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B84" w:rsidRDefault="004F4B84" w:rsidP="00F25FAD">
      <w:pPr>
        <w:pStyle w:val="PartNumber"/>
        <w:spacing w:after="0"/>
        <w:sectPr w:rsidR="004F4B8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t>Part Number:</w:t>
      </w:r>
      <w:r>
        <w:tab/>
      </w:r>
      <w:r w:rsidR="008B104B">
        <w:t>PT747</w:t>
      </w:r>
      <w:r w:rsidR="00FD4ECE" w:rsidRPr="00FD4ECE">
        <w:t>-</w:t>
      </w:r>
      <w:r w:rsidR="008B104B">
        <w:t>1216</w:t>
      </w:r>
      <w:r w:rsidR="002947EC">
        <w:t>0</w:t>
      </w:r>
      <w:r>
        <w:br w:type="column"/>
      </w:r>
    </w:p>
    <w:p w:rsidR="004F4B84" w:rsidRDefault="004F4B84">
      <w:pPr>
        <w:pStyle w:val="PrepTitle"/>
      </w:pPr>
      <w:r>
        <w:lastRenderedPageBreak/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:rsidTr="008B104B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8B104B" w:rsidTr="008B104B">
        <w:tc>
          <w:tcPr>
            <w:tcW w:w="792" w:type="dxa"/>
            <w:tcBorders>
              <w:top w:val="single" w:sz="6" w:space="0" w:color="auto"/>
            </w:tcBorders>
          </w:tcPr>
          <w:p w:rsidR="008B104B" w:rsidRDefault="008B104B" w:rsidP="008B104B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8B104B" w:rsidRDefault="008B104B" w:rsidP="008B104B">
            <w:pPr>
              <w:pStyle w:val="PrepText"/>
            </w:pPr>
            <w: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8B104B" w:rsidRDefault="008B104B" w:rsidP="008B104B">
            <w:pPr>
              <w:pStyle w:val="TableParagraph"/>
              <w:spacing w:before="4"/>
              <w:ind w:left="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Graphic,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Lower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Body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RH</w:t>
            </w:r>
          </w:p>
        </w:tc>
      </w:tr>
      <w:tr w:rsidR="008B104B" w:rsidTr="008B104B">
        <w:tc>
          <w:tcPr>
            <w:tcW w:w="792" w:type="dxa"/>
          </w:tcPr>
          <w:p w:rsidR="008B104B" w:rsidRDefault="008B104B" w:rsidP="008B104B">
            <w:pPr>
              <w:pStyle w:val="PrepText"/>
            </w:pPr>
            <w:r>
              <w:t>2</w:t>
            </w:r>
          </w:p>
        </w:tc>
        <w:tc>
          <w:tcPr>
            <w:tcW w:w="1440" w:type="dxa"/>
          </w:tcPr>
          <w:p w:rsidR="008B104B" w:rsidRDefault="008B104B" w:rsidP="008B104B">
            <w:pPr>
              <w:pStyle w:val="PrepText"/>
            </w:pPr>
            <w:r>
              <w:t>1</w:t>
            </w:r>
          </w:p>
        </w:tc>
        <w:tc>
          <w:tcPr>
            <w:tcW w:w="2736" w:type="dxa"/>
          </w:tcPr>
          <w:p w:rsidR="008B104B" w:rsidRDefault="008B104B" w:rsidP="008B104B">
            <w:pPr>
              <w:pStyle w:val="TableParagraph"/>
              <w:spacing w:before="4"/>
              <w:ind w:left="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Graphic,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Lower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Body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LH</w:t>
            </w:r>
          </w:p>
        </w:tc>
      </w:tr>
      <w:tr w:rsidR="008B104B" w:rsidTr="008B104B">
        <w:tc>
          <w:tcPr>
            <w:tcW w:w="792" w:type="dxa"/>
          </w:tcPr>
          <w:p w:rsidR="008B104B" w:rsidRDefault="008B104B" w:rsidP="008B104B">
            <w:pPr>
              <w:pStyle w:val="PrepText"/>
            </w:pPr>
            <w:r>
              <w:t>3</w:t>
            </w:r>
          </w:p>
        </w:tc>
        <w:tc>
          <w:tcPr>
            <w:tcW w:w="1440" w:type="dxa"/>
          </w:tcPr>
          <w:p w:rsidR="008B104B" w:rsidRDefault="008B104B" w:rsidP="008B104B">
            <w:pPr>
              <w:pStyle w:val="PrepText"/>
            </w:pPr>
          </w:p>
        </w:tc>
        <w:tc>
          <w:tcPr>
            <w:tcW w:w="2736" w:type="dxa"/>
          </w:tcPr>
          <w:p w:rsidR="008B104B" w:rsidRDefault="008B104B" w:rsidP="008B104B">
            <w:pPr>
              <w:pStyle w:val="PrepText"/>
            </w:pPr>
          </w:p>
        </w:tc>
      </w:tr>
      <w:tr w:rsidR="008B104B" w:rsidTr="008B104B">
        <w:tc>
          <w:tcPr>
            <w:tcW w:w="792" w:type="dxa"/>
          </w:tcPr>
          <w:p w:rsidR="008B104B" w:rsidRDefault="008B104B" w:rsidP="008B104B">
            <w:pPr>
              <w:pStyle w:val="PrepText"/>
            </w:pPr>
          </w:p>
        </w:tc>
        <w:tc>
          <w:tcPr>
            <w:tcW w:w="1440" w:type="dxa"/>
          </w:tcPr>
          <w:p w:rsidR="008B104B" w:rsidRDefault="008B104B" w:rsidP="008B104B">
            <w:pPr>
              <w:pStyle w:val="PrepText"/>
            </w:pPr>
          </w:p>
        </w:tc>
        <w:tc>
          <w:tcPr>
            <w:tcW w:w="2736" w:type="dxa"/>
          </w:tcPr>
          <w:p w:rsidR="008B104B" w:rsidRDefault="008B104B" w:rsidP="008B104B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6327D6">
        <w:tc>
          <w:tcPr>
            <w:tcW w:w="792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>
        <w:tc>
          <w:tcPr>
            <w:tcW w:w="792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2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>
        <w:tc>
          <w:tcPr>
            <w:tcW w:w="792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6327D6" w:rsidTr="006327D6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6327D6" w:rsidRDefault="006327D6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 w:rsidTr="006327D6"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 w:rsidTr="006327D6"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3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>
        <w:tc>
          <w:tcPr>
            <w:tcW w:w="4968" w:type="dxa"/>
          </w:tcPr>
          <w:p w:rsidR="004F4B84" w:rsidRDefault="008B104B">
            <w:pPr>
              <w:pStyle w:val="PrepText"/>
            </w:pPr>
            <w:r>
              <w:t>None</w:t>
            </w:r>
          </w:p>
        </w:tc>
      </w:tr>
    </w:tbl>
    <w:p w:rsidR="004F4B84" w:rsidRDefault="008B104B">
      <w:pPr>
        <w:pStyle w:val="Prep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63CFF3E1" wp14:editId="3BCBE637">
                <wp:simplePos x="0" y="0"/>
                <wp:positionH relativeFrom="column">
                  <wp:posOffset>3354968</wp:posOffset>
                </wp:positionH>
                <wp:positionV relativeFrom="paragraph">
                  <wp:posOffset>2171700</wp:posOffset>
                </wp:positionV>
                <wp:extent cx="3154680" cy="2514600"/>
                <wp:effectExtent l="0" t="0" r="266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090" w:rsidRPr="001429CE" w:rsidRDefault="007A5090" w:rsidP="00C7527A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Care must be taken when installing this accessory to ensure damage does not occur to the vehicle.  The installation </w:t>
                            </w:r>
                            <w:r w:rsidR="00C7527A" w:rsidRPr="001429CE">
                              <w:rPr>
                                <w:sz w:val="20"/>
                              </w:rPr>
                              <w:t>of</w:t>
                            </w:r>
                            <w:r w:rsidR="00C7527A">
                              <w:rPr>
                                <w:sz w:val="20"/>
                              </w:rPr>
                              <w:t xml:space="preserve"> </w:t>
                            </w:r>
                            <w:r w:rsidR="00C7527A" w:rsidRPr="001429CE">
                              <w:rPr>
                                <w:sz w:val="20"/>
                              </w:rPr>
                              <w:t>this</w:t>
                            </w:r>
                            <w:r w:rsidRPr="001429CE">
                              <w:rPr>
                                <w:sz w:val="20"/>
                              </w:rPr>
                              <w:t xml:space="preserve"> accessory should follo</w:t>
                            </w:r>
                            <w:r>
                              <w:rPr>
                                <w:sz w:val="20"/>
                              </w:rPr>
                              <w:t>w approved guidelines to ensure</w:t>
                            </w:r>
                            <w:r w:rsidR="00C7527A"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a quality installation.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These guidelines can be found in the</w:t>
                            </w:r>
                            <w:r>
                              <w:rPr>
                                <w:sz w:val="20"/>
                              </w:rPr>
                              <w:t xml:space="preserve"> "Accessory</w:t>
                            </w:r>
                          </w:p>
                          <w:p w:rsidR="007A5090" w:rsidRPr="001429CE" w:rsidRDefault="00C7527A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Installation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Practices</w:t>
                            </w:r>
                            <w:r w:rsidR="007A5090" w:rsidRPr="001429CE">
                              <w:rPr>
                                <w:sz w:val="20"/>
                              </w:rPr>
                              <w:t>" document.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This document covers such items as:-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Protection (use of covers and blankets, cleaning chemicals,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Safety (eye protection, rechecking torque procedure,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Disassembly/Reassembly (panel removal, part storage,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Electrical Component Disassembly/Reassembly (battery disconnection, connector removal,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Please see your </w:t>
                            </w:r>
                            <w:r w:rsidR="00EC002F">
                              <w:rPr>
                                <w:sz w:val="20"/>
                              </w:rPr>
                              <w:t>Scion</w:t>
                            </w:r>
                            <w:r w:rsidRPr="001429CE">
                              <w:rPr>
                                <w:sz w:val="20"/>
                              </w:rPr>
                              <w:t xml:space="preserve"> dealer for a copy of this document.</w:t>
                            </w:r>
                          </w:p>
                          <w:p w:rsidR="007A5090" w:rsidRDefault="007A5090" w:rsidP="007A5090"/>
                        </w:txbxContent>
                      </wps:txbx>
                      <wps:bodyPr rot="0" vert="horz" wrap="square" lIns="18288" tIns="18288" rIns="18288" bIns="18288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FF3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.15pt;margin-top:171pt;width:248.4pt;height:198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35HwIAAEgEAAAOAAAAZHJzL2Uyb0RvYy54bWysVNtu2zAMfR+wfxD0vthx2zQw6hRdugwD&#10;ugvQ7gNoWY6FyaImKbGzrx8lp1nQDXsY5gdBlKhD8hzSN7djr9leOq/QVHw+yzmTRmCjzLbiX582&#10;b5ac+QCmAY1GVvwgPb9dvX51M9hSFtihbqRjBGJ8OdiKdyHYMsu86GQPfoZWGrps0fUQyHTbrHEw&#10;EHqvsyLPF9mArrEOhfSeTu+nS75K+G0rRfjctl4GpitOuYW0urTWcc1WN1BuHdhOiWMa8A9Z9KAM&#10;BT1B3UMAtnPqN6heCYce2zAT2GfYtkrIVANVM89fVPPYgZWpFiLH2xNN/v/Bik/7L46ppuIX+TVn&#10;BnoS6UmOgb3FkRWRn8H6ktweLTmGkY5J51Srtw8ovnlmcN2B2co753DoJDSU3zy+zM6eTjg+gtTD&#10;R2woDOwCJqCxdX0kj+hghE46HU7axFQEHV7Mry4XS7oSdFdczS8XeVIvg/L5uXU+vJfYs7ipuCPx&#10;EzzsH3yI6UD57BKjedSq2Sitk+G29Vo7tgdqlE36UgUv3LRhAxVXXFPwv2Pk6fsTRq8CtbxWfcWX&#10;JycoI3HvTJMaMoDS055y1ubIZCRvojGM9XhUpsbmQJw6nFqbRpE2HbofnA3U1hX333fgJGf6g4m6&#10;LIsljWQ4N9y5UZ8bYARBVTxwNm3XIc1OLN3gHenXqsRsFHrK5JgrtWsi/DhacR7O7eT16wew+gkA&#10;AP//AwBQSwMEFAAGAAgAAAAhAAZIwCvhAAAADAEAAA8AAABkcnMvZG93bnJldi54bWxMj8tOwzAQ&#10;RfdI/IM1SGwQtZNQSEOcqkJCLHhItP2AqTMkEfE4it00/D3uCpajObr33HI9215MNPrOsYZkoUAQ&#10;G1d33GjY755vcxA+INfYOyYNP+RhXV1elFjU7sSfNG1DI2II+wI1tCEMhZTetGTRL9xAHH9fbrQY&#10;4jk2sh7xFMNtL1Ol7qXFjmNDiwM9tWS+t0cbS1b0OuX7N7NLmMzmJXn/wJuV1tdX8+YRRKA5/MFw&#10;1o/qUEWngzty7UWvYZnmWUQ1ZHdpHHUmVLpMQBw0PGS5AlmV8v+I6hcAAP//AwBQSwECLQAUAAYA&#10;CAAAACEAtoM4kv4AAADhAQAAEwAAAAAAAAAAAAAAAAAAAAAAW0NvbnRlbnRfVHlwZXNdLnhtbFBL&#10;AQItABQABgAIAAAAIQA4/SH/1gAAAJQBAAALAAAAAAAAAAAAAAAAAC8BAABfcmVscy8ucmVsc1BL&#10;AQItABQABgAIAAAAIQDns735HwIAAEgEAAAOAAAAAAAAAAAAAAAAAC4CAABkcnMvZTJvRG9jLnht&#10;bFBLAQItABQABgAIAAAAIQAGSMAr4QAAAAwBAAAPAAAAAAAAAAAAAAAAAHkEAABkcnMvZG93bnJl&#10;di54bWxQSwUGAAAAAAQABADzAAAAhwUAAAAA&#10;" strokeweight="1pt">
                <v:textbox inset="1.44pt,1.44pt,1.44pt,1.44pt">
                  <w:txbxContent>
                    <w:p w:rsidR="007A5090" w:rsidRPr="001429CE" w:rsidRDefault="007A5090" w:rsidP="00C7527A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Care must be taken when installing this accessory to ensure damage does not occur to the vehicle.  The installation </w:t>
                      </w:r>
                      <w:r w:rsidR="00C7527A" w:rsidRPr="001429CE">
                        <w:rPr>
                          <w:sz w:val="20"/>
                        </w:rPr>
                        <w:t>of</w:t>
                      </w:r>
                      <w:r w:rsidR="00C7527A">
                        <w:rPr>
                          <w:sz w:val="20"/>
                        </w:rPr>
                        <w:t xml:space="preserve"> </w:t>
                      </w:r>
                      <w:r w:rsidR="00C7527A" w:rsidRPr="001429CE">
                        <w:rPr>
                          <w:sz w:val="20"/>
                        </w:rPr>
                        <w:t>this</w:t>
                      </w:r>
                      <w:r w:rsidRPr="001429CE">
                        <w:rPr>
                          <w:sz w:val="20"/>
                        </w:rPr>
                        <w:t xml:space="preserve"> accessory should follo</w:t>
                      </w:r>
                      <w:r>
                        <w:rPr>
                          <w:sz w:val="20"/>
                        </w:rPr>
                        <w:t>w approved guidelines to ensure</w:t>
                      </w:r>
                      <w:r w:rsidR="00C7527A"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a quality installation.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These guidelines can be found in the</w:t>
                      </w:r>
                      <w:r>
                        <w:rPr>
                          <w:sz w:val="20"/>
                        </w:rPr>
                        <w:t xml:space="preserve"> "Accessory</w:t>
                      </w:r>
                    </w:p>
                    <w:p w:rsidR="007A5090" w:rsidRPr="001429CE" w:rsidRDefault="00C7527A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Installation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Practices</w:t>
                      </w:r>
                      <w:r w:rsidR="007A5090" w:rsidRPr="001429CE">
                        <w:rPr>
                          <w:sz w:val="20"/>
                        </w:rPr>
                        <w:t>" document.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This document covers such items as:-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Protection (use of covers and blankets, cleaning chemicals,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Safety (eye protection, rechecking torque procedure,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Disassembly/Reassembly (panel removal, part storage,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Electrical Component Disassembly/Reassembly (battery disconnection, connector removal,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Please see your </w:t>
                      </w:r>
                      <w:r w:rsidR="00EC002F">
                        <w:rPr>
                          <w:sz w:val="20"/>
                        </w:rPr>
                        <w:t>Scion</w:t>
                      </w:r>
                      <w:r w:rsidRPr="001429CE">
                        <w:rPr>
                          <w:sz w:val="20"/>
                        </w:rPr>
                        <w:t xml:space="preserve"> dealer for a copy of this document.</w:t>
                      </w:r>
                    </w:p>
                    <w:p w:rsidR="007A5090" w:rsidRDefault="007A5090" w:rsidP="007A509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6864" behindDoc="0" locked="0" layoutInCell="1" allowOverlap="1" wp14:anchorId="2753C5AB" wp14:editId="53D30471">
            <wp:simplePos x="0" y="0"/>
            <wp:positionH relativeFrom="column">
              <wp:posOffset>3371850</wp:posOffset>
            </wp:positionH>
            <wp:positionV relativeFrom="paragraph">
              <wp:posOffset>985914</wp:posOffset>
            </wp:positionV>
            <wp:extent cx="3131185" cy="1070610"/>
            <wp:effectExtent l="19050" t="19050" r="12065" b="1524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0706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B84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4F4B84" w:rsidTr="006327D6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ToolsRedTitle"/>
            </w:pPr>
            <w:r>
              <w:t>Notes</w:t>
            </w:r>
          </w:p>
        </w:tc>
      </w:tr>
      <w:tr w:rsidR="004F4B84" w:rsidTr="006327D6">
        <w:tc>
          <w:tcPr>
            <w:tcW w:w="2484" w:type="dxa"/>
            <w:tcBorders>
              <w:top w:val="single" w:sz="6" w:space="0" w:color="auto"/>
            </w:tcBorders>
          </w:tcPr>
          <w:p w:rsidR="004F4B84" w:rsidRDefault="008B104B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4F4B84" w:rsidRDefault="004F4B84">
            <w:pPr>
              <w:pStyle w:val="ToolsRedtext"/>
            </w:pPr>
          </w:p>
        </w:tc>
      </w:tr>
      <w:tr w:rsidR="006327D6" w:rsidTr="006327D6">
        <w:tc>
          <w:tcPr>
            <w:tcW w:w="2484" w:type="dxa"/>
            <w:tcBorders>
              <w:top w:val="single" w:sz="6" w:space="0" w:color="auto"/>
            </w:tcBorders>
          </w:tcPr>
          <w:p w:rsidR="006327D6" w:rsidRDefault="006327D6">
            <w:pPr>
              <w:pStyle w:val="ToolsRedtext"/>
            </w:pP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6327D6" w:rsidRDefault="006327D6">
            <w:pPr>
              <w:pStyle w:val="ToolsRed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Redtext"/>
            </w:pPr>
          </w:p>
        </w:tc>
        <w:tc>
          <w:tcPr>
            <w:tcW w:w="2484" w:type="dxa"/>
          </w:tcPr>
          <w:p w:rsidR="004F4B84" w:rsidRDefault="004F4B84">
            <w:pPr>
              <w:pStyle w:val="ToolsRed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4F4B84" w:rsidRDefault="004F4B84">
            <w:pPr>
              <w:pStyle w:val="ToolsBlackTitle"/>
            </w:pPr>
            <w:r>
              <w:t>Notes</w:t>
            </w:r>
          </w:p>
        </w:tc>
      </w:tr>
      <w:tr w:rsidR="008B104B" w:rsidTr="006327D6"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4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Squeegee</w:t>
            </w:r>
          </w:p>
        </w:tc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4"/>
              <w:ind w:left="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4"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(3M™Gold)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or</w:t>
            </w:r>
          </w:p>
          <w:p w:rsidR="008B104B" w:rsidRDefault="008B104B" w:rsidP="008B104B">
            <w:pPr>
              <w:pStyle w:val="TableParagraph"/>
              <w:spacing w:before="12"/>
              <w:ind w:left="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4"</w:t>
            </w:r>
            <w:r>
              <w:rPr>
                <w:rFonts w:ascii="Times New Roman" w:eastAsia="Times New Roman" w:hAnsi="Times New Roman" w:cs="Times New Roman"/>
                <w:spacing w:val="-2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(3M™Silver)</w:t>
            </w:r>
          </w:p>
        </w:tc>
      </w:tr>
      <w:tr w:rsidR="008B104B" w:rsidTr="006327D6"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4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Low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Friction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Sleeve</w:t>
            </w:r>
          </w:p>
        </w:tc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4"/>
              <w:ind w:left="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3M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SA-1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(OPTIONAL)</w:t>
            </w:r>
          </w:p>
        </w:tc>
      </w:tr>
      <w:tr w:rsidR="008B104B" w:rsidTr="006327D6"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4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Surface</w:t>
            </w:r>
            <w:r>
              <w:rPr>
                <w:rFonts w:ascii="Times New Roman"/>
                <w:spacing w:val="-3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Thermometer</w:t>
            </w:r>
          </w:p>
        </w:tc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4"/>
              <w:ind w:left="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Infrared</w:t>
            </w:r>
            <w:r>
              <w:rPr>
                <w:rFonts w:ascii="Times New Roman"/>
                <w:spacing w:val="-3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Non-contact</w:t>
            </w:r>
          </w:p>
        </w:tc>
      </w:tr>
      <w:tr w:rsidR="008B104B" w:rsidTr="006327D6"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4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2"/>
                <w:w w:val="105"/>
                <w:sz w:val="19"/>
              </w:rPr>
              <w:t>H</w:t>
            </w:r>
            <w:r>
              <w:rPr>
                <w:rFonts w:ascii="Times New Roman"/>
                <w:spacing w:val="1"/>
                <w:w w:val="105"/>
                <w:sz w:val="19"/>
              </w:rPr>
              <w:t>ea</w:t>
            </w:r>
            <w:r>
              <w:rPr>
                <w:rFonts w:ascii="Times New Roman"/>
                <w:w w:val="105"/>
                <w:sz w:val="19"/>
              </w:rPr>
              <w:t>t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2"/>
                <w:w w:val="105"/>
                <w:sz w:val="19"/>
              </w:rPr>
              <w:t>G</w:t>
            </w:r>
            <w:r>
              <w:rPr>
                <w:rFonts w:ascii="Times New Roman"/>
                <w:spacing w:val="1"/>
                <w:w w:val="105"/>
                <w:sz w:val="19"/>
              </w:rPr>
              <w:t>u</w:t>
            </w:r>
            <w:r>
              <w:rPr>
                <w:rFonts w:ascii="Times New Roman"/>
                <w:w w:val="105"/>
                <w:sz w:val="19"/>
              </w:rPr>
              <w:t>n</w:t>
            </w:r>
          </w:p>
        </w:tc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4" w:line="253" w:lineRule="auto"/>
              <w:ind w:left="61" w:right="17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Master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Heat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Gun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19"/>
              </w:rPr>
              <w:t>HG-301A</w:t>
            </w:r>
            <w:r>
              <w:rPr>
                <w:rFonts w:ascii="Times New Roman"/>
                <w:spacing w:val="28"/>
                <w:w w:val="103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or</w:t>
            </w:r>
            <w:r>
              <w:rPr>
                <w:rFonts w:ascii="Times New Roman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equivalent</w:t>
            </w:r>
          </w:p>
        </w:tc>
      </w:tr>
      <w:tr w:rsidR="008B104B" w:rsidTr="006327D6">
        <w:tc>
          <w:tcPr>
            <w:tcW w:w="2484" w:type="dxa"/>
          </w:tcPr>
          <w:p w:rsidR="008B104B" w:rsidRDefault="008B104B" w:rsidP="008B104B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8B104B" w:rsidRDefault="008B104B" w:rsidP="008B104B">
            <w:pPr>
              <w:pStyle w:val="ToolsBlueTitle"/>
            </w:pPr>
            <w:r>
              <w:t>Notes</w:t>
            </w:r>
          </w:p>
        </w:tc>
      </w:tr>
      <w:tr w:rsidR="008B104B" w:rsidTr="006327D6"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9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0000FF"/>
                <w:w w:val="105"/>
                <w:sz w:val="19"/>
              </w:rPr>
              <w:t>Lint</w:t>
            </w:r>
            <w:r>
              <w:rPr>
                <w:rFonts w:ascii="Times New Roman"/>
                <w:color w:val="0000FF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0000FF"/>
                <w:w w:val="105"/>
                <w:sz w:val="19"/>
              </w:rPr>
              <w:t>Free</w:t>
            </w:r>
            <w:r>
              <w:rPr>
                <w:rFonts w:ascii="Times New Roman"/>
                <w:color w:val="0000FF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0000FF"/>
                <w:spacing w:val="1"/>
                <w:w w:val="105"/>
                <w:sz w:val="19"/>
              </w:rPr>
              <w:t>Rags</w:t>
            </w:r>
          </w:p>
        </w:tc>
        <w:tc>
          <w:tcPr>
            <w:tcW w:w="2484" w:type="dxa"/>
          </w:tcPr>
          <w:p w:rsidR="008B104B" w:rsidRDefault="008B104B" w:rsidP="008B104B"/>
        </w:tc>
      </w:tr>
      <w:tr w:rsidR="008B104B" w:rsidTr="006327D6"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9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0000FF"/>
                <w:w w:val="105"/>
                <w:sz w:val="19"/>
              </w:rPr>
              <w:t>Spray</w:t>
            </w:r>
            <w:r>
              <w:rPr>
                <w:rFonts w:ascii="Times New Roman"/>
                <w:color w:val="0000FF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0000FF"/>
                <w:w w:val="105"/>
                <w:sz w:val="19"/>
              </w:rPr>
              <w:t>Bottle</w:t>
            </w:r>
          </w:p>
        </w:tc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9"/>
              <w:ind w:left="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0000FF"/>
                <w:w w:val="105"/>
                <w:sz w:val="19"/>
              </w:rPr>
              <w:t>For</w:t>
            </w:r>
            <w:r>
              <w:rPr>
                <w:rFonts w:ascii="Times New Roman"/>
                <w:color w:val="0000FF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0000FF"/>
                <w:w w:val="105"/>
                <w:sz w:val="19"/>
              </w:rPr>
              <w:t>wetting</w:t>
            </w:r>
            <w:r>
              <w:rPr>
                <w:rFonts w:ascii="Times New Roman"/>
                <w:color w:val="0000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0000FF"/>
                <w:w w:val="105"/>
                <w:sz w:val="19"/>
              </w:rPr>
              <w:t>agent</w:t>
            </w:r>
          </w:p>
        </w:tc>
      </w:tr>
      <w:tr w:rsidR="008B104B" w:rsidTr="006327D6">
        <w:tc>
          <w:tcPr>
            <w:tcW w:w="2484" w:type="dxa"/>
          </w:tcPr>
          <w:p w:rsidR="008B104B" w:rsidRDefault="008B104B" w:rsidP="008B104B">
            <w:pPr>
              <w:pStyle w:val="ToolBlueText"/>
            </w:pPr>
          </w:p>
        </w:tc>
        <w:tc>
          <w:tcPr>
            <w:tcW w:w="2484" w:type="dxa"/>
          </w:tcPr>
          <w:p w:rsidR="008B104B" w:rsidRDefault="008B104B" w:rsidP="008B104B">
            <w:pPr>
              <w:pStyle w:val="ToolBlueText"/>
            </w:pPr>
          </w:p>
        </w:tc>
      </w:tr>
      <w:tr w:rsidR="008B104B" w:rsidTr="006327D6">
        <w:tc>
          <w:tcPr>
            <w:tcW w:w="2484" w:type="dxa"/>
          </w:tcPr>
          <w:p w:rsidR="008B104B" w:rsidRDefault="008B104B" w:rsidP="008B104B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8B104B" w:rsidRDefault="008B104B" w:rsidP="008B104B">
            <w:pPr>
              <w:pStyle w:val="ToolsGreenTitle"/>
            </w:pPr>
            <w:r>
              <w:t>Notes</w:t>
            </w:r>
          </w:p>
        </w:tc>
      </w:tr>
      <w:tr w:rsidR="008B104B" w:rsidTr="006327D6"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4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008000"/>
                <w:w w:val="105"/>
                <w:sz w:val="19"/>
              </w:rPr>
              <w:t>Cleaner</w:t>
            </w:r>
          </w:p>
        </w:tc>
        <w:tc>
          <w:tcPr>
            <w:tcW w:w="2484" w:type="dxa"/>
          </w:tcPr>
          <w:p w:rsidR="008B104B" w:rsidRDefault="008B104B" w:rsidP="008B104B">
            <w:pPr>
              <w:pStyle w:val="TableParagraph"/>
              <w:spacing w:before="4" w:line="253" w:lineRule="auto"/>
              <w:ind w:left="61" w:right="2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008000"/>
                <w:spacing w:val="1"/>
                <w:w w:val="105"/>
                <w:sz w:val="19"/>
              </w:rPr>
              <w:t>VDC</w:t>
            </w:r>
            <w:r>
              <w:rPr>
                <w:rFonts w:ascii="Times New Roman"/>
                <w:color w:val="00800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008000"/>
                <w:w w:val="105"/>
                <w:sz w:val="19"/>
              </w:rPr>
              <w:t>approved</w:t>
            </w:r>
            <w:r>
              <w:rPr>
                <w:rFonts w:ascii="Times New Roman"/>
                <w:color w:val="008000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008000"/>
                <w:w w:val="105"/>
                <w:sz w:val="19"/>
              </w:rPr>
              <w:t>cleaner</w:t>
            </w:r>
            <w:r>
              <w:rPr>
                <w:rFonts w:ascii="Times New Roman"/>
                <w:color w:val="008000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008000"/>
                <w:w w:val="105"/>
                <w:sz w:val="19"/>
              </w:rPr>
              <w:t>and</w:t>
            </w:r>
            <w:r>
              <w:rPr>
                <w:rFonts w:ascii="Times New Roman"/>
                <w:color w:val="008000"/>
                <w:spacing w:val="30"/>
                <w:w w:val="103"/>
                <w:sz w:val="19"/>
              </w:rPr>
              <w:t xml:space="preserve"> </w:t>
            </w:r>
            <w:r>
              <w:rPr>
                <w:rFonts w:ascii="Times New Roman"/>
                <w:color w:val="008000"/>
                <w:w w:val="105"/>
                <w:sz w:val="19"/>
              </w:rPr>
              <w:t>cleaning</w:t>
            </w:r>
            <w:r>
              <w:rPr>
                <w:rFonts w:ascii="Times New Roman"/>
                <w:color w:val="008000"/>
                <w:spacing w:val="-23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008000"/>
                <w:w w:val="105"/>
                <w:sz w:val="19"/>
              </w:rPr>
              <w:t>method</w:t>
            </w:r>
          </w:p>
        </w:tc>
      </w:tr>
      <w:tr w:rsidR="008B104B" w:rsidTr="006327D6">
        <w:tc>
          <w:tcPr>
            <w:tcW w:w="2484" w:type="dxa"/>
          </w:tcPr>
          <w:p w:rsidR="008B104B" w:rsidRPr="008B104B" w:rsidRDefault="008B104B" w:rsidP="008B104B">
            <w:pPr>
              <w:pStyle w:val="TableParagraph"/>
              <w:spacing w:before="4"/>
              <w:ind w:left="56"/>
              <w:rPr>
                <w:rFonts w:ascii="Times New Roman"/>
                <w:color w:val="008000"/>
                <w:w w:val="105"/>
                <w:sz w:val="19"/>
              </w:rPr>
            </w:pPr>
            <w:r>
              <w:rPr>
                <w:rFonts w:ascii="Times New Roman"/>
                <w:color w:val="008000"/>
                <w:w w:val="105"/>
                <w:sz w:val="19"/>
              </w:rPr>
              <w:t>Wetting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 xml:space="preserve"> Agent</w:t>
            </w:r>
          </w:p>
          <w:p w:rsidR="008B104B" w:rsidRPr="008B104B" w:rsidRDefault="008B104B" w:rsidP="008B104B">
            <w:pPr>
              <w:pStyle w:val="TableParagraph"/>
              <w:spacing w:before="4"/>
              <w:ind w:left="56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>Note: Solution depends upon ambient temperature of the part and the vehicle surface.  If it is difficult to remove bubbles with a squeegee, add one more ml of shampoo.</w:t>
            </w:r>
          </w:p>
        </w:tc>
        <w:tc>
          <w:tcPr>
            <w:tcW w:w="2484" w:type="dxa"/>
          </w:tcPr>
          <w:p w:rsidR="008B104B" w:rsidRPr="008B104B" w:rsidRDefault="008B104B" w:rsidP="008B104B">
            <w:pPr>
              <w:pStyle w:val="TableParagraph"/>
              <w:spacing w:before="4"/>
              <w:ind w:left="61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>Johnson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’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s Baby Shampoo</w:t>
            </w:r>
          </w:p>
          <w:p w:rsidR="008B104B" w:rsidRPr="008B104B" w:rsidRDefault="008B104B" w:rsidP="008B104B">
            <w:pPr>
              <w:pStyle w:val="TableParagraph"/>
              <w:spacing w:before="4"/>
              <w:ind w:left="61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>mixed in one liter of water:</w:t>
            </w:r>
          </w:p>
          <w:p w:rsidR="008B104B" w:rsidRPr="008B104B" w:rsidRDefault="008B104B" w:rsidP="008B104B">
            <w:pPr>
              <w:pStyle w:val="TableParagraph"/>
              <w:spacing w:before="4"/>
              <w:ind w:left="61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>At 65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˚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F add 2 ml. shampoo</w:t>
            </w:r>
          </w:p>
          <w:p w:rsidR="008B104B" w:rsidRDefault="008B104B" w:rsidP="008B104B">
            <w:pPr>
              <w:pStyle w:val="TableParagraph"/>
              <w:spacing w:before="4"/>
              <w:ind w:left="61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>At 70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˚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F add 3 ml. shampoo At 80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˚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 xml:space="preserve">F add 3.5 ml </w:t>
            </w:r>
            <w:r>
              <w:rPr>
                <w:rFonts w:ascii="Times New Roman"/>
                <w:color w:val="008000"/>
                <w:w w:val="105"/>
                <w:sz w:val="19"/>
              </w:rPr>
              <w:t>shampoo</w:t>
            </w:r>
          </w:p>
          <w:p w:rsidR="008B104B" w:rsidRPr="008B104B" w:rsidRDefault="008B104B" w:rsidP="008B104B">
            <w:pPr>
              <w:pStyle w:val="TableParagraph"/>
              <w:spacing w:before="4"/>
              <w:ind w:left="61"/>
              <w:rPr>
                <w:rFonts w:ascii="Times New Roman"/>
                <w:color w:val="008000"/>
                <w:w w:val="105"/>
                <w:sz w:val="19"/>
              </w:rPr>
            </w:pPr>
            <w:r w:rsidRPr="008B104B">
              <w:rPr>
                <w:rFonts w:ascii="Times New Roman"/>
                <w:color w:val="008000"/>
                <w:w w:val="105"/>
                <w:sz w:val="19"/>
              </w:rPr>
              <w:t>At 90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˚</w:t>
            </w:r>
            <w:r w:rsidRPr="008B104B">
              <w:rPr>
                <w:rFonts w:ascii="Times New Roman"/>
                <w:color w:val="008000"/>
                <w:w w:val="105"/>
                <w:sz w:val="19"/>
              </w:rPr>
              <w:t>F add 4 ml. shampoo</w:t>
            </w:r>
          </w:p>
        </w:tc>
      </w:tr>
      <w:tr w:rsidR="008B104B" w:rsidTr="006327D6">
        <w:tc>
          <w:tcPr>
            <w:tcW w:w="2484" w:type="dxa"/>
          </w:tcPr>
          <w:p w:rsidR="008B104B" w:rsidRPr="008B104B" w:rsidRDefault="008B104B" w:rsidP="008B104B">
            <w:pPr>
              <w:pStyle w:val="ToolGreenText"/>
              <w:rPr>
                <w:rFonts w:eastAsiaTheme="minorHAnsi" w:hAnsiTheme="minorHAnsi" w:cstheme="minorBidi"/>
                <w:bCs w:val="0"/>
                <w:w w:val="105"/>
                <w:sz w:val="19"/>
                <w:szCs w:val="22"/>
              </w:rPr>
            </w:pPr>
          </w:p>
        </w:tc>
        <w:tc>
          <w:tcPr>
            <w:tcW w:w="2484" w:type="dxa"/>
          </w:tcPr>
          <w:p w:rsidR="008B104B" w:rsidRPr="008B104B" w:rsidRDefault="008B104B" w:rsidP="008B104B">
            <w:pPr>
              <w:pStyle w:val="ToolGreenText"/>
              <w:rPr>
                <w:rFonts w:eastAsiaTheme="minorHAnsi" w:hAnsiTheme="minorHAnsi" w:cstheme="minorBidi"/>
                <w:bCs w:val="0"/>
                <w:w w:val="105"/>
                <w:sz w:val="19"/>
                <w:szCs w:val="22"/>
              </w:rPr>
            </w:pPr>
          </w:p>
        </w:tc>
      </w:tr>
    </w:tbl>
    <w:p w:rsidR="004F4B84" w:rsidRDefault="008B104B">
      <w:pPr>
        <w:pStyle w:val="PrepTitle"/>
      </w:pPr>
      <w:r>
        <w:br w:type="column"/>
      </w:r>
      <w:r w:rsidR="004F4B84">
        <w:lastRenderedPageBreak/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>
        <w:tc>
          <w:tcPr>
            <w:tcW w:w="4968" w:type="dxa"/>
          </w:tcPr>
          <w:p w:rsidR="004F4B84" w:rsidRDefault="008B104B">
            <w:pPr>
              <w:pStyle w:val="PrepText"/>
            </w:pPr>
            <w:r>
              <w:t>All iM models</w:t>
            </w:r>
          </w:p>
        </w:tc>
      </w:tr>
    </w:tbl>
    <w:p w:rsidR="004F4B84" w:rsidRDefault="004F4B84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Accessory</w:t>
            </w:r>
          </w:p>
        </w:tc>
      </w:tr>
      <w:tr w:rsidR="004F4B84" w:rsidTr="00EC002F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:rsidR="004F4B84" w:rsidRDefault="00EC002F">
            <w:pPr>
              <w:pStyle w:val="Prep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1" layoutInCell="1" allowOverlap="1" wp14:anchorId="5C1DC237" wp14:editId="7CB0AC31">
                      <wp:simplePos x="0" y="0"/>
                      <wp:positionH relativeFrom="column">
                        <wp:posOffset>-137160</wp:posOffset>
                      </wp:positionH>
                      <wp:positionV relativeFrom="paragraph">
                        <wp:posOffset>2540</wp:posOffset>
                      </wp:positionV>
                      <wp:extent cx="0" cy="320040"/>
                      <wp:effectExtent l="38100" t="0" r="57150" b="60960"/>
                      <wp:wrapNone/>
                      <wp:docPr id="1388" name="Straight Connector 1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0040"/>
                              </a:xfrm>
                              <a:prstGeom prst="line">
                                <a:avLst/>
                              </a:prstGeom>
                              <a:ln w="952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D115B2" id="Straight Connector 1388" o:spid="_x0000_s1026" style="position:absolute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8pt,.2pt" to="-10.8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N63wEAAB0EAAAOAAAAZHJzL2Uyb0RvYy54bWysU8GO2yAQvVfqPyDuGzvZbrW14uwhq+2l&#10;aqNu+wEEDzESMAho7Px9B5w4q7ZS1Wov2Azz3vDeDOuH0Rp2hBA1upYvFzVn4CR22h1a/v3b0809&#10;ZzEJ1wmDDlp+gsgfNm/frAffwAp7NB0ERiQuNoNveZ+Sb6oqyh6siAv04OhQYbAi0TYcqi6Igdit&#10;qVZ1/b4aMHQ+oIQYKfo4HfJN4VcKZPqiVITETMvpbqmsoaz7vFabtWgOQfhey/M1xH/cwgrtqOhM&#10;9SiSYD+C/o3KahkwokoLibZCpbSEooHULOtf1Dz3wkPRQuZEP9sUX49Wfj7uAtMd9e72nnrlhKUu&#10;Pacg9KFPbIvOkYcYWDkmtwYfGwJt3S6cd9HvQpY+qmDzl0SxsTh8mh2GMTE5BSVFb6l174r51RXn&#10;Q0wfAS3LPy032mXtohHHTzFRLUq9pOSwcWxo+Ye71R31VVpPErq9KYiIRndP2picV0YJtiawo6Ah&#10;SOMyN53IXmTRzjgKZnGTnPKXTgamUl9BkUkkYDkVyON55RRSgksXXuMoO8MU3WAG1n8HnvMzFMro&#10;/gt4RpTK6NIMttph+FP1qxVqyr84MOnOFuyxO5VGF2toBotz5/eSh/zlvsCvr3rzEwAA//8DAFBL&#10;AwQUAAYACAAAACEAIZ525dwAAAAHAQAADwAAAGRycy9kb3ducmV2LnhtbEyOwW7CMBBE75X6D9Yi&#10;9QYOtEVpyAahSlUPqAcol95MvCQW8TqKTRL4+rrqoT2OZvTm5evRNqKnzhvHCPNZAoK4dNpwhXD4&#10;fJumIHxQrFXjmBCu5GFd3N/lKtNu4B31+1CJCGGfKYQ6hDaT0pc1WeVnriWO3cl1VoUYu0rqTg0R&#10;bhu5SJKltMpwfKhVS681lef9xSKk7ePHthy++vddeLkd+GY20hjEh8m4WYEINIa/MfzoR3UootPR&#10;XVh70SBMF/NlnCI8gYj1bzwiPCcpyCKX//2LbwAAAP//AwBQSwECLQAUAAYACAAAACEAtoM4kv4A&#10;AADhAQAAEwAAAAAAAAAAAAAAAAAAAAAAW0NvbnRlbnRfVHlwZXNdLnhtbFBLAQItABQABgAIAAAA&#10;IQA4/SH/1gAAAJQBAAALAAAAAAAAAAAAAAAAAC8BAABfcmVscy8ucmVsc1BLAQItABQABgAIAAAA&#10;IQBRYzN63wEAAB0EAAAOAAAAAAAAAAAAAAAAAC4CAABkcnMvZTJvRG9jLnhtbFBLAQItABQABgAI&#10;AAAAIQAhnnbl3AAAAAcBAAAPAAAAAAAAAAAAAAAAADkEAABkcnMvZG93bnJldi54bWxQSwUGAAAA&#10;AAQABADzAAAAQgUAAAAA&#10;" strokecolor="black [3213]" strokeweight="7.5pt">
                      <v:stroke linestyle="thinThin"/>
                      <w10:anchorlock/>
                    </v:line>
                  </w:pict>
                </mc:Fallback>
              </mc:AlternateContent>
            </w:r>
            <w: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4F4B84" w:rsidRDefault="00EC002F">
            <w:pPr>
              <w:pStyle w:val="PrepText"/>
            </w:pPr>
            <w:r>
              <w:t>Body Side Molding</w:t>
            </w:r>
          </w:p>
        </w:tc>
      </w:tr>
      <w:tr w:rsidR="00EC002F">
        <w:tc>
          <w:tcPr>
            <w:tcW w:w="792" w:type="dxa"/>
            <w:tcBorders>
              <w:top w:val="single" w:sz="6" w:space="0" w:color="auto"/>
            </w:tcBorders>
          </w:tcPr>
          <w:p w:rsidR="00EC002F" w:rsidRDefault="00EC002F">
            <w:pPr>
              <w:pStyle w:val="PrepText"/>
            </w:pPr>
            <w: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EC002F" w:rsidRDefault="00EC002F">
            <w:pPr>
              <w:pStyle w:val="PrepText"/>
            </w:pPr>
            <w:r>
              <w:t>Lower Body Graphic</w:t>
            </w:r>
          </w:p>
        </w:tc>
      </w:tr>
    </w:tbl>
    <w:p w:rsidR="004F4B84" w:rsidRDefault="004F4B84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</w:p>
    <w:p w:rsidR="004F4B84" w:rsidRDefault="004F4B84">
      <w:pPr>
        <w:pStyle w:val="PrepTitle"/>
        <w:rPr>
          <w:b w:val="0"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F4B84" w:rsidRDefault="004F4B84" w:rsidP="00D9354A">
            <w:pPr>
              <w:autoSpaceDE w:val="0"/>
              <w:autoSpaceDN w:val="0"/>
              <w:adjustRightInd w:val="0"/>
            </w:pPr>
          </w:p>
        </w:tc>
      </w:tr>
    </w:tbl>
    <w:p w:rsidR="004F4B84" w:rsidRDefault="004F4B84" w:rsidP="002947EC">
      <w:pPr>
        <w:pStyle w:val="PrepTitle"/>
      </w:pPr>
      <w:r>
        <w:t>Legend</w:t>
      </w:r>
    </w:p>
    <w:p w:rsidR="004F4B84" w:rsidRDefault="00A33E2E">
      <w:pPr>
        <w:sectPr w:rsidR="004F4B84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rPr>
          <w:noProof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2076450</wp:posOffset>
            </wp:positionV>
            <wp:extent cx="365760" cy="320675"/>
            <wp:effectExtent l="0" t="0" r="0" b="3175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1680845</wp:posOffset>
                </wp:positionV>
                <wp:extent cx="46990" cy="228600"/>
                <wp:effectExtent l="0" t="0" r="0" b="0"/>
                <wp:wrapNone/>
                <wp:docPr id="228" name="Group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6990" cy="228600"/>
                          <a:chOff x="6981" y="12325"/>
                          <a:chExt cx="95" cy="464"/>
                        </a:xfrm>
                      </wpg:grpSpPr>
                      <wps:wsp>
                        <wps:cNvPr id="229" name="Line 385"/>
                        <wps:cNvCnPr/>
                        <wps:spPr bwMode="auto">
                          <a:xfrm>
                            <a:off x="6981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86"/>
                        <wps:cNvCnPr/>
                        <wps:spPr bwMode="auto">
                          <a:xfrm>
                            <a:off x="7076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340FC" id="Group 384" o:spid="_x0000_s1026" style="position:absolute;margin-left:13.6pt;margin-top:132.35pt;width:3.7pt;height:18pt;z-index:251538432" coordorigin="6981,12325" coordsize="95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S2nQIAANsHAAAOAAAAZHJzL2Uyb0RvYy54bWzsVduK2zAQfS/0H4Tfs77EcWKzzrLEyb5s&#10;28C2H6DI8oXKkpCUOEvpv3ckO9ltWmhJoVBoHhRJoxnNnHPGur07dgwdqNKt4LkX3gQeopyIsuV1&#10;7n36uJksPKQN5iVmgtPce6bau1u+fXPby4xGohGspApBEK6zXuZeY4zMfF+ThnZY3whJORgroTps&#10;YKlqv1S4h+gd86MgSPxeqFIqQajWsFsMRm/p4lcVJeZDVWlqEMs9yM24UblxZ0d/eYuzWmHZtGRM&#10;A1+RRYdbDpeeQxXYYLRX7Q+hupYooUVlbojofFFVLaGuBqgmDC6qeVBiL10tddbX8gwTQHuB09Vh&#10;yfvDVqG2zL0oAqo47oAkdy+aLmILTy/rDE49KPkkt2qoEaaPgnzWiItVg3lN77UEqEEA1sO/dLHr&#10;evBHu/6dKOEOvDfCIXasVGejAhbo6Ih5PhNDjwYR2IyTNAX2CFggzSQYeSMNkGudknQRegisYTSN&#10;ZgOppFmP3ulscI0TV5CPs+FOl+eYl60TFKhfQNZ/BvJTgyV13GkL3xnk9ATyY8spYOyytXfDoRXf&#10;Koe4zjRg/Uusflb2CbIRrsuacSaVNg9UdMhOco9BGo4HfHjUxrL3csTSwsWmZQz2ccY46oGAxWw+&#10;cx5asLa0VmvUqt6tmEIHbDvN/ZwWwPL6GCialy5aQ3G5HucGt2yYw+2M23hQB+QzzoZW+pIG6Xqx&#10;XsSTOErWkzgoisn9ZhVPkk04nxXTYrUqwq82tTDOmrYsKbfZndo6jH+P0fEDMzTkubHPOPjfR3eA&#10;QbKnf5c0KGugcJDVTpTPjlm3DyL7W2qbggqGlh7VllhOrlTbPJgnl032X23/hNrclw5eECfS8bWz&#10;T9TrNcxfv8nLbwAAAP//AwBQSwMEFAAGAAgAAAAhAFzJjQffAAAACQEAAA8AAABkcnMvZG93bnJl&#10;di54bWxMj8FKw0AQhu+C77CM4M3uJq2JxGxKKeqpCLaCeJsm0yQ0uxuy2yR9e8eTnn6G+fjnm3w9&#10;m06MNPjWWQ3RQoEgW7qqtbWGz8PrwxMIH9BW2DlLGq7kYV3c3uSYVW6yHzTuQy24xPoMNTQh9JmU&#10;vmzIoF+4nizvTm4wGHgcalkNOHG56WSsVCINtpYvNNjTtqHyvL8YDW8TTptl9DLuzqft9fvw+P61&#10;i0jr+7t58wwi0Bz+YPjVZ3Uo2OnoLrbyotMQpzGTnMkqBcHAcpWAOHIqlYIscvn/g+IHAAD//wMA&#10;UEsBAi0AFAAGAAgAAAAhALaDOJL+AAAA4QEAABMAAAAAAAAAAAAAAAAAAAAAAFtDb250ZW50X1R5&#10;cGVzXS54bWxQSwECLQAUAAYACAAAACEAOP0h/9YAAACUAQAACwAAAAAAAAAAAAAAAAAvAQAAX3Jl&#10;bHMvLnJlbHNQSwECLQAUAAYACAAAACEABdlktp0CAADbBwAADgAAAAAAAAAAAAAAAAAuAgAAZHJz&#10;L2Uyb0RvYy54bWxQSwECLQAUAAYACAAAACEAXMmNB98AAAAJAQAADwAAAAAAAAAAAAAAAAD3BAAA&#10;ZHJzL2Rvd25yZXYueG1sUEsFBgAAAAAEAAQA8wAAAAMGAAAAAA==&#10;">
                <o:lock v:ext="edit" aspectratio="t"/>
                <v:line id="Line 385" o:spid="_x0000_s1027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d9cQAAADcAAAADwAAAGRycy9kb3ducmV2LnhtbESPwWrDMBBE74X8g9hAb40cY0rjRgkh&#10;UPDBOcQN6XWxtpaptXIs1Xb/PioUehxm5g2z3c+2EyMNvnWsYL1KQBDXTrfcKLi8vz29gPABWWPn&#10;mBT8kIf9bvGwxVy7ic80VqEREcI+RwUmhD6X0teGLPqV64mj9+kGiyHKoZF6wCnCbSfTJHmWFluO&#10;CwZ7Ohqqv6pvqyA7FUZ/zKUvz0lxpfaWHW+VU+pxOR9eQQSaw3/4r11oBWm6g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l31xAAAANwAAAAPAAAAAAAAAAAA&#10;AAAAAKECAABkcnMvZG93bnJldi54bWxQSwUGAAAAAAQABAD5AAAAkgMAAAAA&#10;" strokeweight="2.25pt"/>
                <v:line id="Line 386" o:spid="_x0000_s1028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itcEAAADcAAAADwAAAGRycy9kb3ducmV2LnhtbERPy4rCMBTdD/gP4QruxtQHIh3TMghC&#10;F7qwDuP20txpyjQ3tYla/94sBJeH897kg23FjXrfOFYwmyYgiCunG64V/Jx2n2sQPiBrbB2Tggd5&#10;yLPRxwZT7e58pFsZahFD2KeowITQpVL6ypBFP3UdceT+XG8xRNjXUvd4j+G2lfMkWUmLDccGgx1t&#10;DVX/5dUqWB4Ko8/D3u+PSfFLzWW5vZROqcl4+P4CEWgIb/HLXWgF80WcH8/EI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WK1wQAAANwAAAAPAAAAAAAAAAAAAAAA&#10;AKECAABkcnMvZG93bnJldi54bWxQSwUGAAAAAAQABAD5AAAAjwMAAAAA&#10;" strokeweight="2.25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740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1225550</wp:posOffset>
            </wp:positionV>
            <wp:extent cx="247650" cy="247650"/>
            <wp:effectExtent l="0" t="0" r="0" b="0"/>
            <wp:wrapNone/>
            <wp:docPr id="383" name="Picture 383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to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38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814705</wp:posOffset>
            </wp:positionV>
            <wp:extent cx="228600" cy="228600"/>
            <wp:effectExtent l="0" t="0" r="0" b="0"/>
            <wp:wrapNone/>
            <wp:docPr id="382" name="Picture 38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36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513080</wp:posOffset>
            </wp:positionV>
            <wp:extent cx="228600" cy="228600"/>
            <wp:effectExtent l="0" t="0" r="0" b="0"/>
            <wp:wrapNone/>
            <wp:docPr id="381" name="Picture 381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safety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199390</wp:posOffset>
            </wp:positionV>
            <wp:extent cx="219710" cy="226060"/>
            <wp:effectExtent l="0" t="0" r="8890" b="2540"/>
            <wp:wrapNone/>
            <wp:docPr id="380" name="Picture 38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stop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95250</wp:posOffset>
                </wp:positionV>
                <wp:extent cx="2760345" cy="2530475"/>
                <wp:effectExtent l="0" t="0" r="0" b="0"/>
                <wp:wrapNone/>
                <wp:docPr id="227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345" cy="253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7EC" w:rsidRDefault="002947EC" w:rsidP="002947EC">
                            <w:pPr>
                              <w:spacing w:before="12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STOP: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Damage to the vehicle may occur.  Do not proceed until process has been complied with.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OPERATOR SAFETY: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Use caution to avoid risk of injury.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CAUTION: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 process that must be carefully observed in order to reduce the risk of damage to the accessory/vehicle and to ensure a quality installation.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TOOLS &amp; EQUIPMENT: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Used in Figures calls out the specific </w:t>
                            </w:r>
                            <w:r w:rsidRPr="004B6FC4">
                              <w:rPr>
                                <w:rFonts w:ascii="Arial" w:hAnsi="Arial"/>
                                <w:sz w:val="20"/>
                              </w:rPr>
                              <w:t>tools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and equipment recommended for this process.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REVISION MARK: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This mark highlights a change in installation with respect to previous issue.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SAFETY TORQUE: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This mark indicates that torque is related to safety.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7" style="position:absolute;margin-left:29.4pt;margin-top:7.5pt;width:217.35pt;height:199.2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8m7QIAAH4GAAAOAAAAZHJzL2Uyb0RvYy54bWysVd1umzAUvp+0d7B8TzGEBIJKqoSEaVK3&#10;Vev2AA6YYA1sZrsl3bR337GTpqTdxbSOC8vHPj7n+84fl1f7rkX3TGkuRYaDC4IRE6WsuNhl+OuX&#10;wksw0oaKirZSsAw/MI2vFm/fXA59ykLZyLZiCoERodOhz3BjTJ/6vi4b1lF9IXsm4LKWqqMGRLXz&#10;K0UHsN61fkjIzB+kqnolS6Y1nK4Pl3jh7Nc1K82nutbMoDbDgM24Vbl1a1d/cUnTnaJ9w8sjDPoP&#10;KDrKBTg9mVpTQ9Gd4i9MdbxUUsvaXJSy82Vd85I5DsAmIM/Y3Da0Z44LBEf3pzDp/2e2/Hh/oxCv&#10;MhyGMUaCdpCkzxA2KnYtQ5M4sSEaep2C5m1/oyxJ3V/L8ptGQuYN6LGlUnJoGK0AWGD1/bMHVtDw&#10;FG2HD7IC+/TOSBetfa06axDigPYuKQ+npLC9QSUchvGMTKIpRiXchdMJieKp80HTx+e90uYdkx2y&#10;mwwrgO/M0/trbSwcmj6qWG9CFrxtXeZbcXYAiocT5krn8JqmAAW2VtOCcmn9OSfzTbJJIi8KZxsv&#10;Iuu1tyzyyJsVQTxdT9Z5vg5+WRRBlDa8qpiwTh9LLIj+LoXHYj8Ux6nItGx5Zc1ZSFrttnmr0D2F&#10;Ei/cdwzPSM0/h+FCAlyeUQrCiKzCuVfMktiLimjqzWOSeCSYr+YzEs2jdXFO6ZoL9npKaICymZMp&#10;cUkboX5GjrjvJTmadtzAFGl5l+HkpERTW5IbUblMG8rbw34UC4v/z7FYFlMSR5PEi+PpxIsmG+Kt&#10;kiL3lnkwm8WbVb7aPEvvxpWMfn04XFJG9TfCe/TxBBkK9rE4Xc/ZNju0q9lv966vXUPaFtzK6gGa&#10;UEloERiFMLRh00j1A6MBBmCG9fc7qhhG7XthGzmMiZ2YY0GNhe1YoKIEUxk2GB22uTlM2bte8V0D&#10;ngKXXSGX0Pw1d235hAoYWQGGnON2HMh2io5lp/X021j8BgAA//8DAFBLAwQUAAYACAAAACEAes4s&#10;+NoAAAAJAQAADwAAAGRycy9kb3ducmV2LnhtbEyPQU/DMAyF70j8h8hI3Fg6oDBK02matDNi2w9w&#10;G6+taJySZFv37/FO4/bsZz1/r1xOblAnCrH3bGA+y0ARN9723BrY7zZPC1AxIVscPJOBC0VYVvd3&#10;JRbWn/mbTtvUKgnhWKCBLqWx0Do2HTmMMz8Si3fwwWGSMbTaBjxLuBv0c5a9aYc9y4cOR1p31Pxs&#10;j87AV6tXdRZT4w7ud5NfdmHN47sxjw/T6hNUoindjuGKL+hQCVPtj2yjGgzkCyFPss+lkvivHy85&#10;qFrEXISuSv2/QfUHAAD//wMAUEsBAi0AFAAGAAgAAAAhALaDOJL+AAAA4QEAABMAAAAAAAAAAAAA&#10;AAAAAAAAAFtDb250ZW50X1R5cGVzXS54bWxQSwECLQAUAAYACAAAACEAOP0h/9YAAACUAQAACwAA&#10;AAAAAAAAAAAAAAAvAQAAX3JlbHMvLnJlbHNQSwECLQAUAAYACAAAACEAEFSPJu0CAAB+BgAADgAA&#10;AAAAAAAAAAAAAAAuAgAAZHJzL2Uyb0RvYy54bWxQSwECLQAUAAYACAAAACEAes4s+NoAAAAJAQAA&#10;DwAAAAAAAAAAAAAAAABHBQAAZHJzL2Rvd25yZXYueG1sUEsFBgAAAAAEAAQA8wAAAE4GAAAAAA==&#10;" filled="f" stroked="f" strokeweight="1.5pt">
                <v:textbox inset="1pt,1pt,1pt,1pt">
                  <w:txbxContent>
                    <w:p w:rsidR="002947EC" w:rsidRDefault="002947EC" w:rsidP="002947EC">
                      <w:pPr>
                        <w:spacing w:before="120"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STOP: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Damage to the vehicle may occur.  Do not proceed until process has been complied with.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OPERATOR SAFETY: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Use caution to avoid risk of injury.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CAUTION: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A process that must be carefully observed in order to reduce the risk of damage to the accessory/vehicle and to ensure a quality installation.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TOOLS &amp; EQUIPMENT: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Used in Figures calls out the specific </w:t>
                      </w:r>
                      <w:r w:rsidRPr="004B6FC4">
                        <w:rPr>
                          <w:rFonts w:ascii="Arial" w:hAnsi="Arial"/>
                          <w:sz w:val="20"/>
                        </w:rPr>
                        <w:t>tools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and equipment recommended for this process.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REVISION MARK: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This mark highlights a change in installation with respect to previous issue.</w:t>
                      </w:r>
                      <w:r>
                        <w:rPr>
                          <w:rFonts w:ascii="Arial" w:hAnsi="Arial"/>
                          <w:sz w:val="18"/>
                        </w:rPr>
                        <w:br/>
                      </w:r>
                      <w:r>
                        <w:rPr>
                          <w:rFonts w:ascii="Arial" w:hAnsi="Arial"/>
                          <w:sz w:val="18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SAFETY TORQUE: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This mark indicates that torque is related to safety.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38100</wp:posOffset>
                </wp:positionV>
                <wp:extent cx="3154680" cy="2416175"/>
                <wp:effectExtent l="0" t="0" r="0" b="0"/>
                <wp:wrapNone/>
                <wp:docPr id="226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4680" cy="2416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E901B" id="Rectangle 379" o:spid="_x0000_s1026" style="position:absolute;margin-left:1.35pt;margin-top:3pt;width:248.4pt;height:190.2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H48QIAADoGAAAOAAAAZHJzL2Uyb0RvYy54bWysVFtvmzAUfp+0/2D5nXIJAYJKqpSQadIu&#10;1bppzw6YYA1sZjsl3bT/vmOT0KR9maaChHzw8fH3fedyfXPoWvRApWKCZ9i/8jCivBQV47sMf/u6&#10;cRKMlCa8Iq3gNMOPVOGb5ds310Of0kA0oq2oRBCEq3ToM9xo3aeuq8qGdkRdiZ5y2KyF7IgGU+7c&#10;SpIBonetG3he5A5CVr0UJVUK/q7HTby08eualvpzXSuqUZthwKbtV9rv1nzd5TVJd5L0DSuPMMh/&#10;oOgI43DpFGpNNEF7yV6E6lgphRK1vipF54q6ZiW1HICN7z1jc9+QnlouII7qJ5nU64UtPz3cScSq&#10;DAdBhBEnHSTpC8hG+K6laBYvjERDr1LwvO/vpCGp+g+i/KEQF3kDfnQlpRgaSioA5ht/9+KAMRQc&#10;Rdvho6ggPtlrYdU61LIzAUEHdLBJeZySQg8alfBz5s/DKIHclbAXhH7kx3N7B0lPx3up9DsqOmQW&#10;GZYA34YnDx+UNnBIenIxt3GxYW1rM99yNADmhTf37AklWlaZXUtT7rZ5K9EDMcVjn+PFF24d01DC&#10;LesynExOJDV6FLyy12jC2nENUFpuglNbnCM+sA4alvY/0LaF83vhLYqkSEInDKLCCb312llt8tCJ&#10;NqDAerbO87X/x6D2w7RhVUW5AX4qYj/8tyI5ttNYflMZXxBU5zps7PNSB/cShhUdWF1SWm3mXhzO&#10;EieO5zMnnBWec5tscmeV+1EUF7f5bfGMUmFlUq/DatLcoBJ7SNt9Uw2oYqZqZvNF4GMwYDoE8ZhI&#10;RNodjLVSS4yk0N+ZbmxPmiI1MS6USTzzHpWZoo9CnJJtrCldR25PUkFxnArBdpBpmrH5tqJ6hAYC&#10;DOZqM3Bh0Qj5C6MBhleG1c89kRSj9j2HJlz4YWimnTXCeRyAIc93tuc7hJcQKsMao3GZ63FC7nvJ&#10;dg3c5Fu2XKygcWtmW8o09YgK8BsDBpRlchymZgKe29braeQv/wIAAP//AwBQSwMEFAAGAAgAAAAh&#10;AD9/T9rfAAAABwEAAA8AAABkcnMvZG93bnJldi54bWxMj0FLw0AUhO+C/2F5ghexG2ubpjGbUgRP&#10;CmJsod622WcSzL6Nu9s2/fc+T3ocZpj5pliNthdH9KFzpOBukoBAqp3pqFGweX+6zUCEqMno3hEq&#10;OGOAVXl5UejcuBO94bGKjeASCrlW0MY45FKGukWrw8QNSOx9Om91ZOkbabw+cbnt5TRJUml1R7zQ&#10;6gEfW6y/qoNVcDNLrdnuvs/+o3rebV+zev0SaqWur8b1A4iIY/wLwy8+o0PJTHt3IBNEr2C64KCC&#10;lA+xO1su5yD2Cu6zdA6yLOR//vIHAAD//wMAUEsBAi0AFAAGAAgAAAAhALaDOJL+AAAA4QEAABMA&#10;AAAAAAAAAAAAAAAAAAAAAFtDb250ZW50X1R5cGVzXS54bWxQSwECLQAUAAYACAAAACEAOP0h/9YA&#10;AACUAQAACwAAAAAAAAAAAAAAAAAvAQAAX3JlbHMvLnJlbHNQSwECLQAUAAYACAAAACEAbeyh+PEC&#10;AAA6BgAADgAAAAAAAAAAAAAAAAAuAgAAZHJzL2Uyb0RvYy54bWxQSwECLQAUAAYACAAAACEAP39P&#10;2t8AAAAHAQAADwAAAAAAAAAAAAAAAABLBQAAZHJzL2Rvd25yZXYueG1sUEsFBgAAAAAEAAQA8wAA&#10;AFcGAAAAAA==&#10;" filled="f" strokeweight="1.5pt"/>
            </w:pict>
          </mc:Fallback>
        </mc:AlternateContent>
      </w:r>
    </w:p>
    <w:p w:rsidR="004F4B84" w:rsidRDefault="00CA20EA">
      <w:pPr>
        <w:ind w:left="-5112" w:right="-3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-3239814</wp:posOffset>
                </wp:positionH>
                <wp:positionV relativeFrom="paragraph">
                  <wp:posOffset>20495</wp:posOffset>
                </wp:positionV>
                <wp:extent cx="6494145" cy="3871661"/>
                <wp:effectExtent l="0" t="0" r="20955" b="33655"/>
                <wp:wrapNone/>
                <wp:docPr id="449" name="Group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145" cy="3871661"/>
                          <a:chOff x="0" y="0"/>
                          <a:chExt cx="6494145" cy="3871661"/>
                        </a:xfrm>
                      </wpg:grpSpPr>
                      <wpg:grpSp>
                        <wpg:cNvPr id="400" name="Group 400"/>
                        <wpg:cNvGrpSpPr/>
                        <wpg:grpSpPr>
                          <a:xfrm>
                            <a:off x="0" y="0"/>
                            <a:ext cx="6494145" cy="3871661"/>
                            <a:chOff x="0" y="0"/>
                            <a:chExt cx="6494585" cy="3872162"/>
                          </a:xfrm>
                        </wpg:grpSpPr>
                        <wpg:grpSp>
                          <wpg:cNvPr id="373" name="Group 373"/>
                          <wpg:cNvGrpSpPr/>
                          <wpg:grpSpPr>
                            <a:xfrm>
                              <a:off x="35169" y="35169"/>
                              <a:ext cx="6459367" cy="3765868"/>
                              <a:chOff x="0" y="0"/>
                              <a:chExt cx="6459367" cy="3765868"/>
                            </a:xfrm>
                          </wpg:grpSpPr>
                          <pic:pic xmlns:pic="http://schemas.openxmlformats.org/drawingml/2006/picture">
                            <pic:nvPicPr>
                              <pic:cNvPr id="246" name="Picture 2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66327" y="46892"/>
                                <a:ext cx="435900" cy="7737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309" name="Group 309"/>
                            <wpg:cNvGrpSpPr/>
                            <wpg:grpSpPr>
                              <a:xfrm>
                                <a:off x="0" y="0"/>
                                <a:ext cx="1430020" cy="1801495"/>
                                <a:chOff x="0" y="0"/>
                                <a:chExt cx="1430216" cy="18025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" name="Picture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0216" cy="1606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758" y="1617752"/>
                                  <a:ext cx="548640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C3A9E" w:rsidRPr="005704A3" w:rsidRDefault="003C3A9E" w:rsidP="003C3A9E">
                                    <w:pPr>
                                      <w:pStyle w:val="Fig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</w:pPr>
                                    <w:r w:rsidRPr="005704A3"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  <w:t>Storage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1" name="Group 311"/>
                            <wpg:cNvGrpSpPr/>
                            <wpg:grpSpPr>
                              <a:xfrm>
                                <a:off x="1536538" y="22829"/>
                                <a:ext cx="2637041" cy="1722669"/>
                                <a:chOff x="94599" y="-35819"/>
                                <a:chExt cx="2637041" cy="1723885"/>
                              </a:xfrm>
                            </wpg:grpSpPr>
                            <wpg:grpSp>
                              <wpg:cNvPr id="308" name="Group 308"/>
                              <wpg:cNvGrpSpPr/>
                              <wpg:grpSpPr>
                                <a:xfrm>
                                  <a:off x="94599" y="-35819"/>
                                  <a:ext cx="2637041" cy="1190368"/>
                                  <a:chOff x="94599" y="-35083"/>
                                  <a:chExt cx="2637041" cy="1165915"/>
                                </a:xfrm>
                              </wpg:grpSpPr>
                              <wpg:grpSp>
                                <wpg:cNvPr id="318" name="Group 318"/>
                                <wpg:cNvGrpSpPr/>
                                <wpg:grpSpPr>
                                  <a:xfrm>
                                    <a:off x="94599" y="361567"/>
                                    <a:ext cx="2606691" cy="769265"/>
                                    <a:chOff x="94608" y="174060"/>
                                    <a:chExt cx="2606940" cy="76954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12" name="Picture 3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4608" y="174060"/>
                                      <a:ext cx="1988288" cy="666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317" name="Group 317"/>
                                  <wpg:cNvGrpSpPr/>
                                  <wpg:grpSpPr>
                                    <a:xfrm>
                                      <a:off x="2137144" y="180579"/>
                                      <a:ext cx="564404" cy="763027"/>
                                      <a:chOff x="0" y="-351049"/>
                                      <a:chExt cx="564404" cy="763027"/>
                                    </a:xfrm>
                                  </wpg:grpSpPr>
                                  <wpg:grpSp>
                                    <wpg:cNvPr id="316" name="Group 316"/>
                                    <wpg:cNvGrpSpPr/>
                                    <wpg:grpSpPr>
                                      <a:xfrm>
                                        <a:off x="0" y="-351049"/>
                                        <a:ext cx="564404" cy="763027"/>
                                        <a:chOff x="0" y="-351049"/>
                                        <a:chExt cx="564404" cy="763027"/>
                                      </a:xfrm>
                                    </wpg:grpSpPr>
                                    <wps:wsp>
                                      <wps:cNvPr id="314" name="Rounded Rectangular Callout 314"/>
                                      <wps:cNvSpPr/>
                                      <wps:spPr>
                                        <a:xfrm>
                                          <a:off x="0" y="-351049"/>
                                          <a:ext cx="564404" cy="763027"/>
                                        </a:xfrm>
                                        <a:prstGeom prst="wedgeRoundRectCallout">
                                          <a:avLst>
                                            <a:gd name="adj1" fmla="val -198427"/>
                                            <a:gd name="adj2" fmla="val 20197"/>
                                            <a:gd name="adj3" fmla="val 16667"/>
                                          </a:avLst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7A5090" w:rsidRPr="00806490" w:rsidRDefault="007A5090" w:rsidP="007A5090">
                                            <w:pPr>
                                              <w:spacing w:before="60" w:line="228" w:lineRule="auto"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806490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  <w:sz w:val="16"/>
                                              </w:rPr>
                                              <w:t xml:space="preserve">         </w:t>
                                            </w:r>
                                            <w:r w:rsidRPr="00806490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  <w:sz w:val="14"/>
                                                <w:szCs w:val="12"/>
                                              </w:rPr>
                                              <w:t>90˚F</w:t>
                                            </w:r>
                                          </w:p>
                                          <w:p w:rsidR="007A5090" w:rsidRPr="003335AA" w:rsidRDefault="007A5090" w:rsidP="007A5090">
                                            <w:pPr>
                                              <w:spacing w:line="228" w:lineRule="auto"/>
                                              <w:jc w:val="right"/>
                                              <w:rPr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</w:p>
                                          <w:p w:rsidR="007A5090" w:rsidRPr="003335AA" w:rsidRDefault="007A5090" w:rsidP="007A5090">
                                            <w:pPr>
                                              <w:spacing w:line="228" w:lineRule="auto"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  <w:sz w:val="14"/>
                                                <w:szCs w:val="12"/>
                                              </w:rPr>
                                            </w:pPr>
                                            <w:r w:rsidRPr="003335AA">
                                              <w:rPr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w:t xml:space="preserve">           </w:t>
                                            </w:r>
                                            <w:r>
                                              <w:rPr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w:t xml:space="preserve">   </w:t>
                                            </w:r>
                                            <w:r w:rsidRPr="00267D65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  <w:sz w:val="16"/>
                                                <w:szCs w:val="12"/>
                                              </w:rPr>
                                              <w:t>OK</w:t>
                                            </w:r>
                                          </w:p>
                                          <w:p w:rsidR="007A5090" w:rsidRPr="003335AA" w:rsidRDefault="007A5090" w:rsidP="007A5090">
                                            <w:pPr>
                                              <w:spacing w:line="228" w:lineRule="auto"/>
                                              <w:jc w:val="right"/>
                                              <w:rPr>
                                                <w:rFonts w:ascii="Arial" w:hAnsi="Arial" w:cs="Arial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</w:p>
                                          <w:p w:rsidR="007A5090" w:rsidRPr="00806490" w:rsidRDefault="007A5090" w:rsidP="007A5090">
                                            <w:pPr>
                                              <w:spacing w:line="228" w:lineRule="auto"/>
                                              <w:rPr>
                                                <w:b/>
                                                <w:color w:val="000000" w:themeColor="text1"/>
                                                <w:sz w:val="14"/>
                                                <w:szCs w:val="1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color w:val="000000" w:themeColor="text1"/>
                                                <w:sz w:val="16"/>
                                              </w:rPr>
                                              <w:t xml:space="preserve">          </w:t>
                                            </w:r>
                                            <w:r w:rsidRPr="00806490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  <w:sz w:val="14"/>
                                                <w:szCs w:val="12"/>
                                              </w:rPr>
                                              <w:t>65˚F</w:t>
                                            </w:r>
                                          </w:p>
                                          <w:p w:rsidR="007A5090" w:rsidRDefault="007A5090" w:rsidP="007A5090">
                                            <w:pPr>
                                              <w:jc w:val="right"/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</w:p>
                                          <w:p w:rsidR="007A5090" w:rsidRDefault="007A5090" w:rsidP="007A5090">
                                            <w:pPr>
                                              <w:jc w:val="right"/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</w:p>
                                          <w:p w:rsidR="007A5090" w:rsidRPr="00FB7C2F" w:rsidRDefault="007A5090" w:rsidP="007A5090">
                                            <w:pPr>
                                              <w:jc w:val="right"/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315" name="Picture 31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3891" y="-326324"/>
                                          <a:ext cx="248717" cy="702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wps:wsp>
                                    <wps:cNvPr id="302" name="Right Brace 302"/>
                                    <wps:cNvSpPr/>
                                    <wps:spPr>
                                      <a:xfrm>
                                        <a:off x="248717" y="-206610"/>
                                        <a:ext cx="60325" cy="310515"/>
                                      </a:xfrm>
                                      <a:prstGeom prst="rightBrace">
                                        <a:avLst>
                                          <a:gd name="adj1" fmla="val 91101"/>
                                          <a:gd name="adj2" fmla="val 50000"/>
                                        </a:avLst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304" name="Picture 3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09610" y="-35083"/>
                                    <a:ext cx="422030" cy="3634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310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4513" y="1571128"/>
                                  <a:ext cx="1864487" cy="1169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C3A9E" w:rsidRPr="005704A3" w:rsidRDefault="003C3A9E" w:rsidP="003C3A9E">
                                    <w:pPr>
                                      <w:pStyle w:val="Fig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</w:pPr>
                                    <w:r w:rsidRPr="005704A3"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  <w:t>Installation Temperature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</wpg:grpSp>
                          <wpg:grpSp>
                            <wpg:cNvPr id="360" name="Group 360"/>
                            <wpg:cNvGrpSpPr/>
                            <wpg:grpSpPr>
                              <a:xfrm>
                                <a:off x="4302370" y="0"/>
                                <a:ext cx="1242060" cy="854825"/>
                                <a:chOff x="0" y="0"/>
                                <a:chExt cx="1242647" cy="8554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" name="Picture 2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2647" cy="79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2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718" y="738476"/>
                                  <a:ext cx="562914" cy="1169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C3A9E" w:rsidRDefault="003C3A9E" w:rsidP="003C3A9E">
                                    <w:pPr>
                                      <w:pStyle w:val="Fig"/>
                                      <w:jc w:val="center"/>
                                    </w:pPr>
                                    <w:r w:rsidRPr="005704A3"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  <w:t>Cleaner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</wpg:grpSp>
                          <wpg:grpSp>
                            <wpg:cNvPr id="359" name="Group 359"/>
                            <wpg:cNvGrpSpPr/>
                            <wpg:grpSpPr>
                              <a:xfrm>
                                <a:off x="4287858" y="1019907"/>
                                <a:ext cx="603926" cy="722762"/>
                                <a:chOff x="67605" y="0"/>
                                <a:chExt cx="604528" cy="7238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Picture 3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396" y="0"/>
                                  <a:ext cx="572705" cy="366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4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605" y="606838"/>
                                  <a:ext cx="604528" cy="1170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C3A9E" w:rsidRDefault="003C3A9E" w:rsidP="003C3A9E">
                                    <w:pPr>
                                      <w:pStyle w:val="Fig"/>
                                      <w:jc w:val="center"/>
                                    </w:pPr>
                                    <w:r w:rsidRPr="005704A3"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  <w:t>Squeegee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</wpg:grpSp>
                          <wpg:grpSp>
                            <wpg:cNvPr id="361" name="Group 361"/>
                            <wpg:cNvGrpSpPr/>
                            <wpg:grpSpPr>
                              <a:xfrm>
                                <a:off x="5009388" y="1031631"/>
                                <a:ext cx="612182" cy="706459"/>
                                <a:chOff x="179452" y="35172"/>
                                <a:chExt cx="613373" cy="706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9" name="Picture 2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315" y="35172"/>
                                  <a:ext cx="543997" cy="365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5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9452" y="507962"/>
                                  <a:ext cx="613373" cy="23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C3A9E" w:rsidRPr="005704A3" w:rsidRDefault="003C3A9E" w:rsidP="003C3A9E">
                                    <w:pPr>
                                      <w:pStyle w:val="Fig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</w:pPr>
                                    <w:r w:rsidRPr="005704A3"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  <w:t>Sleeve (Optional)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</wpg:grpSp>
                          <wpg:grpSp>
                            <wpg:cNvPr id="358" name="Group 358"/>
                            <wpg:cNvGrpSpPr/>
                            <wpg:grpSpPr>
                              <a:xfrm>
                                <a:off x="5720862" y="1019907"/>
                                <a:ext cx="738505" cy="725737"/>
                                <a:chOff x="0" y="0"/>
                                <a:chExt cx="738553" cy="726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" name="Picture 3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53" cy="597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7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861" y="609191"/>
                                  <a:ext cx="532201" cy="1169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C3A9E" w:rsidRPr="005704A3" w:rsidRDefault="003C3A9E" w:rsidP="003C3A9E">
                                    <w:pPr>
                                      <w:pStyle w:val="Fig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</w:pPr>
                                    <w:r w:rsidRPr="005704A3"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  <w:t>Lint Free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</wpg:grpSp>
                          <wpg:grpSp>
                            <wpg:cNvPr id="372" name="Group 372"/>
                            <wpg:cNvGrpSpPr/>
                            <wpg:grpSpPr>
                              <a:xfrm>
                                <a:off x="35170" y="2856497"/>
                                <a:ext cx="6400800" cy="909371"/>
                                <a:chOff x="0" y="992528"/>
                                <a:chExt cx="6400800" cy="9093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8" name="Picture 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2528"/>
                                  <a:ext cx="6400800" cy="577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1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49572" y="1785044"/>
                                  <a:ext cx="1500607" cy="116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21EB" w:rsidRPr="005704A3" w:rsidRDefault="005704A3" w:rsidP="005421EB">
                                    <w:pPr>
                                      <w:pStyle w:val="Fig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</w:pPr>
                                    <w:r w:rsidRPr="005704A3"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  <w:t>Lower Body Graphic</w:t>
                                    </w:r>
                                    <w:r w:rsidR="00CA20EA"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  <w:t xml:space="preserve"> L</w:t>
                                    </w:r>
                                    <w:r w:rsidRPr="005704A3"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sz w:val="16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94" name="Group 394"/>
                          <wpg:cNvGrpSpPr/>
                          <wpg:grpSpPr>
                            <a:xfrm>
                              <a:off x="0" y="0"/>
                              <a:ext cx="6494585" cy="3872162"/>
                              <a:chOff x="0" y="0"/>
                              <a:chExt cx="6494585" cy="3872162"/>
                            </a:xfrm>
                          </wpg:grpSpPr>
                          <wps:wsp>
                            <wps:cNvPr id="365" name="Straight Connector 365"/>
                            <wps:cNvCnPr/>
                            <wps:spPr>
                              <a:xfrm>
                                <a:off x="0" y="0"/>
                                <a:ext cx="0" cy="38720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6" name="Straight Connector 366"/>
                            <wps:cNvCnPr/>
                            <wps:spPr>
                              <a:xfrm>
                                <a:off x="6494585" y="0"/>
                                <a:ext cx="0" cy="387209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8" name="Straight Connector 368"/>
                            <wps:cNvCnPr/>
                            <wps:spPr>
                              <a:xfrm>
                                <a:off x="0" y="1840523"/>
                                <a:ext cx="64941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9" name="Straight Connector 369"/>
                            <wps:cNvCnPr/>
                            <wps:spPr>
                              <a:xfrm>
                                <a:off x="0" y="0"/>
                                <a:ext cx="64941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0" name="Straight Connector 370"/>
                            <wps:cNvCnPr/>
                            <wps:spPr>
                              <a:xfrm>
                                <a:off x="0" y="3872162"/>
                                <a:ext cx="64941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4" name="Straight Connector 374"/>
                            <wps:cNvCnPr/>
                            <wps:spPr>
                              <a:xfrm>
                                <a:off x="1500554" y="0"/>
                                <a:ext cx="0" cy="18333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5" name="Straight Connector 375"/>
                            <wps:cNvCnPr/>
                            <wps:spPr>
                              <a:xfrm>
                                <a:off x="4255477" y="11723"/>
                                <a:ext cx="0" cy="18333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6" name="Straight Connector 376"/>
                            <wps:cNvCnPr/>
                            <wps:spPr>
                              <a:xfrm>
                                <a:off x="5697416" y="11723"/>
                                <a:ext cx="0" cy="18333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7" name="Straight Connector 377"/>
                            <wps:cNvCnPr/>
                            <wps:spPr>
                              <a:xfrm>
                                <a:off x="4970585" y="926123"/>
                                <a:ext cx="0" cy="9109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8" name="Straight Connector 378"/>
                            <wps:cNvCnPr/>
                            <wps:spPr>
                              <a:xfrm>
                                <a:off x="4255477" y="926123"/>
                                <a:ext cx="223866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48" name="Picture 44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14" y="1947042"/>
                            <a:ext cx="6400165" cy="577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9" o:spid="_x0000_s1028" style="position:absolute;left:0;text-align:left;margin-left:-255.1pt;margin-top:1.6pt;width:511.35pt;height:304.85pt;z-index:251765760" coordsize="64941,387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06VVEOAAABbQAADgAAAGRycy9lMm9Eb2MueG1s7F3b&#10;bttIEn1fYP+B0LtjNu8U4gwcJw4GyM4YSRbzTFOUxB2K5JJU5Oxi/31P9Y0iRcmSHdtRRgniUC1e&#10;uqur69SpqqZf/3K3yIyvSVWnRX4xYq/MkZHkcTFJ89nF6J9frs+CkVE3UT6JsiJPLkbfknr0y5u/&#10;/+31qhwnVjEvsklSGbhJXo9X5cVo3jTl+Py8jufJIqpfFWWS48tpUS2iBh+r2fmkila4+yI7t0zT&#10;O18V1aSsijipa7S+E1+O3vD7T6dJ3Pw+ndZJY2QXI/St4T8r/vOWfp6/eR2NZ1VUztNYdiN6QC8W&#10;UZrjofpW76ImMpZVunGrRRpXRV1Mm1dxsTgvptM0TvgYMBpm9kbzoSqWJR/LbLyalVpMEG1PTg++&#10;bfzb15vKSCcXI8cJR0YeLTBJ/LkGNUA8q3I2xlkfqvJzeVPJhpn4RCO+m1YL+h9jMe64YL9pwSZ3&#10;jRGj0XNChznuyIjxnR34zPOYEH08x/xsXBfP399z5bl68Dn1T3dHf9D9VqMzMfud0aHhhxidG7Ry&#10;sZhnUa8OHZ3t293RUcPho7Nd5kEJaI74Ee4Qjds5dEPb8+Uc+p4beMG+czh85ZZRlmk8xj+p7Tja&#10;0Pb7rQKuapZVMpI3Wex1j0VU/bksz7Awy6hJb9Msbb5xI4MlSJ3Kv96k8U0lPrQLx3I8JXx8T481&#10;qAnCo4voPHFVRKP6WMR/1kZeXM2jfJZc1iUsFOwmn/Tu6ef0sfPI2ywtr9Mso1mhYzk4WLOeNRiQ&#10;j7A074p4uUjyRpjOKskwziKv52lZj4xqnCxuE1iC6tcJwzTDbDcwBmWV5g23bdCEj3WjdIJbt/9a&#10;waVphtbbsyvXvDpzTP/92WXo+Ge++d53TCdgV+zqf3Q1c8bLOsHwo+xdmcquo3Wj84OmTBp9YSS5&#10;sTW+Rtyki9WCrvFVo7oI1SIJUV/rpkqaeE6HUwjvEwQurtFfcEm3wiW51zB1xu3qH8UEEoiWTcEF&#10;0DN1WAGebWFFYME4XhDypdsuGMd2Q7I6ZPN83/YtviS10kMdqrr5kBQLgw4gdvSMPyb6CjGLPqpT&#10;qPd5QZOP9mic5Z0G3JNa+Dio5/IQAxFmkJvHvkW0zZ69pwbc/XvYe+bYpmnJsbPAZE7o7mcr6EpY&#10;QSE1XGm5ts8Xx7C9p7nCv+OxFZCDhKEbZSuEaGgkx2krrJOtwIpT+rnbEeqqt2fibxfwD7QKW5Y8&#10;fOlawcOqrPezseRJD3mhn+dRmcAw4UZcQ4W7aGnr8YU8hLfFnRFK+8FPI2fRaO7QTvBG8qnLHvhV&#10;VbGaJ9EE/RMAKJ9Al4rH7WWGHdv2XdAMmFnmMd93e3bYdQLP0bbI8eFvCeOqzLkysnva4brI0onC&#10;4bqa3V5llUCja/5H3r1z2rDB5lixAakhsxzzrRWeXXuBf+ZcO+5Z6JvBmcnCt6FnwpV+d60gdZ5O&#10;Jkn+Mc2T74Coq4tR6FqumKytgzT5n6FBLtIGXC5LFxejQJ8UjWmK3+cTDlxNlGbi+Jw8grb7Cr3V&#10;/1wq8O1rDsVCG5q72ztOVfgE03e3xeQb1KwqAJ+YYfBQHMyL6j8jYwVOdzGq/72MyA3Mfs2hZTil&#10;UQeVOrhVB1Ee49KLUTMyxOFVI4jiEi7QbI47Cz3Oi0s4BNOUQ3TbC/ScPmDh8SNJSgSeDgMwg5e1&#10;TklsNBwOwMy1PdcW+m9ZAdYllzQtSqJelmf7pkP+HK0P37I8uPj8DE29QsfF0qX1c2a7AdNfv99y&#10;CzvoLaE9OZhtopedAaPh8AEPd3d4vCw07Q2a0rmBGXC3LBq3nLMrMua5IeuajH3Hy/rjRcNjxmt7&#10;zAUD682viRmV8+t7oeX1Pa3Q8UjwfPodII6a/XZ6TS9UBhJ3cAV50Y5qd7TH5nHZDP6JUDrlcVET&#10;ZHi8HhfI/omd3cfOhtVemQkWBoEVYFmQWfSwgizhgrRu3IFewfdmZwy8smMr0XC47bCY7TPHEas/&#10;MF2/hw6u54ClCyn4HqiXtC4aGwCZAhcYHI++5Ri+eovh2Bqas4nudYfKoycPIqJAsLanarKH+0km&#10;vxN87FzbwsHw1VtH+Qy+t80wZUJin4plPkkmBoU1EFFaZlFlXEVZViwbg07jKqMdcvlJxAhaVe+E&#10;bjtS2C1BLYMN1rJKJrOE9406JjvEHUse3CA6MJvIIUSTfwG+posMgXcEdYwzrE1HKeL6WTDk7VkI&#10;l4dSWdfPgWlsz0GYWcAlOiqfiyO1sDkn6bi532rtyiPFMClWcByjukHjxWiXb28oz9mIyemcIqyG&#10;JbUoJ3BA8xncyWyG5EjcVAOu9cYziU6tPXe7u03jeBfVc8E9ON2g6cYIBdtIePpDhpK2eNIySrzh&#10;SddlfJ3i/h8x/JuowsxI9/p3+NjTrMCAC3k0MsjhHmp/nDueLxdXBUJ80A30hh+iD1WTqcNpVSz+&#10;AGe9JKcfXyn/neTc8+CRP4qTy0t+mgjvfsw/lwgKC4+eJPnl7o+oKiUFbDAHvxWK+ErlEbJtzyX9&#10;2YMLHJ/DtBGisoX/e7wOEyHczxLOrmIZwn7K0LZjB8QpOPSDDlkcSNrQtuUghwcHhYe2TctyuWuw&#10;HQ6eJrTdEhMRH3jymBf8I427FBEw3lZRnBjUfAjOKumRdC2wNyYpmQJbz7QRheHCtZnp9shnC2Aq&#10;XkVd4T3ZE2BDxkzu7XZBuAOvLuGOhJNh6BQgw2FHB8Moa59oDG3ulE+9dpaEJ8zdeminbr5lCRnU&#10;LP+UTBHkaaOG3XtGcYz8lbovP5suE5kdeaEpYHbXhfJ8ulTApH7qHhfrK/iTi7zRFy/SvJAg3316&#10;K4qpOF9Gi+S42yiSjmU9CwKH4AZAThEUc1zfIoTl8TD5jQiOyW9+FkRetxvrx0eH1MTceqENNMEU&#10;HS9Sk937WZD6oYlnMisqNyGpmYXkLOGEJOM6aKkgw7Es08bXBMi2Zzug1MJdVfcht3XvXPNgVml9&#10;pchAt8w54NNTZJiAfUq9Xz7F5LgM1BLSZa7PmCUrX5T4GTJMcImE/BmKaBCPf4T84dl1eOkpx6Tz&#10;bc+WY9KhkyfJMQ1w1F6WqS4py3T9+CwTAv7d6JrIABwYXaOyDCSS+BLouatIV8KLlcYnQLYVziuU&#10;fyO8tpF4oAs9R66awHUdkf/SNKK1OKroCrh2PKUeDgxGF50tNB01Onvcs4bV20haH0Ed2LMQ560r&#10;RCu6H4I6K2r1IHh+eCnYc8SmUX4h1f6lUdu2HZ9SsEBt3w4cn/tEbRDD9SywnDXM7iZ5N3n2PfV5&#10;J8xuQwYdWTwbZvMJHODSjwtE74grPxVmI57WxWwRYDsUs60AxU4y9Y90SWj2agcQaEK9gFgBqAzx&#10;RS3aGnB7vmeCkWEBbYA3CpFcuMEiBGjZgSg4/0mw2zY3sJuajhq7yc86MesNZu1jDWAJtCquOB2i&#10;YT4pv6DUVHnzGEo3SKmfh0a7Okr00oDcmhPUvQaCI7d4vG5RGFwk+4TH2Bs2sPNBZZuJY3WAtlOM&#10;uj1x/Gx4LMs4NrLLR4fH2K3WxWOxfe1APEZOBYEhhccoe7FlFkaZHI9ZLID7LNJqHsoye0Sa+ahd&#10;xAmwVqhz8WWhc1uq4jHUQgO65A1cxPPXw1BHTqipSLVHqEXJ+fGGu8mBOoHyBihj/xzVHPT0XC0T&#10;17FD1P5IZEZNm0oHPohNvyQyY4hCoV8amdcMi2v6oSICSuLrdsUiE9O1KyeqbJ6LTYlHA82ymPT4&#10;oZn4rVhDYtc6djAQ5h0KzUh9B9B6sjgojtikyggguYoN+JaL7Zw9aO4E/lpEputchcgWUnhdp/a4&#10;EdkOMeouIlPTUdNk+Bg/DSK/XMR7Xe3d0A9E7FVHhw4GjIdW1z9LwBuuyI+B4gHy0KJqzzNDJtyi&#10;ll+7NooE8DWRA8pRi+rwh8/Jduq5q1aaSKueTTxc1ioPpJRO+yDhfu3cBymR7vhBHEy2C+KC2h4I&#10;4kSJBQxbATZtqO0B2ol1TBP7UsUCCEHFfUm/e9tAwtCiyDZQbH1TILYQD12tl89xI7kVajfqRr+X&#10;gMvgeLk1lQ/9NFD+HWvJxBJZ1/LBFeL6vtwqrHX8QNh+QWaNpf2DYLKF12ghlSCYBdJxJnbjcdOi&#10;hM4QFvSQmVO4DL5AJzxU6LtCwidcfp73E/Cw7fHkoVvo2vW2glCnkSTRRgP09ECMFsZHZpPVEqDX&#10;ww29Bm0tE925rqXX267Uq6cdm3qnyNPvEsEOfGl8PjdVxDeKXBV5jvKRojLwsgYhNr4p8yqXr9RT&#10;myE2QqGdgSuBoZGnJQOELe6LxWV4OUi7MURYFlUNTC7OaR/HlMQg92WIrSeP38dBcpbp3efanOTp&#10;bdSDaqeTcXjL1P1qpxfWZmJ8XfmQOt+JVSfla7dDdbcuPeUmopdQPs0fBpVPM9W9lE/YPBY4pite&#10;mtcGMUgv9ZtE78lCnJTvr6J8OjE8qHzaHTtA+QY8lJPawav6YTdOvoDNo2CTCPwOqZ2o8SYf4AC1&#10;Qx2legfwyebh5Q9dzDwpn35bt+1rOjaofHr70l7KRzEI7L/hQYqe5ZPeHgtsW+b2NLfaCAedAPcv&#10;Arj+ToaLb2GN97Z8jgXV8xEA43kp+Zrk1vqdFFBSrJP1W7N+O7muyDbvrYCuF/q0Y/qkgGP+eze2&#10;GbGTAq4poE76D8KvLq/aC36RqjR5/BMWEBtyWJ/0ShMYMjMMTpyXh+t0+EQE7F74rS0vQT52Blz8&#10;wwIu6xA8pIAWNnh5eI8ujzqfNPBH18A26cGj0PpV1JTLx7+j2UKPd2oohq2qEqgJq+2IqxKoAutU&#10;8r+R57IpritcMPz+GNORe1tUxovKb/AmbmGBUJpg3ftWtJ27tQdLE/iywe/Z4sl3+TvB6Bd5rX/m&#10;C6r9zWVv/g8AAP//AwBQSwMECgAAAAAAAAAhAPMQRNgzHgAAMx4AABQAAABkcnMvbWVkaWEvaW1h&#10;Z2U5LnBuZ4lQTkcNChoKAAAADUlIRFIAAACUAAAAdwgCAAAAao7+rwAAAAFzUkdCAK7OHOkAAAAE&#10;Z0FNQQAAsY8L/GEFAAAACXBIWXMAACHVAAAh1QEEnLSdAAAdyElEQVR4Xu2dB3hVVdaG1YABAUMx&#10;UmJogVBEECRoiCgdhxoYEENRhNAzdARCB5EOIRClDR2U0GREWiAGlAASEqQMjIaugcBQlCLF+flf&#10;79o53tx6Urn3hu954Llnnb6/vdb61j77nDz1v//97/+ewDnxFP8ePYFz4gl5Town5GUU9+/fP3Dg&#10;wD4DfvnlF2XNFjwhTy/u3bsXGxu7atWq0NDQTp061a9f39vbO1++fE+lBhZ/f/+hQ4fGxMSgJ9TO&#10;WYMn5FnGnTt3kpKSjh8//sUXX/Tq1atSpUqKHAPc3d0LFy5csmTJihUrVq9eHS6DDXjrrbd8fX09&#10;PDxks1deeWXdunUcJ4tYfEKeKTZv3tyqVSsfHx9PT8/cuXMLDYDfAQEBI0eO/PLLL//zn//8/PPP&#10;169f//3339VuKYD18+fPL168GL9kr6effprjQOrXX3+ttsg85CDyLl++fPDgQVxh+vTpY8aM6d69&#10;+wcffNDAgMqVK5cxIFeuXEJVgQIF/Pz8OnToMGHCBOj897//rY6iG4TZ7du347WlS5eWY+Ks+Ojy&#10;5ctPnjypNsoYXJm8hw8f/ve//yX39OvXr0SJEtKCGgh9IH/+/PBEs75gQPHixWnryMhIdYjMADFz&#10;x44dDRs2LFSokJubm5yd6Dpjxgx89ObNm0getalN0Bu4I7VggGuSl5ycPGnSJIQDfEhjAXhq3Ljx&#10;kCFDFixYEB0dHW9AYmLi2bNn2f6GASatk4mAQpIfinTgwIFeXl5ySc8++yzRtUaNGkFBQZMnTyYq&#10;JKTGhg0b5s2bN2DAgEaNGlWrVo2IrQ5ngEuR9+DBgz179nTr1k0TgVWrVu3SpQsZiCylNnIMxMXF&#10;EZBbtmyJFDKXrBaBDvrkk0/U/ga4CHncxa+//kqWkvskdfXo0YOerlY7Nrh4nGzmzJmkYaKrMbDg&#10;kUR+4r/a2giuQN7du3f/8Y9/PPfcc9BWrly5FStWOAttGYTTk7d///4KFSpAW7FixaZNm0ZWVyty&#10;AJybvPnz55PzYQ4lcvv2bReIImmCs5JHqBw8eHCePHnQkLNmzcpRDqfBKcmDKph7+umnqQR27typ&#10;rDkPzkceF4yShDmiJWWTsuZIOB95YWFh7u7uJUqUOHjwoDLlVDgZeZs3b8bh8ubNu2XLFmWyB27w&#10;1q1bFy9eTExM3LFjh7K6BJyJvPPnz+NwzzzzzMKFC5XJHij4goODfX19pQqsWLGiWuEScBryqARq&#10;164NAZ06ddIzkvvgwYNVq1ZR/LFLkSJFmjVr1rt37wULFqjVLgGnIS8iIgIa/Pz81LJN/PHHHxMm&#10;TMBH3dzcOnbsaP7UzTXgHOQdOnSIkg7yYmNjlckmQkJC2JjUmBWPQB0HzkFekyZNcKPJkyerZet4&#10;+PBheHh4rly5ihYtGhcXp6wuCicgb+3atVR1Pj4+v/32mzJZx8aNG6EZtztx4oQyuS4cnbzTp08X&#10;LFgwd+7c3377rTJZx/79++Xp68qVK5XJpeHQ5KE7PvjgA8jo0aOHMllHcnJy+fLlCZhDhgxRJleH&#10;Q5P36aefEjDz589/+fJlZbICiodq1apBc2BgYFbPlnQcOC55ly5dKlmyJMV1dHS0MllHv379YK5W&#10;rVpXr15VphwAByXv7t27vr6+8BEcHGz7CvGzNWvWsGXhwoUdbaJKVsNByRs0aBB8vPnmm7dv31Ym&#10;Kzhy5IiHh8ezzz67d+9eR04BWQGHI4/rWbRoEfKSVHf8+HFltYILFy5UrlwZmseNG6dMOQkOR96x&#10;Y8fy5s0Leeh+ZbICrhx5gqKpW7euMuUwOBZ5FHNFixbFk0wmKJrj4cOHISEh1ON4nsVpcTkBmUke&#10;DUoGQj6MSsHChQu3bdsWExNz1B5++OGHrVu3Vq9e3c3NDemojmgdHJktYTo+Pl6Zch4yjbw7d+7U&#10;qFFDZicYA4t+sH2LFi3szjkPCwuTjXft2qVMORKZQN6NGzd69uwpc7bLlCkzbdq0r776arsBSI/h&#10;w4f36dOH5GQDqMo/eX7qqTZt2jx48EAd1wrCw8M5F3lxxYoVf/zxh7JmHqgvneURUobIu3fvHkGy&#10;UKFCtHuxYsUmTpyYjtv+6aefyFt4EhTSD5TVEnDukSNHci6EKBRmVsy4du3azp076X9+fn6lS5eu&#10;UKGCj48PvRAddPbsWbWRQyJD5MmTGlqzc+fON2/eTMehkJQwwRHsPjJFlVSpUoXTUdKRRDOLuSVL&#10;llDdwxPRAhZ/++03ugjF5a+//soZs+6loUxBOsnbt2+fFFj8r+eB58mTJ2fPnh0REaFtzHmjoqK8&#10;vLzwub59+9qIlpA6ffp0UaEBAQEJCQlqRWZgw4YNsbGxTjocmmby2H7lypXyXJsUZXcEJCkpadKk&#10;SWPHjqUvK5MBMEfecnd3HzRokDXm7t+/v2fPHiIY5yLPDRs2LFNmRttNq86CtJFHa9KCtHiuXLnm&#10;zZt39+5dtcIKtmzZAjfJyclqOQW7d++WaDllyhRlMgNN3KxZM+klhDVqiUzxj02bNvn7+7vG9Pg0&#10;kEdKILfRlMWLF//8889t70jTz5o1a9myZWrZCNHR0RyB1EUwVCYzwLq8yl2uXDkcPePyD1363Xff&#10;NW/enGMC/F6tcGboJQ/vqVq1Krft6elpd4YBLYUQsNhA1OMFChRAd5Dn8D9zrY9GmDlzJidimw4d&#10;OiAf1Ir0ghtETL3//vtyTIKwy7zeoIu8Y8eOoZ65+Tp16lAGKat1TJ48GfFmHuU4TqlSpThOUFAQ&#10;VQFFPd6p1hmA2GvXrh0x2cPDY/369RkPbsT5qVOnytcECNREAuKHWuf8sEMeaw8cOPDSSy+5ubm1&#10;bNny+vXraoUVoEoozDdu3KiWjUCrVatWjb6PEzRq1IjNkKCvvvqqNnH9559/btiwIa3s6+uLThFj&#10;uoFPf/PNN6+//joHxNd79eqVcSd2NNghb9u2bfgBah5haRzirl69GhcXhwX34gj8z2+SSuvWrS0+&#10;y8alpJZHeuANp06dQokcOnSInpE7d+4zZ85cvHixYMGCbEBHyfjTcK6na9eudBSuvGzZshxcrXAt&#10;WCUP+5w5c6xpQgIaVG3evHnVqlXITjIcP3AXa4EOr+U49erV03yX3StWrEghAXO7du1CmLBBq1at&#10;TCqKdIDSTZ7CU30vXbrUZQoDc1gmjxoASvA5Ag6sKGu6IM9uxKXOnz+vrIbOgfrnx+HDh4sVK8a5&#10;CKcZbGgCb58+ffA23DowMNDutCVnh2XyevfuTRPQ4l9++aU119SJiIgIwpeXl9etW7eUyQj79u2j&#10;auREMJfBsShcWUZhwN69e811rOvBlDziXrdu3bh/b29vmkNZU0D7kgVR3mrZHiIjIzkUJZ3FGWA7&#10;duyg4KOXUPBlxOe4ZhxOvizw4YcfXrlyRa1wdZiS99lnn+EoJHnzueWIe2oAsohatgfKwRdeeAE9&#10;sm7dOmUyAmqFnER8mzhxojKla+AqISFByvkXX3xx7dq1ypozkIo8GkL6r/nLOOiI9u3bX7hwQS3b&#10;A+WgtGloaKh5PKRMFik0Y8YMZTIAwSKJUCco58nKHKdx48acMYMR3umQijwSD0HMfP4IXtivXz9j&#10;uWEbMC0DUR07dlQmI0RFRaFQ6CXGFTrdZfTo0cuXL69QoYKeOSmIEa6W6pNOMGnSJLujrBkExca5&#10;c+d+/PFHh/q20l/k3b59mwYl55uLNDp4YmKiWtCBgQMHwhyeZ54dKezy5ctHo3/88cfKZABCEUbR&#10;R3379h0wYIDtMWiqC7Qrp0AHcUBlzWzQIJUqVaL6BMRkLg/YGEnPfvxF3tChQ2mO/v37mwQf7oFE&#10;qBZ0gDKLTObp6Uk/VaYUEBLlLZ7Bgwebq8H4+HgqP1jE+SgcldUMeKeU861bt85SP6ADnT17lngD&#10;rl27RkfUr9SyB4q8+/fv+/j44BDmzUHA1P/R8mPHjqFQUP9ffPGFMqWAI1OJs5b+YU2YjB8/vm7d&#10;ujExMSQ/ZTICew0fPhza8ubNO3bsWNvemROgyCOmFypUiCghVg1kL0pstWAPOFONGjVo3DFjxihT&#10;Cq5evSru0rBhQzqKslpCQECAxWEB8u6rr74qzO3evVtZczYUeUePHqVR2rRpI1YN6E+dEyNhjtKe&#10;xq1Zs6bJENfvv//epEkTVrVt29ZiqW4MSDJ/cHH8+HGZpAR/dufA5xwo8mCIWNe1a1exakAE6nyG&#10;gnB47rnnSOkmTx6IdfKCpIxkKqtuEBupCL29vQnp9erVc6UHOhmHHfIOHjxo9zEQuHLlCskMhhYt&#10;WqRMKQgPD8djypQpYztaWsP27dtl/CwwMDB9R3BhpJ+877//Xv169Ah9T/sGBQWZ1OPytannn39e&#10;zxvlJuDCtBrceBQmi0CC6NKli3M9ZFfkIeLR9+QksWogGFojb9iwYfKcLC4ujgKxcOHClF+ySpCc&#10;nCxzVSgelEk3CLY4ca5cuSgKLY6uZRZIsdxjixYt6CKACK9WOAMUebS7h4fHa6+9JlYNNsiDs61b&#10;t9LK7MVtIxHlUII7d+5Ur14de3BwcDoG+PG5Z555Bg0VGRlpfNhMBEGC+rVs2bJ0Ea4TMTxnzhzn&#10;yqmKPNoaL8mfP7/J01RIXbx4sVoww/r164mruCw1BhUFFYLmfJ9//jlZsFatWtYez1oD0lRUKwEz&#10;45MhLIJidNSoUQgozoIOatCgwdKlS+1OQH2MsDbrXpEHqIu5mdWrV8uigKZ877331IIZIK9jx47s&#10;VapUqaZNmxJz6Mg4K7FIRlLS+vUo/FheaC5SpMipU6eUNZPAwTkmiQ3COAWZGNp0FkKPC1zzggUL&#10;UHwWW+Mv8tB13FJds7dMzafMCo4cObJ8+XIRmXgeghOPiYmJKV26dPny5TFCZ1qfr44fP54diZbm&#10;r8Xi4hkZUtm0aVO1atXkVSZKmnHjxp0+fdrBH9iirvEHEdsWvy/6F3mAKo0ur2e6Dqy0a9du2bJl&#10;HBdvw10wEjMJR3PnziXikUF/+ukn2VgPuNApU6aQfjw9PfFdZTVg9uzZ5Fcyq0lU0APq/fnz59es&#10;WZPrBNT4ZFPb7yI5CEgZMlyFM5g/FRekIq9Xr15sTbpSy9bBoaOiosLCwtje19f3008/FTt9Webm&#10;du/eXSx6wDX885//JDgQysyHszkLrU9XoGPp/BYcB4Shjz/+WLot4YGLtNYEjgb0x+jRo7lsJJu/&#10;v7+NGYupyNu9e7eQYVdlfPTRRzhf//792Z4Gop4TO90cDvz8/NKU/xcuXChfoiW4KVNqEJBJyWvW&#10;rKEz2j0yeqRTp054sNDWrVu32NhYZynwaYGXX36ZNiR0IRVtP6dMRR6QWarmAyXGoPCiSOCHiAsg&#10;324+ceIErsNimlTivn37qBEhT+sB5rh169bbb79N/BwxYgTh2mKuIiOSF9Ej3DnXULJkSbzf3I8d&#10;FocPHw4KCiJxUBk3b95cz9/YMyUP9YUYa9KkiVq2BJxaflAY0UyFChUikdC15e8w0b6yVg8IhgQH&#10;9po6daoyWcHly5dLlCiB81l8zo6qqlOnjhwKcGEOLkaMQQxDmMjF04937dplQoo1mJJ38+bNMmXK&#10;kCTVsiVo5JFFOB8yB08fPHgwp6cF9bcafMg3CETv2AU+eujQIbWQAqIo1/Piiy9yJT4+PkuWLKFQ&#10;UescHiTm4cOHy8WT0adPn56mqW+m5NH04kA23qpCXFAnyG95AeVvf/sb/xMzTYSiDZBWqSXY6803&#10;30x3c//www9vvPGG3DkJ2Ilo++WXXyIiIiTL4G2dO3fW8waPCUzJAz169OCINrQZ7a4l0p07dxJm&#10;8R5A2SdGPZg8eTKe+sorr6T73bulS5dK3UYBQNGmrA4PvA09JY+mQZ8+fUgE6SthLZAnUw3M5zFY&#10;BCzKy+l4wIULF3SKzK+++opdKAf1e6oxyK/4Gdwjc9L3CYrsByENWUduExmMtw0cODAdf0fYGBbI&#10;Iypy9AkTJsgiGtLGKNepU6foRGgW+PDy8ipatOiQIUNsz3m5fv06ORURn46nDYDYKCN5nFdEryOA&#10;ZkQSk7GSkpIIAwKKlqNHj6IB0cnyR/7ocDQR9XQ6gqQ57JPXpk0bG2/uSLbr2LEjWZemJORSGpcq&#10;VQoRYbG0ouRE1LDLu++++yDt86MhniBJiMbdaR1lTQGZeMCAAWohu4DE++STTwICAkj/xYsXpx3y&#10;p4Dr5E41VKpUaePGjcg08zZPHyyQJ9Wb/GFgwnFoaKjYzUHCY0tvb+/WrVvLbD4uDn9KSEggA/v7&#10;+3/zzTdq0xRQQZIja9asOWPGDEo34ye6dpGYmCgDXQ0bNjSfR3rx4sVr165VrVr13LlzypT1CA8P&#10;lyF4AG2IZ/RX+xSQz4hDQ4cODQsLM5+EnnFYIE8GyUSw8L+NrwDhPXQurgxvUCbD6yNEc/JfZGSk&#10;yZuSxFiOTB0aEhJC6F+4cGGtWrV0Dl7DDXUep0PjmKtKYgN9iFqCY9JpsnpWIMfnXgj+3A419Ycf&#10;fqj/RYBMhAXy3nrrLa5JVACyxYb+JutAT6NGjcaPH69MBlAy79mzh/CLiyCIlfXRI7bkyB999BEJ&#10;YP/+/du3byfKNW7c2O6UMlpKapLmzZtb2zg6Olpe3kR/Z+lf6zp48CBJV4QuMo3+ndV9xRpMyaNp&#10;KlasSFKVRRrX2DMQh1qRQHjk6uvXr08HtPZ2CKFDe7kL1YPPkQ45vnzEQ95/aNu2LTHWRnF65syZ&#10;KlWq4HNNmjSx9lgf0NtoypUrV9KadAidDq0T6Avceu7cudKzAXcxadKkxyt0TcnDaYjdMh8CcUG8&#10;FrvA+EsBHTp04B7Gjh1bvnx5ZUoNAp2vr6/8hiTJ3uxFE4uRFhk3bhwXgIDGsSy6ODtKH+eS7L5N&#10;Qg5mM/wAF9f5KhpnB4iIZcuWNWjQQF6BEHDBpAOJjRow5s2bN00VbdbBlLxDhw4hZ+XpeVRUlMls&#10;qm3bttGa8lueuJLYaHqxGIOGhqQ5c+bwm+6JNmHj2rVrs5fx011aYe/evXjJ4sWLaSYCqVphAGWQ&#10;KGz20pnJiPPcEZrFLtM4KBVt3bp1qXC45T+ZsQ5IDQwMnDdvHv5n4xlNNsOUvBEjRnCtM2fO5PfU&#10;qVNNnlsS7mlr+S0qKyYmhtgoFg3ITlIdYoRqgTj8zjvvsKW7u/vrr79u8hfsoI0UiJeQ8Ddt2mQs&#10;fBBKcEZPf/nllwnRxNuM10ZEXTgbNmwYhP3JieGpPVUHuZkYQNehM2Hs2bMnGyOCSAfIWpMmchyY&#10;kkflz9XLN47omGLUgCtorS8z2FF3FDcmby1T9+BGtPW9e/fwPwmYaGjotOg9bDlt2jQiJ0FYLD/+&#10;+CN1EnvRrJT8sNu1a9eMBCs6R9++feVNXQ4LCOkIfejER7VGwHFZJeQ5PlKRR1nGpVMqyaJWp2vA&#10;EREX8nvdunVsTALnB/UN9lmzZtH6kNq0adOTJ08i+eRPxJQtW5b/iZwsWkxseCcyEnEkEYmSiHoW&#10;ypHg8lYVkQDBiSNqQVsniHKjRo2igpb5fcj6Fi1a0P+sjUsRBthMalzHRyryiJNcOppKFs3JA7iC&#10;FvRlxubf//53MuXs2bPhLzg4WD7I0qZNGxIJTYYcjY+Pl6TCltTmJr6Od5I1W7ZsKQMuhDUqEJhr&#10;166dphi3bt1KNdmlSxfzOd0WceTIEWpQzclwYnokgdH8vVFjUOOjIdk4TbNvHiNSkde7d283Nzdt&#10;1MMiedRn2tSuY8eOiRjLkycPFTRpqWTJklTfMrcO1UoXlhkVMjJC87HWeFgLVybPoY9kRJusI/Mh&#10;cDLjAMtFEjMPHz6M+5p8rswEJCq6CJmMgwA/Pz8CO3nLrqZnG4kQzZo10/9I8vEiFXmEKW4bSmSR&#10;0tt83h/eEBoaqg09X716lQxHXQVtAnh6//33yVLG7UWNQbvALt7DNsg2zvKvf/2LLEg1QtaBqiVL&#10;lhQz/H1egF3tmQKORkggLBcoUMCiA3EjaGO6ArvTpTiFjSFZY7AjdYKcGvElvc0pkIo8moYbQEDK&#10;IqphzJgxxhsICJuk9LRO6Rk8eLDEMdR5uXLlcFbEEXkR2ohXnIhQSU5iA4CHWayy165dS/cy/4NP&#10;OC4BmSgN0LTmfc4iuDXCAB2FMyKGUTRpvanHi1TkrV69mtswHonGYnFOMX6Dm6oF3Vi/fr18Po4U&#10;yA/0HhIUNYFexSjvlPAD9OjRw+J3dyhUnn/+eZMvy8XFxcl8QzoE0dUi6+ZISkrq0KGDPBQl1ZEL&#10;zLupgyMVeWfOnME5PDw8tDfnCVadOnWy+HwOEWFjhie7kKKAyYAWwhJFg0IhG5EUDUz9meG0sV1v&#10;b28svXr1MplmzyURCatUqWI8yoOyGDRoEP5KlsWhUaQYOQXbLFq0yOJEQhyd6g1lC9OciNONHDnS&#10;xvitIyMVeQCNxy2hLNSyASaf3dCACreo3WkdMhmFB1kNnubPn69fAuD3XEBQUBDh8dy5c7Q1QNkj&#10;iPz9/aUrcM3ESS5SwiwdTmb9YidOEAYtykWugUTQoEEDdgHsGxISYncgxpFhSh7OV6RIkaJFixo/&#10;CdqwYUNkZKRaMAJ9nI5ve+qDNChcmpzIGigQkSReXl79+/cnmpH8AFFx8+bN1BK0Nf5EHSKTCZD1&#10;+I24LOlq9OjRVNkmeYvzElfJuCgpIZsbnDZtGgTrvCSHhSl5LEqhSigzFnXDhw+3+MgKJwNqwTqg&#10;pHv37npmuOAfOARhEFA44vRgxYoVKJp33nlHhl0Asr5bt27aaxUcn0hoXnpHRUWRUzkUu1CE1K5d&#10;+7PPPnMuVWIDpuQBwpSMRjZq1EiZDCmH5KcWjMDuOkPipUuXtFcabIMLQDoaOLKAwMBAxIWxoMex&#10;4NtkUgXZulWrVohPdiG5ckC6jrMUcDphgTxAJpOh26ZNm2rlWkJCgt15zbaxa9cuRAdV84IFC+x+&#10;ixivQnxGpGDNmjWxsbEmpRuEcUkoTBNWqLjJbdQeFHysdZznAJkLy+QBXA0pD3+0ghYwESDTp0/P&#10;zjLWmu7nspEzOJx5JYOHVa9eHeZee+217JzPkv2wSh6g78vjtJdeekkSGxvjfyTFbBNppCiLf4MZ&#10;X5wyZQqKSS2ngAuTx+5oTq3gcVXYIg8kJyej2uGPbI/PCWe05uzZs0lgW7ZsyeoKCXpmzpzJqQmh&#10;1B6ckfNy9u+sTOhG13C1eF5O+NyOHfIEEydOlKFelBvVt7bL8ePH7QpINr5y5crXX39NbQ6Q8mhC&#10;4jDZS8+pNVDDHDhwwPa3q6Kjo7lI6gHCgzK5NHSRh/xD0UkKLFiwoPaWkF2cOHGiffv22nCzBvwY&#10;rZ+mt2ftgt7AMZGXjjONOquhizwBsjM0NFQqrUqVKlG2m6ccgGvu3LkTZ9UmWkEeNRmxDpCoUBmN&#10;GzfGOHDgQLWPddy4ceN7A/A5kzkZxkBtynTTtm3bpsmhnRppIE9AhQsr8nwgT548VITU72DYsGH8&#10;1qYPA8KXjB/Wr19fqzc04M16RpBJXd8asHTp0nfffRduiLrsq1anYNu2bZyIqGC3AnElpJk8QDff&#10;u3cvVGmPqo3h6enZunVrijkSj3ywDyOq9ejRo2r/DAB9BE8yAK0BGVW5cmUCZvreXHFepIc8DZcu&#10;XYqKiiJ+Cvbs2aONV2mgQIZLGaCaO3eu5oLoeDSkzq872ABF53vvvcfBmzVr5jLjXjqRIfJ0gign&#10;b69TftU0+pQqHhwWFkbVKIvpw+rVqzks/u1iQ196kB3kAfhD6MtXYYirxs+YcD7ypVpII8LDwwnd&#10;ZFYCgDLlJGQTeQJCXO/evQsYPqFJ4bF7924Zddy/fz+VuHHJiBtRC9r4SueDBw9WrlwJcxSg1O/K&#10;msOQreQBXDAxMfENw1cAaPqqVavK/IPTp0/37Nmzc+fOsIgjksCWLVtmQzqOGDFC8iiFv7n4zCHI&#10;bvIEyBb8RqIoCAgImDVr1vnz56nk+N/2tPazZ8/K67ju7u4WP6eWc/B4yNOAe5UvX16+EAao/QcN&#10;GgQlFAOQlJSUdMUACv8zZ86cOHFi/PjxMkpA7ZGjSjqLeMzkARIhdffIkSOLFCkiFAKKNkhC2hQ3&#10;gNo/X758qEpW8X///v31/L0hl8fjJ88Y8fHxhFPyWdeuXdu1a1enTh1/A+rVq8diSEgIleLhw4dz&#10;YFVgEY5F3hOkCU/Ic2I8Ic9p8ejR/wMuJS4sr7hL3QAAAABJRU5ErkJgglBLAwQKAAAAAAAAACEA&#10;wu2MFNNCAQDTQgEAFgAAAGRycy9tZWRpYS9pbWFnZTEwLmpwZWf/2P/gABBKRklGAAEBAQDcANwA&#10;AP/bAEMAAgEBAgEBAgICAgICAgIDBQMDAwMDBgQEAwUHBgcHBwYHBwgJCwkICAoIBwcKDQoKCwwM&#10;DAwHCQ4PDQwOCwwMDP/bAEMBAgICAwMDBgMDBgwIBwgMDAwMDAwMDAwMDAwMDAwMDAwMDAwMDAwM&#10;DAwMDAwMDAwMDAwMDAwMDAwMDAwMDAwMDP/AABEIAIsG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raxrNn4e0ue+1C6trGytU&#10;Mk1xcSiKKFR1ZmYgAD1NeJ6r/wAFRP2Z9Bv5bW+/aJ+BdndQNtkhn8e6VHJGfQq04IP1oA91ori/&#10;AX7R3gH4teDpvEHg3xh4d8baPBE05ufDV9HrKuq9dgtTIZD6KgJJ4AJrzZv+Ckvw8Ryp8O/Hz5Tg&#10;kfA3xqR+f9lUAe+0V4/4e/bj8C+NPht4g8S6HH4u1BPDOvWXha+0u48MX+katDql6LE2tq1rfxW8&#10;iGRdSsm8yQLEiz7ndVRyuJN+2D8Qo7lo1/ZV+PUiq20SDVvBQVhnqM+IM478jPtQB73RXnep/GjW&#10;rP4QX/ia78Jx+C7qxXe9n4216y023iXj5pbqze9ijXJAz83NfP8A8Pf+Ch3xA+M3jl/Dfgm1/Y98&#10;Xa6qvKum6T+0Lc3t8Yk++5gh8PO4CgjJ5Az1oA+xKK8i+NPx11T4Gfsx+IPG3j/WPAPwtk0W1SS4&#10;1S4luvEWkac7yLGu9QllNMC7oiquxmZwBzwflP8AZD/4KReI/wBu/wCJV74Q+FX7UHwD8VeItO0y&#10;TWLi0/4UD4osfLtUlihaTfc6/GhxJPENoYsd2cYBIAP0Jor5r/bX/a60n9gr9lGz8VfGf4jXuiXd&#10;1epo6at4L8MrG99eyRyypHBaXRvli/dwytmaQr8hy2SFPzX/AME1P2xLP/gqTrXjC1+H/wC0p+1j&#10;pMvglbSa8j8Q+G/ANutylw0wTyjBo8xIHknduKH51xnnaAfpRRXx3/wVJ/a+0L/gml+xZZ694+m+&#10;JHxMj1jXYdCt5bDWY/D+pyTyW9xOpe505bXyowttJkxoW3MvBHK/Ov8AwR7+NPwr/wCCuGm/EOaH&#10;Rf2iPAeoeA7myE0LftD+M9Qgu4bwTmJ1ddQiKOGtpgybCoGwh2yQoGtrn6nUm4eor4S/4LH/ALZW&#10;l/8ABKj9jDSLi1+Hc3xUsfFeqjw59m8Wa3c6pYwZt5pg1y920805byiBGSNwDkuuwBvH/wDghf8A&#10;D74H/wDBTr9krxB488dfsr/st6PrWjeLbnQEi0H4cWENrJDHaWdwrlZllbfuuWB+fGFHA5yDs7XP&#10;1C1vxDYeGtNkvNSvrPT7OEbpJ7mZYo0HqWYgD8a8X1j/AIKh/sz+HtTmsdQ/aI+BdjeWzbJoLjx7&#10;pUcsTejK04IPsa+QP+C1f7bPiT/gib8GPhza/s9/Cz4e+G/DvjC/v7fU7uHw2YNL0ueKOBoIhHam&#10;KJZ5ladl3klltZMKdrFfZv8AghF+238R/wBvv9hGPx18TtNW212PxDf6Za6jFZG0g121j8t1uYk2&#10;hNqPJLbEpuBa0bJ37wALaXPo34RftY/Cz9oGXZ4D+JXgDxs+CdugeIbTUjgcniGRugrnPHH7dPgn&#10;4e61NYX+ifGK4nhYoz6Z8JPFeqQEj+7LbadJGw91Yivir/g5J/bf/aE/Ya8HfC3xB8FdW1bw/oN9&#10;JqkXirUoPDtrqdrbuDYrZLNLcQSpAXMlwEGVLkMPm2jH1F/wR/8Aib8UPjJ/wTo+HHib4yHWG+Iu&#10;qx3z6m2qaUul3TxrqFylszQLHGFDWywFWCDepV/m3biBbS52XgP9urwT8RvEUOl6fofxkt7mb7r6&#10;p8JPFelW4/3p7rTo4l/FhXUfFr4wa58O9Gt7vQ/hj48+Ibztg22gzaTazRD+8w1G+tFx7Ak+1fmv&#10;/wAHI/h79r6Xxp8OdX+A1x8Sv+EDtrKe0voPh1d6kmsDUpHLs97DZkNJbeTHEIXwwjcXAYoZI9/3&#10;h/wTN0D4p+F/2Dfhjp/xqvJL/wCJdro6rq800zTXGN7m3S4kYZe5S3MKTOSxaVZDufO9gLaXK4/b&#10;E+IW4Z/ZV+Pa+51fwT/80FepeC/HOveNfBH9pS+CdY8J6qxITSfEN9ZLMOBy0ljNdxAc4+VmPB46&#10;E/lH/wAHH/8AwSz/AGkP28f2jPAevfCzRW8aeC9J8OHT30keIbayGk6gLmaSW4MN1LFH+/ikt03x&#10;FnP2UhwoWMt+pn7MHgnxN8NP2avh74b8aasfEHjDw/4Z03Tdd1Q3Ut2dSvobWOO4n86UCSXzJVdt&#10;7gM27JAJNAWPPPHvxn+PnhPxFa2tv8OfgH9n1S4+yaa2q/F7UdPub6baz+WkQ8PSBn2IzbVdjhWP&#10;QE1r+DfHP7Qt9qar4g+F/wAGdMsj1l074oalfSj6I+gQj/x6vzV/4L6f8EUvjz+35+3H4T8b/Ds6&#10;Lr3hu/0W08PXB1DUoLH/AIRXyrid3kkUqHltj55lzH58+8zLsCiJT+q3w6MPwF+EngHwv4y8b2+s&#10;a9DZWPh3+2tVmS1uPE+ox2wVpFR3YtPMYpJfLDO33uWwTQI5P4/ftFaf4L8TaD4Lt/i78HPh18Rf&#10;EQg+waP4pK6jc6iZpDDELe1F9ZTS75VaNSudzDAGRismT4d/tRF22/GD4CKuflB+D+rEgfX/AISU&#10;fyr8+P8Agq1/wbg/EX9vT/godq3xT8MePvBmj+FfGX9mjWE1Vbn+0NJ8i3htJTbwxxtHcfuYFlUP&#10;LDud2QlQPMP6l+Of2mfhv8MPiLo/g/xL8QPBPh7xb4iMK6Vomp65a2mo6mZpTDF5FvI4kl3ygxrs&#10;U7nBUZPFA/Q8B0H9uCP4QftS6T8IPin+0T8CdR+IHiCRYLDw/o3gm/0i6SZ0R4oZ5ZNXu4oZZRIn&#10;lRS+W83mIIwxYZ99+K3wn8QfEbSUt9J+J3jXwFOvLXOgWejyyN+F/Y3S4/4Dn3r4I/bl/wCDb7QP&#10;24f+ChF18bNW+Jd1p+i65d6Xca54XOiGY30dpDb28kMd2lzE0KzQQAbtjNGzMwLcKPsjx9/wUQ+C&#10;Xwv/AGl/D/wd174k+G9P+JXiacWtlobTM8yzNGskUM7qDHbySq6eUk7I0xkQRhyyggW7HzDf/tNf&#10;D3S/2tR8Dbr9vr4z2/xOa/TShpUnh7wmsJvHjEiWwvD4a+y+c25UEfm7jKwiA807K+sfhp+zz4u8&#10;Ca7Fd6p8dfip40t42Bay1mw8NxQS47MbPSbeTB9nBr5Q1X/g3b+Feof8FNI/2iofEvibT401mLxe&#10;fDFvtMTeIEvFumuzcyFn+zSOpdrYKCJHYrKke2EfQOtf8FUvgD4b/a8T4D6h8RdPsfilJeQ6cukX&#10;FjdxRNczQJPFCLtohamR1dFVPN3NI6xgGQhKA9Dxmb/grF+zf+0Z+3rq37ONzr/xI0nxhp99caJH&#10;qcGr6hoGkX+pwNslsIZra7ilE4dZUUvEkcjxFY5HLxCT22b/AIJufDuaRmbxF8e8sdxx8cvGwAPs&#10;BquB9BXm/gT/AIIZ/AfwB+37q37RVvYeIL7xhqWpXGuRaXqF8lzo2n6nOd8t9DE0fm+cZDLIoeV0&#10;jeUtGiFIvLk8Ff8ABcf4CeOv2+NQ/Z2t9W1yz8ZWN/caKmpX9itto95qkDmOTTopmfzPP3rIilol&#10;jkaPbHI7PEHA9D56/Y3/AG6v2Uf2kv25Lr4L+Dta/ab/AOEmiuL+20vVNV+LHii+0TX5LLzGk+zs&#10;NZnyjwxSTRvLGiuiEEq5RG/SzRPAmm+H9Fl09BfXlpMMSJqN/PqBcdwWnd2IPpnmvGPhL/wS1+Av&#10;wO/af1r4zeGfh7ZWfxM165vby71qe/u7x1nvJDJcywxTSvFA8hZ1LQohCSSICEdlPmH7P/8AwXP+&#10;D/7RX7fesfs7aTpvjTT/ABhpmoanpVvf3tlAdN1O508z/aFhkimkcKY7eSRHkRAyqQdrbVYD0Pl7&#10;/gnL+3t+yf8A8FaP2s/FHw+vv2R/hxot99ln1TQ9V1bwxpWrSa3bwybXN2otf9Em8to3C+ZMhPmJ&#10;5uQnm/eF1/wSt/ZctraSQ/s1/AVvLUttX4e6SWOOcAfZ+tdl8J/2LvhP8Cfi14m8eeDvh74V8N+M&#10;PGJP9r6tY2CRXN0G8suoYD92sjxJI6ptWSRfMcM5LH5B/wCCZf8AwcGeFv8AgpP+1x4h+F+m/D3X&#10;PC8FtaXWo6Dq8t4b7+1beCUKTcxRwAWTtGyuN0kibsx+ZuMYkA32PnP/AII2ftIfsx/8FTP2gfGf&#10;gLUv2Jf2f/BdxpOlP4i0ue28J6TfRm0jltbeSCctZxkzCW4Dq6qFZGKlVMe6T7y+N/8AwTf/AGa/&#10;hV8FvF/ijR/2S/gj4u1bw3ot5qlloVj8PtL+1a1PBA8sdpFttXbzJWUIuEY5cYVjwfevAPwJ8EfC&#10;XxF4i1rwr4N8K+G9Y8XXP23Xb7StKgs7nW590j+bdSRoGmk3SytukLHMjnOWOfgv/gjX/wAF6r7/&#10;AIKm/tGeNPAep/Da38G/2TpL+ItLubXVWvVS1jeztntpy0ab5jNO8iyIEUoQhjBjMkgHmjwz/ggX&#10;r/wj/wCCp8XxQj+IP7Iv7K+kN4IbTWs7vw98NbC3t5hdfat0ciz+axcfZwwKnGGOQPl3fbv7T3/B&#10;Nz4A/DL9mv4heJPBn7KvwD8QeMPD/hrUdS0PS/8AhWem3f8AaV9DaySW8HkxQCSXfKqLsjIdt2FI&#10;JBr6Y+KPijUfA/wy8Ra1o+h3XibVtH0y5vrLR7aRY5tWnjiZ47ZGb5VaRlCAngFhmvgX/ggj/wAF&#10;bfix/wAFRZfiY3xG8H+GNGsfB/2BNP1Hw9YXFravNL5/nQTfaLqV2kCpEyiNcKC28qWjDAeZxP8A&#10;wRP+Cuk/tl+DfHetfGz9iL9nv4YJoeoQWOhT2XwrttHbU5F89b1GhulklzBIkSlxhSzunLRuB+gH&#10;xS8IyfA39nbxEvwp+HOh6pqmm2Zn0/wvp2oDwxFqbIQTDHcwRMIZCgYIdgUvtVmjVi6737QniPxT&#10;4O+AfjjV/A2l22ueNtL0C/u/D+m3ClodQ1CO3ke2gcB0JV5gikB1OG+8vUfH/wDwQt/aU/am/aP+&#10;Hnj65/aW8H33htdK1G3i8OXmp+Hm0HUdQL+fJdRvbtsJhhU2ixyCFQ2+QGSV0fYB5mp+xP8ACWf9&#10;u/4PzePvih8N/wBoL4E6tdalNbWXh+4+OHjCC4uLaMIPtL28d3am3DSeaqxvEGKxiQZSRCfcNH/Z&#10;I8O/ALTdQ17wv/wuLxXq1lA08Olah8WPEOqG/ZAWEMaalqT2wkb7q+YUQsVDOi5YdV+1lJ4/j/Zi&#10;+IDfCtLeT4k/2Be/8IyJmhVf7Q8lvII84GHcHwVEv7ssAHIUsR88/wDBD/4i/tIfFb9kTUtd/aat&#10;dZtfGF94juf7HTV9IttHvhpiQwRqJLSGGIxD7QlyVMqCRwQ2PLMbMCPUrr4P+P8A482kHiRPip8d&#10;Pgo19vDeFEtPBt2+nbXZBukaw1AHeFDjbdSYV1B2tuUdh8MPg74u+GXhzUre6+LXi/x9qN0d1pee&#10;LdM0grYnbgKI9MtLAOmeSGJb0YCuV/4KR+Cvix8Rf2HPiNonwO1b+xfilqGmiPRboXS2spxNGbiK&#10;KZgVhnltxNHFISmySRG8yLHmJ53/AMEWfhV+0J8HP2K4dH/aT1q81jx1/bd5NYrqGrJq2oWGnN5Y&#10;jhubpC4mkMwuJFPmylYpok3Lt8qMA9F8P+Av2kLbxDbyar8Vvgje6SsoM9vafCrU7W4kjzyqyt4h&#10;kVWIyNxjYA87T0rV+KPjL47aR4olh8F/Df4S+INFUfu7vWviPqGj3Tn3gi0O6RfwlNY//BSL4H/E&#10;j9pD9i/xl4L+Efi0eBfiFrP2L+ytbOqXWl/YvKvreab/AEi1R5k3wRyp8indv2nCkmj/AIJufA74&#10;kfs3fsXeDfBfxc8Wjx18QtG+2/2rrY1S61MXglvriaH/AEi5RJpNkEkSfOo27NoyoBoA3/iN8dPG&#10;/wAM9L0jb8F/GnjrUL2AyXy+D9Y0SS002QHHlmXVL3T5JM9QyxY9cHijXP2rLPwD8M9L8R+MPA/x&#10;T8MzanIYjotr4UufFOp2TZbHnJoQv41BC53CQqAygkE4rzr/AIK2/sDal/wUk/Yw1j4a6P4wvvBu&#10;qSXkGqWkqu32DUpYNxS1vkUbpLZmYP8ALkpLFDKFfyvLbvP2Df2YLr9i79kLwL8LbzxZqnje48Ga&#10;ebE6xfgrJcL5jusaqWYxwxK4iij3HZFFGucLQBNfftwfCvwz8MrXxh4q8XWvw38P3lw1pBceP7W4&#10;8GySSjaSoh1WO2l/iGDtwexODXX/AAn+Nvgz49eEY/EHgXxd4Y8aaDM7RpqWhapBqNm7KcMolhZk&#10;JB4IzxWB+1L8LvHnxe+E82k/Df4oX3wi8WLcxT2+vQaDZa5HsUkSQy2t0pV43ViQUeN1dYzuKh43&#10;z/jt8FfhX4r+COn23x00/wAD+PPDvhWKGW41X4gaZps9v9oCCE3kokiS2hlkLHJjjjXMhVVUELQB&#10;6sDmivI9c/Yc+GuqfD7RfCuj6XrfgLwz4feSTT9L8AeJtT8F2kBkZnf93pFxbKwZmZiGBG5iepzX&#10;L/tIeGND+B/gvw3ean+0v4w+BPhXTSmkwy32taFPDqs53yqs17r9neXEs5RH4E4JWMnBwTQB9CUV&#10;5hrHhH4xN8T7C60f4gfDqPwJC9v9p03UfA13da1dxqFE2NQi1WG3R5CGKsLIqm4fI+OczT/jF8Ud&#10;E+JV7pfibwP8OIdNktL280SDQviBLe+ItdS328R2F3p1pAhPmRBybwpE0qAuQQ1AHsVFeO237Xk2&#10;gfDu68SeOPhP8YvAMMF6llFYvoUXinULsuhYSpb+Hp9ScRDaQXkCAHGeqk2r79un4P8Ah+bw3a+I&#10;PiJ4X8F6t4whSfR9F8W3Y8N61eq77FAsL/ybpWLfLtaINnAxzQB6xRQDm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FABRTZJkhQszKqqMkk4Arxfxl/wAFKP2dPh14nvdE8QfH34K6&#10;FrWmyGG7sNQ8b6Za3Vq46rJG8wZG56MAaAPaqK4P4e/tRfDr4xeDb3xB4I8aeHfH2j6eQtxc+FLx&#10;NeEbHouLMysWODwATxXB3X/BRr4fWd9Jbt4e+PDSRuYyU+CPjR4yQccOulFSPcEg9c4oA94orhdV&#10;+N0svw0XxJ4b8FeOvFzSOFTSYNPj0bUmBGSxi1aWzCgZH32U9gCQccFYftefEC8v4oZP2W/jtaxy&#10;OEM8ureCzHGD/EQuvs2B14Un2NAHu9FeS/tPfHfxN8C/hc3iqx034Z2Om2bxjUbrx947bwpYWCu6&#10;xoWuY7K8Tc0jqgBwCWUA5IFeV/s3ft/eLP2kPiOmg6H/AMMpeImhhN5exeD/AI6zeIdStbVXRHmF&#10;qmhx5VWkjXLOq5dRuBIyAfV1FfNX/BQP9pDXv2QPh83jjVfjN8J/hd4OS7ishJ4l+H+p+Iri5mkz&#10;sihSz1W2kkkIDMVSJiEjdiAqMw4L/gnN/wAFHLH9t/4iaxo+g/tBfCH4lXGh2yX13pWifC/W/Ct8&#10;tuz7DKh1DU5vMRW2qzRxsEMkYbG9AwB9pUV8M/8ABUD9pnR/2CfBa+PPHX7R3x18GxeINQe00Xwd&#10;4X0rwde3t8VZRIbZLzS5XMMaFZHkmuMIJEVm8ySONq3/AASH/wCCkXgD9vix8X6X4b+LXxe8ZeJN&#10;FCXEui/EOy8P6RqaWhwv2m2/se1hWSDzGCO25njcoGCCSPeBrufd9FfmP/wVr+N/wq/4Jo/C/R/E&#10;3ja0+OGu/ELx5qFymkeGNB+PnjSy0+eOCSPz52uVu0it40ilhPlpASZZlRVZA8ydn/wRy/bn+HP/&#10;AAUv/Zx8Z6L4Z8PeItD8QeH5IV13Q/HniPUfHlpGk7T/AGeSO4vp/MnjZYW3J+6KOCCCNjuDs7XP&#10;0FJxWD8Rvil4Z+D3hS417xd4i0HwtodoQJ9R1e/isbSHPTdLKyoufc1+RX/BYb43fs6f8EtfDuhe&#10;E5v2Zf2ZviN8dvFVtLrDzj4X2Wm6Np1k1xMkF1NE3nSyu7RtH5SXGWaGWRniBjjf6B/4JQft72v/&#10;AAVH/Yx8XaL8J7PQ/wBnP4ieDJbOzvY9H0GDUtNsVmXMV3DbvHFEyS+TdIsRYtEYgWLrt3gcrtc+&#10;mYv+CqH7MM9wsKftHfAZ5pG2Ki+P9JLM2cYA8/Oc9q9B8fftD+Gfh54Kh8QzHxDrmk3Co8Mvhjw5&#10;qPiR5lcZVkj0+Cd2Ugg5CkYIPQ1+c3/BZD/gtb42/wCCRur+BvhV4RiT4l+PNQ01vEWq+JvHFrD5&#10;T2MtzcxQwrBpos0MwkhcbgkapHDGCJnld4/RP2Af2k9Y/wCC8/7BMmraz4p8efBHxN4b8RyaPrF1&#10;8N9dGmyagY7aKUNG00czwwuLlflBMgaD/WFSQQOV7n03ov8AwUN8A6/qUVpb+H/jlHLM21Wufgr4&#10;ytogenMkmlqij3JArsfiv8atd+H9hbXGhfCv4gfEJbmNZAmhTaRayRg9nXUr60KsO46jp14r8hv+&#10;C2H/AAWT+JP/AATo+K2j/s9fAvVta0P/AIQ2xgv9Z8V+JZn8SaxqctyrzrAk2pGffCFlVmkbc2/E&#10;aeVHDtf6Z/YRvfhr/wAHFP7E+j+N/jt8P4b3xJ4N1vUPD2oW2lapqWj6bJKBBcK0aQXm+WP7PNbD&#10;9+zFJRPsCq2WB8rtc+uvBH7UXjjxZ4ghsr79nH4zeGbeT71/qep+E5LeL6i21qaU/wDAYzXNftef&#10;tu3/AOzT4nsbGG+/Z306O8t/OK/EL4tnwheZ4GEhXTbsOozjcHHOOK/Jz/gsd/wWJ+LX/BPv9rOT&#10;9nv9n2TRfhH4C+Eem2NjFFYaVZ376o1zZ294GYXUMixJGJggVBuZvNeR33qsf3//AME7fh/4H/4K&#10;7/sE/Bz4zfH74Z/D3xz8RBBdW0mrXegwb7oWV7fWabxgho3G+VoD+486RnWJMIFA5ban0R8Bfix8&#10;ZPibcaXqeueCfgva+C9Ys0vrTWvC3xMvfEDXcUiB4ZIUfRbWKSJ1KsHE2CrAjPFfOf7d3/BWTw5+&#10;yj8bbjwff/tJfB34f6tYRqbzRtX+EniDxRe2rOiSIXlsdThSPdG6MAyAsrBhxX5n/wDBfz/gqH8e&#10;fhZ/wUz8Q/D/AMG/ETxJ4B8K/DBdPj0fT/Dl4+nRzmewtLt5LryiBc5ZwqpLujRFChAWkL/rf/wT&#10;dhtP28/2KPgd8ZvjR8N/Cuo/FSPS1urbV9Y8O2zahC0Ny4g1C3d4Q1v9oWKK7XyQqDzlKfLtNAcp&#10;6z+z3a/F7VbbTda8ZeOvh/4g0PU7VLuK0034a6p4X1BVkQMgkS81W5khcZG6OSFXU5VgrA4+Bf21&#10;v+CwHhj4Ifta33wvf4j/ALaVj4uj1EaZBonhTwL4PmivJ5JAkK2q6jpxubhZWIETJuEgZSpbIJ/O&#10;D/gtR+35+0l4d/4KefEvR9Q+IHjTwHH4N1mSx8PaX4d1650+1tNNKZs7hVgmI865tZI5ZHJ3lpmU&#10;hFVYk/ot/Y68Q+LPF37I3ws1bx9HfQ+OtT8IaTd+I0vbMWVympSWcTXQlgCoIZBMZA0YVQhyNoxg&#10;ActtSP4EfCLxR4EsIbrxB8VPiZ40ku40maz8UWvh+GSzLLkxk6Zp9upKk4OHcZXhiOT+aP7Sn7Qv&#10;xK0z9sDxD4K0r9j39rbxRM2tfYLTW9M+PvjXSdD1FXkVI7qNrd/sVvbNuVixdEiUnzPLKuq/mv8A&#10;8Fh4Pj1B/wAFiPGP/CQL48/4ThvE7P8ADs23mG8Ol/bZTo50vyOdoAXZ5PzicS7v34kr+nn4IHxS&#10;nwY8Ir47k05/HC6LZDxEbD/j1Oo+Qn2nyv8Apn52/b/s4oC1jjfhZ8Nfhr8EfEt18P8AT/FOr6p4&#10;g1ix/tZ9C8VeP9T8TalLaK5jM6Q6ld3EywbztLIAhbg8gV+U9z8Jf2hfiv8At7al4B1L/gn9+yNY&#10;6W2rodT8baj8LU1XTl09poo3v47+W4to75xHIJRAuy4YBlaNGRwnwt+0T/wTL/bMn/4KDeIprjwL&#10;8T/EnxAuPF32y28c6RpdxDpt3dPMstvqEGoRKtvaxjdG4PmRi2xsYRGIqv8ATvd/GLwjpHxKsfBN&#10;14q8N23jPUbI6haaBLqcKandWyllaeO2Lea8YKOC4UqCrc8GgLWPMPhTq37OfwU+It78KfhvqXwX&#10;8B+PLpHhbwx4ZfSdP1hXWAzZ+xRgOWSLMuGjICjcRtzXxL+yn4J/4Kf+I/20tKtPir4z8N+G/hNo&#10;urfatXvbPT9AurTX7OCdd1raJHF9tT7UoIWSUQtGjMxxIqxt+c/w1/4IE/tgD9vTS9P1LS9Y0W+s&#10;/EEWtXXxMh1GK9tbdVvcnVopmlR57jcvnrAxS5bKl0jyWH9EWqftJfDPXfibdfC9PiZ4Ng+INzHJ&#10;B/wj1t4htV16EmAzErbbzMGWH96Pk4UbunNAbHl6f8FEvgj+1H8S/GHwG+H/AMbdFt/ipcaRd21r&#10;NpOZns5mtifOs7hk+y3U9uH80xRSOymGTeo8uTb8e/sEf8Ejv2yPht+1j4f8W/HH9qLxFr3gPw5O&#10;dSl0XRvHmuX39t3EZDQ280VwkMK2xY7pAd+9Y/L2YkMifJv7BH/Btj+0N8Hv+CjXgfWPGcfhnSfA&#10;vw51+x8TP4mstTivrfWjZzw3CWttb7kuQ8jjYXniiVFWVgXIjSX9afG37an7Ov7avjb4ifss2/xS&#10;0288ZeItB1LQNU07THdJhHNamO5S1unia1luoo5WYxI0jxmKXfH+5lCgbbHbp+zx8Bvjv4t8J/F0&#10;fDb4Z+Lte8QPZ65onjCXwvaXeoOVt0mtLyO7eIyoVigh8uTcCuyIAghcfNVz/wAEs7P4af8ABXf4&#10;iftsePvHVjpPhfw7pxv9K0y3Rj9mhi0GKwu7q/ldcLGka3bLFECTmJzIu1om+vf2afhAv7Nn7M3w&#10;38A3WpQ6m3gPw7pnhz+0DF9nW8e2tY7USBCzbPMK5C7iRuxk9+J/aS+Mvwl+LfjnWP2V/FXi6XSf&#10;G3xY8F3/AJWlQQyR3dzplxFc20s1vO8TW5mVY7hghLOBCzmMoCaBHzP4N/4KYfss/wDBdrS/iF+z&#10;S154rsl1+0ZLQajGmlSeIVt5fPW60xxI5aSBoIrkRXCI5QZaF0SdU4f9h7/gjn8Of+CDDfED9of4&#10;gfFBvGqeG/Dc0EEkmhQaTFp0buhk8pZJ5mkvJmSK3hCyR58948OZV243/BO//g3f0f8A4Jb/ALS7&#10;fHrxt8Zoda0j4bWGo3tokWjDS7eOF7Bopru8kkml2xxxS3f7tO6xSGXAeI+r+Bf+Cp37LP8AwW2P&#10;j79mlbnxRD/wlVncWNk2qabHZ/2+kXmS/bNNYmXbLB5CXKC5jjcbUbym2SKgP02M34Of8FNf2b/+&#10;DgXwZ49/Z2utL8feH/7e0k3bW2qiCwuLuKC4jkSe0lhmmXz4JUt5vLkBU45SaNZQLXww/YC/Z9/4&#10;N1/gx8Tvj5p8nxC8USWukwWFzNqdzbXd4kMt3DGltbrDDAiia5e23tJux5anKgMDzX7D3/BGP4Wf&#10;8ENr3x5+0F4y+I1/4vbwxod6IJ7nSYLGDSrJvLdvLQvI8l8/l+SjpJGHFw8YjJkGL/wL/wCCsv7O&#10;f/BeWDxl+zhrHhzxjoEfivTJp7eHWZrS0bVI7eSKVDbPFO7fbImUXAiCuoW2diXVWFAemxD+wl/w&#10;VG+Ef/Bwl4J8efBD4j/DG+0G4Wzi1i60E61PdWuqWEFzbFZ0vIEt5IpI7pod0eFyrIQzgyKnXeNf&#10;h18Gf+DbX9grxp46+Hvg3UvEF9eXmn292moavIL7xLO1wY4lluBE8cKwxTTsu2FUIQjBd8s34S/s&#10;G/s7/wDBvD8BfiZ8bLH/AITTXZLPTY4LzUdWmhvtSMMk8McVhbiGGGNFmujACWX721ncIny8f/wT&#10;6/4K6/Df/gvevxB+BfxA+Dsmh2lxoJ1S506fWjqdnqdlHcQIx85IreSCaOaW3dCgLAjerqyDIHps&#10;Tf8ABKz/AIKUaD/wXv8Agl8S/hn8ZPhf4fVtGtLb+1LW3lml03WILmScLJEGHmWs0Jij2sJmk3kS&#10;RshXCdd+3/8AGbwZ/wAG9f8AwTfhm+CHw60PTxqniWPS9KsLhp7m1N/cpNPJdXsjTC5nxDaugJlL&#10;jbBGCsagL1HxH8BfBf8A4N+P2F/iV8SPhh8L/wDRreWyuNQsYtUne61iaS5jtLdZLu4MzxxRm4JA&#10;AKrukKoXkO7xj/gk5/wVW0P/AILrfD74kfBv41/Dnwqt9a6VHd3dlatcTadr9k9w6s6xupNrJbP9&#10;j2t9oaRpJBLH5Zj+UDz6HQ/8EYP+Clb/APBbf4HfE3wz8Zfh54Gvp/CV5p/2+wTS/tGh6pbXJlkt&#10;t1vdSTkyxzWcjHcSufKZcEHG9/wWy/ax1f8A4JBf8E79DuvgT4d8F+D21TxIvhmygt9Hijs9DS5t&#10;b+6e4traPbCJhNDvG9HjLOxdHyQZv2+fjR4F/wCDfD/gm/8AaPgv8O9H09tU8Qx6XounyebcWj6j&#10;cxyTSXV/K0wuJgILV1DGRnJSCMFUAKch/wAEV/8AgpbqX/Bbj4TfFjwt8bPhx8OtQtvCdzpby2kG&#10;nNcaRqsFyZpIkls7tpwZIZrIvvLkEvHhEMe5wPPodl/wQZ/bm8af8FQP2FPEWq/F7T9B1q+0jXZ/&#10;CtxcR6dHHba7brY2kjm4g3NGZWNw/mBI44iroFQYYVy3/Bx9+318Zv2Af2efh/qnwhkXw7H4g1+S&#10;y1XxL9ntLv7AUt2eCyFvcRSKTcfvpPMA+T7EVz+8FdJ/wWs/a01T/gkF/wAE69Jufgb4Z8HeEpNU&#10;8RL4Z0+C10mKGx0Bbq3vrqS6t7WMLD5oliLAOpjLyFnR+VKf8G8//BQv4k/8FD/2Q/EGs/FCOHUN&#10;c8KeIX0aPXrexis4tYjNvDNh0jIT7RGZTvKRxpskgwC280B5m/8A8EBP2wfir+3B+wBD40+Ln+m6&#10;4niG+07T9YOnR2P9v2UYiZbjZEiQnZM89vuiRVP2XnLh2PiX/B0P8b/j98CP2f8AwDq3wi1rxh4Z&#10;8GteXa+M9Y8OyNbz2L7rQaeJLmLE0ETu1wu5WVGYojkl0Vu7/wCDjP8Abg+NX7C/7LPhHXvg8s2i&#10;rqmv/Y9b8TxwWt5/ZMfksYbY288UgxcMWPnAARm2CZ3TJXWf8G/P7YnxY/bh/YFbxp8Xm+3a3H4l&#10;vtO0zWP7LXT/AO3bCNIWW42xqsL7J5Li33woq/6LtIMiyMwHmej/APBHbxL8UvFv/BN74Z3nxoj8&#10;SR/Eb7PeW+p/8JDZva6o0cV9cRWzXCOiPvNskB3uC8gw7MzOWPx//wAHK3hT9q3VLr4X6l8CG+JE&#10;3g+zF1b6pb/D+41Aap9vd45Ynu4bR90kASAGJwhEUglDMpliDbn/AAc9/F/9oT4M/s6eB9S+Dmo+&#10;LtA8Hvf3KeNNZ8NytBe2DZtzYBpoiJ4YXb7SrOmELCKN2HmIj/Tv/BGnxD8WPE3/AATf+HFx8bIf&#10;EkPxDhhu7S9/4SK2lt9XkhhvJ4rZrpJY0k80wJF87hnkG2RmZpGNAeZ2P/BNzwh8VvAP7Dfw30f4&#10;3akurfFDT9L8rWrg3Qu5f9a5gjmmHEtwluYUlkBffKkjb5M+Y352f8HIH/BL39pL9vL9oLwHrHws&#10;0ZvGfgbSfDzWcmkLr9rZf2ZqIuJXluWhupYoz50MkCB42dv9GYMEAQv2H/Bzb4C/aU8WeGfhPcfA&#10;2H4oah4dhuL+DxBZeBzeNc/aSbWWzkuIbVzJLGPImKP5WyF15cNLGK+3P+CZfhL4seBP2EPhrpPx&#10;w1KbVvihY6YyazcT3C3NwAZpDbRzSqAJZ47YwRySZYvIjsXkJMjAbanefsxeCfEnwx/Zq+Hvhvxn&#10;q/8Ab/jDw/4a03Tdc1Q3ct3/AGjfw2scdxP50oEkvmSq7b5AHbdlgCTX5l/8F8/+CJXxm/4KQfte&#10;+C/HHw6uvBn9iWvhu18M3aarqctrNYSJdX9w9y6iJg0G2eJP3ZeUsf8AV7QWqD/g5G/4JmftI/t6&#10;fGL4dX/wq0n/AITTwRoujTW82irq9lp/9l6j5zNJdMLqWISedC0KKVLlfsz5CbwX/Tr9l/wV4l+G&#10;P7NHw98OeNdX/t7xh4f8Nadp2u6mbqW6/tG+htY47ifzpQJJd8qu29wGbdkgEkUBtqVvh9eab+zD&#10;8E/hz4V8dfECz1DWLez03wpFrmvXyWt14r1RbdYgw86Rmkurhonk8sO7sS3LYJr82/8Agr3/AMG6&#10;HjD/AIKDftv2vxQ8IfEbR9J0rxLHaWviS118TSyaLHbpFCJNOjiQrKrRK0hgleEecGPm4mPlSf8A&#10;Ben/AIIf/F3/AIKT/tV+DfHfw71jwZDpdn4dg8OXltrN9PavZvHc3lx9p+SKQNGROiELlwwX5SuW&#10;X9HPAOpaX+y18E/ht4U8e/ETT73WI7XTPCUGua/fpaXXi3VRAsQK+dKzSXVy8byCMPJIxLcsQTQG&#10;2xoeN/2l/hx8MPiHo/g/xL8QPBPh/wAW+ITCulaLqWuW1pqGpmWUwxeRbyOJJN8oKLsU7mBUZPFf&#10;CP7cv/BuL4V/be/4KDf8Lu1P4jappulaxcaZceIvC76T5w1MWkcUDxQXkc8L2yS28ESZ2SOjmRw+&#10;GVE4f/gsH/wbweMv+Cif7a+l/E3wr8StN0rSNatrbT/ENn4gae4fQooAkYfTI40KyI6b5DbyPCBN&#10;vfzT55EX6TePf2mPhv8ACfx3o3hXxR8QPBPhvxR4hMa6VpGqa5bWd9qZkk8qMQQyOHk3SfIu0HLc&#10;DJ4oDbY5P4g/8FCvgp8LP2kvD/wg8QfEjw3pvxI8UTC3sNDeZnm85kV4opnUGO3klV08pJmRpi6C&#10;MOWAPz3r3/Bv38Fdd/4KI2/7RX9oeL7XWo9eTxZJoMN3EulyatHJFKlwD5fnBTMjzPGZCHkk4Kxg&#10;xt5z+33/AMG3Hhf9u/8AbyuPjLqHxL1bRdL1+TTn8ReHf7IW5a+FrFFbutvdCaM26yW0ES/NFKUk&#10;3vlgyxr9lfE//goL8F/gp+0T4Z+Evij4haDo3xC8W7V0zR5jIXkZv9WskiqYoGkPyxrM6GViFQMx&#10;AIHoYXiv/gqb8A/Av7XMPwJ1j4hWum/FS4vLXT49GuNNvUVri5hjmt4vtRh+zbpElj2jzclnVPvn&#10;bXDeEf8AgiJ8A/Bf7el9+0RbaHq9x4zvLy41cafeX/2jR7bVJ5DJJqUcLqZPtG5nZQ0hijZ9yRo6&#10;RsnN/EP/AIII/Bz4jf8ABQ61/aOn1Xxlp/ie31yz8Sto9hNaW+kyahafZzFLtW383DvAZZQZC0kk&#10;rNuXlW9Y8ef8FWfgF8Mv2s7X4G658QIdP+KN5fWemRaM2k3zA3N4kcltEbhYDbhpFmixmTrIoODx&#10;QHocDo3/AAXM+Aut/t/XH7OianrVv4vt9Sk0Iarc2scOiz6oh2Np6TNIJPP80NEoMQR5F2K7MyBv&#10;T/h9/wAEz/gX8LP2rNY+N2g/DrSLH4oa49zLda1508hEtxxcTRQPIYIZpBuDyxRq7CWUFiJZA3CW&#10;P/BFb4A2H7e0n7RK+GLiTxo8raiNPlnEmjrqrSGQ6sLdlJ+2biSDv8tXxKIxMBKMu2/4LmfAm5/4&#10;KBN+ziL7XF8YLqbaF/a7wW66G2pAYNiJzN5nn+bmEL5WDN8gJJGQPQzfgl/wXU+Ffx1/4KKap+zZ&#10;pvhzx3ZeLtP1XVNDTUbu1tRp9xd6b9ra6AKTtIIylqxjcpli2GWPAz9OeB/2X/hr8MfiXrHjTw38&#10;PfBHh/xh4g87+1Nc03Q7a11LUfOlWabzriNBJJ5kqrI25judQxyQDXEeBv8Agmv8Dfht+1fq3xw0&#10;P4c6Jp/xR1vzmutaR5mxJMoWeeO3ZzBDPKAwkmijWR/Nm3MfOk3+LfBr/gux8L/jb/wUf1L9mnTP&#10;DHjq38U2OranoS6rc29quny3mnLePdZ2zmRYttofLfaWcvhkjAyQXoee/wDBPH/g4o8J/t//ALcl&#10;98HbXwDf+GbO8TUH8Na5Nqb3Umt/ZSZFWW2Fsv2UvbJLL80rBWj8vLMyk/fXgn4R+E/hpq2uX/hz&#10;wv4d8P33ia8OoaxcabpsNrNq1yc5nuGjUGaQ5OXcluTzWT4I/Zj+Gvwz+JWr+M/Dfw98D+H/ABh4&#10;g87+1Nc03QrW11LUvOlWabzriNBJJ5kqrI25juZQxyRmvif9ib/g4G0P9sf/AIKNa78Al+GmseHI&#10;bW41e10jXpr2Z5r97F3P+k2MtpDJZeZDFK5Erlo5AkTLubIB+hhf8Ea/+C+Gt/8ABUn9qfxh8P8A&#10;VPhvpXhGx03Q5vEml3dpq8l1LDBFNZWxtpg0SiWRpLmSQTL5YChU8skGQ/o94n1Ofw/4Z1G+s9Nu&#10;NWurO1lnhsLZ445r11UssSNIyRhnICguyqCRlgMkUvC3w08N+BdY1rUtE8P6Jo+oeJLkXur3NjYx&#10;W82q3AUKJp3RQ0sm0BdzknAAzivz0/4I/f8ABdLxV/wUs/bF+IHw38QfDOw8FWOg6RPrmnPHezSX&#10;likFxa2z2l2roBJKXuGfeoiCBNhjY/PQL0LP/BCf/grX8aP+ClPjr4naX8TvAPh3w/Y+CIrVItQ0&#10;WxuLFLW8aSVZLO4S5uZZGlKruGxQIxE4kwXjB+9Pjnq3ivQPgl4xvvAel2et+OLLQ72fw7p124S3&#10;v9RWB2tYZGLxgI8wRWJdAAx+Zeo6a7ma3tZJI4ZLh0UssaEBpCOw3EDJ9yB7ivzx/wCCH3/BUb4+&#10;/wDBQzx38TtN+Lfwr0nwnpPgiRNPTVdL02602Oz1SORludMuI7u4kke5VWRysar5IQiXBliBA8zY&#10;/wCCEX7Rv7VX7Qngr4jyftNeF9Y0P+zNRtP+EautY8M/2BfXQkWZrmHyNse+CILbbJDECTLKDJIV&#10;xH9gftQHxsP2aviF/wAK1APxF/4RrUf+EWyYB/xNPs0n2T/X/uf9d5f+t/d/3vlzWn8bNY8UeHvg&#10;z4u1DwPpNpr3jSx0W8uNA0y6lEUGo6gkDtbQSOzoFR5Qikl1ADE7l6j4u/4IPfH/APau+PfgH4j3&#10;P7TnhvWtGWx1S1Hhm61rw2ugahcB45DdQfZwkRa3ixbFJWiyzTTL5smwrED8zrf+CJPjX9qD4g/s&#10;067qv7UVtdW/iK516T+whqOn2um6kbFYo0YS21vFGsaCZZChkHmPuckeX5TN67/wUe8E/Fb4jfsP&#10;/EbRPgjq40P4oahpgj0W7F0LSX/WxmeOKZgRDPJbiaOKXKbJJEbzIseYvbftOHxoP2bfiF/wrfn4&#10;h/8ACNaj/wAIv/qP+Qp9lk+yf6/9z/r/AC/9b8n975c188/8Ec5v2rpvgt4qb9rBbMeJP7cI0Mka&#10;et6bQRIJPMFgPs/leZnyz/rCTLu+TyiQPMsf8EVvhP8AtCfBn9iuPR/2lNbvtZ8cnXLy4sU1HV01&#10;jUdP05vL8uG5u1LiZzMLiRT5spWKaJNy7PKj9I/4KNfAr4g/tLfsYeNvBPws8Xv4D8ea3HajStbX&#10;UbnT/shivIJpVM9uDKiyRRyREoDkSEEEEit79tT4e+Pvix+yl498NfC7xNb+D/H2t6RNaaNrE3mK&#10;tnMwwSHjIeF2XcqzJloWZZArlNjeM/8ABFb4S/tB/Bb9iuPRv2ktbvtZ8cf25eXFiuoaumr6hYac&#10;wj8uC5u1LiZ/OFzIp82XbHNEm5QgijBeZ33/AATO+APxG/Zf/Yp8G+B/ix4u/wCE48eaL9sGoasu&#10;p3GpRyo95PJAiT3CJM6pA8SYdfl2lV+RVrK/4KrfsJX3/BRz9jPXvhfp/jK88FXeoXNtfxXKQie1&#10;vXt5BIltdR8M0DOFbKMrJJHE/wA4Qxv0/wDwUI+AfjT9qD9jjxx4H+Hfja7+HvjXW7WI6Trtvcz2&#10;zW8sU8U/lNLAwljjmEZgd03FUmY7JMbGxf8Agl/+zh8Q/wBkv9ibwf4C+KXjBfG/jTQ/tSXWox30&#10;19CkLXMrW8MU00cczxxwmNR5i5XBRTsVAAPM6D9gb9l7UP2K/wBkDwP8LdT8Y3/jy58GWclkutXk&#10;LQSTwmeSSGIRtJIY44YnSFE3kLHCgGAABwv/AAVh/wCCbGm/8FTf2Xrf4d3viq+8GXWl65ba/p2p&#10;wWS30cc8Uc0JWWBnQyI0NxMAFkjIfy2yQrI/Rf8ABSv9idv+Ch37HPij4Sr4rm8Gf8JJLZSnU0sB&#10;fKgt7uK42vCXj3q3lY4kUhtrZIBVtz9g/wDZeuf2K/2RvA/wtvPF2qeOpfBtk1iNa1BDHLcIZXeO&#10;NULuY4okdYY497BIoo1BwooDzNb4deG/CH7EP7Lnhnw/qHiS10jwb8N9BstF/tnxDfxW6RwW8Udv&#10;HJcTPsjVm2rn7q7mwABgVwv/AAUY/wCCcPgX/gp58F9J8D+PdU8U6TpWj61FrsFxoFzBBctMkE8A&#10;RmmhmUxlbhiQFByq/MACDl/8FUv+Cbei/wDBUr9mWH4e6t4m1TwjNpmsRa7pupWdvHdLFdRwzwAT&#10;QsV82IpcSZVXjbcEO/AKt6d8PPDHg39h/wDZf8O+H7zxJDo/gn4b6HaaOus+JNSihWK2t40gjkuL&#10;h9kak4UEgImThVUYUABqHi74X/sM/BHwvpOteJvC3w38DeH7a18N6LJ4g1uOzto0hg2QWyz3UgMj&#10;iGE43MzsI2JzgmuV/bL/AOCd3wa/4KI6J4dt/it4Tj8WW/huWS40mWPUbmzktxN5fmhZLeRGKSLH&#10;GGBJB2qRghSKv/BQz/gnn4D/AOCnPwHsfAfjy/8AEVjo9jq8Ou2l3oN3FBdR3EcU0SkNJFKjKY55&#10;AQUP3gRggGuz1Dxb8L/2GPgh4X0nWvEnhb4b+BvD1raeGtFfX9bjs7aNIYNkFss91JmRxDCcbnZ2&#10;EbEk4JoD0KP7UP7bXwo/Yn03w3cfFDxppPg238VakukaUbtZG+0TEZJIjVjHCgxvmfbFHuTe67lz&#10;6oQH9D6V4p+1P+w58E/+CkHgHw2nxK8K6R4+0XT2/tPQ72C/mt3jWaMZeG6tZI5DDKmxiocxvsiY&#10;glEK637WP7bnwr/YX8HaTr3xU8XWnhHStb1BdLsZZbae5aecoz7QkEbuFCqSzlQi8bmG4ZBHjP7W&#10;ni79j/8AYG8YQ3nxBsfB/wAJPFPxnW8sh4j0DRLnR9Y1YB4DctJqumRLcQEPPCzSvNGctu3fKSPW&#10;5f2SLrw/4a0fR/Bnxb+MPgnT9LuJLiYLrVv4mudT3lSUnutft9RudgwQqxyxgBjjtjX/AGgv2Pfh&#10;b+1lN4bm+JHgPw142bwldtfaQdWsluBaSOoVxhuGjcBC0T5jcxxllJRCvM/tlf8ABR74M/8ABPw+&#10;Gx8XPGX/AAiX/CXG5/sn/iU31/8Aavs/k+d/x7QybNvnxff2538ZwcAHO/Ev9pPxJ8Cfj9J4Z8Qf&#10;FL4Hz6j4us5JPAfg3WNNvPC17qs5nihhhfWWu7uKZyz7DHBp/mszqVjABB7m2+NXxJ8NweF7PxF8&#10;GdX1PV9akdNUuPBfiPTdT0Xw+vm7UaWfUZdNupQYyHIhs3IwygMQu7tPGXwZ8H/EbxV4f13xB4U8&#10;N69rfhOZ7jQ9Q1HTILq60aR9m97aV1Lws3lpkxlSdi56CvJP2wP+Cj3gf9ij40/BvwJ4q0vxXqGs&#10;fHDWzoOhS6TawTW9pOJ7SDdcmSaN1TdexHMayNhX+XIAYA6Cb9vT4V6JpWual4m8QX/w70fw7dRW&#10;d3qvj3QdR8HabJNIzqiQXWqwW0FySY2/1DuMbT0ZSfUvDPifTfGvhvT9Y0bULHVtI1a2jvLG+sp1&#10;uLa8gkUPHLFIhKujqQyspIIIIJBq8ea+Hf2yP2jPgr8Bf+Ci/wAO/AOsfAvXtS+J3xyshpMXxD8N&#10;6LDZ6jbW0zNZui6rC8V6pgVUeYwyK1vA0cgJO1aAPuKivJ9K/ZcvPBcvhe38K/FL4p6BoPhuR5Jt&#10;HutUg8RR69ulMpW8vNWgu9RZeSgEN3EVTCqVwpGfBd/HzwPY2lrO/wAG/iVq17qDPK6tqPgaLT7A&#10;BBlIyNYa7mDE5y9umCg4zmgD2iivJdV/auk8EWHiC+8YfDH4seGdL0bUV0+zurfQV8Tvr4ZpQLi2&#10;tdDlv7tIcRhi1zBAVEsYIDFlXpPAH7Sfw9+KnjnV/C3hzxv4V1rxV4ejWXV9CtdUhk1XRw2MfarQ&#10;N51uckDEqKQTggHigDtqKM0UAFFFFABRRRQAUUUUAFFFFABRRRQAUUUUAFFFFABRRRQAUUUUAFFF&#10;FABRRRQAUUUUAFFFFABRRRQAUUUUAFFFFABRRRQAUUUUAFFFFABRRRQAUUUUAFFFFABRRRQAUUUU&#10;AFFFFABRRRQAUUUUAFFFFABRRRQAUUUUAFFFFABRRRQAUUFgK8d8ff8ABRH9n/4U+IZdI8UfHT4O&#10;+G9WgJEllqvjTTbO4jI9Y5JlYfiKAPYqK4L4fftS/Dj4w+Eb3XvBPjjwz480rT4nlmm8LahHrnC9&#10;Qq2hkZ2/2VBYkgAEmuA/4eSfDvcR/wAI78fOPT4G+Nv/AJU0Ae+UVwfjv406l4f8CWmueHPh3488&#10;efbUSWPTtMistNv1Vhn549VubPyyAeVcqw6YzxXJ+C/2pPG3inxBDZ337OPxm8NW8rANf6lqfhN7&#10;eEHuwt9bmlwP9lCfagD2iivmf9qv9u3Uv2dfGX9mxah+zTYwZGP+E5+MjeFbw5BI/cDS7kdj/H0F&#10;ZvwU/wCCnnhbxLpGoap4++IH7K/hvR7G5htGvvDfxph1+GOWZJXijkaaxsljdxDKVXcSyxSEfcNA&#10;H1VRX5l+Ov8AgtboOgxalq0H7XX7P9r4ft9WfS7eRvgR4pv/ADZQpcxxTRa0q3XlpsMksKlE82Hd&#10;s86IN01z/wAFzfgr/wAMm3nifUvjteeI7yxu3sL7Wvh18Ob3TXspiqNEHtNUW8S1Em/EUlzJ5c7R&#10;zKhYwyqgFmfodRX40n/guR4A8I/DbTfGeufHj9taztNWnH9jaRqPhP4epeeIrdWdJrqFItNBFrHI&#10;nlmaSSJZJBIkJlaC4WHpPi5/wWr8M/ti/DPRb74P/BP9p742XGm26xa1F4Z8W6r4UvtFmMkqot8m&#10;hSsd0qReasioYWV9ivvjliiB8rP1yor8P9J/4LceBf2M45r7x/8ABv8AaA8KfEiaMSaZ4N1f45eJ&#10;/EU8EO8Ay6pb6lOqWHmLloEMM08ip5jxwwyW01xhfFL9tnxD/wAFN/iNr/xA/Z+/Y1/Zx+M2k6XH&#10;p9rrj+OPAlpqfi7S7mcmOMXBN0nnQO6yGOSHzFSONmlMe1gAfKz91dV1e10LT5bu+ureztYF3STT&#10;yCOOMepY4AH1rxPUf+Con7M+j6nNZXf7RPwLtby3kMUsE3j3SkljcHBVlM+QwPGDzX5O+Hf+C4V5&#10;/wAEidS1b4f+MP2W/gv4Y+KVxcLc+IvD3w3tovCllosLQxvaJdTxpdx3l1JHIZj5JMUUUsA8x5Wm&#10;it5tC/4KA/tzf8FHbvVvHX7JfjSa88Mw3SQax4J1O28KJqvgu5eJJNgmuYUN3p8jGRbe5bZK32eZ&#10;JIwYvNlA5WfsrfftLeC0+Gq+L9L1abxd4dkfy0u/CWn3PibzTjPypp8c7t1HIUgZHrXDaF/wUP8A&#10;APiPWbaxt/D/AMco5rqQRo1z8FvGNrCp/wBuWXS1jQf7TMB71+QPxU/4OOfj5+wc+ufCXW9S8EfG&#10;j4seFvEM8HiLxZfWBt9EsjHuik0qztrWKykm8p0Rmu5dh817iIRSRpFO9T4I/DH9qz/gsnf+Mfi9&#10;8Af2jfGPw78N3niC5j1LwZ4i+JusRy+GLyRvPMFobOExy2HlyxmFmigZP3kGx/I8+YDlZ+3Hxd+O&#10;PiD4d2mnzeH/AIS/EX4kJfAlxoE+jWbWYHTzV1PULNufRQx9cVmfCf8AaL8YfEXxfFpusfAX4r+A&#10;7ORGZtV13UPDM1nEQMhStjq9zPlugxERnqQOa/DXxd/wX3+MX/BNDxx4i+CPhK6tPipJ8P8AWL7S&#10;Ne8YfEqXVNT1bxBqkFzJFPLCn9olbSzQIkMUCs2VhMzbZJ3jSn+xH/wQw8P/APBY/wCHWofGrwb8&#10;SLD4W2ureIb201/wjD4UN3a+Gb5UjneGxdZ4Ve1fz45IoyoMEUqwmSd4WlcDl7n7keNviR8cn1l2&#10;8D/D34N+JNDBZVvNT+JuoabOWUkMDFDoVygwRg/vTyCK8x+HX/BV34fal4c1Gbxx8W/2VfCd5DA7&#10;Wx0D4uw+Jk3gcbo5Laxdh32py2MDrkfh9qf/AAXp+I37JuqaN8OP2Z9QsPCvwM+Gt3LZ6Daalp0e&#10;qXni23Fy00t7qE1xEJUe7laaZo7YWwhW48tQDGHr6G/YO/4IF/C//gqz8JvCfx4tfGGrfDfRPE01&#10;6vinwPollFOljqEV3cJIunXcmBaWrL5EkUEsNy0SNsM0vDADltufpp4P+OHxb+Lv7P8AcfFzwd8e&#10;/gTq3w3jtL6/j1C3+CuvXkjwWbyx3BSNPECyzMrwSqFSLc5X5VbIz4X41/4OIv2c7f4Eahb3n7Qm&#10;qah4uW3+W88A/Dq80y8eTP8Ay7QaxFdWqsewnkZeuT0x+R13/wAF/wD9oPwFcx6L8Idc0v4P/DLR&#10;EFn4Z8HaZo1hqFvolkqhUje4u7eSa6mbHmSzysWklklcBA2wfff7If8AwRg/Zn/b1/ZR0H9qnUfC&#10;fxA0aTXrK61zVvh34Uv4o9Eubuxlmgu7axg8prqOC5ntZWjhS6DIJ1RGQKoUDltufbNiddtf2LY/&#10;j837TH7Sl34NXwUPH506TQvAw1CWw+w/bvJKLogTzjF8u0Shd3G8D5q+D/2qf+Dnf4IfFDwnZ2mi&#10;/Dz4/eILy2VFeQ+PrnwG8pXq7S6PdMSx6kBApJxgDGPzb1v/AILH/tIXHxYj8UaH8UvE3gu1sJYj&#10;pPhjw7dvY+F9Et4VCW9lb6Xk2v2aKNUjEciPuVQXLsWY/spo3/BLr9mu8/4J0Q/tQW3wA8HzfEqX&#10;4c/8LOj0eO61VvD8mrHTP7RFuumfazD9jM/yi1A2eWQgGKB8qW57xceDNJ/Zz/YMm/aCtfDPxtk8&#10;T6P4Ii8Z33grxH8avFlx9hItFurmzmN9dyIJIF81Tvt9xaPGwE4H5B/tJf8ABwBH+1n8U7e7s/2P&#10;f2bfEWqalJFawJ4x8L/8Jdqt1Kx2JGswFuzFiQFUITzgZzXyR/w85/aEPx+/4Wf/AMLi8ff8Jx5u&#10;/wC3/wBqyeX5f2n7T9l+z58j7H53zfZPL+z4+Xy9vy1++7fsPfCj4SfsIeJP2nPCPwL8F/D348XH&#10;wnbxXbxW2jFofC2sx6QtzH9j024D29rNDcRr9yBXZlYOSXfIPltuerftf/CLQf8AgnL+xZ8SfiX+&#10;zb8D/g7o3j7wzpqaqsFn4YtNOguLWGaN7x5fs5t3k8u0FxIqiQMzRqFDEhW/Gb4O/wDBf/8Abj/a&#10;d/am8NeH/BPiXR77VPE+s28Nj4UtPC9gdOm+cFoXkeJrlLfaGMkhuAyRh28xAu4fCXwo/aE+Inw5&#10;/aJ0z4keFfE3iGP4mRas2pW+spM11qF3ezM3mNIX3G4MxkdZEkDiYSurhw7A/wBPH/BTP9naT4M/&#10;sTfG7x3+zx8PfDHh/wCOWs6NL5uveG9EtLHxBewTXcMuputzGqTPOYFnlGGMjTRoyBpQlAWtubH/&#10;AAU7+PPibX/2NPjHoP7Oviuw1n47eDbWzuW0fw7f2l7rulR/bIHuN1qSzrI1oLjYhTe5IEYLlRX4&#10;Y/8ABKz9q79q79rr/gov8LdF0/4qfGrxhp9v4n0/W/Etj/wlt82nxaPBeQyXslzG0whW38rKFGG1&#10;zIkSqzyIjfKH7Fl/8TtM/av8AzfBmTVIfig2sQxeHjYOqSPcOdhRy5EfksjOsolPlGJpBJ+7LV/S&#10;v/wWL8Xv+0h/wT4+O3wv+DPibTfFHxd07SrY3/hjw1rkEmvQ2a3ts17C9tHJ52JLTz4zCV3TCQxB&#10;XMgRgNtDzP8A4LV+ObP/AIKNfsBeJfBv7NfxZ8JePPGugXMHiXVfDHgzxLaalqmvaTblknhENvMX&#10;ZVkmgm2gEu8CRqrSSIp/J/8A4Ib/ALIPxYsP+CifhXx9d6X4i+HHg34S6hfaj408W61pn2PTdEt7&#10;S3cXtlcTXJjjSWVJRBIm4yxJcPMU2xMR5V/wRW+HHj74i/8ABT/4Nt8PbLWri+8P+JrLWNYuNOlM&#10;H2DR4riMahLPLuULA1u8kTKxAl84QgO0qo37ef8ABabxroP/AAUl/wCCdfjjwH+z58UfBnxG8aaW&#10;1p4jvfCnhHXLDWdR1/TbW4QzRCGKYyYjZ4pxsVnd7eOJVZpVBA20PK/+CuXxj8Df8F2P2MbrwH+z&#10;F4z0X4hePfhz4ktPFd74cdZ9L1DUbJILu0la0S8jiFxsN0jsUJUKAud8kSP8W/8ABEv9hv4lfsc/&#10;taWP7R3xq8L6v8HvhH8HrPUrrWtW8YWUulyzvPYS2cUFvbSKLiaR3u027IyrlDGpaVkjbzf/AII0&#10;fsN/GjSP+Cg3gzxteaD4s+F3hP4S6vJrXjHxVrtlNo+n6NZWS7r60nnn8tVeWFmgePJZY53d18tJ&#10;GH6Sf8FU/i/8N/8Agvf+xtefDv8AZo8f6R44+JHgPxFYeKY/DU0Euj3eswiK6tJFgOoC2VhGly0r&#10;OhcKIlU4MseQNtDG/wCCp/iv4ef8HCXwBs/Cn7MfxE0/xh8SPhhqB8QyeGr37Xof9rWMkTwSNEt5&#10;DEksqSGEK5YJGJHDsplTPgv/AAS3/YZ8Xf8ABETx34o/aX/akjj+HPhfwzotxo2i6Laa3a3+reKd&#10;Sudnl20MNtJJFMDHHMQjyptZVlbbFFJIvm//AARM/YX+Jn7G/wC1jp/7SPxp8Man8HfhF8ILPU7r&#10;W9W8Y2kulTzPPYS2cUFtayJ9onkeS8Tbsj2uUaNWaUpE/wBrf8FK/i98MP8Ag4S/Zauvhj+zn8Rt&#10;L1z4meAdWXxjbaBqdpeaS2vQQQXNs0UL3Mcce9vtAKs2Qh2rIYVkLqBtp0OI/a+8Q/C//g6S+H2j&#10;6V8FfFGqeCfjB8IpLy/tPD3jW0Fnb6npd0bKO6naS1+0gBZEtwjK7MGV1eILLHKvO/sLfsxaJ/wb&#10;VeGNa+PH7R3ia3uvHHjfTB4X8M+CfCk6X13cQyS21zds/mrGrSRPDDudZBBEoI3yyTwoPNv+Can/&#10;AATz8Tf8EZvipfftRftUwr8OfDPw8sLq08PaPZ6zZ3+reKNWu4Ht47aGCBpUlUwPdHaZYmV0jkYi&#10;GOZ19o/a78W/Cv8A4OkfBGj6D8GfEms+B/jH8JWu9SsNE8baf9ls9T0u5eyiu5XmtDcqm1xb7GVm&#10;fcjq0O2QTRgeXQo/tBeK/AP/AAdT/DnS9J+G+ral8L/jR8G4J9St9D8UeW+l6vZ3rwx3RWa33zFY&#10;nt7X98IhsMgRom81ZI5vhL4X8M/8Gpv7Nlz4o8fGL4qfHH4z3QsrDRdFdrTSbSysXDTbL6WAyKoF&#10;yjyM0eZJHt41hCxSXFZf7EH7J+nf8G03h7xF8fP2iPElrqXifxdp6+EfDXhLwg/264u1mlgurgyN&#10;MsS74zbRksHESIrDfJJLElWvjR438A/8HV3gHS9B8Fajq3wl+NXwds7zV7bRtfWO80fWLS8aKKZV&#10;uIf32EkgsczGJfL84r5M24PGB+Q240r4V/8AB14kN5bzX3wD+M/wqt1jvEkW38QQ63o08kuxU+e1&#10;nlEEwDF9qJC14ykSGZWRfid8UPBn/Bqt8FP+Ff8AgEp8WPj98WAms6tq2sQyWOl2Wn28k8VozWkc&#10;xbYC1wiRpLvd/tEjyqqww0vwp+HvhD/g1V+BLeOPiFHD8Vvj98XHfStK0nRZZLPS7LTrWWKS5VL2&#10;SAsq/vIJJHaLdJIbeNIQscs9TR/8Ku/4Ov8ASJC8d98BfjB8JIgEZWtNeh1jSrqTvxbXM6wSQtx8&#10;kcDXgOZDOQoH5Gt8A/Bvwh/4OpPC114o+Ieh+Jvhj8WPhBbWejald+GNRiktNWtLlZJYXxcQOVQX&#10;EV8UhyWiD/NLLv8Alq/tr/tsaP8A8Gz3g3wn+zz+z14U/wCEh1zxB5njnXdd8czvfRXEdw8toihL&#10;Z7fM5+xquVEUaR28fySyTSSJB8V/FfhX/g1N/Zxt/C/gFoPit8dPjLdNe6hq2sg2em2djZMywNJY&#10;RXBkRB9pkSNVfMsjXTtOFijgG/8As4WHwf8A+DqT4e3WqfFLwfr3w3+KPwZFjYX+seE9QgVdXtLu&#10;OVlVWuIJWEP2iC7dbeQO0GQVnfzZQQPyLn7K/wAP/hb/AMHRX7Oh8W/GfQJfBXxc+GOq/wBiXeq+&#10;CLprSS7050ae3XF1HcIIWeWYeWxlkSS3d1eNZ2jPB/8ABZn/AIKN+KP+CNWqeAf2af2XrG3+F/hv&#10;QdJ/4SOfUpbY6tcTfa7q8JtIv7QSZWi8wPK8uZGLssatEIZEfY/bY/bY0f8A4NnvB/hP9nr9nvwm&#10;PEGueIBJ451zXfHM730VxHcPLaIoS1e3zOfsarlRFHHHbx/JLJNJInVfsl+FPhb/AMHQ37N03iT4&#10;2eF4fCPxa+GGqnR7jWPBMz2U0+ny/wCkW4zcpOhhYmZPKkaZo3ilkRohcFCB59Dtv+Cf/hD4U/8A&#10;Bxf+ypp/xR/aG+Evh3UfH3gPWL3we+o6TfX2lreRLHb3aH9xOsmwLdKBHK8ipJ57psEzJXzD/wAF&#10;tP8Agsx8Zf2G/wBsGT4FfAuTSPhH4H+GOm2NvAmnaNZXA1Yz2tvdKypPA0cEEIcQrFEMErKXZgyp&#10;F03/AAWX/b08Qf8ABErU/AP7Of7LOk6X8K/D8elHxhfaoIV1i7vGurq7i+zf6cs3yhoGdpXMjt+5&#10;jQxJEyye6f8ABOzwb8L/APg4i/ZE0v4lftG/Cvw7rnj/AOH+r3Xg2TV9NvbzS31KKOK2ulkb7NLG&#10;wXF1/qmd0WTznjEYmKADz6Hr3/BMKw8I/wDBV/8AYH+Gvxd+PHwq+Gvjr4h3FldaLc61rPhGwuJL&#10;6KzvrmFJIzIj7FfDO6psjEzzlI0UgV+ZH/Bw/wD8FPfjt4H/AOClHiT4c+EfiL4p8A+E/hzb2MGm&#10;23hjU7jSWvWurG1u5Zrp4ZA0775dihjsRIwFQM0rSeh/8FvP+Csnxl/4J7/tU2fwL+BdjYfBH4e+&#10;BdKtJ7Aad4ftPL8Q+eEuDPCJoGjS3jl8yDbCMNLHdeY77tkf3n/wTAsfCv8AwVh/YF+G/wAWvj18&#10;Kfhv44+IE1pdaNPrWs+E7C5bUIbS9uIUlj3rIUVirM6ARp5xnKRohXIG2p3/APwS/wDEOoftvfsM&#10;fA34vfGjwZ4fvvina6fc3Njql/4fihvLUNcSQpfW29M25vLaG3nZoNkcgkUoBGUUfh3/AMFxf21P&#10;2kvCX/BUHxxY654w8aeAY/B+pSL4OstC1i40+1ttLZHjtr2Awy4M1xbOTLIG37pJYjsCeUnrX/Bx&#10;r/wUc/aE+Gn/AAUa1fwD4e8deNvhv4L8JafZSaDF4cvrvRf7ZS5tYJZ7uWWJ1N1ifzYVOfLj+zsq&#10;qrmZn/Wz/glr4u1j9tj9hD4IfFn4zeE9BvfifDY3N3Z6leaBHb3VsDNLbx31uHXMDXdpHDMzw7I5&#10;BNuRVjZFALbU9e/Yx8SeLvGf7IXwt1f4gQ3UHjrU/Cel3XiGO6tfslwuoPaRNcebAEjEMnmF90QR&#10;QjZUAAV/NZ/wWLtfj9L/AMFiPFyeI18dyeOv+ElL/Dr7H5jXf9lC9kbRzpf2fsBgr5Hzi4E2/wDf&#10;+bXo3/BwL+1l+0N4J/4KleILHV/FXjDwTpvhCSK58B2+i6pdWNpb2DwPGl9bOgi3TTCS4SaUbmVz&#10;Nb+YyQgD+g39jHxF4y8ZfshfC3VviJb3Vv481Lwppl34hjurX7LcJfvaxtP5sHlx+TL5hYvEEURt&#10;uUDC0B8OpqfsyDxov7Nvw+HxHbd8Qx4a04eKCPI51T7LH9r/ANR+5/1/mf6r5P7vy4r+a/8AbN/4&#10;J0ftfax/wU78capaeAPir4g8W3njh7zR/GWlaXdQ2EjPch7G7gv1ZobSNIzAVzOBahAjMhiYLB/w&#10;WF8J/tIar/wV+8VS61p3xIvPGUniSdvhrJp1tO9w+l287T6d/ZRthz5MRjcmD50mMrSYm801/Sz+&#10;zbH4wtv2ePAMXxEmjm+ISeHNPXxNInlBZNTFtH9rI8oCPBm8z/VgJ/dAGKA+Ev6p8aPBui/E3TvA&#10;194s8M2njTWLVr2x0CfVII9UvoF37porYt5rxjy5MsqkDY3PBx/OLon/AAb+fthXH7dUFveab4gs&#10;5v8AhJ11Sf4nx6zbzMkf2/nW1kN0s73GQbkQl1uicEhSd1Uv26v+CcX7XXjn/gq/8QNY0X4ffFTV&#10;Ne1Xxxc6n4b8V2cU/wBjhg+0tJp00epbjDbLFAsAQNMptxGiHYUAH9IWpfHDwZ4d+J2k+BNS8ZeF&#10;bPx1rls11p+gT6pBDqmoxKsjNLDas/myIBDMSyqQBE/PynAHw7Gd/wANS/DE/GL/AIVz/wALG8B/&#10;8LB3eX/wjA1+1/tnd5Pn4+yeZ52fJ/eY2/c+bpzX4e/sS/8ABtT8fPgl/wAFMPBuq+IpfDtv8Ofh&#10;t4jsfE0fiyC9jmj11LO4huY7aG0D/aI5pGARjKiRx7JWDy4jEvBSf8G3/wC1sP2693268bST4r+3&#10;/wDC2RrluLwr5/nf2v5H2v7aLvP7zZnf53Hm4/e1+/WrftafCrRfi6vw9vfiZ8P7Px9JLFbr4an8&#10;Q2kertLKiyRILVpPN3OjqyjbllZSMgigW2x0K3/h34veFzJZ3Wk+ItNt9RwJLedLmGO8srvlcoSB&#10;LBdQYK5ykkRBAKkV8e/tff8ABIOX9rj/AIKx/B/9oDU/E8Om+FfhbpNmZNMgVjf3+o2GoTXtmASu&#10;xLcvOWkYkuRCEVR5hlj0v+CRX/BPbx5+wv8Asd/ED4MeNvFUuoWY8U6n/wAItrujT/Z5l0i5tLby&#10;54lO5rWcTm5coS+yXcVaRdrt9JftDax4F1PwM3gfx9rVjpGm/FGKfwpBHc3xsW1WS6heM2kE2VIu&#10;HjZ9iowkO1igO0kAttj56/4eV/suf8FHNT8Xfs4+H/iqusa94+0jVvDU0Wl2N1E08TWs0dy9pdy2&#10;5tZGWLzHR1Z0YLuUOvX5r/4J1f8AButof/BL/wDagh+OvjD42W+taX8PbC/ubYNo0ei2kCSWTQzX&#10;d5NLcSqkUcUt1lBjG2KQygB4j5P+wX/waz+Nv2df26/DPjvx18RPCupeBfh9raa/pP8AYYuF1bWJ&#10;7S4WWyE8UsXlWyMVWSUJLORsMSk7/OT7in/4Kofsqft+eLPFP7Num/E7+1tW8f2OpeE2Gn2N3HDq&#10;CyWtxHcC1vWhNuxEayFJNxSQlPLMm5QQfocJ8Pv+Ctn7L/8AwWZ1fxx+zPby+LYj400++0uyn1LS&#10;IoI9djSOVzdaezGXy5Yki+0xm6iidSqNs3Kyrz37D/8AwRF+Ev8AwRd8V+OPj/4l8dar4vXwjpOp&#10;XNjPfaTDCnh3TtgeR1VfMkmvRCkkXmxGMOk8iCEb8VzP/BPT/g3P8N/8Ewv2mrD46eKPjh/b9j8P&#10;9N1C7WOXQotCsrPzLWWGW5uriS6mHkR28k7EAR4bY5cKjI/pfwf/AOC037Mv/BWP4meJP2a7S18b&#10;SR+O9N1PSLe51LS1tbHxDAkMpl+zSJK80LG3SWdGnihIEYztk2oQPQxP2XP+CxX7Pf8AwXB13xd+&#10;z1r3gjX9NtfE+m3UlvZ+IpbRItctYTCwERjmMiXyZa4VIg5jW1aVZcpxt/CD/gn1+zr/AMG8/wAH&#10;fiZ8drW58da21jpCWt1fatcRXt6IZLiFY7G2S3hhjHn3X2ZS0ikBgpZ0QMayv2H/APgh/wDBz/gj&#10;h4w8c/HrV/GHiDxYfCel6re2dxqWnQGPw3pAiWWSQJGjSzXyQxToZ4jGJI55EEC7jnO/ZP8A+C1v&#10;wB/4LUeM/E37PHiv4d65Y2fjK3vE0+x19oZbXxBZwKky/NDJ5ltfKqyTqqbhF9m3pceYEoD02K3/&#10;AATy/wCCwHw//wCC82pfEL4E+P8A4L/2Lptz4cbVJ7O41oatZalaJcQxSbpBDbyQTxyz27xPGCwZ&#10;S4eN40LeyfET4dfBH/ggH+xN8UPid8MfhebeztzY3Go6db6vcSXGrzPcR2lsjXN08zpGj3ROBuCh&#10;5GVGZiG5f4N/sF/s4/8ABvV8BviP8ZrdvGOqfYbBY9Q1nVnj1HVWgkmgjh0+3SCKGJVluvJGWVcu&#10;ymSVY0BTgv8Agnl/wWA8A/8ABejVviF8CfiB8Exo2l3HhptVntbjWxq1nqNqlxDDKGcQ28tvPHLP&#10;bSRPGGYMrOHieNC4Hmtiv/wSM/4Kx6Z/wXF8I/EL4P8Axs+GvhKS+s9Mj1G5tbWCefSNcszc4JMU&#10;wf7PLBJ9kKkzs7u3mRhPKOPV/wBuT4m+EP8AggV/wTV1DUfgj8LbOGBNWisrCyhgmubG3vLnOb7V&#10;JzJ57xhYhH5jSM7ObaEMqlWTf8f+Avgf/wAECf2HPif8SPhv8MPsenWRtby/sLPUJprzWLmSeKzt&#10;Y5Lq6klkSFZLgHALLErzOkbOzK/z5/wRv/4LDQ/8Fornxx8HPjh8NfAt9qVnpq6+ttBpputD1ayi&#10;uYEZJrW7abbLDPJburF3D7sgRmIFwPNbHT/8ET/+Cmurf8Fr/hV8WvDHxo+Hnw9u7fwncaZ5tta2&#10;LzaVq1td/aGSKa0umnBeKWyZ95cq3mJhEMe5+5/4LLftPa1/wSS/4Jux6h8B/Bfhvw95msx6Darp&#10;+jxxab4Tju0uppL9baNBCG89Qq+YPLM1ypcSZKP0H7eXxa8Mf8ER/wDgnL4m8UfB34V6HZpZ3sEV&#10;rpunad5OmxXlyyQC+1BoirsgCRoXLb5GEEW9dwZfMf8Aghr/AMFVvEv/AAWK+HPxd8P/ABW8E+B4&#10;x4XFla3MWnW8rabrNjqMd1G1tPa3LzZx9llDEuySLOF2LsJkA8zc/wCDd/8A4KC/E3/goV+yD4i1&#10;n4peVquteFfEcmjw+IIbKCzTV4zBFcbHihIUTQ+cASkUaGN4Mb3ErVJ/wcQftf8Axo/Ys/Yr0vxR&#10;8G/tGlzT6/DZ694ggsYr46LaPHIE3RyxSIiyzGOPzmwEYog+eVCNb/gsd+0prn/BJ3/gmrLqnwI8&#10;C6HoezVYtDtTpejxxaX4Niu/PkfUDbRx+T/r9qKJAsZnu4y/mZMUnH/8G6P/AAUg+K//AAUQ/Z18&#10;ZTfFaxXU7/wTq0VlaeLYrOOzj17zkeV7d4okWET2w8vc0YUGO5gym4NJIB5naf8ABv7+1/8AFr9t&#10;z9gX/hM/jA327XI/El9p+mav/Zaaf/blhGkLLPtjVYX2TyXFvviRV/0bBBkV2bzn/g5J8Z/tMeGf&#10;gF4FtP2frHx1/ZGoajdN4t1PwZFcNrNiIkiktEDWzefFbvi6aSRF25hiRnUOEk7z/g4X/a0+K/7F&#10;/wDwT/Txd8Ibi40rV7jxLZ6Zq2rwaat62j6fNFcbpsurRw7rhbaESuuA1wFXDuhEn/Bvn+1/8V/2&#10;2f2BD4u+LzSX+tWviO80vTNYfSxYNrthHHAy3BCKsUmyaS4t/MiVVP2bawMiyMwHmehf8EZ9e+L/&#10;AIh/4Jz/AA+m+OVvr1v8QIY7q1nOvQyQ6xLbRXMsds94kiI4mMKpln3PIoSR2Z5Gr5a/4Oc/hN+0&#10;V8UPhb8M/wDhSWn/ABC1fw3p9zfP4ssfCc8rXE8pksW09pLWBvPuAjxzupRHWNlDttO011v/AAce&#10;eL/2mfDv7O3gq0/Z6tfGhsdU1aZPFN74Mt7uTxBaiONJLVY3tcyw2zFbgyyKBykCFwsjJJ7V/wAE&#10;T/EPxu8Tf8E8fB9x8fYdUh8cQzXVpB/bNrPba49hDKYoG1FJkR/tJ2P85BMkXkyOzSO7ED+8d9/w&#10;TW8FfFj4c/sM/DnRPjjqp1r4oafppj1m5e6W7mA82Q28U06jE08VuYY5ZQX3yRu3mSk+Y/wl/wAH&#10;I/8AwTD/AGhP29/FHw51b4UKvjLw14ftZ7S58J/bLPTW0+7dyzaiJriWNZhLH5cRQtmLyAUBE0hX&#10;d/4OffgF+0D8fP2f/A9n8H9L8XeIvB9jc3cvjTRfDzmW5v2Mtj/Z7NaRnzrpI5VmfbGriMhZGACB&#10;1+zf+CZ/g34s/D39hb4c6L8ctSk1b4o6fp7xazcTXaXk2PPlNvHLOnyzTR2xgjkky5d0di8hJkYD&#10;bU7f9lbwF4p+Fn7M3w+8M+ONc/4SbxloHh2w0/XNW+0SXP8AaN7Fbok83mygSS7pAx8yQB3zuYBi&#10;RX54/wDBd7/ghh8Tv+CnP7Q/g/x18P8Axj4M02DR/Do0G80zxFNd2qwtHczTrcQvBDOHMguCjqUT&#10;b5CHc+/EcH/ByN/wTK/aC/b6ufhzqHwnkj8W+HfDiz2954QN7a6a9tdyZb+0hLO8aTAoqwlHcNFh&#10;TGrCaYp+hP7HXw08YfBf9lf4f+FPiB4m/wCEw8aeH9DtbHWNY3tJ9tuEjAciRgrygfdEsgEkgXe4&#10;3s1AbaoXwLq+k/srfBP4b+FfiB8RtPvNYjtNN8Jw674gv0s7rxZqiwLECvnSs0l1cNG8nlh5JGJb&#10;ljk18Bf8Fgv+DfDxF/wUp/bH0H4kaD8S7Pw3pd1psGka5a6tDc30mmxweYUlsED7Cr7xut8wIH8y&#10;XezysKP+C8H/AARB+K3/AAU9+PPgvxj4A8b+EdP0/QdAbR7nRvEd1d20FtKLiSb7TA0MU4ZpllCS&#10;ApGQLWL5pN2I/vf4f3+g/se/s/fDXwn48+IWkteafYaZ4Qg1zX76Owk8TajHbLEu0TSkvcTmJ5BE&#10;Hdyd3LYJoDbY0fip+1N8L/gFrmnaP44+JHgXwbqmqRiSxs9d8QWun3F4m7YGjSaRWkG75cgHnjrX&#10;w1+3T/wbi+Df26v2/X+NWsfELVtN0nWm09/EXhhdMEv9pm1hjtysN2s0bW6SQQwqR5cjBvMYMNyq&#10;lD/gsv8A8EDNe/4KhftVeEfiDovxH0vwnZ2WiweHdWtb7S5bqS3gimvJxc25WVRI7PcInkN5SgBn&#10;8wk7D93fEv8AaY+Fv7Mp0fR/HPxI8FeC7i8gC6fF4l8S29ncXsceELKbmUPLg4BcliSeTk0B6HK/&#10;Hj/go98EP2YvjZ4b+HPjz4iaJ4b8ZeLAradp9ysrfKzbEaaVUMVurNkK07oGIOCcHHk/xO/4IefB&#10;r4t/8FDLH9pTV7zxt/wm1jqen6yNNg1GGPR5buxiijtpWjEPnZUwQuVEwVmTkEMynyj/AIKHf8G5&#10;Pgf9v/8AbRg+L1z481zwr/axtB4p0q2sVujrIt44oENvO0g+yuYIlQkxyrlVYKDu3fV/7SP/AAUg&#10;+B/7IPxV8L+CfiV8RNF8J+JvGKrJplndpMwMbS+Us08iI0dtCZNyiWdo0PlyfNiNyoHoYfxJ/wCC&#10;sPwB+Ef7WFj8D/EHj5bH4nahf2Olw6OukX83+lXvkm1iaeOBoVMgniOWcBQwLFaxB/wRr+AI/bvP&#10;7RH/AAh6/wDCdb/t32XeP7HGqbt39rfZduPtvffnZ5n77Z9o/fVg/HH/AIIffBT9oD9vbSf2itaf&#10;xfD4002807UprC11GL+yNTurEItvNPFJE8nCRQKUjkRGEK5XLSF+3+Kf/BWD4DfBn9rbRvgd4g8c&#10;La/ErXLu00+HTIdMu7hYbm7aIWkEsscTRxvL5yEbmAVSGcoGUsB6Hn/iT/gu18CfDH/BQO1/Zylu&#10;fEV14suNXh8PtrNnbQXGhwalKo2WbzJMZfN85lt2AhIjmYq5XY5X1rwT/wAE1vgb8OP2sdW+OWif&#10;DnRNP+KOuGZ7rWo2lP72ZVWeeOAuYIZ5VDB5oo1kfzZtzHzpN/LP/wAEe/2fZP22V+P58B2n/CwB&#10;cHUf9a39mnUeMaj9l/1f2oEbg+MeaTNtM2JRy3jv/guP8Dfh7/wUE079nC9n8TTeMdQ1K10RtVtL&#10;KK40W01C5A8m0klWUzeYZHiiJWFkSSUB2QLIUBehh/CT/guz8N/jL/wU21D9mXS/C3jBNcs9Q1HR&#10;F1yZbdbN9Q09bt7uMp5m9YQtqQkoyzu2DGigO31P4H/Zi+Gvwy+JWr+M/Dfw98EeH/GHiDzv7U1z&#10;TdDtbXUtS86VZpvOuI0EknmSqsjbmO51DHJGa4jwV/wTb+Bvw6/au1T44aJ8N9B0/wCKGsee1zrU&#10;Zl4knAWeeOAuYIriUbhJPHGsr+bNuY+bJu8P+Ff/AAXU+Hvxh/4KkXn7MOjeF/FEmpWdxqGkHxC/&#10;lJanVLBLmW7gMRbf5CpbOqzAkvJx5YTEpA9Dkf2Vf+DgDR/2lv8Agp/rX7N8nwx1fQvsuqazo+m+&#10;ITqnnNdT6d5zsbizkgie2R4reY/fkdX8tCnzMyfoNa6Va6dcXU8NvBDNeOJbiRECtO4UIGc/xEKq&#10;rk9lA6AVyHgr9mf4cfDb4lax408O/D/wToPjDxAJRqmu6dodta6lqXmyLLL51wiCSTfIqu25juZQ&#10;xyQDXxl+zf8A8F6tL+P3/BVbxH+zHJ8M9U0eTSdX1vQrLxHHq6XS3dzpnnGRprbyk8iJ0tp9rLJK&#10;27ylKAOzIB6GD/wSY/4LgeMv+CiH7dvxP+FPib4Y2vgOw8L6Vcarp0Usk6avphtbu3tJ7S/jkGGm&#10;aS43fKsXlGJkKyE71/SFuFP+FMhs4baWWSOGOOSdt8jKoBkOAMk9zgAc9gPSvzn/AOCVn/Bbbxh/&#10;wUK/4KA/Fj4V658NY/BHh/wpp0+o6Qt2s0GuaabW7htJrXUo3JTz3afftQR+QYXjPnE+YoG+wf8A&#10;BEb/AIKrfH7/AIKG/F34maH8VfhRonhPQ/A6fZX1bTrO701tN1VJtkml3EF1LI8k5RmdtmwweQRI&#10;pM8e37++Kesa94e+GPiPUPCujw+IvE9jpdzcaRpU10trHqd4kTNBbtM3yxrJIFQueFDZPSt1vlBI&#10;HOPzr89v+CMn/BSz9o/9u34u/EjR/jD8F7PwF4b8IRJFDqkGn3mlSWOo71J02eG7kd55WgkEpaMI&#10;IRGu9f8ASYsAb6l//gg9+0N+1Z+0B4K+JVz+054b1rRVsdUtf+EZuNZ8NLoF9KHjkN1biAJEWt4t&#10;tsUlaLLNPMDLJs2x/Y37SS+Mm/Z28ej4ctGvxBPh3UB4YaTyto1P7NJ9kJ8791jzvL/1nyf3uM10&#10;viu41K08LalNotrZ32sRWsr2Ftd3DW9vcThCY0kkVHMaM2AWCMVBJCtjB+Hv+CG3x3/aw+OPhv4p&#10;TftPeGdQ0NdN1qGLw1NqOgx6NdS7lkN3bpEoQyWsOLYxTFDvM0o86XYRGD8zqv8AgjfD+1zB8LfG&#10;S/tZf2X/AGsdXRvDuGsG1LyTGTceabA/ZvI3lPKH+tB88N+78mvoX9rHwJ4y+KP7Mnj3w38PfEFv&#10;4T8ca7oV3Y6JrEzSIun3UkTKkm+L95GQTxKgZozhwrldh2vjdYeK9W+C/i618B32n6Z44udFvIvD&#10;15frutbTUWgcW0ko2PmNZijMNjcA/K3Q/Lv/AARq0/8Aa60z4W+Mo/2sm01tUbV1l8O5lsZdTETq&#10;XuPNaxY232feyCFRiRSJw2IxAAB5mp/wRY+En7QfwW/Ytj0b9pLXL7WvHH9uXdxYrqGrrrGoWGnM&#10;I/LgubtS4mk84XEinzZdscsSb12+XH6j/wAFBvgH40/af/Y58ceBvh341uvh5411y0j/ALJ123uJ&#10;7draaKeObymlgIljjmWNoHdNxVJmOyTGxuv/AGlvB/if4h/s5+PtA8E6smgeMtc8Oahp+g6m9xJb&#10;rp1/LbSR285kjVnQJKyNuRWZduQCQBXhv/BHv4EfHv8AZ1/ZKk8O/tEeMv8AhNvGR1u4u9PupNWl&#10;1a5s9PkigKW89zKoeSRZxcty0gVHRQ+FCIC8za/4JSfstfEf9jT9ibwx8Pfil42j8deKNDkuEW5g&#10;uJLq20+08wi3s4ZpY45pI44wpHmrlN5jX93HGBvf8FH/ANjVv+CgX7GXjH4Rr4k/4RH/AISz7F/x&#10;NvsH2/7L9nvre6/1Pmxb93kbPvjG/POMHT/bz+Cvjj9or9kPxz4M+G3jaf4d+ONcsVTSNfieWNrS&#10;VJY5TGZIiJIlmVGhaVMtGsxcK5UI3H/8EpP2TfHn7En7EnhX4c/Ebxs3jnxFoRlRZ45TNZ6XbbsQ&#10;WNrI8cczwRRgBfNBZdzIu2JY40A8zqv2AP2Urj9h79j/AME/Cq68WX3jiTwdbTWo1m7gNvJco9xL&#10;KiCMySeXHEkixIu9gqRKBgDA57/gpr/wTy8P/wDBTX9l+6+G+v65qvhsx3seraZqViBJ9kvYo5Y4&#10;3lhJAnixM+6MsueCGRgrDW/4KM/sbj/goB+xr4y+EbeI38JDxctoP7VWx+2m1NveQXQ/c+ZHvDGA&#10;KRvXhifarf7AH7JK/sJfsfeCfhOviS98XL4OtpoDq11B9ne6MtxLOcR7n8tEMuxE3NtRFGTjNAjV&#10;+FHgTwT+wV+yt4f8NTeJG0vwP8OdHg07+2fFGrr+5giVY1kuLmUqiAnAAGyNAQiKiKqDlf28/wBg&#10;v4c/8FQf2dbXwT43utWbQft9vrumanoV8kNxbTojqk0TsskTq8M0qYdHUrKSAGCOuj+3p+wz4N/4&#10;KKfs63vw18b3niKw0W8u7e/S60S/+y3UMsL7lI3K8UikFlKSxuvzbgA6o67Xwn8BeCf2Cv2VvD/h&#10;mXxI+leBvhzpEOnjWfFOsqTDbxAIHuLmYqijJAAGyNAVRFRFVADJ9S8X/C/9hn4I+F9L1rxJ4W+G&#10;/gXw/bWnhrRX1/W47O2jSGDZb2qz3UmZJBDCcBnZ2EbE5wTXM/tO/sXfBL/gpb8LvDMfxC8O6P8A&#10;EPwzAya1oV9aalNCrLNF8ssF1aSo7QyxsrYVzG+I2IJRCM/9uH9h74Y/8FVv2ZNP8JeLdQ1C88L3&#10;l3aeI9G1nw5qUayxyLGwiuIJdskMqSQTyp86SIUmLKAwR17i78SfDP8AYf8Agb4c03VvEPhn4d+A&#10;/DFpaeHtJl13WUtLW3ihhEdvb/aLmTLuI4sDc5dthJJOTQIy/wBqT9sD4Wf8E/8A4U6X4i+JXiCD&#10;wb4VmvodDsZk0+4uU89opHjhWO2jdlHlwyHO0KAnUcVo/HL9lD4V/tZw+H7j4heBPCHj6PQJWu9J&#10;fWNOivltjIF37C4I2SBIyyco+xCwO1cYf7Sf7J/we/4KT/BPQdL8eaTY/ELwNLc2/iTSJLLWLiG2&#10;uHMEiw3MU9nMhkRobh8YcowcHB4It/tVfti/Cv8A4J+fCXTfE3xM8QQ+DfCc19FollLHptzdp57R&#10;SSRwrFaxSOB5cEhB2hQExkcAgGP+2Z/wUd+DX/BPqPw23xc8Yf8ACJjxabldKxpd7fG6+z+V53Ft&#10;FIVC+fFy2M7+M849M8Z/CDwj8Std0HVvEXhfw7r2qeFrn7bot5qOmw3U+kTnb++tndS0Mnyr8yEH&#10;5RzxWL8SfgV8L/2rvDmi3Xi/wd4D+JOkQp9t0ibWNKtNYtkSZVPmwNKrrh1CHcnDALyRiuJ/bY/4&#10;KPfB/wD4J4ad4auPiv4obw5H4suJbfTEi065vZJhD5fnSbII3ISMSxljjPzAAMSBQBT/AGwf+Cj3&#10;gf8AYn+NHwc8C+K9L8VX+rfG7Wm0LQ5tJtYZre0nE9pAWuS8yOqbr2I5jWQ4V+MgBvoDGaz9a8J6&#10;T4nvNLutS0zT9QuNDuvt+my3Nskr6fcGKSHzoSwJjk8qaaPeuDsldc4Yg+D/ALbX/BTHwH+wX8T/&#10;AIT+E/GGk+MtS1D4xarJpGjPoWmpfJbSpLaxM0yeYsxG68iwsEcsjYYBC21WAM39qb/gpfpv7Lv7&#10;afwb+C9x8PfHviTUfjBMY7bV9Lsg9jYKHMbtkkeb5Hyy3AUgwW7CU7sqp+mqMc180/tZf8FI9P8A&#10;2U/2v/gf8IpvAvi7xNffGm/ms49Q0y3LQ6SiFE84hl2zKjSK84VwYIA0rA/IjgGx8Qv2vfG3g7/g&#10;oV4F+Dlj8GfFWteBfFmhy6rqPxHgNx/ZOgTql8wtJQts0XmMbSFRuuEP+lx/KeA/rnxV+D/hL46+&#10;CLrwz438L+HfGXhu+ZHudK1zTYdQsbhkcOheGZWRirqrAkHBUEciuir56+KX7Y/jrwF/wUB8B/B/&#10;Tfgj4w8SeCfFukHUdS+Ilm0g0vw9KPtn+jzZg8kt/o0RO64RsXKbUdtquAc14j+GWq+Gv2u5PA3g&#10;vwt8YPAvh/xD4PtxZfEDwx4qjufDvhX7LIqGwi0LUvO0y0byre2jR7ezkd1unwqBJZl9Rl8N/Gjw&#10;Et9JpXiXwP8AESwsdIgtdK0zxBp02g6pf3qiFZLq+1e0M1thwJ3MdvpEYDOijaqnPrNeC+MPjB8b&#10;tD/4KJeE/Bmm/DfTNY+AuueFZ7vVfF4u1hvND1aOSYhGUynzI2UWsYiEQcm5aQSFYJUABuXH7TPi&#10;DwEuof8ACdfCnx1pFjoulwXl7rnhyKPxVpV1dP5CvaWMFmTrFwUeZhvfTIVKwSOdo27um8B/tL+A&#10;PiX42k8LaP4u0O48YW2mQaxeeGZblbfX9MtZkjkjkutOk23VrlZosrNEjKZFBAJxXcV82+KfCvxU&#10;+N/7YnjD4d/E34YfCjxd+ynqnhqG90+8vrZL+7u9UjmtWFpe2txIyPtkSeZdtuYwqW7ecJAyUAfS&#10;VFeAap8HfEH7OXxoh8UfDvwvqGveBv8AhG7mz1XwvaeL7z7Qt1D9kTTYdG0y8uE0ezhSKO5SQK1r&#10;kyREN8jK/T/8Nk+E/DaTL42tPE3wym07Rk1zVpvFWky2ej6JCxRfLn1pBJpBmVnUGOK9kbrjIBIA&#10;PWKKy/BvjfRfiN4T07XvD2r6Xr2h6xbpd2Go6ddJdWl9C43JLFKhKOjAghlJBB4NFAGpRRRQAUUU&#10;UAFFFFABRRRQAUUUUAFFFFABRRRQAUUUUAFFFFABRRRQAUUUUAFFFFABRRRQAUUUUAFFFFABRRQT&#10;gUAFFeP/ABI/4KFfAL4N+Lbrw/4v+OHwf8K69ZEC403WPGWnWN5BkZG+KWZXXI55FdB4G/ap+HPx&#10;Y8DXviTwT4z0D4gaLpz+XcXPhG6XxB5b/wB3bZeaxbg/KAT7UAegUV4Tbf8ABRf4f3eorar4f+Oq&#10;yM/lhn+CfjNI85x986WFA9yce9dl8SfjnrHhDw5p+peHPhd8Q/iEmoJv+z6P/ZmnXFsO3mx6re2T&#10;KT6YJ9cUAeiUV5J8Lv2jvGPj/wARfYdW+AfxY8DWuwsdR1zUfDMtqD/dIstXuZs/9s8e9eS/tEf8&#10;FHtS+B3xV1Dw7/a37JdiloFZI/F3x3bw7q2COstn/Y0/l+371s0AfWtFfImhf8FY/h03w01S88Xf&#10;Gf8AZb8Ha9Ac2qaD8SU8ZW5XB+ZoxFYTM3+winPrXzRJ/wAF9fBtnrLLN+2B8B3to5iHji/Z58YM&#10;xUHoJRrBUn/aCkHrjFAWZ+qVFfmX8Zv+DgD9mnxb4T0+20/9p3x54d1a1iZ7q98E+AhELx96Lt8r&#10;WNNu1TAYuAG6RvliSqt4T8Ov+Dlb4P8Aw+8XfbdT+Jn7ZHjuyiDRnT9X8L+BYbOfPAfdaW1tOMdR&#10;86+47UD5WftVRX4Z+OP+DiH9mX4w/GbVdS8R+Cv2rdL0VrSIWd34e+K2s6XJPKCdyPplpq9vawqB&#10;giRJHZz1UYzXB+D/APg6H0H4c/D/AFjw/pP7POvaxa6woEqeNPjDq3jCIkZABXUYJX2cnKI6gnBP&#10;QUD5Wf0Ebq4/4xftD/D/APZ30WDUviB458H+BdNunMUN14h1m20yGZwMlVed1UkDnAOa/nQ+E/8A&#10;wWt+DZHiG48ffsV/swz6tfXtv/Yl9oPw9sk/smNvtBuLu6WZma9lR/srJAklqJf3waeI7TUXi3/g&#10;6D/aUvfBNnoPhHT/AIU/DG0sSfKbwx4Y27V/uCO7luIVXPPyxg570Bys/oC+HX/BQ/8AZ/8Ai/4r&#10;t9B8JfHL4P8AijXLvJg0/SPGWnX11NjrtiimZmx7CrXxU/bQ8H/B3xJ/ZWraR8Vr258sSiTQvhf4&#10;m161Knp/pFjYTQ59t+favwb+Bv8AwdO/HDwD8D/HGi+NI7rx9458QW80Ph/xM02maXB4VcwFIZks&#10;YdN23LpM3msJpSjhI0Cph2fwHxH/AMFCv24f2ndJvPHFv8QvjzqGiaVHcJd6n4V+26ZpNqLaFZ7g&#10;yf2esVupihdJJCwyiMrMQCDQHIz+nX4W/tOaH8adL1C48O6H8RfM0+PzDb634J1bw1Lceix/2pb2&#10;qu30bjviuP1P9rnx9YalNBF+y/8AHS8hjfatzDq3gxYpR/eAfXlfH+8oPtX85nw0/wCC9Xx98B/s&#10;o+LvhPqmvXXjS38YS3csnibX9c1a48R6V5tvDFGtndrdqYkieHzQhV1ZpJAwKuwPz14V/ZY+Lnx3&#10;8G6t490fwZ4w8WeHbG3vNQ1fxJBayXdjYraQvPcfarvmOGVIk3+XKyyMrxFVIlj3BXIf1r/F/wCP&#10;uvfDr4DXHjIeHvC/heazaM3dv8Q/F8Hh2xsY3ZUBmvbWO/iVi7qoABDMcbuRn568If8ABXKG88TW&#10;MXiDxd+xNpejSShby60/9o37ddQR92jgfRYVkYf3WlQH+8K/n+8P/wDBV3x14c/4Jval+y9D4V+H&#10;8ngHV5WuLvUJLW9/tiWY3qXqy+at0IdySRxKB5O3ZGoYMdxPH2H/AATj+MN9+x1L+0B/wi0MPwhh&#10;Db/EDatZsFYXf2IIbZZTchmudsQzFjLqxIjy4A5O5/TP+1J+1ze+B/2eG+NXhX47fBbQPhDYqq3e&#10;uXPgfUPG0EzvdrZr5M2m6rb7wLhvKbbE+GBJKhWx88fCj/g4V+COjPeN4+/ac+H/AIlt2gZYI/DP&#10;wb8TaFcJJ2bfc3N6jY9CoGepxX4T3/8AwUr+MV5+x2n7P8fiW1tfg6sKRnw3FpVqVZluhemQ3LRt&#10;dbmvAZyBMF3MVCrFiMdrq/8AwSB+Imnf8E3h+1LB4l8A6h8Nmt4Zvs8F1erqoeTUV054fJktVTfF&#10;cEhz5mwhCUZxjIHIup+3n7a/7Yel/sufso+C/j9qH7Rv7Ttx4B+JV1Yw6LZeGPDvgiaaIXdnNeRM&#10;yXukq6r5cDBg0rMGIGOpHzj4w/4OgvgbP8DNQ8Otpv7S3j7VZ4wEutUvdN8J3UzD1vdFmhkgz3MU&#10;WeOlfk18T/8Agpf8bPjP+zZpfwh8UeMotZ+HWh2VhYadpE+iadjT4rJQlsYZhAJo5FRdhlVxI6M6&#10;uzK7A+lftFf8EffE37Lf7BHhX9oDxT408M3Phv4hWmkP4Z03SIZ7q9nub+2F2YbwuscdusUCXOXR&#10;pi0kSJsUSF0A5Utz9cP27Pjz8Mf2Hv2CvhT+0Toug/tAeMrD4lXektZaNqH7QnjHT3s4r7Tp9Qja&#10;U/b7mNyqwhGj2lSXPzEDDfC/7XX/AAcrWP7T+m6fby/spfA/WmsZd6n4h2//AAmSoMY/dhorco3+&#10;1luOMV+f/wAT/wBr/wCKPxo8IJ4b8VePPFGu+F7eVJrLQLq+dtH0lkBWMWdln7PZrGhaONbeONY4&#10;maNAsZKn6q/br/4I26J+xf8A8E7vh78frX4jar4zs/isdJj0jSpvD8ejy6UL+xk1BZbhxc3Im2ww&#10;PEY02fPKr+YVjMcgHKlufp9/wWP+MPhf/giJ4L+HvjT4D/s1fA3S9b8UatcWV34h/wCEJgtrfShH&#10;AHS3L2YgcTz7nZCZQNlrONjZ3J+c+h/8HNv7WPiL44+HdSfW9JuNFXVrV7rwlo2gWkUeswiZC9mk&#10;0kM9zGZVzGHRy6l8jJAr4O8afG3xp8RoNUj8Q+MPFGvR63fx6tqK6jqs90L+8jSSOO5mEjHzJlSa&#10;VRI2WCyOAcMQf0x/4Lh/8ET/AIY/8ErP2b/B/j74b658UtS1zVPFcGlNd6zqdi9rYL9mubhSggt4&#10;JlnLwKUYblCpJnDFCQOVLRn1t/wcI/te/tAf8E2PhB8MbL4efFTxlqVv411DWF1vxJqujaS91bBI&#10;rQW1kkltZQwQgh7qRT5fnsY2IkIQgfmD+wD/AMFC/j98Sf26/hD4b1745fGHVdD8XeMNL8P6tZ3H&#10;jPUWjubK9uY7S4QfvsxuYZpAksZWSJ9skbJIiOvyX8MJbe2+JPh6S68Pf8Jbax6nbNNoQkmj/tpP&#10;NXdaboSJV80ZjzGQ43/KQcV+lH/BwR/wSW+G/wDwTJ+FXwxm+GPh3xNfWvizW9VOseJdXu5rt7Ap&#10;FbNZ6arRhLaNGVrt1DxtO/2dj5hVHFA7JaHW/wDByX8RPB8Hw4+Eul/Bn4oah448C3l5rS+IJrb4&#10;l6h4wja9CaeYYLmS4u7jZtjDvFGXAy87KoJYt8H/APBLTxLZ+Hv29vhrFrX/AAhUng/VdZgs/Flv&#10;4wmtI9ButGMiyXn2sXbLbuI44zNGsmT58EBRWlWMHA/4J8eHNP8AHP7cvwl8M6zY2eqaD4w8Wab4&#10;c1izuoFljurC+uY7S5TkExuYZn2TIVlhcJLG8ckaOv2V/wAF9P2af2avgz4C+FV5+y7F4N1Lw6uo&#10;atD4r1Pw14jfxEltdzR2RsYLq5M85hLx2960MTOobyrlkU7ZDQPbQr/8HG+i/DO6+NPgbUfgMvwm&#10;m+ENjootbg/D1tLaystcmnuGl+1Cx5jlmtYLbyzNjzFtZfLz5UuPE/8Agh98ZfCvwJ/4KFeH9e+I&#10;WvafoXwxGia3beME1GUGy1XT30y5xaTW3JvFe4FsRbKkjO6RkISoI4j/AIJbeKrfw1+3l8N4dYm8&#10;HjwbrGs21j4ut/Fs9nHoN5ovnJLeLeC8ZbeRUji86NZMnz4IGjUyrGK+sP8Ag480b4X3/wAQvh5q&#10;vwDuPgzcfCax0+ezu7b4dwads0zXJJnMr3zWUYCm4toIBAJXO8WNyY1AV2YDyOO/4OBfjZ8L/wBr&#10;D4+eB/HvwLutK1T4W+H/AAjaeDPM0zTX0yHSb6C6vrkWrWckcUsCNBcI0TmJYpfLnWNna3nWPl/+&#10;CDv7S2g/sTftv6d8UvHXjN/A/wAPrXStS0vUZP7OuL1vErvChTTokgjdtyzNa3DOQETyYw7KZYw+&#10;N/wQx+Nfh39nv/gofoPinxx4jsfDfw3s9E1mLxe17cbbXUtPfTrhVtJLflr3fc/ZiLZEkZmRWCHy&#10;9y+h/wDBwn+0d8Kf2s/2gvh34v8Agn4g0PV/h7pfhFPC0VlYWcumtpd1a3dxcSKbGaOKSKJor2Dy&#10;5RGI5CkqqzGGQKB/dMX/AILm/FfRf25P2wdZ+NXwu8V658Rvh7daHpyXRfT7mD/hBHiWO3axlil+&#10;aKF5pEmWbYkEs99MkbSSRymtb/gh5+1n4Z/4JVfGDVvjV8U7fWl0Hxd4VudA8PaRpdss2sa7vv7V&#10;5L2GKRo4xZxNZyRNNJKgkl3RwiZoLkQc/wD8EKPjnpP7E/7YOm/Gjx94suvA/wANNPsNT0e7mWyu&#10;Lk+LLhrZWXS4Y4VZpGjke1uXcjyojHbiR0aeHfpf8F0f2ifCv/BRD9quL4ufCfWvEXi/wvb+DrFd&#10;YtLuwlin8GtHcPE0MkZTCW5kngbzVZ4jPdsokyyrQHkU/wDgpDpupf8ABWj9s7xp8av2ffCPxE8f&#10;aL4gttKfWtHtvDrzav4Wultnso4J4bd5vMSSPTfPE8RaJRcJGzLICp7T/gmP+1Yn/BCHxN4y8V/F&#10;Dwj46n+JnjTRIrDRPAH2j+ylt7QXatJeawk0Ze1kfyiLQBHlKLcNJFHFc208lD/giz+0ppP/AASF&#10;+M+pfGT4w6T4jsdH8aeEJdG8OaLZ2YbW9djnu7K5GowwTNEgsFW3Ki4kkRZnYrB55hufI5z/AIKU&#10;w/8AD2b9sXxV8aP2fdH8a+O4/E0NgdZ8JxaC7+I/DMkFqlkjvbW7zi4tZFs1k+0wsyxPMsUwiZ4D&#10;OB5Gj+0x+zX4k/4LOftLePvjV+zX4T17xJY6pPZXHinw3f3Ftbap4XvpoUj4MlwVurWeSKZ45IiG&#10;QRyrJDCiRtJ3v7C37dWrf8G5Xi74heCPG3w9fxl8TvGTadJ4g0CPXo7GDwlFbxzSWiNdRxXEd1cT&#10;x3rTMsOYoojb/vXleaG2yf8AgnD+0TL/AMECfEfiTxp8WPh/42m+KXxA8Ow2/hbwVLONJWPTDfDz&#10;73UzLEz2zSPbFbZVSSX/AEe482KKOa3mfF/aO+Afjj/gvL+1d42+M/7PPhHUNcm1CDSz4s8NahfW&#10;Wn3XhS8FhDbqEnuJ0ivLWY2sxilQpKDDKJbeBfJacDyexi+Jf2DfGX/BYf4l/ED41fs5eHv7WbX/&#10;ABFJf+KvBmpa7Ywat4Y1C933MkiSyvDFc6fLIZfJmxFLuSWNocQiaXvvhP8A8FGPFH/BvzF43+CP&#10;gXR/hv4++Jw8QLceMfFc091faNE0cJjXSrWOKSCSVrcndJPIYmSeW6gMDCJJ3vfsN/t06r/wbj+K&#10;vH/gfxp8O28ZfFLxk2nzeI9Cj8Qx2Vv4Tht45ZLKNrmOG4jubieO9eZ1iJiiia2HmvK80Vv5/f8A&#10;7D3in/gt18YfiN8Zf2ffDmjaVd6p4ggufFnga+1xjeeH7u/MzyX8d3OqQ3VnO8M052mOaOSSWFbY&#10;xxRSygeux1Hwz/4JSeKv+C5Xi74hfHX4N654R8IR+IPFd9c+IfDHjDWJXu9F1C4f7U/2ee1tG+0W&#10;cnn7o5JIoHVhLCVl8n7RLqeEP+CwfjD/AIImat4q/Z3+C/hvwR4g0vwP4j1C18R+IvFWm3pvPEut&#10;xztb3N1HBDfiO1t1SCC3jjVnLraiZirzNGkPws/4KL+JP+DfZPGnwQ8BaL8NfH/xNXX0uPGfi2aa&#10;4vdHV44NiaTapFJBLJ9mLEvNKY2SeW7gMBESzPH4B/4Jgal/wXd8U+OPjd8FfEPgvwTrmseJbq58&#10;aeCvFGpTtJoV3cBJ1u7W5gjmkuLa7ke6dfOgtvKeKSFPOWPzKBeux1v7EH/BDnwv/wAFm/hhqnxq&#10;8J/EKH4RnUNeurHXfCdv4SW907RtSCx3Eq6ey3MAWyZbiJ4oShMCP5JkmMXmv5b4l/4Lo/Er9kTX&#10;LL4Y/sza5YeFfgj8NLyfTtBjutPg1a68WQrcvJJqF9PcwiQPdyNLMY4Ft1iScRqAUD12ug/8FgvE&#10;/wDwRL1/xT+zv8DfDfgvxFovgjX7228R+I/FlhevfeJtdjk+z3d3HBDerHa26rBDBFCpclLYSs++&#10;VlXuP2Wv+COfhD/gvB4O1v4/eGPGV18FNW1PWp7Hxh4cHh/+2tMOuhI7m6u9Ola8ikitJ1uYpRby&#10;h2hkaaNXeNYzQL1Os/Yu/wCCEvwn/wCCvPwz8KftAaf4jvPhPpfii4u18X+BfDdlHNaWeoRTyRyj&#10;TZ5cCxt5MRzpbvFciFZvLVyqrj49vP8Agvl8fvh1fR6L8G9a034O/C/Qd1r4Y8HaVo1heW2jWeMK&#10;sk9zBJNdTuQZZZ5mLSTSyyAJv2jsvi1/wWu+K37E/jO4+DP7N2v23gP4P/Ci/vNA0aOWwtdZvfEP&#10;l3Uhm1K7uLuBj5t1MZZvLhSGOJZhGq/IGP1B+wp/wRf/AGev+CzPwh0z47Wd94m+F19qWo3tl438&#10;GeFHiXSdP1SNUJGmtcwMbWGQPHdeTm4SNboQIyCLgD1O4/YU/wCCI/7Nv/BSb9n/AMJftM6r4Z8Y&#10;eE5/GRuNS1XwD4b1SK38NtdWtzLbXUVrEYftMFtPNbySJClyPKWYRo6qq4/LTxF/wWH/AGjtT+Ks&#10;PijRfil4o8E2un3EEmk+GPDd7Jp/hjRLe3CrbWUGlqxtfssUaJH5UiOHVf3nmFnLd/4j/wCC8Hx0&#10;8CeJINJ+C/iC3+EXwr8LySW3hHwhpmk2U1vpdjtMaLcPPFLJeTuMyyyzvJvnklkG3cAP0i/4J7/8&#10;EXP2Zf8Agpv8B/h/+0hr3gHVfBd14uivZNa8D+Hdbe38L3N5De3drNNFHs+1W0UkkfmJbw3CRwqI&#10;4xuVWLgbbnf/AA8/4JTfs3+Of2BdL/aQsf2bdB1b4o6n4EX4iW/hmyudWbSdR1hrH7etnBpa3TxG&#10;1luMJHahGUxuse0j5a/DST/gpR8fJf2hv+FrN8XPHB8eiXzBqZ1N9oj+0fafsvkf6j7H5vP2Ty/s&#10;+Pl8vb8tdT4g/wCCwf7R2ofFSPxPovxU8VeCrWxuYJdJ8M+Gr+XT/C+iQW4Rbayt9LVjai1ijjjj&#10;EUiOHVT5nmFnZv2p+BX/AATh/Z4+Nn7Duh/tQR/st6DffFTUvBp8XxeEoPt1ppOr6nHaM6QW+med&#10;JbC2uZEBhQxOGjmjYqzE5A23O60v9gX4e+E/2JNT/aC8K/ADwf4O/aUvvhUviCysdM8LknQfEaaU&#10;LmFbHSZxJHb3Ud4qgBYfOLLtcuS2f5xfhB8d/iV4K/aV0f4geD/EPiRvip/bP9oWeqwyPeanfahO&#10;5Dl9wc3DztI6yI4cTCV1cOHYHp7v/gon8ctQ/aSg+L03xS8ZSfES2lMkOrnUGzDGZjMbVYv9StmX&#10;J/0UJ9n2kr5e35a/o6h+AHhvUv2ALz9oTwz8Efh9of7SWt/C9vGFnd6L4It31O28SS6VJdg28Mkc&#10;kpuDdzMMNvlkO1XMmAKA+Hc6X/goJ+zNL8Nf2Pfjb4y/Z7+Hfgzw/wDHjxD4evM61oOiR2uvaiJ5&#10;Umv/ACrm1jW5lu3RZZIsEs9ysLEFgK/mM/Yhf4or+1p4B/4UqdW/4Wl/a8Y8P/2djzfP5Db93yeR&#10;5e/zvN/deT5nmfu99Ynw3/aE+IHw6+Ptj8SPDvirxBb/ABGg1RtUh1xbl7jULi8lZjI8jvuMxlLu&#10;JFk3CUSOrhgzA/1Q/tofAG88F/sc/Gjxp8IvAXhPw78evEngy987V9C0rytbvp2h3zJDc2iLdTXX&#10;ysbc5JM6wEigPhOJ/wCCxPj6P9pf9gP46/Cj4M+LtH8UfGCz0iKS98K+HNdgl19LKK+tTfRNaxSe&#10;dh7YyRmLbmXzREFYyBG/AL/gi78MfH/xC/4KgfB9fANjrk2oeHfE1lq2ty2ErW/9n6PDcRjUJJ5N&#10;yhIWt2kidWIEvnCEB2lVG8k/Y40/4naj+1L4Fi+DMOrTfFFdXhk8OLpyo0wukO8MfM/deUqqxkMv&#10;7oRiQyfu91f0x/8ABXXxhb/tOfsJfHb4Q/CHx14e1b4w2WgC6u/DGi64k2vCyhubeS8t2tIGa4zP&#10;bF4BGUxIblIzxJQHw6HBf8Fg/in4P/4KNf8ABOX4lfDT4E/E7wH8SPH00Fnq0fhnwz4i0/U9Q1m2&#10;tL23uZkjiSRnbaqeYPLG5njSMZL7T+R3/BIX/gnX8dvBn/BQP4f+NfEnhL4gfBrwf8Nr4+KvE3iv&#10;xHpVzoNhYaZZjzLqCSe48lds8e63dAxxHPIzqYkkx5D/AMEiPgf8QvHP/BUb4TaV4T0PWv7c8I+L&#10;rHVdcRYmhbRbCzvIjfSXW5k8uNEDRsjspdnWIAvIqN+8H/BVT4rfD7/gpV+wB8Tvg38FPil8LPHn&#10;xK162tLvS9B0zxZY3F1qn2K9tr+ZIVSRi7eTbyYI+XdgMyjcQBtoeM/8FQ/jR8Jf+C9/7JFx8L/2&#10;d/iv4d8QfE7wnrtt4n03w3f28+j3HibyrW8jktbY3ywBmEUsspdBIqGFBJ5ayCVfif8A4IrfsC/F&#10;D9iz9q7T/wBpL42eG734P/CH4Q22rT61q3i2NtPnnkksZLOOC3tGH2mZ5HvU8tljKSlGjRnlKxt5&#10;r/wSb/4J0/tBeB/29/h7431nwX43+EPhP4c6jH4r8TeKvFdjd+G9NsdHtGD3sb3M6xhvOg8yExgk&#10;MkrlwIVldf0q/wCCmHx8+EP/AAXj/ZO1L4Q/s+/GHQtU+KGg6rD4k0zw3ercaK/iw20FyJLKE3kc&#10;QlPltJKCm5FeCIyGNCZVA20MD/gpH+0h8Iv+Dgr9mqf4O/AP4jWdx8VvCmst4u0Xw/rWnXOl/wDC&#10;Wx2dvcQSQW886pEskkd00sYc7v3J8xIo/Mmi+cf+Cbf/AATh1/8A4Iy/EG4/ap/asa3+Huh/D23v&#10;LLw54fstXtNR1jxJqt1atBHFFFA0kUivBNdhUE8bq8fmSbII5HPJf8Ebf+CevxV/YU/a+sf2ivjf&#10;4db4R/CT4OQ6u+vax4mlFrJLK9jLZRw2tuu6e4aSS8j8tkQxy7WSN3lKRv8AW3/BRP8Aac+EP/Bw&#10;p+zpN8GPgV8RLOH4reF/ED+KdC0LxDp0+mDxhHZW9xDJHazyAIrSQ3Uk0av+8xA3mRxRiSWIDyWx&#10;y/7W/wAUfhH/AMHRXgrT/Bfwd1LWPA3xo+F7za3pNr45sWtbTU9Lma3hv082zkuY0w5tHBZWk3Qh&#10;VQI8kiV/2Mv2MNM/4NmfB/iz9oL9oDxRD4k1/wARRp4I8PaB4JSS8juluHiu3LSXMUH73/Qy2WMc&#10;cccD/NNJNHGnkn/BNz/gm94i/wCCNPxKm/ao/aqaz+Hvh34eWt7Z+HtBs9YtdQ1nxHq11bG3ihii&#10;gMkUiPBNd4Xz43V4RI+yCOR69k/ax+Nnwj/4OgvAtn8O/hHe6p4B+M3w3mbX9ETx1ZG1tdW0+TbD&#10;fwJLZzXCLg/ZZSWRpMwqETY0zoB5dDP+I3xP+G//AAdYeBNL8H6DNrXwb+OHwns77xBaWWqwf2ro&#10;+o2U7JBLElzEY2x5qaaXkeJXj8xhHFOA7LP8P/h14D/4NTvgiPG3jSST4vfHb4uqumabpemK2m6b&#10;Y2dsYJL2OO7eORhGsksbNK6b5m+yqtvGEmlDv2MP2K9P/wCDZrwh4u/aF/aA8Uw+JNa8QRp4G0DQ&#10;fBEMt7Hdi4eO7YvLcxwYl/0Jm+bZGkcEnzSySpGrvE3xb+Ff/B1j8PbHwPbQ658Gfjp8Lra68Qae&#10;t2jazpc9jNKkFzEk0ZhEisw09naSKOSNmURCVBNkD8ibTvH3wr/4OvvBN94Z1Sz1P4F/GH4T7tQ0&#10;OWO+j163vNMuXgS5doyts8yq8SIy4j8l5bd1kcSSRU74w6v4d/4NSf2XNP0TwDbP8UPjJ8bb2Sa7&#10;17W42tdJht9OwFDWcU29VX7bhI1k3O007vPtjihqp4H+Efw+/wCDVH4Nj4h+MLi4+MPx2+K0Y0XS&#10;9M08tpWnWVlCbea+jSd1kPlpKYi07xl5T9lVYIR58lX9K+KPwr/4OvPh7feDdY0/VPgf8X/hRI2r&#10;aBcx34163n0y5aCO7YxYtvOXfHErqVRomNq6SsrzRED8i/8AswRfCX/g6g+GN7dfFvwXq3w9+K3w&#10;bksra98QeD7yGFdWsrxblo4Va4jmYQ+dDO/kSrIYSFaOc+fOlZX7bn7aei/8Gz3gnwl+z7+zz4Wj&#10;8Qa94j8zxvruteOJ5b+OeOd5LRMJbPbgzN9jVfkEcccdsnySvM8iSfGPUvD3/BqP+y5p+k+AbOb4&#10;o/GD44Xssl14g12NrTR4oNNCYBtIpt6qn24BI1k3O08zvOFjihrQ/ZZk+GH/AAdQ/CW8b4xeE9W8&#10;BfFH4K3NtFc694Nu47eHU7K+W4McKfaVnITzLaRmikVzGyI0c2J5owB+Ru/sM3vwc/4Oavgvqesf&#10;Hb4d6RY/GD4VXEel3WpeGbm80/dp1zI89qyEu25GMVzH5Mzz+WyzSIYjcYHnX/BaP9vvxN/wRUvf&#10;h3+zh+y9pumfC3w7BozeLbnVAi6xd3H2q8vIvsoF8swCh4pJGkcvI26FEMSRFZNj9tz9sXQf+DZn&#10;4e+D/gL+zz4dt/EfiLxRLP401/VvHEs19vglZrWL5bY26GVzbbB5ZjSNLQZjkedpB2X7AHij4O/8&#10;HLfwx1TVvj98J9HX4qfCWWPTp9S0G8vdNt7mwvHllttjJN5hAME6GGZ5gjB5EZPtDIoLz6HVf8E2&#10;dF+HP/Bwn+w9Y+Mv2jvhb4X8R+OPAetyeFJ9es5JtOvdWW3torhJjLatFLEjC/fdbiRoTKHlVE3L&#10;HH83/wDBd3/grf8AGb9hD9qzS/gj8EUj+DfgXwRoljPa/YvD1okWueZsmR7bzYmjWzhKfZwkKoDJ&#10;HdpIZFwibH/BZz9vHxB/wRJ1PwD+zr+yzpGj/CnQDpB8YX2qpAmr3l41zdXcAtyL5JhgNbs7SyGS&#10;RgYUUxJEVk98/wCCa1n4B/4OE/2C9P8AE/7SXwz8NeKPGXgDX5fDEuuWskunXeqGC2hnWfzLUxSQ&#10;q63v7y3RzA0sZkCICkcYHn0PTP8AglN410n/AILA/wDBP7wT49/aC+E/gnxh4p0O6vdGg1TxB4Xt&#10;LqDVljZEe+tUljZYxKUWOXytqGe2l2qiqqL+bv8Awcef8FFf2hvhn/wUY1PwDoPjbxv8NfBPhXTL&#10;OXw/H4dvbvRP7ciuraKSe8llidTdYuBNbqc+XH9mZVVX85n9T/4OCf8Agpt8XP8Agnt+0V4L+C/w&#10;NvNP+EfgXRfDFrrMUOiaLZxC9kkupgqoGRkjt4/s20RxpHuZ5xJ5ilAv2f8A8EqfGunf8FhP+Cfn&#10;grx5+0N8J/BPjDxLod5faRaanr3hqzu7fV1jaNJL+1jlRlh81kEcojCo01rJtVVCIoG2p6//AMEm&#10;vjZ42/ar/wCCdvwl+IHxU02KLxxq9hLdTyyaabJrhVnuILe+WJhhDc2ojm3RhY3FwTGqxuqj8QP+&#10;DjX9pX42eFv+Cretabd+KvGXhzRfB66ff+BIrG8uLG3tIntF3XtoyCPdM073SPONzhkeHeViVV9A&#10;/wCDj/8A4KIftDfCz/govqHgPQfHHjf4a+CfC+l2c/h+Pw7qF3ov9txXNvFJPeTSxOrXWLlZoFJJ&#10;jj+zMqqrmZn/AGC/4JKfHbx1+1P/AME5/hT4++KFksPjbXtNlnu5G042JvES4mhtrwREAKbi2SKf&#10;cgWN/P3RqsbKoA21O2/YR8UfEDxl+xn8MdW+K1q1j8RNS8OWdxr0UkH2ab7S0SkmaHYnkzsMNJEE&#10;URyF0AAUV/Ov/wAFl/hZ+0nqn/BXjxRcazpPxG1jxNf+IZz8NbnSrG6kebTLZ/tVlHpTQINzW0Mk&#10;bSeRlkmMrOfMLse0/wCDlT9oL4ueHv8Agq/qlhceKPGmh+H/AAbBpeo+A1guJtPgsQ1nE8t7ZtHs&#10;3SfbDdIbhSXDRGPfiJUT97v2Add+Inir9if4X6l8WrX7L8Rb7w7aTa5E8LwziZowQZ43RDFclNhm&#10;j2ARymRRwoJA21Oo/Zm/4TKL9m74er8R2VviEvhrTh4oP7jnVPssf2v/AFH7n/X+Z/qvk/u/Liv5&#10;0/8AgpZ/wSw/au8Yf8FTvH2p6X8O/iD4pm8aeLLjV/DXiPT/ADbuxhspLpxYK+oZ8qzMESRR7JpI&#10;/JWJMYj8tjD/AMFr/wBmX9qDxN/wVZ8Wanqnh34heM7u+1d28A6j4f0u9vIE0yINdWlrYtFENstt&#10;C2ZkjGVmWaUly5lf+jD9mC28Y2P7NPw9h+IkjSfECHw1p0fiZy0TF9TFrGLs5i/dHM/mcx/If4eM&#10;UBtqTj42+EPCnj7Qfh/rXjjwpH8QtYsRc2miTalb2+qaqiJIZJ4bMv5rR/uZmJUMAIn5+Ukfz9eJ&#10;/wDg24/ayb9u24aG8kvtDuPFQ1D/AIWqNcthc7HmE51NoGuVvPtaFizIBnzlO2RlxKef/wCCmv8A&#10;wSO/ap+Jf/BVv4gS6b4F8XeNf+E78R3Ou+H/ABLayST6XFp8ksj2kMt/LtitXtoY0g8mV0KeSixh&#10;o2hZ/wCh22+N/hHwF4w8N/DvxJ8RPCL/ABI1PT4pLfS7nUbaz1TW8K4e5hst/mFHaGY/IpUbHAPy&#10;nALbY3dB+KHhrxZ4z8QeG9L8Q6HqXiLwr9n/ALb0u1voprzR/tEZkt/tESsXh82MFk3gb1BIyOa8&#10;P/bk/Yt1r9r3TfgLZw65p+lr8L/iZo3jrWLiRJt95Dp0F1mGBdxbzJZpIly8nyIzvudkCP8AOP8A&#10;wSF/YP8AjN+wr/wUD/ack8ZaIuteAPilfrr2k+N/7YtppNRmju7iWOKW3UrOszx6hKZWaJI1ktXC&#10;l1dGb9AF12LwRoP2jxJrWnwpNqf2WK6uNlnGWubzyrO2G5iDIWlggXndLIVwoZwtAttjwfWf+Cnn&#10;7Nfj79oXWv2f7z4o6BJ46uJX8P3mkl7i2jluZQImso70KsBuS0nleVHN5ol3RgCRSo/OX9hr/g1e&#10;8Zfs8/t2eF/HHjP4keGdU8BfD/WYfEGlHRo54tX1e5tJ45rRJ4ZYzFbRl1DSbJpmwnlrgyebHy/7&#10;Lf8Awaw/Fn4I/t3+DfFGpePvBMnw78FeKLfXotQs5rv+1723tLnz4I/I8pEinl8uNXImKxeYzK0p&#10;QK36mL/wVp/Z1f8Aatb4Jf8AC09CHxKTUf7IOmtDcLB9uwD9kF4Y/spn3HyvKEu/zsxY80bKB7bH&#10;ndt/wVw/ZN/bd+JPiP8AZ1j+IFvr1541gu/CjxR213Dp+vCaCeK4gtr5VEZyiuqyCRVkMkfktIWW&#10;vAP2B/8Ag3Q8J/8ABMn9qiD47eIPjQ+taL4AsdSvba3u9Hh0i309XtpYXuLy6e4kRooraSdmwsQ3&#10;hHLKqMjeYfse/wDBq5rf7Ov/AAUD8O+Ota+Jmk6v8M/AOr23iLRFsreSHXdTurZ454ILmNkaCGNZ&#10;l+eRJJGkSLASEy5h+xIP+CxP7Jf7Z/xZ8S/s5zeOINYk8YRT+EmZ4ri20nxK1zHNBPaWt/HtUswB&#10;jSQOiytNELd5WdaA9DmvgX/wW7/Zp/4Kk/GHxB+zjp9l45uYvHOm6ro0dxqOm/YtO8TWoglFwkEs&#10;MxuYfMtRNKrTRwMFQglJSqHG/Y5/4IY/Az/gkN8QfFHx8vvF3i7Xl8EaVqd/bXGrwxSQ+HtOFsGn&#10;m8u3h82a6SFLld6YDRzsoh3YY8v+wh/wbkeC/wDgm9+2JH8cbr4v6lrGg+CotSu9K06/0qCwXTop&#10;YJYPMvbwyskyxW0su5kigBkCyfIqmNvQPgR/wXA/Zr/4Ki/GfXv2ctP0/wAb3cHjnTdW0eO41LTv&#10;sem+JrUQSieOCSGY3MPm2omlVpo4GCIQSkpRCB6HG/sg/wDBcD4G/wDBZn4geKP2ePFnw71rSbPx&#10;tbX1vpdpq8yXNv4isoo/NIdoSHtLzy0kmCoWWP7OWS48wID3PwP/AOCeP7Of/Bv/APCD4kfG6zbx&#10;pqkumaRIl9quq3iXmoNaPJAU0+3jiSGD97cRwBWdQ29hulVB8tL9lH/giF+zz/wSH8da98eofEXj&#10;rVP+EK8P6hcyXPiKS2vodEtRDvubuJLa0SUzLAkyZTJMc0ihGJBrkf2LP+C8nwh/4K9fF3xb+zz4&#10;k+Huv+G9P8e6fqOmaMt5fG4XxPYeRMbiGc24RrG4a1EkgCSSKNkgE4cR+YB6bCf8E7v+Cw3gP/gv&#10;Hq/xD+BPj74K/wBiaXdeGW1Se1n1watZ6lapcQwyhnENvJbzxyz2zxPGGYMrOHieJC/tfj3wB8Df&#10;+CBH7DnxP+JHw3+GP2HT7IW13fWVnfzXF5rF1JNHZ2kUl3dySyJAstwuQCyxLJM6Rs7Mr0fgb/wT&#10;w/Z5/wCCHnwz+K/xk8N6P4hmaz0y+1S/vL29W9v7bTkCzDSrPd5aCMyRIE8wmR3KeZMwVSvl/wDw&#10;TF/4Lf8Ag/8A4LPePvGvwb8W/CFPDMdx4clvza3WsR61YazaCRILmCUNBAyOPPiKqFcMvmklCi7w&#10;PTY5n/gjF/wWWm/4LI6z46+Dvxs+G3gu71G30o69Gllpxn0HUtPjntoZILm1u5Jj5yTTROrZZHVj&#10;lY2iBl+nv24PiH4a/wCCPH/BN34i+OvhH8N/Bejr4b+zXFto1lYpp2n3F7d3VrYLczrAqtIVEkbN&#10;yHkWFU8xOGXH8deAfgb/AMECP2Hfid8Rvhz8MfsWm2X2a8vrGzvpbi91i6klis7SKS7upJJFgWWd&#10;eMssSyTukbO7K/gP/BE//gtlqX/BXPxN48+EPxe8A+E11ZdEm1VTpVo7aJqmlF4LW4tLq2uZZmMm&#10;+4U/eaOWOR1ZYzGDMB5o6v8A4IZf8FV/E3/BYj4d/F7Qfit4J8DxjwuLK2nj022lOm6vY6hFdI9t&#10;Pa3LzbsfZpNxMhWRZwpRdhL91/wWQ/ac17/glJ/wTWuNV+BngbRdJaPUYdBtX03SUj0zwVDdecza&#10;gbWOPycCYLGgcLH591EW8zmKTtf26PiX4a/4JBf8E6fiT8QPhP8ADXwPoraD9nubfRdN06LSdNuL&#10;67ubaxW5njtkTzNnmRMwG15FhCeYnDr4v/wQg/4K1+L/APgrd4P+K2m/Erwj4P0+68GSWCb9GimS&#10;y1C1vkuV8mSCeSY7lNrJlvMKuswXYuwlwPMd/wAG6P8AwUb+LP8AwUL/AGbvGF18VrNNTvPBusJY&#10;Wfi2K1is017zUaZ7d4YlWITWwMWWjVQ0dxACu9Xkk6z/AIOEP2sPi1+xx+wCfFXwge5sdYuvENpp&#10;mravBpv22TQ9OkiuGe4G5Wjh3TRwQebIpA+0YXbI0bLrf8Flf2pvFX/BMn/gm1qPiH4M+EdJtLix&#10;ubXQLWW2s40sPBttPvQXwtgvlsEkEUUcZAjEtxEzK6K0b+bf8G53/BSX4tf8FEPgF42b4rWK6nd+&#10;CdTgtLPxdFZpZx68Z1llktniijSATWyiLLRbcx3MG5AwMkoHmdx/wb8/tV/F39sH9gCPxT8Y1uLr&#10;W7fX7rT9J1efTPsMmvaasNvJHckKFjlxLLPCJY1VWFuAd0gkduZ/4OJdS/aYsf2VfDcX7Osfiplv&#10;NbEXiY+DoLyTxOsQTzLb7ObYGRLbzEfz2Qq+fIUHy2mB6v8A4L+ftI/GP9lj/gn5eeJPgrDfRa5L&#10;rENprWqWWnG9uNA0kwXEk92nBWLDxQxmZ1YIszEbX2yJm/8ABu/+098Wv2sv+CfP/CSfF+51LVNW&#10;s/ENzpmi6rfaf9lm1jS4ra1Mc5YKq3GJnuIzMASxhIZmdXJA8zvP+CKWsfHbWv8Agn34Ul/aEjvI&#10;/G0cs9vZ/wBqQTwa42mxsI7c6mkqq32vKyfNyzxeS8hMrSE+C/8ABy1+y9+0J+1H+zh4N0v4MQ6p&#10;rnhe11Cd/GXhzS7kR3mrZ8hrGUx8GeGGRJi0YckPJDJ5b+Xvi7b/AIOFZP2j0/Y10sfs7f8ACVfb&#10;G1yEeJD4R8//AISP7Jg+V9m8j995XnbPNMP7zG3/AJY+fXcf8EOpvjpP/wAE9fDZ/aBGqf8ACZC9&#10;u1sf7aW6XXjpwkxF/aX2j5/tPmedg94Ps5b595oDzPRv+CZ3gH4rfC39hT4c6D8btWk1r4n6fYSL&#10;rV1NfC+mG64leCKWccSzRW7QxO4LhnjY75M+Y3xz/wAHJ3/BOH44ft/eD/hWfhDZ/wDCTWfhe8v/&#10;AO1/Dx1i30/dJMkPkXii4aOGTyxHPGS0m9fPXYhDysu1/wAHJP7Jf7Q37Xn7Ovg3QfgrHda34Zh1&#10;C4l8ZeHLK+itbrVgBC9jKRIVE0MMkcxaISZMksD+W/lh4vqD/gld8K/ih8FP2Bfh34a+M+p32rfE&#10;rT7W5fWZ7zVDqlwhlu55oYZLks3mPFBJFESrMoMZCsygMQPM679iD4O+Kv2eP2Q/h14H8c+Jl8Xe&#10;LPC+h2+nalqqgbJ5UXGxG2I0iRriNZHUSSLGHk+dmNfCX/BeL/giT8Vv+Cn/AMavA/iz4f8Ajrwt&#10;Yaf4f0STSrjRfEl7eW9ray+e0v2q38mGdTJMrhJcqhAtYOX6Jd/4OTP+CdPxw/4KBfDv4Xw/CGzT&#10;xFZ+FL2/m1jw+2sxaebuWZLdba6VZ2jgkMSpcoS8gdRcYQEPJj7S/wCCffwC8U/ssfsV/DX4d+Nf&#10;Etv4s8TeD9Eh0y71G3h8uAhM+XBFwpeOCPZAsjKryLCrsqsxAA21LXgnWfCv7DH7Mvw58M/EL4je&#10;H7GPQNL03wnHr/iG/h0tddvYbQRgjz5SPOmEMknlh3bhuWwTXx//AMFev+CBP/D1L9ozw/8AEKH4&#10;qDwK+k+HYfD0tm3h3+01mSO4urhZlf7TDgk3JXaQRhQc9qw/+C8//BE/4lf8FQ/iZ4C8TfD/AMca&#10;Dpo8M6XPpd3o3ibUbqHTYS0olW5tUggm2zSZKTMQNy29sMnZX2l8PLzwX/wT2/ZM+GvhPx58QvC+&#10;i6X4R0XTPB8Gua7ewaNb6rcW1msS7BNKVWSRYHcRB2ICtgsFJoDbVG18TP2k/hZ+yhpug6V48+JH&#10;hHwSLuAwaafFHiSK1nvkhVVZvMupd8xXKbnZmJLjcSWGfkH9v7/g3f8Ahf8At/ftmaV8XtW8S+IP&#10;D32yOOPxfpNkolHiXyIkhtmimdv9DYRxpHJtR1kSNNqxSb5Xr/8ABXr/AIIFWP8AwVT+O3hz4gQ/&#10;FC68A6no2hLoFxbtoC6tb3UMdxNPE6D7RA0bhriYNkuGHl4CFSX+u/Ffxw+FP7EXgfwf4b8afEbw&#10;z4Lslsl0zRpPFniOK3uNQjtYo0ZjNcyBpmVTHvkYk7pF3HLjIG2xz37Tn/BSv4F/sZfEzwx4N+J3&#10;xG0bwj4i8XBX061uo53AiaUQrPPJGjR2sJcsBNcNHGfLlO7EchXzX4z/APBEb4I/Hj9vzSf2jNei&#10;8UN4z024sb6bTodSC6Pqd3ZKqW1xPEyNJuRY4Bsjljib7Om9G3S+Z55/wUU/4N7Phr/wUT/a20X4&#10;q6t4q8QeFpJLaO18UafpsEcn/CQJCmy3eOZ/+PaVVCo7bJVeOOMKsbBnb6P/AGnP+ClPwM/Yy+Jf&#10;hfwf8TviNovhHxF4wCtp1rdJM4WJpREs9xJGjJawFyQJrho4z5cp3YikKgehz/xr/wCCtnwH/Z9/&#10;a28P/BHxN4yFt8QPEE1vbLawWU1xDp09y0a2sN1KilYXm81WUNwqEPIY0ZGbQ17/AIJY/APxT+2B&#10;H8etS+HljqHxThuob9NWub67liW5hgSCGf7I0ptvMjSNCjeVlXRZBiQBx578fv8Aghp8Cf2lv26N&#10;P+P3iqy8RXnii3ks7i+0f7dG+h61PaRiOCW5gkjZ22pHApjSRInEC7423S+Z1P7Qf/BX74C/sw/t&#10;ZeG/gv4u8YCz8aeImijlEMBms9DefYLZL6ZeLdpt6lQQdiFZJPLjdHYD0Od+JX/Bbf4J/Cn/AIKD&#10;6X+zbqreLP8AhNtUvrPSTqNvpqS6PaX14itbWskgk87e5kgXckLRo0673ULIU9h0n9g34O6D+1HN&#10;8arH4d+G7T4oTWklm+vRW+yYiTd5kuwHyxcOrujXATzmjYxlyhK1zviL/glz8BfF/wC19H8edW+H&#10;tjqfxUhube9j1i6vruaNJ7eBLeCYWrSm28yOOOMo3lZR40kBDqGHCfFT/gtb8F/g7/wUL0j9mvWf&#10;+EtXxxq13Y6adQh0sSaTZXt7EslpbSSeZ5xeQS243RwvGpuE3OoWQxgvQ5DwZ/wXi+HPxA/4KpTf&#10;sx6T4d8QXUtvcXeiP4oyEtxrVoJWuLT7MyiTyEEMkf2jdzKuBGYsTn680f4D+B/D3xX1Tx5p/g3w&#10;rY+Odbtxaaj4it9It4tWv4QIwIprpUEsiAQxAKzEYiT+6McyP2J/hOP2pz8bf+ED8P8A/C1DYDTf&#10;+Ej8k/avK2GPdjOzzvKPk+ft83yf3W/ywEr5m8K/8F5vh341/wCCq837MWm+GteujDPdaI/ilSRC&#10;NbtvMM1n9lKCT7OoikT7Tu5lXAjMOLigPQxv2d/+C+OifHn/AIKta/8Aswt8NtU0mTTdX1nQbHxG&#10;NXjuBd3emCZ5fNtfKQwxOltcFXWWRsiIFAHZo/0ExXKaT8CPA+g/FrU/H1j4N8LWfjrWrVbLUfEU&#10;GlQR6tfwKIgIpblVEsiAQwgKzEARJx8ox8V/AD/gvVoPx3/4Ku+IP2YYvhzrGnf2Xqmr6HZeJTqc&#10;c32q801JWn8218seTC32a5CSLLIxIhzGvmMYwPQxv+CYv/BbLxf+3l/wUc+Lnwc1z4bW/g/Q/CFn&#10;d3uk+bKy6xpv2K8hs54dRXe0TyvJOrYh2iEoUJnB81f0YoC4r8+f+CeP/BYnxp+2V/wU/wDjf8Dt&#10;c+Hun+HfDvw7W+Ol3kU7NqFsbG+jspUvTvaGRpmk8xfJ2iLYVzOD5qgb7Df+CPn/AAUk/aS/bV+P&#10;nxK8O/Gb4Ir8O/DvhmAPZ6iumXumvp95viI02Zbpm+0SvbzLNvQR7FQFlKzxbf0B1OS5i024azih&#10;mvFiYwRzSmKOR8HarOFYqpOAWCsQOcHpU+Pzr4T/AOCXf7cP7U37TX7TXxO8N/HD4Dj4Y+DvD8ck&#10;uj6n9kubcLOtyIks1nldo9RVoxJJ9ptgsYMWfuzxBQA/4Il/GP8Aa2+LUPxdX9qLw5eaINH12K18&#10;OSXekQabI7DzvtcMIiwLi0jxbGK4w6yGSTbPNtIj+yvi9b+KLz4TeKIfBE+k2vjSXSLtNAm1Xf8A&#10;YYtQMLi2a42Bm8kS7C+0E7QcAniuibOOOvvXwr/wRU+LX7W/xVm+MLftSaBdaGuk65BZ+Gln0q10&#10;8Bh9o+2RQeT/AMfFrH/ovlXBMiybn2zS7W2gGx/wRg0L9rzQvhv43X9rC4sZb6XVkl8No9zZXGpo&#10;j+ZJdGVrIm3FvvkjEKbt6bZl2rEsAr6e/aR8JeJ/H/7O/j7QfBOrR6D4y1vw5qFhoOpyTvAunahL&#10;bSR205kRWdBHKyNuVWYbcgEjFa3xSj8STfDLxEng2TR4fFzaXcrob6ssjael8Ym+zm4EfzmES7N4&#10;T5tucc4r5F/4Ir+GP2vPDPw78dL+1heW815cask3huGa6srrUYlcyy3bSPZloRbl5IhDHvLR+XKo&#10;RIhCCB5nW/8ABH39mz45fss/svap4d/aA8dt8QfGFz4juL+yv31271mS209re2RIGnuUV8iWO4fa&#10;NygSjBySq+u/tn/BrxR+0L+yz448F+C/GV74A8U+ItMe107XrTiSxlyG+8AWVXAMbOmHVZGZCHCk&#10;b/7QXhvxR4z+AvjfR/BOrQaD401bQL6z0DU52KxadqElvIltOxCuQqSlGJCsQF+6eh8F/wCCQ/7L&#10;Xxu/ZH/Zu1vw38eviIPiZ4vvfEk+o2eqDX7/AFryLBrW1jSDzryNJF2yxTtsAKjzMg5YgAeZZ/4J&#10;CfsYeP8A9gn9i7S/h78SPHMPjjXbG9mnge3llms9FtCsaQ2NvJKqyPCgjLjcibTMyBdqKT3n/BQL&#10;9kG1/b3/AGPfGvwlu9evPDEPi+3gjXVLWETvaSQ3MVzGxjJUSIXhUOm5SyFgGUkMOr/aZ+EuqfHn&#10;9n3xl4M0Xxdq3gPVvE2k3GnWviDTI1kutKkkQqJUDYzjODtZHwTskifbIvj3/BJP9hrxR/wTx/Y3&#10;0r4c+LfHlx481S3u5L0S4k+x6MkiRj7DaeYd5t43R2UkLuaVzsTO0AeZ13/BOn9jaH/gn7+xr4N+&#10;EcPiCTxSnhJbvOqSWYszdtcXk92x8re+wBpyoG9uFHOavftzfsX+Fv8AgoF+zZrXwv8AGWoeJNL0&#10;HXJraea40O9FrdK0E6TJy6PG6lkAKyRuvRgA6o6u/bw/ZNtf25/2RvHHwpu/EGqeFYvGFktuuq6e&#10;oea0kjlSaMshI8yIvGqyR7lMkbOgdCwcVf8Agnv+xzZfsA/seeC/hHYa5deJIPCMNwH1O4t1t2vJ&#10;Z7ma6lYRqWEaeZM4VdzFVCgsxBYgeZf+BXwh+H3/AATq/ZL0PwjZ60ug+Afh7p/lNqviPVVHlIXZ&#10;5J7i4lKou+SRmONka7tqKiBUHNftsfsT/C7/AIKt/swaf4W8Vaheal4Tvrm18R6JrXhzU0V0kETi&#10;K6t5cSQyo8E8ijekiMk24DcEdem/bY/ZD8Nft6fsx+JPhT4uvtc07w74qNqbq50eaKK8j+z3UN0n&#10;ltLHIgy8CA5Q/KTjBwQfs9/A/wAA/wDBPD9k3RfBek6l/YfgH4d6bIZNS17U1/dR7nmnurm4kKou&#10;6R5JGI2RpuIRUQKqgGpca78N/wBiD4B6HY6prnh/4f8Aw/8AB1haaFp82s6qtva2cEMaw28Hn3D5&#10;ZtiKo3MzsRySea5/9pL9lH4Qf8FJfgjoOl+PNLsfiB4GmubfxLpEllrFxDb3DmCRYLqKe0lQyI0N&#10;w+0hyjCQHB4Ii/ak/ZM+E/8AwUy/Z40/w/40trbxh4K1J4Ne0i+0zUmVC5icQXltPC2HBimbawLI&#10;yydGBrqbnVPh7+xJ+ztp8eoappHgX4c/D/SrXSre41PUCltp1pCiW9vE00zFmbAjjXczO7FR8zNy&#10;CML9pn9rL4Tf8E7fgtpevfELWrHwH4LhuYNB077Ppk80McnlOYreKC1idgojhfAVNqrGegFb/jj4&#10;UfDH9rz4e6LN4l8NeBfid4Vuli1jSH1PTrXWtPlWSPMd1AZFeMho3+WROqvwcGsX4/8A7N3wn/4K&#10;HfASy0Pxto+i/EPwHrRtdb06WG8YwzfLvgu7W6t3V13RuQJInG+OV1yUdgWftJftUfCf/gnf8EdN&#10;17x9rWm+AvBNnNb6FpywafLJFG/lt5NtBb20btgRxNhUTCpGTwBQMyf23v8Agon8Jv8Agnf4W8P6&#10;v8VPEbaHb+JtQGn2EUFpJeXExG0yzCKMFzFCrBnYA43KoDO6K3r+ueE9K8T3Omzalpmn6hNo919u&#10;sJLm3SZrG48t4vOiLAlJPLlkTcuDtkcZwxB5fxp8M/hv+1v8N9HbxH4f8E/EzwjeeRrelf2lY2us&#10;6dNuibybuDeHjbMUrbZUzlZDg4bnj/23/wBvz4Z/8E8fhxo/ir4n6td6XpOuazb6Jam0spLyUyy5&#10;ZpDHGC3lRRpJI7AE7Uwod2RGBHP/ALbf/BTHwB+wR8SPhT4X8ZaZ4x1LUvjBqz6Ro39g6Yt/5EiS&#10;2sTPMnmLKVDXcWFhSWRuQqMcA/RFRS2kN28MkkMcjwt5kRdQTG20rkeh2swyOxI7188ft3f8FPfh&#10;z/wTw8V/DPR/Hdl4uvLr4p6pJpml/wBhaX/aBtzG9ukkssasJGVTcxfJCksr5ISNjxQBN+1r+37D&#10;+yp+058B/hs3gXxN4sm+N2r3mlpe6QA/9iLAkJM8kWMyRqZleUhl8qCKeX5tgRvoajGa8E/az/bh&#10;l/ZZ+PXwP8Er8PfF3jCH4zeIJtBbVNHhMkPh0pEriWcbSGXDNIw3Ltt7a7lyfJKMAP8Aiv8AtW+P&#10;Ph5+3B8OvhfpvwV8U+JvAvjaxnudR+IFlc/8S/w5NEk7eRPH5RVc+XD80k0e7zwIxK6lD7xRXgvx&#10;0/ax8ffCf9sP4X/DrRfgf4u8beDfH0cx1Pxvpl5Etl4XePfuFxGwwqqojctLJEXVysAuJVMVAFjx&#10;h8TfjlpP7fPhXwxpHw50XVvgDqfh2SbW/Fx1KKDUNF1YNcskYhabfNCVit0KpBndd7/NAjZD7lRR&#10;QAUUUUAeS/Fb9gT4E/HfxrceJPHHwV+EvjLxFeIkc+q674Q0/Ub2ZUUKgaaaFnYKoAAJ4AAFFetU&#10;UAFFFFABRRRQAUUFgKratrNnoOmzXl9dW1nZ2yGSaeeVY44lHVmZiAAPU0AWaK8Lvf8AgqD+zRpu&#10;qSWNx+0R8DLe+ik8p7eTx5pSyo/TaVM+QfbGa7Px5+1B4P8AAPgew8SGXxD4m0XVGK21x4Q8Nal4&#10;q8zAznbplvcMF/2iAp6ZzQB6DRXknwv/AG1vB3xe8XRaJpOi/Fq1vZkaRZNb+FnifQ7QBRkg3N7p&#10;8MCn0DOCTwMmoviL+0x4z8E+KptP0z9nv4weMLSIArqekal4VitZs9Qq3eswTcd90YHpmgD2CivL&#10;l+PuvSfCPUvEmo+BZvh7eWGCtn488Q6bp9uw7s91p81/HGo9Tk+1fN+n/wDBXGZddjg1LxN+xDZ2&#10;azbLiSL9pIy3ES55IibQkDMP7pdR70AfcNFfB37XH/BZn4X/AAzi0RvDv7UX7P8A4bkuoWN5CPC+&#10;o/EVWkz/AAyaVf23kqOmJUy3UY6VwHwh/wCDhL4L6Lqd6/xA/ag+HHibT5LcrbQ+Gvgv4o0G5hlz&#10;94y3N3eo4xkBfLXnBLY4IFmfphRX4r/FP/g4h+DzfEHWG0n49/tkLpqy7rYaH4P8C/2ey5A2wfbt&#10;P+1bRkn9/huDz0Bd47/4Offgde/BB/DraR+0p4/1bzN4vtT1Sw8H3cwxjDXehzRFAPRIe5yeBQVy&#10;s/aaiv57/ht/wcM/CHwlpeqaxN8I/wBoaLxTpj2zaFp8v7RvinWNK1HLkT/a2ubnbCETDIBbXAkY&#10;lT5QG4+fftb/APBxJp37TXjGx1d/2S/2cdYms7VbU3HxC0QeMdQIU8BblltmVRz8pVuTnNAcrP6S&#10;r/U7bSrKS4uriC2t4RukllkCJGPUk8D8a8S1H/gqD+zRpGrzafd/tEfAu1v7eUwS20vjzSkmjkBw&#10;UZDPkMDxgjOa/BH4M/8ABx54s/Zy8F6xbfDv9nf9mX4d6/q11AzX/hbwjJpNu1uqSiRJYIpwZZS7&#10;QlJDIFRY5FMbmQNHxms/8HI/7ZGp6pcXEPxYt9Phmcultb+FNHaKAH+FTJau+B/tMx9zQHIz+lXx&#10;V+0/4N8M/Dyy8V295q/irw/qWTa3fhDQr/xUJwOpVdNhuGI7ZxgkEda5z4f/ALdPgn4l+JYdJ03R&#10;PjFb3VwCVk1X4SeK9JtRj+9cXWnRwr/wJxmv52viX/wcUftE/Fj9khvAWqeMfEFr44bxSNYPjjRr&#10;2DRbr+zBaGH+yhBZ28QA85jP54k3Zwu3ABHzz/w8z/aQx/ycF8bv/C61T/4/QP2bP6tvi1+0X4u+&#10;HHi+TTdH+A3xY8fWKRrINW0G/wDDUNm5IyUC3+r2s+5ehzEB6E1e+H/xz8Q+NfBesaprHwz8TfDO&#10;40wjybfxnq2jxx3gIJLiXTby+WNBjBMm05IwCMkfyT/tBfttfED9qX4Z+DfDnj7WLjxRceCbnULi&#10;213U7q5vdZvheGAtFc3E0r+ZHF9nHlKANgkk5ORjyXPNA/Zn9TOo/wDBWzUNL124tJvEH7D8K29w&#10;0L+b+0oUuECtj5ojoXyuO67uDxnvVj9o/wD4LC/CzwF8NNMv9P8A2k/2efCutzBvtkdvb3XxEgRu&#10;wRNNurSbH+06DPTHr/NZ8U/2svE3xf8A2bvhT8LdUt9Hj8N/B7+1xocltA6XUv8AaV0t1cee5cq+&#10;JFATaqYXg7jzXmZhcQrJtby2Yqr4+UkYyAfUZH5igPZn9L+n/wDBanwv8HNQ8P6n8Vf2hvAsfhnx&#10;PYDUdJWH9njxn4ek1i2YApcW1xc3txHLEQykOkbKQw55rwz9pn/g4n+B7fFq+bwr8dv2rl0dkQxJ&#10;4M8IeEP7IQ45Ef8AbOn/AG3Pr5hIz04r8VfjZ+1Z48/aK8I+BdC8Y6zb6tpvw20hNB8Ooul2lrJY&#10;2KBAsDSwxJJMF2DBmZyCWOcuxPP+M/g54u+HHhzw/rHiLwr4k0HSPFlu13ol9qOmTWttrMK7cy20&#10;kihZkG9MtGWA3rzyKB8iP3w8f/8ABf34f/sqfDHR9J+IWnftVeMr74ieHrXxd4eu/ESeGdIubnS7&#10;rzBbypPoctuYUcxucNH5o25IGRn41b/g4S+HtrrDXMHwU+PEmyUunm/tU+M9rDPGYvMKf8B5A6ci&#10;vza+JPxj8VfGJtBPinXtS17/AIRfRrbw9pH2yYyf2dp1uGEFrF/diTc2FHA3H1NaXxr/AGc/Gn7O&#10;h8I/8Jlox0b/AITrw1ZeMNC/0uC4+3aXd7/s9x+6dvL3+W/ySbZFx8yjIoHyLqfrT/wVX/4LB+O/&#10;gjqfh34b/Fj9jP4T2WvR6UuqWVt8SNbg+IwazklmiSQSJtIJkglB3yl/kyQAQT8p/DH/AIL4a58E&#10;vEi6z4M/Zh/Y38H6wqlBf6L8OJLC5VT1HmRXatj2zXxr8XPjn42/aA8SQax488YeKvG2r2tstlDf&#10;a/q0+pXMUCs7rEskzswQNI7BQcAuxxkmuw/a8/Yu8cfsO+MPDeh+O4tLt9S8U6BD4msVsL5LxDZT&#10;TzwwuXT5cv8AZ2cAE4V0zhsqAOVH3p/wUc/4LWftw/sk/tjeLPh3rnxI8C+H9X8Mi0W4tPCHh60u&#10;9ITz7SG6XyZNQtnuT8k6Bt54YEDjk+dfAT/gt1+2R+1b8fPAfwyuPjze6HF8QvEeneG21G18LaQs&#10;tgLy6jt/OXyreJ2KeZu2rIhO3G5eo/PbOa9Z/be/Y28V/sC/tJ698LfGlxo99r2gR20st1pLzSWN&#10;yk9vHOjRPNFE7ACTYx2AB0cc4zQHKj6H/wCCknxy/aS/YH/bU8bfCZv2pvjZ4sbwq1mx1VPFOp6c&#10;t0bmxt7zi3F3IIwv2jZgOQdueM4Hh3hf47+Pf2zvjH4K8G/Fj41eOLnw1rus2ul3OreJvElxf2fh&#10;+K4lWJ72QXM2zyoQ/muCyApGwLpneOC/Zz+Eo+Pv7QngPwI1/JpS+NfEWn6Cb1LX7U1n9quY4PNE&#10;W5PMK+Zu2bl3YxuGc13n/BRv9jf/AId/ftmeMvhH/wAJIPF3/CI/Yv8AibCw+wfa/tFjb3f+p8yT&#10;bt8/Z99s7M8ZwAPI5X9rX4T+HfgZ+0Z4s8H+FfElj4y8PeHrwWdlrtnfW95bayixrm6je3ZowkpJ&#10;cRh3MQYRszMjMeq/4Jz/AAW+G37Q/wC2V4O8H/F7xc3gX4d6v9tOra4up22mmx8qxuJof39yjwpv&#10;njij+ZTu37R8xBriP2aPBXhv4l/tE+BfDfjLV/8AhHvCniLXrLS9W1Y3UVquk2086RSXTSygxqsS&#10;uZGL4XahyVHzDq/2/vg54D/Z+/a88ZeD/hj4lXxj4F0SW3j0rWl1e01YaijWsMjyC4tVWFgZHf5V&#10;GY8bGJdGJB+Ryn7THgjw38M/2j/iB4c8G6x/wkHhDQPEmo6doeqfaorr+0rCG6kjt7jzYgI5PMiV&#10;H3oArbsgAECvQ/8AgmjqHwTsv2wfDsX7RFjaXfwjvLe8h1maZtTEliwtpHt5Yhp7rOXNwkUeCHTZ&#10;K5KggOlL/gnR8Fvht+0P+2T4P8H/ABe8XN4E+HerfbTq2uLqdtppsfKsbiaH9/co8Kb544o/mU7t&#10;+0fMQa479qP4e+HfhP8AtJePfDXg/WI/EPhHQ9fvbPQdUS/gv/7R09J3FrOZoMROzw+WzFAoDEja&#10;pBUAeRD+0qPBy/tGePx8OyrfD8eJNR/4RkgTgHS/tUn2Ti4zN/qPL/1v7z+982a9w/4JJfEf9nn4&#10;VftB+Ita/aU0A+J/Bdv4akGl6atlLdyXGqfb7Ex7URlX5YBcsfNYIVDL8zMqtxf/AATff4Lr+2V4&#10;RH7QiK3whZb0a8Sb/Kf6FObYj7CftGftIgHyZ4J3fLkjhP2mP+EMH7SHxA/4Vz/yT3/hJdR/4Rf/&#10;AF//ACC/tUn2T/j4/ff6jy/9b+8/vfNmgPI5bxPp8OkeJdQtbfUbHWLe1uZIor+yjljtr5VYgTRL&#10;LHHIsbgblDxowBGVU5A+q/8AgkD+198Ev2QvjB4q1L49fDq3+JnhHWNGW2s9LbwjpWuyQXyzoyTq&#10;986GFVi85SsbYkMilgfLQhn/AARv+P3wH/Zu/aN8UeIv2hfCtj4z8H/8IpNbadpVzoEOtGbUjf2D&#10;RmOKYeWrrClyS7so2b1yS4VvmD4gJbx+PdcWz1Gx1i1W/nEN/ZWRsrW9TzG2zRQFEMMbjDLGUTYC&#10;F2rjAA8jIr7K/wCCXH/BUTSP+CfPwd+N3hPVPCuveIB8arKx0WS90rVk0250K2SHUYprqF2jk33C&#10;/bEaNMKCUJLrgZy/+CO37ZPwh/Yq/aK1vxF8bPA918QvCd3ohhsNNg0Kw1ZrTVEubeSC8VLySNY2&#10;jjW4USId487A4JNfJJOff3NAb6Ao3MFHLHoB3r7F/YY/4Kwr+xb+w98cPg3/AMIPqHiZ/jRp97p7&#10;am/iX7La6IJ7B7QSx2f2Z98g8ws7eavmCOJfl2bjp/8ABI3/AIK2WP8AwTE8GfFvS7rwbrXiqT4q&#10;R6bZfadM14aPcaNDbpfrJPFL5MpM4+1oYwAoBQksMAH4nzigDtvBX7NHxI+JPw21fxl4d+H/AI31&#10;/wAH+H/O/tTXNN0K6utN03yYlmm8+4jQxx+XEyyNuYbUYMcAg17f+zV/wVo8ffst/sM/ED4A6D4c&#10;8D6l4Q+JUmoy6teatZ3E+oQNeWcNmxt2SdI0MaQI6F43w/PIwK1/+Ce3/BUXT/2HP2Yfjn8Nb7wD&#10;qvjG3+OWktot5dxeKF01NJga0urYvDCbOcNMRduSzNg+XENo2kn5++Hv7LfxN+LngLU/FXhT4c+O&#10;/E3hfRWlTUdY0nQLu80+waKNZZRLPHG0cZSNldgzAqrKTgEGgPU2fhd+xF8WPjX8LtV8b+FPAuta&#10;54N0Gy1C/wBT1y2VTp+mx2EH2i6WecsEilWHDrC5EkgZdivuXPqng7/grZ428H/8E6NS/Zh/4Qv4&#10;b6j8PdWEz3N3c2uoLq0lw92LuO586K8SPzIZkiKAx7CIUV0kXeGP2W/+CuXxG/ZL/Ym+IfwF8P6H&#10;4Jv/AAb8TW1I6td6jaXMmpQi+sYrGbyJEuEiQrFCrIXifDkk7h8teX/Cr9hf4t/HD4N618QvCfgf&#10;Vtc8E+HYNSuNV1q3aL7Hpy6fbJdXQmdnAjdYJEdUbDS5xGHIIAL1NzwP/wAE5fip45/ZQ1T46RaX&#10;otn8JdHS4F54in1yzZbeeJvKS1e1ike7SaadoYY1aEAm4hdikLGUXH/4KcfF1/2Rv+FBjWtOX4N/&#10;ZBbf8IuNMh8rzBN9q+0faSv2zzDe/wClY8/y/MOwIIP3NbHwx/4KjeLvhR+wJ4m/Zy0/wX8ObrwL&#10;4wluLzWLm9tb+XUry8kaForvzBdrGksH2a28oJGsf+joXSQly+H8N/8Agmn8WPif+ytqvxvsdN8P&#10;2/wp0O3vJb/xBc+IrBVtJrcMBaPbLK10txNJ5UUUZhG5rmBiVjfzAD9Tsof+CQnxAX/gmp/w1VN4&#10;j8Ff8K38osLKGe6fWvM/tL+zFQwtAsOPtWNx884jywDsAjcT4/8A+Cmvx0+Kf7PEPwn8QfEC+1L4&#10;dW+kadoUOhyWNotvDaWDRNaqm2IMroYIwZVIkcKQ7MGYFJP+ClHxif8AY8/4Z/Hia3T4PeSI/wDh&#10;HF0u127vtX23zPtJj+1bjd/v8edt3HbtEf7uu303/gkN8QJf+CaTftV3niDwdB8NxFIVsYZ7mXWz&#10;INSbS418kwrCFa627m8/KxEuAzARkD1Om+NP/BIK1+Df/BMvRf2l5Pitp+r6L4st9Jj0LRrPw9cG&#10;e4v7nIvrS4mL7bdbVorlVlw6zmADEZkUV83/ABP/AGt/ih8Z/B9v4b8UfEDxdrHhWxlSax8Pz6pL&#10;/YumGNWSJbWxDC2tkjRikaQxokaHYgVeK6rxh/wUg+N3jz4Aj4V6r8QNTufhyui2OgL4dFtbxWC2&#10;lnNDNbgRpGAJVkgiYzj98+CHdgzA/QvxO/4IkxeAP+CUsX7VFn8WLPXNHutI0m+g0OHw9JFL9qur&#10;qG0urWSdpsKLaaSRRIEYS+T0TcKBbbk/7cP/AAR88N/scf8ABOLwH+0JD4y1vxEvxcfRjoOgyWcV&#10;qfDa6hYy6j/pVxlxfGOGFoP3cVqGdxLwq+S3xbqvxo8UeKdV1C48Qa9rXiaPXNUi1jWLfVNTuZo9&#10;buo/MCy3J8wPJJtmmXzCwkAmk2sNxNdJ8SP2z/i58W/BUvhfxD8SfG2peEZDHs8ONq88eh2qRkGK&#10;KGwVhbQwxYURxRRqkQVQiqFAH1p+3H/wR68L/sff8E5fBf7Q9r4u8Q+IIfi0+jv4d8PyWsMDeF01&#10;C0k1EC9ugGGoGOCFrfMcNoHkkWXCqpgYDbc9U/4LSf8ABFj4Wf8ABMz9kHwT8UvhxrnxUk8Qa94o&#10;stN8vxJf2n/Eujksru6yEgtoZEuFe3QZ3MF+fjO0j8w/AOu/8I54y028bR7LxFDHcJ52lXglNvqi&#10;bhut5PKZJQrj5d0TpIuQyOjhWGpF8b/El34j1PUNc1bVPE8PiLUYdU8RWWq6pdvB4nlilMo+3NHK&#10;ksuWZ8v5gkHmOVdWO6v0u/4LLf8ABGH4T/8ABMz9i/wj8U/h5qvxOufEXibxLp+kpD4ov7fzNHSW&#10;0urwyIltbwMlyrWqR/OzqoeT5d2x1A20ZZ/4OOf+CXvwn/4J6/Cr4YX3wj+G82k2XibWtSTWvEM+&#10;qajfPaOiRvZ2CmWdoEV1kuWG6MysLJT5nyyb/gT/AIJ1Wtvr/wC3P8JfDupWtpqOg+MvFuleHNa0&#10;+7hSa31Gwu72CGeF0cEcq2VcYeORY5EZJI0dfN/hp43vPA/ieOW2s4dXtb0pbaho9yZvsmu2/mxy&#10;G0nWF0kaN3jjP7t0kV0R43SREdf1U/4OOv8Aglh8Kf2Afgb8Ode+D/wzt9B0zXtdubDXddl1++vb&#10;i2l8jzbOzSK4unXy5VW7dnERYG0jBkXeVkA20OB/4L7fAH9mv4NfC34Ur+y5D4D1Lw1Hqurf8JZq&#10;fhnWx4ja0u5orL7BBd3xmnkhEkdvfNDA8iq3k3LohKyMPjv/AIJqXtjaft4/Ctdafwivhe48R2kf&#10;iRfFIsDo0mkearXwuRff6OVFusrLu+cOqGPEojIzf+CfNjFrv7c/wf0e60rSte0/xB4y0jSL7StT&#10;hjmstTt7i9hikglWRHXayuRu2kocOuGVSPt//gvf+z9+zj8G/gr8M/8AhluH4c6l4Uj1vUP+Ev1L&#10;w3rsPiK6tb2eC3/s6C4vGmnuYo5I7bUGjh8xYmMMzBSyk0BtoVv+DkC5+FereK/hfN8BdV+DNx8K&#10;bG2v4p9L+H0Vii6XrckqLPcXgtECr9qt7e1WEuSXWwnKDapJ8H/4IVfHzw7+zF/wUt8F+N/GXia3&#10;8K+CdD0/WJNfu55ykcludMulSIxLl7hmuDBthjV3ZwpCkrkec/8ABMK5t7b/AIKAfCk6jJ4Sj8PN&#10;r0K+I/8AhJzYf2Q2inP9pi4+3f6PsNl9oxu+fdt8v975dfav/ByZr/wN1zTPg3a/s+6p8HpfB+lz&#10;a8+paX4BWwjjsb+RrCM3Fwlpgfvkt0VHZRuFsSGZSuAPI4z/AIOM/wBqb4fftzftAeBPiF8I/HFj&#10;4y8E6b4YbQZ7K3t7yzuNFu7e7aWWaW1uIYzFDMl9aRxzAbZWgkTOYsV5r/wQ6+PWmfsUftq+H/jJ&#10;448UXngv4a6baarpeoTJDeSnxRK1kdumQxW8b+e6TS2dw4k2wxbIWd0d4A9H/ghJ8WdD/Z6/4KVe&#10;C/iH4u8Qad4V8E+DrLV7zXdSvrgRxrC2lXcaRJHnfcTPK0YSCJXlcjKo2w49w/4OJ/2l/Cv/AAUP&#10;+LPhX4k/B3x5H4++Hng3w5/ZWqabBFe2tx4aujekyX0tlcxRtHb3H2qxg+1IpRpYY4nZW8lXA/un&#10;N/8ABcj4+eGf+CpHx40P4x/Bm81jxTo+jeCLa08SaHNp88er+DzFdXLmW4iCGM2h+0xqZ4JZoklY&#10;rI8ZlgEkf/BFj9pLSv8AgkJ8adS+Mnxk0fxNp+i+NPCMuieHdGs7HOta4k13ZXB1CGCZokFii2xT&#10;z5JEErybYBMYrjyeO/4Ia/GTT/2Lv2wdD+OHjrxRd+Cfhfo8Gp6RfTrHdSHxXcPYsV0uCGBWNw0c&#10;ktpcybwIYSlu0jxvLbiT0n/gtL8X9O/4LF/Hzwv8VfgHZa/4yt9D8FQaX4g8MQ6TO3iPw2Yry+nN&#10;xcW0auslqVnUG4tpJoon2pM0TTQCUDyOF/4KUCH/AIK1/theKvjP+z3ovjbxqfEUNl/bnhH+xS/i&#10;Tw/Jb2sVmk/2W2abz7KVbdD58LuIpGMcyw+ZbGfrP+CdPx1uf+CBfj/W/iB8Wfh/4wk+J3jzwp9i&#10;8LeCZ/8AiVsmmyahEZ73UpJY2e13yWbJbxrHJKxt5jLHDHJbyyWf+COXxfT/AIIwfGrWfjF8ePDf&#10;jLwzpnirwtceHvDugf2Q8eveIHe70+4e7gguPKRbOKONczzSRrK0gWDzjHOIuY/4KOWNp/wWI/a0&#10;8ZfGj9m7w3448UTXWnWU3irwnewQN4ksJIEgsEu7Wwt3ke5sXjFspaB55IZVmM6wRyW5kA8uhe/a&#10;S+B3jn/gvb+1d4z+NH7P/hO91q+1C10r/hLPC9/f2VhdeFrpNPgtV8ueedI721mNrKY5k2S7opRL&#10;bwjyXn7L9h39t/Wv+DcLxb478F+OPh6vjL4neOBp8+v6BD4ihs4fCMFss72iSXUUdylxc3Ed40zJ&#10;GPLiiNsfNeSSWK3yf+CfPxfuP+DfP4g6148+MXgPxVN8VPH3g+KHwn4KFzFY7NLnvIZZbzU5WR2t&#10;Gd7XZDEqyTBra5WeGFWgkfO/aV+CXiT/AIL5/tLeKvjN+z74fa88T31ppS+MPA2q6zaWuo6NcJZr&#10;bC6tJpjDBdaeVto0D7xcCUvvgjRomYDy6FC9/Yd8Rf8ABcv4wfEn4zfs/wCh6FoOoXmtW114r8B6&#10;jq0gutEur55N17BeSxrBdW07RT3L8xTRyGaJbdkSGSbqvhx+3V4q/wCDdTXfHfwX8H+Hvh/42+LV&#10;3qtpc+M/FV3PeXejrGlszW+l2kEcsLyeQLgyPcv5T+bcXEBhZYY5m3P2Nf2x9W/4NrNe8ZeDfG3g&#10;e08efFL4hQaZf63oVj4ngt7fwfbQLcm2hnuIorgSXsouZJXiVfLSFrV1lkMzpFT1L9h+b/g4j+MP&#10;jL40/Ay48OfD3xU1zb/8J74L8T305h0u5lBjtr2xvbe0K3ENzHbyvIkiRyxzQz8OkkRIL12K3hD/&#10;AIJlXX/BefV/FHxu+COr+CvAPinU9ank+IHgvxHqty6aZqUwWb+0LKaKOeaS1vXa4kCTRxeVLHPF&#10;G0qICtjRv+CuXij/AIIeeJPFf7OvwP0nwN4v0fwXr93F4i8TeJtLvxd+ItbRhBdzJbx3iJawRLDF&#10;arGpk3fZDNvzNtVfDH7avib/AINvPEPjT4JeD/C/g3xh8Yr6803UPGvirVJLybR1iNkZrbTLO1SS&#10;F5FiW7Ev2t2iZnuJ42gKxxS1H8Mv+Ca9j/wXx1fxF8YPg/r3h/4c+PptWjm+JvhDXpLqWwtL67M0&#10;smq6ZcossjQXbJJILSYAwyrcIJjEIsgeux6B+zV/wSB8K/8ABfXw1r37Q3h3xne/BfXta1y4svGn&#10;h9tCOuafN4g2x3V3fafM97HLHa3IuopRBKHaGVp0V3jWM1438e/+CvPxg/4J4/E7X/gB+z7q1v8A&#10;DP4b/B3WtR8MWqPp1lrOpa/Pb3ckdxqN7cXVuwM08yySbIUijiR0jCkRhj2F/wD8Fa9f/wCCIXiz&#10;xD+zl+z9p/gvxRoPgbWpF8T+KPEmn30l54n19QkV/IsAuIktLeNoUtFiQPkWfmiZzKWruP2bP+CQ&#10;fhH/AIL7+Fdc/aG8O+MtQ+C/iLWteubPxtoLaL/bumz69shubq90+RryOaK1uBdJL5E29opZJUV2&#10;jWMkDzex3v7DH/BHb9nn/gtf8JG+Psl144+G/iDXNZvLbxn4Y8NXsH9j2mrIqPK1gbm2kkhhm81L&#10;rymeZYvtJhVgIga+HvGf/Bcr4z+AvHEOl/AvxI/wk+Efg+6ng8FeE9M0q0WCwsDlE+2CRZmvLmQf&#10;vpnuJJt1xLNIpG4Y9E/aL/4LAfFr/gnr8TNb/Z9/Z31S3+Gfw1+DGs6h4YtRJp1prGqa/cQXLx3N&#10;/e3F3DIrSzXCzShYUhSNJVjCkIpr6p/Ya/4JR/s6/wDBdn4Wax+0FrDfEr4e+ONc1+7tfGej+HtY&#10;tzpB1rEdxc3Nr9rtp5liuPtMc/lmRhE0rRKSsYYgbas7/wDYF/4I1fs0/wDBUf4GfD39pbxH4B1T&#10;wfqPjCG/l1/wZ4f16aHw1qN9Ff3ttNcqhX7VbpJInmJBBcRxxKsUY3BXaT8l/Ef/AAWG/aO1D4qx&#10;eJtE+KnirwTZ6fcwS6R4Y8N38un+GdEt7fYttZW+mK32b7LFHHHH5UiOJFU+Z5hZy3ofxo/4LSfG&#10;j4YfF6Xw78FfE2ofCH4UfDrVLqw8FeEtN0uG0j0+xRzGn26OUSvd3MgXzpzdPNm4lmYbd2K/UD9i&#10;b/glV+zr/wAFfPgz4D/ai+IHw/u9H8WePI9Qn8U6Do+u3Ftouv6lHd3NpPfOi7ZoWllhacJDKgDP&#10;hzKd7uC23PQP2cP+CdH7P/7X/wCy/wCF/wBp7Wv2Y/D918WvFXhtPFM3hwXFzp+l61qS252hLF53&#10;s1gu3RZEMsbhlnWSTe7Ox/ALWf8AgoD8bPEH7SFv8Xrz4oeMpviNZyvJba2dRcS2qNI8jW8SD93H&#10;alpHH2ZFEG12Ty9pK13njP8A4LEftFa38WV8S6D8UPFvgXTdPuYm0Xwt4c1GTT/DmhWsBUW1jDp8&#10;ZW2a3ijRI9kkbCRV/ebyzE/uR+wT/wAE/fgP+3Z8BfAv7T3xE/Z90NPi5440x9X1m31BbhbDWbzE&#10;kDX502R1sit6EF2paAhvtKybnY+awG256Mv7P+ia7+wRdfHnQ/gb8OdH/aY1n4cyeMbe607wNa/2&#10;tbeKZ9Me6zEksTzef9skIxIWkY/K5c5z/MX8N/jT8QdB+P2n+OfDPiLxOfiVNqpvrbV7a4ln1W8v&#10;p2IZi/LzSTNIysG3eZ5jKwYMQeg8Y/t0fGPx7+0JD8VtV+JnjS4+Ilm8rWeupqksN1pySNKzwWxQ&#10;qLe3PnzAQRBYgsrqECkiv6BvCX7VH7NNp+x/b/GbSLn9knw/+1RrHgB/E8cjz6DpuqL4nvNLaZ45&#10;HlkSeNpLqVkkEkoYh3DtyxoDY+mP2pvgkuhfspfGrxn4M8E6LoPx08TfDzVIX1bwnZj+3LzURpzi&#10;CKK9jijup2SZIhExCtlIyFUgAfypfsi+G/iR4g/ah8C2fwisdSvPifDrUFz4chsoUeaO8hfzVkIk&#10;HlCOPYXkaX90qI7SEIGNc1p/xf8AFmlfFIeOLfxNr0fjQag2rHXhfyf2k14zl2uDOW3mVnJYuTkk&#10;kknJr+m74zft9fCHX/2EviFqWlfGH4A6D8e/F3w3uILiTw7490m2uzrg0yVYIorsXIc+TcyFYXaT&#10;5MghhyaA+E7D/gqV4nX9qX9jL42fBX4O/EDwbefGuXw+wl8M2uvW7au1qssDXls9upaVGuLZpIF3&#10;qqlrmMMyBtw/nk/4JT/sz/E7x1/wU++GeheHPDHiC38ReBfGdjqHiFZLJ4W8NQWV6jXcl4rlPKEY&#10;jdGjkKs74iALuqH5u8DeN9W+GfjbR/Emg30+l654fvodS068h/1lpcQyLJFKvB+ZXVWHB5Ff0If8&#10;FPf+C7X7Nv7Qf/BP34seCfhn8boLbxr4m0Cawskm8I6vtvo3Ki4sw0tmI0a4t/OgWRioRpg25du4&#10;AbaHsf8AwVB+KPw7/wCCnf7CnxI+B/wU+LXwl8afE7xLb2k+j6HZ+LrKSfVns7uDUJIYdkjBnaG1&#10;kAP3FbHmPGgZ1/HT/gk7/wAE3fj54M/b5+HvjTxJ4J8c/B/wf8NtSj8W+JfFPirTbrw9p1hpVkwl&#10;u0e4uFjVvOiDQlATlJXZwIllZfkP9kzxxb/DH9qr4Z+JbzW18M2vh3xZpWpzaw1k18ulJBeRStcm&#10;BQWmEYUv5agl9uBya/Zj/gtd/wAF3P2df2tf+Ce3j74W/DzxHr3iDxJ4q/s4Wko0O4tLSL7PqVrd&#10;P5jzrGwzHA4G1WyxAOBkgHZrRHrn/BRv9qL4N/8ABcL9krxV8D/gD8XrPWfivDLFr2j+HpHu9Bi8&#10;UtZs0ktlvu4I47nMIllSNW2iWCGV2SON3HxX/wAEnv8Agl78YP8AgnD+2Tpf7QHx+0Ox+E/wp+Ed&#10;nql5rWs6rrFrN5zyWctlHb28VtJLLNJJLdJsCrtl2lEZ5GjR/wA7f2LPjTp/7OH7X3wv+IGrnVv7&#10;I8E+KdN1u/TTEV7ue3t7mOWWKNWeNSzorJhnUHccnFfqV/wV0/4OGvgj/wAFAP2CfGHwv8I+H/i9&#10;o/iLW57Cezm1KxsLfT3MF7DM6XBivJHKFEcqAh/eCM8YzQKzWiPdP23v2mfgr/wcZfAm6+Bfwd+I&#10;1r4f+KXh/wAUDXvDdl4ss7jTLTxLHZxyQzTRSLHITG1td3EqRbRc/wCjlnhSNXcfOP8AwTV/4Jo+&#10;JP8Agjf41vf2r/2pvL8A6F8NLa8ttB8PafqdrqWsa9qV1b/ZY0VIDJC8bxXFyqr58biSMSSeXDG7&#10;t+ev/BNb9rXT/wBhX9tnwP8AFbVNJ1LXLLwjJeSvYWF0LWe6MtlcW6qJGBAXdKpYEHKhh3r61/4K&#10;2/8ABf3R/wDgqR+zTF8OZfhBqfhF9L1221/TNWXxdHdBZoo5oSs1t9hXejQ3EwAWZCH8ttxCsjg+&#10;V7H2b+0X+1h8E/8Ag5r+EF38E/h9r3iL4Z/FHwvcr4r8MQ+MtOggt/EEsVvcRS2yvbzz/IFlDSY/&#10;eqoEiRzJFKF5v9jP9inTf+DZrwL4w/aH+P3imPxL4i8QIngbw94f8ExSXcF2tw8V2xea5jgxMfsT&#10;N83lxxxW8nzTSTRxp+VP/BM/9tDT/wDgnx+1/wCHvi5e+Erzxrc+F7e8Ww0yHWl0qNpri3ktS8sh&#10;t5yyLFNLhFVCXKHfhSj/AFP/AMFYf+C/+n/8FTf2Ybb4d33wdvfBdzpeuW2v6fqcHjJb6OOeKOaE&#10;rLA1ghkRobiYALIhD+W2SFKOByvbofXp+MXwf/4OtPAMfgC+s/EXwU+Nfwyim1/SLjP9u2A0+aeC&#10;C8AI8hZ1bFpuWQQSJI0LRtIizqy6L8D/AIaf8Gpvwnv/AIkazqF58bPjB8TJh4e0Kzj2aBBDp0Zh&#10;nuwAWuGEausbSTbZCzmzjEcQaSRvyY/4J2f8FEPGf/BM344ah4/8C6R4T1nWtS0WbQmi8QWs9xbR&#10;QyzQTM6CGaJhJm3VQdxG1nGDkEehf8FI/wDgs78Rv+Co/gbw3ovxD8H/AAy02TwnfSXunaloOnXk&#10;F9EJY9k0G+a6mXypNsTMAoJaCM5ABBBcvTofpN4a+NPwc/4OsvC954D8T6P4m+C/xe+F8N1rXhqe&#10;y1D+2bWSwnFvBPI+YoUlQXH2bzIWWKX5YTFPtadVk+OmqeFP+DUv9l/S9L+G2mX3xK+LnxwuS13r&#10;3iFzDpMaaZHEHP2WGRWWMNfExQq5cm4lMlwwiijb8pP+CcX/AAUu8Yf8Ew/iL4g8W+A/DHgfWvEX&#10;iDTRpDXniGC9nNlamRZZI4kguYU/ePHCzGRXI8lApUFw+x/wUX/4K4/E7/gp/ZeGYfiRpvgu1/4R&#10;Ca4l0x9F0+a1eHzwgmQmSaTcreVESDzmNcEc5A5XfyP1X/ZM8UfDz/g6d+Ad5pfxu8M6t4P+IvwT&#10;vUZdW8H6h9ltZrbUixHkR3HnhS32EJKkqSFfKjeOUea8aRft5ftU6T/wbMfBL4f/AAe/Z48LWWta&#10;p42vL3xLrWp+M5Lq+80KkNvvIhMEbTSbI1xEyJEtrzCzTiQfjx+xt/wUc+M3/BP4+I/+FReMv+ER&#10;/wCEt+zf2t/xKbG/+1fZvO8n/j6hl2bfPl+5tzu5zgYm/bG/4KUfGn9v6y0C3+LnjCHxdH4XeeTS&#10;2OiafYyWhmCCUB7aCNiH8qPKsSMopxkUD5dT9sP+Cdvxn+Fn/Byl8FtVtf2hvhJot946+Dt9GWud&#10;KurzT7KW3v8AzjC0DxXAuEJFq6ywvI6Foo5Acvsi8n/4LXf8FBPE3/BF3UPhv+zr+y/pukfCvQbf&#10;RB4qutRitYtUuLlZ7m7gW2AvEmH34HlklffK5MQDRqjiX8o/2cv+Cknxv/ZF+GGpeDvhp8QNS8G6&#10;Bq1+2p3kWnW1sk89w0ccRY3BjM2AkaAKHCqckAFmJ4/48ftWfE39qK80+4+I/wAQPGHjmTSfM+wj&#10;W9WmvUsfM2eZ5KyMVj3+Wm7aBu2LnO0YB8up/Qn/AMEv/FHhP/gvz/wT70vXP2jvh14V8XeJPh14&#10;jn8Pf2lsaCS+litrO4a7TytjW5mWaJZoY28qRoN21UKRR/N3/Bxj/wAFJfi1+wZ8evh/8GPgrrdr&#10;8LfA9h4OtNYWDQNPgtpZGN7cQxQq20iK3iSyQLHEIwfMlV/MUoq/kP8ACr9sz4wfAnwr/YXgf4rf&#10;ErwbofnNc/2fofie906181sbpPKhlVNxwMtjJwPSsv4yftMfEj9or+zf+Fg/EDxt46/sfzfsH/CQ&#10;67dap9h83Z5nlee7eXv8uPdtxu2LnOBQLl1uf0jf8EjfH9t/wWI/YA8N+NP2jfhP4L8ZeIfDWrX2&#10;i6fq3iLwza3kGuRKsBfULaOaDy4g7/uJRDlGlsn+7jyo/wA+f+DlL9v39on4Pf8ABQn/AIQnQ/HH&#10;i/4a+CdG0O0vvDkfhnWptLbW4rhB593cNbyB5GFzFPAqyEKi22UQGR3k/JvW/GWseJrezh1LVdS1&#10;CLTYFtbRLm5eZbWFQAscYYnagAACjAAArNC47UD5dbn9cv8AwR++OHjz9pL/AIJt/Cvxt8UEm/4T&#10;TXdOmku5p7E2cl7Ct1NHa3RjIA/f2yQTb1ARxKHUBWWvxQ/4OZPjD8YvDP8AwVKuI9Q8Q+LNJ8J+&#10;GodN1L4em3umtbaxK2sLzXVqYiuLhbwz5mP74bY13BEiA/MmigFGzuf1Pf8ABNv/AIKffD25/YQ+&#10;FrfGj47fBfT/AImDQYU1qC68b2Ud4pXKwm7WafzVvGgETXCvgidpRhcbR+FP/Bd34o6p8T/+CnHj&#10;XxN/wsPwv8QtFuPs8nhXVPDOvQ6nY2OmKv7i2jMM0gt5I3EnmRnYWlaSYIFmVm+N6KAjGzuf1lfs&#10;lf8ABSL4N+Hv2U/hnY/EH9ob4NSePLHwppcHiRrj4haTczNqSWkS3ReVLhlkYzCTLKxDHJBIOa/m&#10;/wD+CtGq/wDCV/8ABRj4t+IIfHGh/ETTfE/iK61XSdb0rWf7Ut5LCWRjaW/mn5kNvD5dv5ZACCAB&#10;N0Xlu3zrRQEY2P6vv2Mf+Cyn7PP7SnivwX8LfDPxk/4WF8StSsPs/nHwnqelf21cW1o01zcYktkg&#10;h3LDLLs3gD7q5OAfTv28vB+n/E/9iT46aL44utN8L+FW8M6kU1sLNqRsLaPTxN/aMlsiK4kt7gSO&#10;sMbSFhbxsGDSbE/m0/4IFfEjS/hV/wAFe/gnqmsTG3s7rVLvR42Azm4vtPurK3X/AIFPcRLntuzX&#10;9S/xA8D2vxX8NeJvCfiCxtb7wv4i0d9Nu4GLFrqO4SaK4icEbdhjKgYJJ3NkAYJDOSsz4+vf+DkL&#10;9jO2s5HT4uy3LIpIij8J60Hk9hutAMn3IHvX863w28Q/Cr4L/t+6Lrtr4g8dXvwj8KeLI9XsdQ06&#10;yQeIbixt5/Pt0CtNbLHcNsjjaVXTyyzSKrFRGfEaKDRRsf0WP/wd0/s3EEf8IT8bznj/AJA+l/8A&#10;yxr8b/2VPiV+z3+z3/wUO0Tx9eap8ZL74W+A9dtvEnh62g0HTRr99PbSpPb213m9EEaJKqh5Yyxm&#10;WMgRwGQGL5jooDlsf0CfF7/g67/Zv+I/gDWvDV18K/iv4g0XxFYT6ZqNjqFrp9rDd280bRyxMUu3&#10;O1kZlOOcGvyL/Yf/AGwPAf7Bv7d1j8WtK8E+IvHmg+GJL2bw5ouq6xb6fcW7zK8ML3cy206TtFDI&#10;3MccOZgkg2BfLb5vooDlR+0PxQ/4O39G+Mvw08ReD/En7Mv9oeHfFWmXOj6paD4iyQ/arW4iaGaP&#10;fHp6um5HYbkYMM5BBANfGX7Bn/BRf4G/8E9/2hrP4neFfgL8QPEXibS7O4tdPHiH4oWs9vYNOnlv&#10;PGsGiQt5nlNJGCzMu2Z/l3bWX4rooDlR+znxb/4O4rL4w/DDxD4T1X9mqzutH8T6dcaTqFvc+PJH&#10;iubaeNopY28uxjfDIzDKupGeCDXxT+xj/wAFc/8Ah3b8QvFnij4P/BvwDputeKHnhW71+/1PVpdM&#10;sJZIpBp0G24hX7OjwowaQPM2PnlfAx8c0UByo/T7xT/wdgfH/wAc+GdQ0XWvhz8AtY0fVraSzvrG&#10;98P6jcW17BIpSSKWN78q6MpKsrAggkHOa8s/Y8/4L1eMv2BPDmsaX8JPgn8A/CNt4guUutSkWx1y&#10;9ubx0XbGHnuNUklKIC22PfsQySFVBkct8KUUByo/T/xR/wAHYP7QHjjwzqOi618OfgHq+j6vbSWV&#10;/Y3vh/Ubi2vYJFKSRSxtflXR1JVlYEEEgjBrnPhZ/wAHM/xe+AnhK60P4ffCH9m34f6VeXDXktr4&#10;c8I3WnQvcMiIZjHHeBGkKxxruZSSEUdABX5x0UD5UfeXjb/g5X/a+8XXTNb/ABC0bQ7eQENa2XhX&#10;TJYWB7H7RBK2P+BVzvhv/g4S/a88GeH7XSdG+Kljo+l2EK29raWXgvQLeC2jUYVERbEKqjsAMCvi&#10;+igOVH28f+Djn9s4/wDNZP8Ay09D/wDkKoNU/wCDin9srWNMuLSb4zXCQ3UTQu0HhnRoJVVgQSsi&#10;WgdG54ZSGB5BBANfFFFAcqPtTQ/+DiL9sjw9olnp9v8AGi7kgsYEt42ufDmj3U7KihQXlltGkkbA&#10;5d2ZmOSSSSazfiR/wX4/a++Kvgu80HVPjZrlrY3+zzZdH03T9GvV2Osg8u6s7eKePLKAdki7lLKc&#10;qzA/HtFAWR9j+Av+DgP9sH4b+ELHQ9P+NesXFnp6FIpNU0nTdVvGBYt+8ubq3knlOSeZHYgYHQAD&#10;kv2o/wDgsZ+0p+2d8KZvA/xG+KGoa54VurmO6udPt9LsNNju2jyUWY2sETSxhiG8tyyb0Rtu5EK/&#10;MtFAWR9f/C7/AIL3/tdfB7wHp3hvRfjRrD6XpSNHbnVNK07VroKXZ8Nc3dvLPIAWIXe52qFVcKqg&#10;eeftif8ABUD48ft9eHNG0f4s/EK98VaToNy95Z2K6fZ6fbLOy7PNeO1hiWV1XcqtIGKCSQKVEj7v&#10;A6KB2R+h37Lf/BzN+0N+yn8AvC/w703Sfhp4k0nwhYppun3mu6ZeS3oto+IYmaG7iQrHHtjX5Adq&#10;Lksck/Pv/BSD/gqD8Sf+CofxF8P+IviFFoOm/wDCMac2nafpmhJdQ6dDvlaSScRTzzYmk/dq7qRu&#10;WCEEfIDXznRQLlR+rf7Gf/B1Z44/Zl+C3hPwH4g+EvhXxZovgnQrLQNNl0/VrjSbp4bWBII3mZ1u&#10;VdykaltqICxJAA4r5Y/4K9/8FNtN/wCCqnxw8M+Po/h/feAdW0TQxoF1C3iJdVt7y3juJZ4WQfZI&#10;GikDXE4YlpAwMeFQoxf5LooFyrc/oE+CX/B2J+z34H+FHh/Q774c/GbTZND0+DT47eBrPWQkcUax&#10;ruu7i8jmmbCjMki7mPzEkk18+/tVfthf8E//APgrd+1To/xE+J3ir42/Cmbw9plvpt3a3mhwtZeI&#10;baKSeRIlaxF5NHLvn+d2wDEgVNrfOPx9ooDlR/VV4a/4OHP2OPFniPT9KtfjRZRXWp3MdpC954f1&#10;eytkeRgqmWea1SKFASN0kjqiDJZgASPP/in+yh+wX+3T+3x4Y+K198UPhr4s+ISyw7/D2m+OtMur&#10;LxXPBEEtzdWiu8k5iWNMJGyq6xKsiyJuU/zK0UC5Ox/Wv+0p/wAFkvgJ+yd+1n4V+DXjHxYbXxX4&#10;kZVu7iGNZNP8LmVVNsNSm3D7P5+5duFbYrLJL5UTrI3Z+NP+CavwM+In7WWl/HLW/hzo2o/FLR2h&#10;kttallnx5sCFIJpLcOLeWaJduyWSNpEMUJVgYoyv8eyO0bBlJVlOQR2r6P8Ahd/wWC/aj+EHi2PW&#10;tJ+PPxNuryGN41j1rW5dctCGGDm2vTNCx9CUJB5BB5oFydj+jT4r/wDBar4K/Br/AIKEaL+zZrEn&#10;io+ONYurHTmv7fSxJpNhe3qK9rayybxKXkEluN0cTxKblN7rtl8v3lf2U/hivx3b4o/8K/8ABv8A&#10;wshkEZ8T/wBkQf2tgQmDP2jb5m7ySYt2cmPCZ2gCv5Y/Cn/BWT4gRftd23x08beFfhj8VPidp6W3&#10;2DVfEnh77OlnLbh1huDBp0lpDPcIrKFmuEleMQQbGQxRlfvf4U/8HifjLR/C/k+OPgf4Z8Ra15zN&#10;9r0LxFPotqIsDavkTQ3bbgd2W83ByPlGOQXK+h98al/wXm+Huk/8FV1/Zin8L+JEZ549EHigIzRf&#10;23IAy2v2QIZPsxVlT7VnAkOTGIB9pr7I0n4OeEdB+JWqeM7Hwr4bsvGGuQJa6lrsGmQx6lqEKBQk&#10;c1wqiSRFCIArMQAq46Cvyl+Ff/Bxb+xJ4z/aC0fx74g+DuteDfiRfIqX3je68H6beT6a/wBm8hib&#10;23le9kQRDyAyw7jHhSqrkD1bw3/wdCfs/wDi39tfTPhvZteR/DvVII4Y/iNfO9jp8eoSYKxSWs0S&#10;yxWoyI2upSgSTO6MQg3FAuVnTfA//gvTo/xt/wCCtGsfsvW/w31awjsNW1bQ7fxNNqqFp7rToJpZ&#10;91mI/khY206o4mZmHlMUXewT9AQgDbsDce+K47wDofw+8a65H8TPC9n4N1bUvEmnR2yeK9Litrif&#10;VLIHckYvIwWlhDDIXeVyMivjf4X/APBdGD4lf8Fdb79lZ/hLr2hta6lqGlw+ItR1MQzTvZ2Ut0Zv&#10;sPkcW8whYwyCc745IZNo37VBb7FH9i3/AIK8/Eb9pT/grt8Yv2fda+GlrpfhHwGdQWw1K23rfWaW&#10;c8cC3N4ZpUWSG63h4hBEXXz4hiSMPOv6EHgGivgL9jn/AIKq/Fj9o3/grv8AGP4D658K7fQfAfw6&#10;S8S21KOCdb+28maKO2uruWaRI2hvULzQpFDv2TREGSNJJqAJ/wDgmF+21+1l+0r+178TPDvxu+B6&#10;/C/4f6Bb3MulXUmm3MTRXS3UUMNnHeSSeTqCGFbiQz26bGZQwKpJGlfezciivgz/AIJn/ti/taft&#10;FftnfFbQPjR8Gofhx8MvDq3J0i7k024hdLpbqOG3tYLuR1TUImhjuZXuIYihYIwMaSxRkDcX/gjN&#10;8Tv2xPib47+M1x+1FocmhaXZ6lb2vhu0ksbSyispg073MVn5Cl7q1CSWyrcSTSg+WAkkrecV+4PG&#10;Uery+ENVXw/Np1vrzWcw02XUInltI7nYfKaZEZXaMPtLKrKxXIBB5rRfOw7fvY4r4g/4JGa7+2h4&#10;h8efFS6/as0nTdH0m4ltJfC1lbNpnlWLs9w08Nv9jaSR4VRoF3XMrv8AIgDOfNIAIf8AgiN8PP2v&#10;PA/g/wCI0/7VmsT3U2qatFP4csLzULK+vLMsZ5byTzLTdGlvI00CRQ+aRF9nkVYok2b/ALA+NPhz&#10;xB4x+DvizSPCetr4Z8Vapo93aaNq7QiZdKvJIXSC5KHhxHIVfaeDtxW/qkdzLplwtnLDBeNEwgkm&#10;iMsccmDtZkDKWUHBIDKSOMjrXxT/AMEZfg/+1p8J7b4tf8NReKl8Rf2lr6y+GUbUYL5h807XdzEY&#10;kHk2cxe38m3Yp5QhcCCAEBwPM7H/AIJC/ssfHD9kf9nXXvDvx6+I/wDws3xZfeJJtRstS/t6/wBa&#10;+z2LWtrGsPnXiJKuJY5m8sLtG/IJLNj3/wCPvw51D4w/Arxp4R0nxBeeE9U8UaFfaRZ63aKzXGjT&#10;XFu8SXUYV0YvEzhwFdDlRhlPIv8AxT8Pa14v+GPiPSfDmvt4V8Q6ppdzaaXrYs0vDo91JEyQ3XkO&#10;QsvlSFX8tiA23BIBr50/4JD/ALLXxu/ZH/Zv1zw58eviN/ws3xffeJZ9Ss9T/t+/1r7PYta2saQe&#10;deRpIuJYp32AbB5mQcs2APMn/wCCQn7AXiD/AIJs/sgQfDfxJ46m8dXn9qTapG4SSOz0ZJo4g1la&#10;rI7HyVlSWXICBnnkbYpY59K/bm/ZYh/ba/ZM8cfCybxJrHhFfGNh9kGrabgzWrLIki7lyPMhZkCS&#10;xbl8yJ5E3pu3DrPjz8PtT+LXwP8AGPhXRfEd94P1jxJol5pdjr1kGNzok80Dxx3cWx0bzImYSLtd&#10;DlBhlPI8T/4JQ/8ABPi+/wCCZn7Kp+Gd58QNQ+IUa6xc6rbXVxZtZw6bHMsWbW3hMsvlxCRJJSA2&#10;GknlbALGgPM7D/gnr+xzZ/sAfsdeC/hHY65ceJIfCMNwG1Oe2Fs15LcXU11KwiDMI18ydwq7mIUA&#10;FmOWOl+2n+yR4Z/b2/Zi8SfCvxZqGtaf4b8Vi1N1daNPFFeJ9nuobpPLeWORBl4UByjZUnGDgi5+&#10;2H+zda/tg/sw+Nfhlea9rnhm18Z6a+nS6lpE5hubcEg44I3xtt2SREhZY2kjPDmsX9gD9jzTf2Af&#10;2P8AwX8JdL1q88QWvhG3mV9Su4lhe8nnuJbmdxGuRGhmmk2JuYom1S7kF2BFz9nb4EfD3/gnR+yX&#10;ovgrRb5PD/w/+HunyvJqOu6koESGSS4ubq5nkKopeWSWVyAkalyFVECqD9of9mv4U/8ABRb9nu38&#10;P+NNN0nx74D14W+s6dcWt6TG5274Ly1uYHBGUc4kjfDpIyncjsDY/a5/Zc8I/t4/sx+I/hn4snv2&#10;8K+MreATXGlXKx3CeXNHcwyxSFWXKyRRuNyspxghgSDD+zn8Bfh9/wAE6/2S9F8E6HeLoPgD4ead&#10;NJLqGt6gv7pC8lxc3dzO5VF3ySSyuQEjTeQqogVVANTU9c+Hf7DP7Nlm2palpfgb4a/DnR7bTYZ9&#10;QvG8jTrOBEt7eIySMzyNgRxqCWkkcqo3OwBzfj9+zh8J/wDgoZ8BLPQvG+jaH8RPAWt/Zta0+WK7&#10;Ywy8b4Lu1urd1dd0bkCSGQb45XXJSRgzvjr+z/8ACv8A4KE/s+ReH/GGnaR8QPh74kW11W1e2vn8&#10;i6UFZYLi3urd1cAggh4pBuR2XJR2Bua34i+HP7Bv7MENxqmpWHgn4Z/DPRbexjnvbmSSPTrK3RII&#10;IgzlpZXIEcaLl5JHZVG92AIBnftDftNfCb/gnf8AAnT9c8daxpPw98CaW9toWnJBYSNDCdhWC1t7&#10;a2jZyFjjbCRoQqRscBVJG942+GXw1/a6+G2jt4j8PeCPid4QvPJ1rSv7SsLXWdNn3xN5N3B5ivG2&#10;6KVtsi9UkODhjnN+MvwH+Ff7ePwV07TfGGh+GfiR4H1VrXXNNdmW6tZiF3wXVvNGejRuQJI2w8cr&#10;rko7A1v2g/2lfhR/wT2+A1r4g8da1ovw98CaMbbRrCOK0by4yRsgtbW1t0Z22ohIjiQ7I4nbARGI&#10;AM/9t/8Abw+HX/BPL4UaZ40+JmoX+m6Dq2uWmgQSWdjJdyefOWYsUQEiOKGOeZz12QMEV5Gjjf2K&#10;SJJtu5VbacjIzg1w/ibwF8N/2vPhjoVzrmg+DfiR4Q1AW+vaQdT0631Wxl3xEwXcIlVkyY5W2yKM&#10;7ZDg4Jrkv26f29fh7/wTs+D1j44+JV1qlrompa1a6Db/AGCya7me4n3tnaMYSOKKaViTnbCwUO5R&#10;GAMv9uH/AIKLeB/2Abn4fQ+NNL8bao3xI11PD+mDw9okmpGKdiozIFIP8a7Yow88nzeXFJtbb72D&#10;mj7wr59/4KAf8FIPBX/BOTwz4R1TxnoPjzXl8ba0uhadD4Z0U37C4ZCwEjsyRqTjCx7zNJ8xjjcR&#10;yFAC5+1n+2dqX7Mnxr+CnhGx+GfjLxxb/F3xG+g3OraPA8lr4XVVQ+fcEIwxh2kKkpiG2upNx8kq&#10;3u1FeQ/tA/tG+KPhR8cPhL4L8N/DPxB42i+I2p3VvquuQSNb6V4Rs7aJZZLi6mEUi+Y4YiGFvL85&#10;kdQ4IAYA9eooooAKKKKACiiigDyu1/apt/HPwJ8N/ET4deC/GnxR8P8Ai6wh1XSl0aOy025urWZQ&#10;8U3l6tc2W1XRgy7iCVIPQjNf4YftIeMvH3iaOw1b4AfFrwRavjdqWtaj4YmtY8nHIstXuJuOvEZ/&#10;E8Vzv/BKL/lFv+zb/wBks8Mf+mm1r36gD4S/4KWftaWv/BMf9gvQ7j4uat8UPjFr2uX8GjLfaJqB&#10;8JS3t6sTyvI97paW32KNlikYRKZHJO0CRUkkT8wvCX/BxX4G8EeKLLVrL4IfGue50+UTRJqH7UPi&#10;/ULZiO0lvOXhlX/ZkRlPcGv1a/4OBf2XYf2pP+CV3xKgjt7GTWPAdsPGulzXc8sSWr2AaS5ZfLB3&#10;yNYm9iRXBQvMuduA6/ypkUGkYprU/S/9sf8A4OE4P2hfH1vdX37In7Ot5faSklpP/wALF8P/APCW&#10;alC4blBMy2zR4IO5SpJI5IrF+A//AAcLfFL4Sai2j/CT9n79mHwPq3iR0sI4/CHgK4sLm8lkYLGi&#10;pDd4kYuRtVlYE44Nfnlq+r3fiDVbq/v7q4vr6+me4uLi4kMktxI5LM7sxJZmYkkk5JJNS+JfDWo+&#10;DfEWoaPrGn3ulatpVzJZ31jeQNBcWc8bFJIpI2AZHVgVZWAIIIIBFBXKj7Z1X/g5H/bK1HUZp4fi&#10;1b2EUrblt4PCejNHEPRTJaM+P95ifesq7/4LL/to/th+KfDfgGz+MXiibWfEmq2+maVb6Gth4cnu&#10;7u4kWGGI3NrHbkBndR88gQZySOTXx74W8M6h428T6do2k2s19qmr3UVlZ20QzJcTSOERF92ZgB7m&#10;qFA+VHuH/DzX9pL/AKOC+N//AIXWqf8Ax+uHfWfEv7T/AMRLy88XeOGvtZXSr6/k1fxZrMsrXC2d&#10;nPdC2E8pdmmm8ryYUP35po0yN2Rh/DP4c6z8YfiP4f8ACPhyz/tDxB4p1K30jS7Xzo4ftN1cSrFD&#10;HvkZUXc7qNzsFGckgZNYdAwzmug+Gfg6x8deI7my1HXbHw7bwaTqWoJdXYzHLNa2M9zDajkfvLiW&#10;FLdP9udeD0Lfhx4E/wCFjeJJNN/tjQdB8vT77UPtWsXf2W2b7LaTXPkB8H99N5PkxLj55pYkyN2R&#10;g0AFdJ8P/C3h/wAS6Z4ok1zxTH4butJ0dr7RoJNOmuhr16LiBBY748+QTDJPKJXBTNuEODIGEfwz&#10;8KaX4y8R3FnrGv2/hu0h0rUr6O7mgMyzXFvYz3FvahQRhrmeKK3Vs4VpwxBAIPP0AFbnhJfDbaB4&#10;o/t1taXVF0tD4dFj5fkNf/bbXf8Aat3PkfY/thHl/N5wg/g31sfBnwP4P8bp4t/4S7x0vgdtH8OX&#10;ep6GDo0+pf8ACQ6nGY/I0z90R9n84NIftEmY08v5h8wri6ACvTfhZ4l+Ful/s4/FTT/Fnh/XtS+J&#10;mqDSR4D1O1cix0fy7pm1E3IE6ZMtvsSPMUwB3cIcOOO8J/8ACNnQfE/9uf25/an9mJ/wjv2HyvI+&#10;3/bLXf8Aa9/zeR9j+2Y8v5vO8jPyb6w6ACtyw13Rbf4b6tps+g/aPEV5qdldWWtfbXT+z7SKK7W5&#10;tfIA2SefJNav5jHdH9j2rkSvjtfhR4q+FOk/s1fFjTPF3hrXtU+KGrjSP+EA1a1lK2OieXds2pfa&#10;VE6BvNt9qJmKbDA/6v71eXUAFepf8L68N/8ADFP/AAq//hXeh/8ACX/8Jv8A8JT/AMJ3mL+0vsP2&#10;D7N/ZOPJ8zyPN/f/AOu27/8Alnn5q4nT9f0a2+G2raXPoP2jxDealZXVjrX210/s+1iiu1ubXyAN&#10;knnvNav5jENH9jwuRK9YdABXfeIf2jPEPir9m7wx8Lr5orjw94P1vUNc0uR5p2ntnvYraOaAAyeS&#10;Id1qsiqIwyySzNu/eMK0j8efDv8Awxcvwv8A+FeaD/wln/CbHxSfHX7r+1PsX2EWw0kfufM+z+Zm&#10;f/Xbd+P3eRuPl9ABXpfxR/at8UfFz9nb4W/C/VV0tfDPwhGqjQjBblLlv7SulurkzOWIf94qhcBc&#10;KMcnmpb/APa28Tan+xtp/wAD7iDS5vCel+LZfGNpdMJzfwXMlqLZ4FPm+ULcgeZt8reJGY78MVPl&#10;+cmgCWSymis4rhoZVt52ZY5ShCSFcbgD0JGRnHTIrtPiJ+0j4z+K/wAJfAngbXtWjvvC/wAM4ryD&#10;w3ZrYW8Lacl3Ks1wpljjWWXfIob96z7STt2gkG78TP2pfFnxZ+AHwy+GerSWLeFvhKmproEcNsEm&#10;Q6jdfarlpXzly0gUDoFVAAMlieU134aeJPC/g3QfEWp+H9b07w/4q+0f2Lql1Yyw2esfZ3Edx9mm&#10;ZQk3lSEI+wnYxAOCcUAWPF3wf8XfD/wp4f17XvC3iPRND8WRST6HqN/ps1taazHHt8x7aV1CTKu9&#10;NxjLAb1zjIpvxA+LPif4rnRf+Em1/Vtf/wCEb0qDQtK+33Tz/wBnWEAIhtYdxOyGPc21Fwo3Ngcm&#10;t34l/tPeOfjB8IvAPgPxFrY1Dwn8MIryHwzYCyt4Rpi3ciSXA8yONZJd7xocys5GOMZOef8AEHwu&#10;8TeE/BXh/wASap4d1zTfDviz7R/YmqXVjLDZ6x9ncRz/AGeVlCTeU7Kr7CdrHBweKA9TZ+Nn7OXj&#10;T9nQ+Ef+Ey0U6N/wnXhqz8YaH/pcFx9u0q73/Z7j9077N/lv8km2RcfMoyM5vxR+M/jH44a1Z6l4&#10;18WeJvGGoafZpp9rda3qk+oTW1sjMyQI8zMyxqzuQgIUF2IHJqv43+KHiX4mJo6+JPEOueIB4d0y&#10;HRdK/tK+luv7NsIciG0h8xj5cEe5tsa4VdxwBk10nxy/ZZ8d/s26L4J1DxpoiaNa/EXQbfxP4eb7&#10;fbXLX+nTqGiuCsMjtEGB4WUI3BGMg4AOh/bS/Yg8ZfsH+PfD3h3xrcaDc3vijw/B4msJdIvDdQSW&#10;U008MTlyq8t9nZwMH5WXODlR46Bium+Kfxp8ZfHTXLXU/G3i3xN4x1KxtE0+2u9c1SfUJ7e2RmZI&#10;UeZmZY1Z3IQHaC7EDJNd1+2P+xjr37FviLwVY61r/hfxNa/EDwjY+NtF1DQZLpre4028eZbdmFzB&#10;BKjsISxRowQGXOGyoAL3/BQD9gfxn/wTh+Pn/CufHV3oWoaw2mwaqlzo73ElnNDMXClHmhiZsGN1&#10;JC4DKRkkHHC/s4/CNfj/APtDeA/Abag+kL428RafoBvktDdtZC6uY4PNEIZTIU8zdsDKWxjIzmuK&#10;Pyr26V9Ef8FJv+Ccnin/AIJifGPw74E8Za5oGu69rXh2PxDK+jGVrS2WS7u7dIleVEdzttQ5JRcG&#10;Tbg7dzAGP/wUd/Y1/wCHf37ZfjH4R/8ACR/8Jd/wiYsv+Jt/Z/2D7X9psbe7/wBT5kuzb5+z77Z2&#10;Z4zgcP8Asz+CfDfxL/aP+H/hvxlrH/CP+EfEHiTTtM1vVftUVr/ZllNdRxz3Hmygxx+XGzPvcFV2&#10;5PANY3wq8Gx/EX4oeG/D8smowxa7qlrp7vp9j9uu0WWVYyYbfennSANlY96b2wu5c5HrX/BSn9h6&#10;8/4J1/theJfhTc6xceJYNEhs7iz1qTS201NVintYpjJHEZJBtSR5IcrIwLQt0IKgAq/8FG/gn8N/&#10;2dP2zPGXg34R+Lv+E8+HujfYhpWu/wBqWup/b/Msbeab/SLZVhfZPJLH8ijbs2nLAmo/+CePwe+G&#10;vx8/bC8I+E/jB4sk8DfDnVFvm1jW49Rt9PayENjcTxYmuEkiUvNHFGAyEtv2r8zA1xv7M3gnw38S&#10;/wBpH4e+G/GWr/8ACP8Ag/xB4l03Tdd1T7VFaf2bYTXUcdxcedKDHH5cTO++QFF25YEAiu2/4KOf&#10;BP4b/s6ftneMvBnwi8Xf8J58PdF+xDStd/tS11T7d5tjbzTf6RaqsMmyeSVPkUbdm05YEkF5HLft&#10;ceAfDfwt/aX8beH/AAbqVjrPg3StVlh8P6ja6jFqC6lp2c2tw80RKGaWExvKoCbJXkQxxFTEnV/8&#10;E4ZPgun7Zfg8ftCIG+ELC9GvH/T/AJP9CuDbEfYf9I/4+hAPk9fm+XNV/wDgnp8P/hz8U/2wPCOg&#10;fFzUrfR/hzqH21dbv5dVTS/sMS2Vw6zLO4K+YkioyR4bzXCxhWLhTR/bq8NeB/B/7W3jjTfhnJo8&#10;3w+tL1V8OzaZqEt/Dc2JijMMrSysz+e6EPMhI8uZpUCxhQigeRzv7TX/AAhf/DSPxB/4Vv8A8k7/&#10;AOEl1H/hF/8AX/8AIK+1SfY/9f8Avv8AUeX/AK395/e+bNe9/wDBHX9ov4FfsvftE+KvE/7QPg2y&#10;8eeEf+ESntNO0efw9b620+otfWLI0UVxiFHWFLk+Y7IAu9QSWCt53/wTjHwZb9s7wb/w0J/ySD/T&#10;f7f/AOP7/nxuPs3/AB4/6T/x9eR/q/8AgXy7q4f9pn/hDP8AhpH4hf8ACuP+Sef8JNqX/CL/AOv/&#10;AOQV9ql+x/6/99/qPL/1v7z+982aA8il8c9W0rX/AI2eML7Qri3utDvdcvZ9Png0uPSoprdp3aJl&#10;tI/3dspQqRCnyxg7Rwor6T/4I2ftu/Cv9h79oLXtd+M3hHU/Hng3UNGCWmj2ukWeqLDq0dzDJbX3&#10;lXcscayQxfa0SRSXX7SwGAzVS/4I9/tHfA79lr9onxR4o+Pvgyx8feEf+ETns7DRbjw7ba49xqD3&#10;tkUaKK5IhSRYVuD5jsmEDqCS4VvCP2nvF3hv4gftK/EPXvBunppPg/XPE2pahoVilnHZrZWEt1JJ&#10;bxCCP5IgkTIvlp8q4wOAKA8jh3wHbaWZc8EjBIr7h/4I1f8ABY+H/gkrbfEkt8PZPH03xAfSgqjX&#10;Bpa2C2YvdzZ8ibeWN0uBhQNp56Vm/wDBD/8A4KMeCf8Agm/+0t4i8S/EjSvFXiHwjrGgG2i0zRra&#10;3u8apHd28trdtDcTRR7oY1ulSUEunnsFwHY18eeJJbefxFqD2t5e6havcyNDdXkIhuLlCx2ySIHc&#10;K7DBZQ7gEkbm6kFvoQaZptxq9/b2dnbzXV1dSLDBBChkkmdjhUVRyzEkAAckmvrj/gnJ/wAFPdB/&#10;YU/Z6+N3w/1T4b6t42t/jppY0PVru18VR6S1jZC1urfECNY3H77F5MfMcsvEY8v5WLb/APwRu/4L&#10;I/8ADpM/Eb/i3A+IH/CwP7M66/8A2V9g+x/a/wDp2n8zf9q/2dvl993HxFQP1O++F/7KfxR+N/hS&#10;+17wX8N/Hvi7Q9LlaG91HRfD93f2dm6oJGWSWKNkQhGViGIwrAng5r3D9kb/AIK8fED9kH9jnx98&#10;CNJ8P+DtV8B/EyXUDrc95Bcrq6R31jFY3C206zCGNhDECjPBKFcksHX5Kk/4J0/8FPoP2Cvgh8cP&#10;A9x8P18bWXxw0qDRdQlfXG077DbJBewuECwuWd1vX+bcu3YODXyaOlAep7d8Ev8AgnL8Zv2i/wBn&#10;Hxd8XPBvgw6z8PfAv2z+3NW/taxt/sP2S1S7uP3MsyzPsgkR/kRt2cLlgRXY/B//AIKu+O/gj+w1&#10;4g/Z90fwn8N5vAniyPUTrUl/pdxdX2pXN2iIt4zvcGNJ7YRQGBoo0VWt42ZXYFjP+y5/wVz+JH7J&#10;P7EvxG+AvhzRfBF94P8Aid/af9qXmpWd1JqVv9vsIrGbyJI7hI12xRKy7o3w5JO4YUfLNAep9FfB&#10;j/glt8WPjz+zBrnxm8Pw+F5Phr4Z0zUr/WNYm123j/suaxjklawlt8m4+1SosJiVYyjC7gJdQzFa&#10;Nx/wUz+MjfsfD4AweJrO1+D/ANnWA+G10azkjY/aReNJ9okie53td5nJEoCu2ECIFRaPwc/4KMfG&#10;L9n/APZn8VfB7wh4sj0j4d+OGu313SjpFjc/2g11bx205M00LzRloYo1Hluu3buGGyx8RoD1PrbR&#10;v+CQfjO4/wCCbrftVah4o8L2vwwFpM62duJ59eNyL5tNiiNuUSARtfBFaT7QWSBjKI3dRA3mPi7/&#10;AIKI/Grx38FF+G+q/ELWrr4froNl4bXw4Ehj0xbO0lhmt8W6oIxMskETG4A898ENIwZgb2l/8FLf&#10;jVpH7IB+AcPjC3f4RmGaD/hH59C06ePbLctdsfOe3M+4XDmVX8zcjBSpXauPCaA9T9AfEH/BFzwz&#10;4c/4JGJ+1tZ/Fa+8T6TLpEE3/CMw+Hf7Nlgv5r1NMkiN3JNLujtbx2LEW4+0JbkKYvNWRPlLx9+3&#10;F8Yvih4KvPC+vfE7xtqHg+8RIm8NHV5o9BhijZXihh09WFrDDEyp5UUcSpF5cYRVCKBj3f7U/wAT&#10;9Q+Dq/Du4+I/jyf4fqiRjwzJ4gu20cKkomVfshk8nCyqJANvDgMORmuDoBeZ+j37bv8AwR68B/sl&#10;f8EzPDH7Rmkap448QyfE5PD9xoOiXDQGDwhFqFk93K2oXCQj7eF2rCjolmokkQsrg+WfguL41+KJ&#10;PEWvalqGuaxrMvi6QP4kS+1CeRfEg89LhlvWDh5szIkmWbcHVXVldVYc3e6jcak8bXE81w0MawoZ&#10;HLFEUYVRnooAAA6AVCRkUDP1U/4Kpf8ABJb4V/8ABOb/AIJ7eA/jN8P0+KNr4y8da3o9tFb+MdRj&#10;j1DwgZrK41BjGlrDbmO8R7ZIW83zFQGTaquEdfzC8F+MpfBOsrcfZ4dS0+YxrqOl3M08dnrNuk0c&#10;xtbjyJI5DEzxITsdGBVWVkdVYZFFAkj9Tf8Agur+zf8Asb/Aj9nHwnefsy3Hwx1DxFqXiEWusz6H&#10;8RJPEF/b2n2aZggtXu5wsTyAbpgqlTGiZxKQfzu/Za1ez0D9pr4d32pWHhzVNOtfE2my3dl4geJN&#10;JvIRdRF4rtpf3a27LlZGf5QhYngVwdFALQ/ST/gvh8Q/2WLXw/8ADnwT+y7D8Pfstrf6pqXiyfQN&#10;GDTvMfIFmDqMkRkkhHmXuIYpjEPkyg2xY+OP2B/i/pfwJ/bO+GvibxDdWtr4Stdet7XxObqwF/bz&#10;aJct9m1OGW32SebHJYzXMbIEZmVyFGcV5FRQFtLH6Uf8F/f2uf2afj94P+EHh39mOfw3aeHtAvNb&#10;1HX9L8P+Frjw7ZJdXCadHBO8L28CSyslvKu9QzBUwSAVB+WP+CWf7Wmj/sMft6fD/wCKniCHVrnQ&#10;/Cs9219DpdrHc3c0U1lPblI0kliQk+djLONv3sMQFPz9RQFtLH3R/wAF3v8Agpz4P/4Kg/HrwX4n&#10;8Bt8QNP8P+G9AbS30XxHbQQQ2t0biSWS6gWG6mTdMjQpIdqNi0iyXAATyr/gkd+2jo3/AAT+/b48&#10;F/FDxNH4kuvDGixahb6rZ6GqPdX0U9jPDGmySWKN1E7wyEO4A8oMMsqivmyigLaWPsr/AILj/wDB&#10;Rnwf/wAFOf2udE8e+CNH8SaLo2keFbbw+YdcigiuZZIru8nMm2GWRQpFyoA3E5U1zf8AwSN/4KWH&#10;/glf+0nrPxC/4Qv/AITr+1/Dc/h7+z/7X/svyvNubWfzfM8ibOPs23btGd+dwxg/LNFAW0sfR/8A&#10;wVP/AG+bT/gpP+1ZN8UbfwfeeB5r7SrWwutOm146ujSQblEkTmCHykMfljywpG9XfcS5AX/gmV/w&#10;Uh17/gl/8Y/EXjzwr4c0jxF4g1rw/L4fhTVZZBZ20clxbzvI0ce15G3WyAASKAC3XIx830UDtpY9&#10;T/bV/a68Sft3ftNeJvit4usdD07xF4q+y/a7fR4ZYbKP7PaQ2qeWsskjjKQKTlz8xOMDAHqf/BNH&#10;/grp8SP+CVx8af8ACvdE8D6x/wAJ39h+3/8ACQ2d1ceT9k+0eX5XkXEOM/aZN27dnC4xg5+WaKAt&#10;0PUf20f2tfEX7dH7THib4qeLLDQtM8QeK2tmu7bRoJYbKMwWsNsvlpLJI4ykKs2XOWLHgEAb/wCx&#10;t/wUf+M//BP0eI/+FQ+Mv+ER/wCEt+zf2t/xKLG/+1/Z/N8n/j6hl2bfPl+5tzv5zgY8PooA6b4y&#10;/F/xB8f/AIqa9418VXVrfeJPE14+oandW9hb2KXVw5zJKYrdI4ld2yzFUBZmZjlmJPsn7Iv/AAVi&#10;/aA/YR+G994R+FPj7/hFfDupalJrFzaf2Hpt95l08UULSb7m3kcZjgiG0MFG3OMkk/OtFAG18Sfi&#10;LrPxe+IeueK/EV4dS8QeJb+fVNTuzEkZurmaRpJZCqBVBZ2ZjtAGSeK7L4Wftp/GT4GeFE0HwT8W&#10;fiZ4O0OOV5107Q/E97p9osj/AHn8qGVU3NgZOMnFeZ0UAXvE3ifUvGviTUNZ1nUL7VtY1a5kvb6+&#10;vZ2uLm9nkYvJLLI5LPI7MWZmJJJJJJNa83xn8YXHw/tfCcnizxNJ4Vsd/wBm0ZtUnOn2+9y77IN3&#10;lrudmY4UZZiTyTXNUUAFGKKKACiiigAooooAKKKKACiiigAooooAKKKKACiiigAooooAKKKKACii&#10;igAooooAKKKKACiiigAooooAKKKKACiiigD1r9gXxvpXw0/bs+CviTXr630vQ/D/AI80PUtRvZyR&#10;FaW0OoQSSysRztVFZj7Cv7FJ9WeDxHa2Is7ySO6tpZzdKo8iAxtGojc5zvfzSVABBEUmSMAH+JE9&#10;K/ti0HxpaeL9A8P6xo//ABONI8QRR3Vve2zoYVt5IDLHOSWBZGGxRsDHMqnG3cyhnUP46v21vhhp&#10;PwS/bK+LfgvQY5odD8I+M9Y0XTo5ZPMkS2tr6aGIM38RCIuT3NeZV9bf8F2/hRp/wZ/4K3/HDR9L&#10;kmktrzW49dcynLCfUbWDUJgP9kS3UgHsBXyTQWtgooooGFFFFABRRRQAUUUUAFFFFABRRRQAUUUU&#10;AFFFFABRRRQAUUUUAFFFFABRRRQAUUUUAFFFFABRRRQAUUUUAFFFFABRRRQBreA/H+vfCvxdY+IP&#10;C+tat4b17S3MlnqWl3klneWjEFS0csZDocEjKkcEivoz4Lf8Fp/2ovgHfald6D8YPEN1qGrLFFd3&#10;2v29r4gvpYoi5jh+0X8U8yxK0srCNXCBpXYDLMT8u0UAfrr8F/8Ag78+LnhzVX/4WB8Lfh/4s01b&#10;Xy4o9EubrQ7rzwV/ePLI10jKQGyixJywIYAbT9h/s/8A/B2J+zt8SZ9Js/G2h+PPhrfXVu0moXdx&#10;Ypqmk2MoUny1ltma5lDEBVb7KvJ5Cjmv5x6KCeVH9Fn7BP8AwcNap+2z/wAFVNa+E9roPgu3+EV+&#10;b+DwtrC3Mlrq12bfb5FzIbmWPzRcqjsLWK2E8fnpu3LBK5/VCv4g69g/Z4/4KB/G/wDZPGmw/Dv4&#10;qeOfC2naTcteW+lWurStpPmtyzPZOWtpNx5IeNgT1BoJdPsf0Uf8E5v2sf2r/jf/AMFA/jV4Z+L/&#10;AMM18I/CXw2bxPD9+2i3FrGZ4ryO3to7S7m2fboZYEuJnmWMgsEYeSjpEfvSv5wv2cP+Drv9on4V&#10;vY2vjzS/BfxS02O5eW8nurH+ydWuIiOIo5rXbbRhTghjaucZBzwR7v8AsG/8HUt/4v8A2xfFX/C+&#10;n0vwh8IPEFtK+gx6bpMt9L4WnjKeTHLNEPOnjkiEokfyXYzmIokERdVCXFn3F/wSyvf24rz47/Ey&#10;T9qK08J2vgedBJ4bisHsN1tcG4kPl2YtN0jWghJDG+czjbb7dxM5H3FIGMbbSFbHBIzivGv2a/8A&#10;gon8Df2wItPX4b/FTwZ4n1DU4ZLmDSYtQWDV/LjYq7PYy7LqMDGfniXghuhBPhH/AATCP7cH/DRX&#10;xU/4ac/4Qz/hAck+Gf7L+ybfP+0ybfsH2f8AffYvJzn+0P8ASP8Aj2x83n0CD/gjJ8Ev2sPgyvxg&#10;X9p7xh/wlI1XxGs3hnfqcd/0M32u6gKIPs9lPutvJtj5fleTJ/o8G75/sL4n6DrXir4aeItL8N69&#10;/wAIr4i1LTLm10vWvsSXv9j3TxMsN15EhCTeVIVfy2IV9u08E1uHpXxb/wAEfv2ev2qPgI3xW/4a&#10;Y+IVj48/4SDWor/w/wCTqbX32RyZvtjx7oY/s9rLm2MVumEj8uTbFDuO8DzNr/gj/wDsj/Hr9kH4&#10;LeKNH+PnxXk+KWvaprf2zTJDrN5rKadaiCNCoubyNJ8u6sTFzGmwMvzSSV9G/Hj4fal8Wvgd4y8K&#10;6N4ivvB+seJtCvdKsdeswxudEnnt3iju4gjxtviZxIu10OUGGU8jW8d6NqPiPwRrOn6Pq8vh/Vr6&#10;xnt7LVIreO4fTZ3jZY7hYpAY5DGxDhHBVtuCCCa+Xf8AgkB+yN8d/wBkD4K+KNH+PfxWm+KXiDVd&#10;b+2abK2s3esJp1qII02i5vI0ny7qxMXMa7VZcNJJkDzN7/gk/wD8E99S/wCCZf7Lk3wzvviJffEe&#10;3TW7nVLC6nsGsI9LgmSEG0hhaeYJH5qSzHawBe4kO3JLN6/+058ANJ/aq/Z88YfDjXb3WtN0fxnp&#10;c2lXdzpV7JZ3kMci4JSRCM+6NujkXckiPGzo2r8ZvAN18Vvg/wCK/C9nrmqeF7zxJo93pcGs6ZIY&#10;73SZJ4XiW5gYEFZYywdSCCGUHI614f8A8Ep/+CfF1/wTN/Zab4Z3HxA1P4iQprNzqlrd3VmbKLT4&#10;5ljzbQQGaURR+YkkpAfDSTytgFjQHmdb/wAE+v2L9J/4J8/sk+FPhTo+tap4itfDcczy6jfna11P&#10;NK88zJECVhiMkj7YlJ2rjczuWkbc/an/AGafBn7dv7MniP4c+LWur3wh42s41kn0y78qZdskc8Fx&#10;DKMruSWOKRdwZGKAMroWU73x6+Del/tGfA7xh4B1q41C10bxtot5oV9PYTCK6ihuYXhkaNmVlDhX&#10;JG5WXPVWGQeN/YP/AGNPD/8AwT//AGWvDXwr8N6prWs6T4bE7i81WZXnmknnkuJSAoVI08yVtqKA&#10;AMZLMWdgXmW/2b/gB4B/4J4/snaP4I0G8/sTwD8PNNnml1DWtQX91Hukubq8uZ32ou6R5pnICRpu&#10;baqIoVbfxm+DPw0/b6/Zyn8M+JoNN8d/DfxlDbXmbHUnFtqUSSx3EEsVzbSKxXfGjBo3AYDGSpIN&#10;f9pr9nfwJ/wUD/ZW13wD4knfWPA/j7T4XF7pF+FZlDx3FtdW8ybkYpIkUqEh422gMroWVmfs3/AH&#10;wB/wTw/ZN0bwRoN5/YfgH4d6bPNLqGt6gD5Ue6S5ury5nfai7pHmmcgJGm5gqoihVALuveJPhv8A&#10;sCfstx3WqX9j4I+GPwx0SCzSW6mklj0+zgRIIIgzF5ZpDiONF+eWV2VQHdgDJ8Ufg38Mf23fg3p9&#10;l4q0Pwr8SPA+sLBrGnNcRx31nOGjLQ3VvIMj5o5DtkjIykhAO1jnP+JPw7+E/wDwUa/ZlvNB1SfQ&#10;/iV8L/GOzzJdI1lns9R+zXSuPLurSVT8lxbgHZIPmjZT/EKua74j+G/7Af7Lcdxqd9YeB/hj8MdE&#10;gs45bqaSWPT7OBEhhiDMXlmkOI40X55ZXZVG93AIBT/aA/aQ+E//AATy+AVpr3jfWdD+HngLQ/su&#10;i6fFFaMIouBHBaWtrbozvtjQkRwxnZHE7YCRsV2dU8LfDn9sb4OaHeatofhf4ieB/ENva67piatp&#10;kV/ZXUckYkt7lY5kIyUkBVioYBu1Lc6X8O/2yPgjp819pvhf4jfD/wAVW1vqVtFqFlFqGnajEdss&#10;MnlSqVbBCsNy5BHYisr47/tBfC7/AIJ/fs+x+IvGWpaT4B+H3hpLXSrVLexfyLRDtht7a3traNnI&#10;UAAJEhCIhOAiEgAwv29P2+/h/wD8E4/gpa+PPiNNq66PfavbaJaxaZZm6uLi5mDvgLlVCpFFNKxZ&#10;h8sTBdzlEb2riRORkH1rkNGvfBP7VnwX0LWFs9J8YeCfF1lY69pw1HTvNt72FvKu7ScwTplWBEUq&#10;71DIyqcKy8cB/wAFAf8AgoH4A/4Jr/AaP4gfEMa3NpVzqcGj2VppFmLm8vrqUO4jQMyRrtiimkLS&#10;SIu2JgCXKIwBD+3v/wAFAvCv/BPTwF4X17xT4e8ceJ/+Ew8RQeGNMsPC+mLfXk15NHK8a7HkjB3e&#10;UVCqxkZmAVGwxX3brUNjeR6nYw3EO5obhFljLIVJBGRkEAjr0IBFTUAFFFFABRRRQAUUUUAeA/8A&#10;BKL/AJRb/s2/9ks8Mf8Appta9+rwH/glF/yi3/Zt/wCyWeGP/TTa179QAV/H3/wU5/Zauv2MP29v&#10;ih8Obi6mvoNF1l57C6nuWuZ7ixuVW6tWllZVLzeRNGJDjHmCQAkDJ/sEr8hf+DrH/gnVe/Gb4Q6B&#10;8fPCmn3F9rnw7tzpPieGBGkkl0VnaWK5x5mFW1neUsEjLFLx3dlS34CovU/n9q94l8Tal4z8R6hr&#10;Gsahfatq2rXMl5fX15O1xc3k8jF5JZJGJZ3diWZmJJJJJJNUelFBsXvE3hnUvBXiTUNG1nT77SdY&#10;0m5ksr6xvYGt7mynjYpJFLG4DJIjKVZWAIIIIBFV9NsJNV1C3tYfL865kWKPfIsa7mIAyzEKoyep&#10;IA7kVY8TeJtS8a+JNQ1nWdQvtW1jVrmS9vr69na4ub2eRi8kssjks8jsxZmYkkkkkk1RoAdLG0Mj&#10;Iwwykgj0NbHw5+H+rfFn4haD4V0G2S81zxNqNvpWnW7zxwLPczyLFEhkkZUQF2UbnZVGckgAmsWi&#10;gAByK6T4QfDj/hbvxJ0nw3/b3hvwwdWlMI1TxBffYdNtDtLAzTbW8tTjbuIxlhnA5HN0UAFb/wAN&#10;vDOkeLfEVxa63r0fhuzi0rUr2O7e1a4E1zb2M89ta7VIINzcRxW4fOIzOHIIUg4FFABXd/Anwd4F&#10;8Y3Hi0eOvGFx4Pj0vwxf6hoRh02W9OtavGgNpp7eWD5KzMSDK2EQLyRnNcJRQAVueE/+Eb/sLxN/&#10;bn9uf2n/AGan/CPfYfK+z/bvtltv+17/AJvI+x/bMeX8/neRn5N9YdFABXqXwo8VfCjSP2aPi1pf&#10;i7wzrmqfFDV/7H/4QDV7WVlstD8u7ZtS+0qJ0DedblETMU2GBI8v7x8tooAK7rwL8T/Dvhb4G+Pf&#10;DN/4Ms9Y8SeKptMbSfEclyqy+HY7aWV7iNImibf9pDRKWV42UQ4yyuynhaKACvUT8fPD/wDwxavw&#10;vHw90H/hKv8AhNT4obxyRH/ahsvsIthpIPleYLfzczn98VLkfuwRuPl1FABXqjfte+Jn/YlX4Cmz&#10;0U+D18b/APCei7MMv9pC++w/YfK3+Z5fkeX823y92/nfj5a8rooAK9G+I/7Uniz4q/AH4c/DXWJb&#10;GTwt8Kl1BfD0UduI5rc39011ds7g5kMkhjHzcKsKBQpLl/OaKACu28dftG+NPiX8GvAfw+1vWjfe&#10;D/hj/aH/AAjWn/ZII/7N+3zrcXf7xEEknmSqrfvWfbjC7RxXE0UAFdL49+M3jD4qaVoNj4n8VeI/&#10;EVj4VsU0zRbbU9Smu4dItUVVWC3WRiIYgqKAiAKAo44rmqKACt7x98VPFHxWn0uXxR4k17xJLomn&#10;xaRpz6rqEt41hZRbjFawmRm8uFNzbY1wq7jgDJrBooAKKKKACiiigAooooAKKKKACiiigAooooAK&#10;KKKACiiigAooooAKKKKACiiigAooooAKKKKACiiigAooooAKKKKACiiigAooooAKKKKACiiigAoo&#10;ooAKKKKACiiigAooooAKKKKACiiigAooooAKKKKACiiigAooooAKKKKACiiigAooooAKKKKACiii&#10;gAooooAKKKKACiiigAooooAKKKKACiiigAooooAKKKKACv68P+CYvxB0W4/4Je/s+alb30dxYr4H&#10;8O6SZbdWmC3S29vZtEdoJBW4BjY9FKsWIAJH8h9f1A/8G6nxB0uD/gid8Pri3uDqcnhU66mpWumo&#10;15d20q6pe3Ig8mINIZmhlidYwN7CWMgHeuQzqbH5Q/8AB1N8JdP+HH/BVKbWLOS4kuPH3hLTNevl&#10;kYFY50M+nhU9F8qwiOD/ABM1fm5X7If8Hh/wgsdE+OvwV8fR3Fw2peJtC1HQLiBseTHFp9xDPE68&#10;Z3M2pTBsnGETGOc/jfQVHYKKKKCgooooAKKKKACiiigAooooAKKKKACiiigAooooAKKKKACiiigA&#10;ooooAKKKKACiiigAooooAKKKKACiiigAooooAKKKKACiiigAooooAKKKKACiiigAr6N/Z3/4K6ft&#10;LfsrWsNr4K+MvjOz061sU0y107UbhdZ0+ytk27I4La9WaGEKFVQY0UhRtBwSK+cqKAP1X/ZA/wCD&#10;rX4yfDj4ya3ffGPTbH4jeC/EEytDpumQW+k3HhYGfcxtGWMm4jWJ2Xyrl2djHCftCYkMn6c/sw/8&#10;HHX7Kv7TNzb2M3jS8+G+sXlxLBDZeNbMaahWOPzPNa8R5bKNGAZVElwrll27csm7+W+ignkR/VB/&#10;wRf+DX7RHw18NfEDXvjj8ZvCfxm0Tx7eWuu+FNQ0HW5NWtIPME5u2gka3iWO1kza+VDCTCnlvsSM&#10;Md/2pq1pJqOlXVvDdTWM08TxpcwhGkt2IIDqHDKWU8gMpGRyCOK/i3+EHx48cfs+eIbjV/APjLxX&#10;4H1a7tzaT3ugatcabcTQFlcxNJC6syFkRtpOMqpxkCvt79i//g5U/aI/Zd8V61P4q1KD4w6L4m1d&#10;dW1C08TXE32qyyW86LT5o2CWcbgriLypIYvLXy4ky4YJcGftx/wSM/Yw+OH7GHw48ZaX8bPjJefF&#10;q81jWvtWjedfXOoDTbcLhn+0XSicPMSGeHLRRmPKEtJIzfTfxV8DN8Ufhh4j8NJrGteHW8Q6Zc6a&#10;NV0e5+zajphmiaP7RbS4Plzx7t6Pg7WVTg4xX5t/sy/8HXH7Pfxd0+G1+ImneLvhHq5tJZrmaa0b&#10;WtKSQSBUhhntUa4d2Qh8vaxoNrqWOFL+0/8ABEj4aa18NfhR46h1T9qfT/2oLe814y2V5Z62urpo&#10;kWG2h5WllmjmnQxySQNIUjYHZuLSSSBLT6nff8Enf+CdU3/BMD9l65+G0vjy8+IEc2uXOsQ3k9gb&#10;COySaOFPs8UPnS7EDRNIcPgvK5wMmvcPjt8ItM/aG+CHjLwDrFxe22j+NtEvNBvprJ0W5hguoHgk&#10;aJmVlDhXJUsrAEDII4rQ+J3gj/hZvw18Q+G/7X1zw/8A8JBplzpv9qaNdfZdS03zomj+0W02D5c8&#10;e7ej4O11U4OMV4F/wSg/4JxQ/wDBLr9l2b4cQ+M77x1Jea3c63NqE9iLGON5UijEUMAkk8uMLChI&#10;MjEu0jcBgqgvM7P9gr9iDwr/AME8P2btN+GXg/UvEuraLptzcXn2nXNQN1cPLPIXfaAFihjyeI4U&#10;RM5chpHkkfT/AGivgP4B/wCChH7KuueB9du117wH4+sI8X2jX6/OodJ4Lm3nTcjFJY45FJDoxQBl&#10;dSVPU/HX4Q6b+0J8EPGXgHWZ7610fxvod7oF9NZOqXMUF1A8EjRM6sokCyEqWVgCBkEcVwP7BP7C&#10;vgz/AIJ0fs7Wnw18DXfiK+0W1vLjUHutbvhdXU80zZYnaqRRqFCqEijRfl3EF2d2BGp+zj8AvAP/&#10;AATx/ZO0bwToN3/YfgH4d6bPLLqGtagD5Ue6S5ury5nfai7pHmmcgJGm5tqoihVk8f8Agb4U/wDB&#10;RD9mm+0PUZtA+JXwv8ZIElk0vVvOsdREFwGHl3NrIDmOeAco4IaMjqCKvePvA3w3/bk/Z51HQdWX&#10;w/8AEL4c+NrQwzG1u1urLUIw+Q8U0LcMkiBlkjYMjxhlZWUEUP2efgL8Pv8Agnz+y1png3w9NH4b&#10;+H/gGwuLl7vV9RylrFvkubq6uLiUhVBd5ZXYlUTccBEAUAC3V78Lf+Cdf7KavcTaT8PfhX8NNKSI&#10;PIzmGxt0wirn5pZppHYAD55ppZAPnkfnUtG+HX7aXwDsLqWx8N/EX4c+NbO31CCHUbCO+0/U4CyT&#10;RM8EykEq6o2113I6DIDLxT8U+HPhd+3x+zlqGk3Uvhb4nfDHxtbSWs0ljfR32n6giSlSYp4HIDxT&#10;R/LJG4eOWIFWV0BEOoan8L/+Cd/7Kiy3U2l/D/4W/DPSY4Q0ju0NhbR7URcndLNK7FVA+eWaWQAb&#10;5H5AJPjb8cfhr+wR+ztJ4m8V3eneBfhz4PgtNPQWenSNb6dCXjtreCG2to2YIC0aKkaYVRnAVSRu&#10;eG9Y8HftQfBvQNdt7fTvFXgzxZZWOv6Yb+w3Q3cLeVd2k5hnQMrAiKVd6h0ZVOFZeMbw1r/wu/b3&#10;/Zz0/VrWPwr8Tvhl42to7uFLyzjvtP1FElDKJYJlIDxTRjdHIoeKWIhlV0IHc+GPDGm+CfDWn6Lo&#10;un2Ok6PpNtHZWNjZQLBbWUEahI4o41AVERQFVVAAAAAwKAL1FFFABRRRQAUUUUAFFFFAHgP/AASi&#10;/wCUW/7Nv/ZLPDH/AKabWvfq+W/2UfAv7Qn7MP7Lfw1+Gv8AwgfwZ1z/AIV74W0zw1/aP/Cx9Stv&#10;7Q+xWkVt5/lf2E/l7/L3bN7bd2NzYye+/wCE4/aE/wCiX/Bn/wAOhqX/AMoKAPZqo+KPC+m+N/DO&#10;o6LrOn2WraPq9rJZX1jeQLPb3kEilJIpI3BV0ZWKsrAggkEEGvJ/+E4/aE/6Jf8ABn/w6Gpf/KCj&#10;/hOP2hP+iX/Bn/w6Gpf/ACgoA/mr/wCC0f8AwS11T/gmD+1HJpdrI2ofDvxgZtT8JX+xw0cAk+ex&#10;mLZzPb7kUsGIdHik+QyNGnx7X9XX7b3wZ8Wftc/AHUPB/wAbPgf4L1z4fTSLcX1z4O8bXmseJtAZ&#10;VZU1LTbWXR4POng3l2jjl82SHz0SG6ZxaT/gN/wUg/4I8+Nv2F2m8WeHbxvij8GZXaKDxrpFqfJ0&#10;64juDaT2WoxKzmzuIbtWgYOdpfC5WUSQxBrGV9z4+oooo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ob/4NEfEumap+wD8RvD/2q2m1Kx8fT3l1&#10;Z5y8VvcadYRxOy/3Xa3nA9fLb0r+eSv2o/4M4/G+l2Hjn4++G5ryOPW9WsdD1K0tSDvmt7aS/jnk&#10;HGMI93bg5Of3o684CZ7Hpv8Awdt+CtC+JX7EvwX+KWn6h9u+w+JTpumTQOGt7uz1Owe6aUEcHP8A&#10;Z8BUjs5r8Cq/pw/4OaPhvpPxO/4JB+MNZvFuluPAWuaXq+ncNCBcm+XTX3KQNyeVez47H5WGRg1/&#10;MfQKGwUUUUFhRRRQAUUUUAFFFFABRRRQAUUUUAFFFFABRRRQAUUUUAFFFFABRRRQAUUUUAFFFFAB&#10;RRRQAUUUUAFFFFABRRRQAUUUUAFFFFABRRRQAUUUUAFFFFABRRRQAUUUUAFFFFABWl4N8aax8OvF&#10;Nhrnh/VtS0LW9LmW4stQ066e1urOVejxyoQyMOxUgis2igD7Q/Y3/wCC/H7S37GupaxJa+MpPiPY&#10;60hMmn+PJ7vWoLebcG8+J/PSeNz8wIWTY28lkZgrL+mHwp/4Op/gz+0p4G1jwd8UfD3xG+Cd14ng&#10;u9K/4SDw5fjVI9Ht5bYqt4l1Ekd1Dcq7ME8q1l2Msb7jlgn8/wDRQS4pn9RX/BAX4WfBv9mz9lK/&#10;8EfC347eGfjVNrGqyeLryayEVjeWKXMFvAiS6f5sk9thbdcibDby2Qv3R9lfG74S6X+0B8FfF/gT&#10;WpLyLRfG2iXug38lo6pcJb3UDwSGNmVlDhJCQSpAOMg9K/ix03UrjRtRt7yzuJrW7tZFmgnhcxyQ&#10;upBVlYcqwIBBHIIr6k/4J8f8FlPjh/wTU0eXRPh7qmgXXhG61CbVrvw9rOkx3NneXcsEcBlaWPy7&#10;pSFhiwqTqmYxlTlgQlw6n9Mf/BP79gDwL/wTa+AX/Cu/h/N4gu9Kl1GfVrq81q9W6vLy5lCKXYoi&#10;RqBHHEgWONFxGCQXZ3btdd0v4fftnfAHVNLe60Hx98O/HFhcabcy6dqC3NlqNu2+GVY7iB+oYOu+&#10;NwyOvBVlyPyW+Ef/AAdRfCf9pr4b6t8O/wBoX4Y694X0nxhpieHdW1Hw9enUdPuYbuJ7e+mlj/dX&#10;VrCFfcqwG5l2swBLIpf7P/4Ipzfsr/DD9nSPwD+zb8TLPxpbXd1eeI76HUtVDeIp3MkdtJc3Fk6Q&#10;ywRqI7eJSLeJCoib5mkMjhLT6n0N8BPgZ8Pf2Af2YdP8IeHGg8K/D3wHZXN00+qaiWisoS8t1c3E&#10;9xM3yrveWVmYhFBOAqgAWPEvh/4X/t6fs56hpV1J4V+J3wy8bW0lpM9leR32n6iiSFGMU8LEB4po&#10;ztkjcPFLECrK6Ajqfif8ONF+Mvw18ReD/Eln/aPh3xVplzo+qWnnPD9ptbiJoZo98bK67kdhuVgw&#10;zkEHmqXwQ+CXhP8AZu+E2heBfA2h2Phvwn4athaadp9oD5cKZLMSSSzyOzM7yOWeR3Z2ZmYkhIfB&#10;H4IeE/2bvhPofgbwLoVj4a8J+G7YWmnadaKRHAmSzEkks7uzM7yOWeR3Z2ZmYk9VRuo3UAFFG6jd&#10;QAUUbqN1ABRRuo3UAFFG6igAooooAKKKKACvKPin+y9/wkHiW68U+B/E+qfDrxpdSG4u7myiS70j&#10;xDKIYolGq6dJ+6ulK21ojTxGC+ENskMV5BGWB9XooA/In9t3/ghH8LPinHrmueJvhlrnwg1jT7eV&#10;o/E/wcsJPEHh3VebS1tXn8NxxG/guGO+U2mnQyQxoZXlvpnyy/BPxK/4NwPipd654qg+C/j74UfH&#10;geE9WXSdR03QfEEFlr2kyEPkX9pcMIrORWjdTC1w0gI+7w23+myuP+M/7PXgH9o/w9a6R8RPA/g/&#10;x5pNjdC9trLxFo1tqlvbzhWQTJHOjqsgV3UMACA7DOCaClJo/lD+J/8AwR+/aj+EXiyTRdW+AvxO&#10;uryFFkaTRdDm1u0IYZGLmyE0LH1AckdwK8L+Ifwy8SfCHxTcaH4s8Pa54X1qzO2fT9WsJbK6hOAc&#10;NFIqsvBB5Hev7CtU/Y08F6l8QrfxMt98R9PvLMRiCy0z4ieIdP0eJY12og02C9SyCAcbfJ2nuDX4&#10;H/8ABaH/AIL2/tZfsm/8FFviN4D+H/xXOgeFNB1Nrexsf+EZ0e78iMKhx5k9o8jck8sxNBXtGfmT&#10;RX0gP+Dnz9uU/wDNcPX/AJk3w/6n/pxo/wCInv8Abk/6LeP/AAjfD/8A8g0E+1Pm+ivpD/iJ7/bk&#10;/wCi3j/wjfD/AP8AINH/ABE9/tyf9FvH/hG+H/8A5BoD2p830V9If8RPf7cn/Rbx/wCEb4f/APkG&#10;j/iJ7/bk/wCi3j/wjfD/AP8AINAe1Pm+ivpD/iJ7/bk/6LeP/CN8P/8AyDR/xE9/tyf9FvH/AIRv&#10;h/8A+QaA9qfN9FfSH/ET3+3J/wBFvH/hG+H/AP5Bo/4ie/25P+i3j/wjfD//AMg0B7U+b6K+kP8A&#10;iJ7/AG5P+i3j/wAI3w//APINH/ET3+3J/wBFvH/hG+H/AP5BoD2p830V9If8RPf7cn/Rbx/4Rvh/&#10;/wCQaP8AiJ7/AG5P+i3j/wAI3w//APINAe1Pm+ivpD/iJ7/bk/6LeP8AwjfD/wD8g0f8RPf7cn/R&#10;bx/4Rvh//wCQaA9qfN9FfSH/ABE9/tyf9FvH/hG+H/8A5Bo/4ie/25P+i3j/AMI3w/8A/INAe1Pm&#10;+ivpD/iJ7/bk/wCi3j/wjfD/AP8AINH/ABE9/tyf9FvH/hG+H/8A5BoD2p830V9If8RPf7cn/Rbx&#10;/wCEb4f/APkGj/iJ7/bk/wCi3j/wjfD/AP8AINAe1Pm+ivpD/iJ7/bk/6LeP/CN8P/8AyDR/xE9/&#10;tyf9FvH/AIRvh/8A+QaA9qfN9FfSH/ET3+3J/wBFvH/hG+H/AP5Bo/4ie/25P+i3j/wjfD//AMg0&#10;B7U+b6K+kP8AiJ7/AG5P+i3j/wAI3w//APINH/ET3+3J/wBFvH/hG+H/AP5BoD2p830V9If8RPf7&#10;cn/Rbx/4Rvh//wCQaP8AiJ7/AG5P+i3j/wAI3w//APINAe1Pm+ivpD/iJ7/bk/6LeP8AwjfD/wD8&#10;g0f8RPf7cn/Rbx/4Rvh//wCQaA9qfN9FfSH/ABE9/tyf9FvH/hG+H/8A5Bo/4ie/25P+i3j/AMI3&#10;w/8A/INAe1Pm+ivpD/iJ7/bk/wCi3j/wjfD/AP8AINH/ABE9/tyf9FvH/hG+H/8A5BoD2p830V9I&#10;f8RPf7cn/Rbx/wCEb4f/APkGj/iJ7/bk/wCi3j/wjfD/AP8AINAe1Pm+ivpD/iJ7/bk/6LeP/CN8&#10;P/8AyDR/xE9/tyf9FvH/AIRvh/8A+QaA9qfN9FfSH/ET3+3J/wBFvH/hG+H/AP5Bo/4ie/25P+i3&#10;j/wjfD//AMg0B7U+b6K+kP8AiJ7/AG5P+i3j/wAI3w//APINH/ET3+3J/wBFvH/hG+H/AP5BoD2p&#10;830V9If8RPf7cn/Rbx/4Rvh//wCQaP8AiJ7/AG5P+i3j/wAI3w//APINAe1Pm+ivpD/iJ7/bk/6L&#10;eP8AwjfD/wD8g0f8RPf7cn/Rbx/4Rvh//wCQaA9qfN9FfSH/ABE9/tyf9FvH/hG+H/8A5Bo/4ie/&#10;25P+i3j/AMI3w/8A/INAe1Pm+ivpD/iJ7/bk/wCi3j/wjfD/AP8AINH/ABE9/tyf9FvH/hG+H/8A&#10;5BoD2p830V9If8RPf7cn/Rbx/wCEb4f/APkGj/iJ7/bk/wCi3j/wjfD/AP8AINAe1Pm+ivpD/iJ7&#10;/bk/6LeP/CN8P/8AyDR/xE9/tyf9FvH/AIRvh/8A+QaA9qfN9FfSH/ET3+3J/wBFvH/hG+H/AP5B&#10;o/4ie/25P+i3j/wjfD//AMg0B7U+b6K+kP8AiJ7/AG5P+i3j/wAI3w//APINH/ET3+3J/wBFvH/h&#10;G+H/AP5BoD2p830V9If8RPf7cn/Rbx/4Rvh//wCQaP8AiJ7/AG5P+i3j/wAI3w//APINAe1Pm+iv&#10;pD/iJ7/bk/6LeP8AwjfD/wD8g0f8RPf7cn/Rbx/4Rvh//wCQaA9qfN9FfSH/ABE9/tyf9FvH/hG+&#10;H/8A5Bo/4ie/25P+i3j/AMI3w/8A/INAe1Pm+ivpD/iJ7/bk/wCi3j/wjfD/AP8AINH/ABE9/tyf&#10;9FvH/hG+H/8A5BoD2p830V9If8RPf7cn/Rbx/wCEb4f/APkGj/iJ7/bk/wCi3j/wjfD/AP8AINAe&#10;1Pm+ivpD/iJ7/bk/6LeP/CN8P/8AyDR/xE9/tyf9FvH/AIRvh/8A+QaA9qfN9FfSH/ET3+3J/wBF&#10;vH/hG+H/AP5Bo/4ie/25P+i3j/wjfD//AMg0B7U+b6K+kP8AiJ7/AG5P+i3j/wAI3w//APINH/ET&#10;3+3J/wBFvH/hG+H/AP5BoD2p830V9If8RPf7cn/Rbx/4Rvh//wCQaP8AiJ7/AG5P+i3j/wAI3w//&#10;APINAe1Pm+ivpD/iJ7/bk/6LeP8AwjfD/wD8g0f8RPf7cn/Rbx/4Rvh//wCQaA9qfN9FfSH/ABE9&#10;/tyf9FvH/hG+H/8A5Bo/4ie/25P+i3j/AMI3w/8A/INAe1Pm+ivpD/iJ7/bk/wCi3j/wjfD/AP8A&#10;INH/ABE9/tyf9FvH/hG+H/8A5BoD2p830V9If8RPf7cn/Rbx/wCEb4f/APkGj/iJ7/bk/wCi3j/w&#10;jfD/AP8AINAe1Pm+ivpD/iJ7/bk/6LeP/CN8P/8AyDR/xE9/tyf9FvH/AIRvh/8A+QaA9qfN9FfS&#10;H/ET3+3J/wBFvH/hG+H/AP5Bo/4ie/25P+i3j/wjfD//AMg0B7U+b6K+kP8AiJ7/AG5P+i3j/wAI&#10;3w//APINH/ET3+3J/wBFvH/hG+H/AP5BoD2p830V9If8RPf7cn/Rbx/4Rvh//wCQaP8AiJ7/AG5P&#10;+i3j/wAI3w//APINAe1Pm+ivpD/iJ7/bk/6LeP8AwjfD/wD8g0f8RPf7cn/Rbx/4Rvh//wCQaA9q&#10;fN9FfSH/ABE9/tyf9FvH/hG+H/8A5Bo/4ie/25P+i3j/AMI3w/8A/INAe1Pm+ivpD/iJ7/bk/wCi&#10;3j/wjfD/AP8AINH/ABE9/tyf9FvH/hG+H/8A5BoD2p830V9If8RPf7cn/Rbx/wCEb4f/APkGj/iJ&#10;7/bk/wCi3j/wjfD/AP8AINAe1Pm+ivpD/iJ7/bk/6LeP/CN8P/8AyDR/xE9/tyf9FvH/AIRvh/8A&#10;+QaA9qfN9FfSH/ET3+3J/wBFvH/hG+H/AP5Bo/4ie/25P+i3j/wjfD//AMg0B7U+b6K+kP8AiJ7/&#10;AG5P+i3j/wAI3w//APINH/ET3+3J/wBFvH/hG+H/AP5BoD2p830V9If8RPf7cn/Rbx/4Rvh//wCQ&#10;aP8AiJ7/AG5P+i3j/wAI3w//APINAe1Pm+v1F/4NI9TWw/4KXeKYmjuJGvfh3qEKmOFpFjI1DTZM&#10;uQCEXCEbmwNxVc5YA/JX/ET3+3J/0W8f+Eb4f/8AkGgf8HPf7cgOf+F3j/wjfD//AMg0A6l0f0vf&#10;8FQPhLpf7T//AATo+PPgezs5PE2pw+HL2WLSdKJmvP7Wt4F1Gxh8uPL+a0y2sgjxudZF4IcZ/kSd&#10;GjdlZSrKcEEcg19E2v8Awc4ftwWlzcyRfGuOOS6cSTMvgzw+DIwUICf9B5O1VH0Aqb/iJ8/bl/6L&#10;eP8AwjfD/wD8g0ExqWPm+ivpD/iJ7/bk/wCi3j/wjfD/AP8AINH/ABE9/tyf9FvH/hG+H/8A5BoK&#10;9qfN9FfSH/ET3+3J/wBFvH/hG+H/AP5Bo/4ie/25P+i3j/wjfD//AMg0B7U+b6K+kP8AiJ7/AG5P&#10;+i3j/wAI3w//APINH/ET3+3J/wBFvH/hG+H/AP5BoD2p830V9If8RPf7cn/Rbx/4Rvh//wCQaP8A&#10;iJ7/AG5P+i3j/wAI3w//APINAe1Pm+ivpD/iJ7/bk/6LeP8AwjfD/wD8g0f8RPf7cn/Rbx/4Rvh/&#10;/wCQaA9qfN9FfSH/ABE9/tyf9FvH/hG+H/8A5Bo/4ie/25P+i3j/AMI3w/8A/INAe1Pm+ivpD/iJ&#10;7/bk/wCi3j/wjfD/AP8AINH/ABE9/tyf9FvH/hG+H/8A5BoD2p830V9If8RPf7cn/Rbx/wCEb4f/&#10;APkGj/iJ7/bk/wCi3j/wjfD/AP8AINAe1Pm+ivpD/iJ7/bk/6LeP/CN8P/8AyDR/xE9/tyf9FvH/&#10;AIRvh/8A+QaA9qfN9FfSH/ET3+3J/wBFvH/hG+H/AP5Bo/4ie/25P+i3j/wjfD//AMg0B7U+b6K+&#10;kP8AiJ7/AG5P+i3j/wAI3w//APINH/ET3+3J/wBFvH/hG+H/AP5BoD2p830V9If8RPf7cn/Rbx/4&#10;Rvh//wCQaP8AiJ7/AG5P+i3j/wAI3w//APINAe1Pm+ivpD/iJ7/bk/6LeP8AwjfD/wD8g0f8RPf7&#10;cn/Rbx/4Rvh//wCQaA9qfN9FfSH/ABE9/tyf9FvH/hG+H/8A5Bo/4ie/25P+i3j/AMI3w/8A/INA&#10;e1Pm+ivpD/iJ7/bk/wCi3j/wjfD/AP8AINH/ABE9/tyf9FvH/hG+H/8A5BoD2p830V9If8RPf7cn&#10;/Rbx/wCEb4f/APkGj/iJ7/bk/wCi3j/wjfD/AP8AINAe1Pm+ivpD/iJ7/bk/6LeP/CN8P/8AyDR/&#10;xE9/tyf9FvH/AIRvh/8A+QaA9qfN9FfSH/ET3+3J/wBFvH/hG+H/AP5Bo/4ie/25P+i3j/wjfD//&#10;AMg0B7U+b6K+kP8AiJ7/AG5P+i3j/wAI3w//APINH/ET3+3J/wBFvH/hG+H/AP5BoD2p830V9If8&#10;RPf7cn/Rbx/4Rvh//wCQaP8AiJ7/AG5P+i3j/wAI3w//APINAe1Pm+ivpD/iJ7/bk/6LeP8AwjfD&#10;/wD8g0f8RPf7cn/Rbx/4Rvh//wCQaA9qfN9FfSH/ABE9/tyf9FvH/hG+H/8A5Bo/4ie/25P+i3j/&#10;AMI3w/8A/INAe1Pm+ivpD/iJ7/bk/wCi3j/wjfD/AP8AINH/ABE9/tyf9FvH/hG+H/8A5BoD2p83&#10;0V9If8RPf7cn/Rbx/wCEb4f/APkGj/iJ7/bk/wCi3j/wjfD/AP8AINAe1Pm+ivpD/iJ7/bk/6LeP&#10;/CN8P/8AyDR/xE9/tyf9FvH/AIRvh/8A+QaA9qfN9FfSH/ET3+3J/wBFvH/hG+H/AP5Bo/4ie/25&#10;P+i3j/wjfD//AMg0B7U+b816F8Jv2Svit8fNLuL7wL8MviF40srRgk9xoPh281KKFiMgM0MbBSRz&#10;g16af+Dnz9ubbn/heH3Rkf8AFG+H/wD5Br9j/wDg3G/br+LX/BUH4CfEmP42eN9U8USWc1rb29xp&#10;8cXh+6t0kVy+ybTUt5EJKj5lYMOxFA/aH5D/AAe/4Il/tXfHJrwaJ8C/HFn9h2+b/wAJBbx+Ht2e&#10;mz+0Hg8z32bsd69m8Nf8G5vxI8L6t4Ht/jJ8V/gT8DLrxtfm0t9G8S+LIm16ZVmWJvstvGPs93Kd&#10;8bLHHc8mWNWZGbA/oS8L/sLfDjw94Z1zQ7+z8VeNtB8SQJbalpXjrxjrPjLT7mNXDqPs+rXVzEvz&#10;Kpyqgkgeldx8J/gx4P8AgN4Nh8O+BvCfhnwX4ft5Hli0vQtLg06zid23OywwqqAs3JIGSeTQLnZ+&#10;Nv7MH/Bul8HtGv7OfUNG+OHx21K21HUbC6GpaRJ8NvC9rIlsv2cXqXuzVJLdpJMrdaYblSY+UKqU&#10;k/SD9nL9g+X4UeApPDdrD4R+Evg28toEm8KfDO3ksp5XOnvaXK32vOEvL1yxjlhvLaHTrqNoV3yS&#10;kkn6YooFdnmuh/sbfCbw/aPFB8N/BMjTSvc3Fxc6PBdXV7PIxeW4nnkVpJ55HLPJLIzSSOzMzMzE&#10;m5/wyn8Lv+ibeAf/AAnrT/43XfUUCOB/4ZT+F3/RNvAP/hPWn/xuj/hlP4Xf9E28A/8AhPWn/wAb&#10;rvqKAOB/4ZT+F3/RNvAP/hPWn/xuj/hlP4Xf9E28A/8AhPWn/wAbrvqKAOB/4ZT+F3/RNvAP/hPW&#10;n/xuj/hlP4Xf9E28A/8AhPWn/wAbrvqKAOB/4ZT+F3/RNvAP/hPWn/xuj/hlP4Xf9E28A/8AhPWn&#10;/wAbrvqKAOB/4ZT+F3/RNvAP/hPWn/xuiu+ooA//2VBLAwQUAAYACAAAACEAF3jzZOEAAAAKAQAA&#10;DwAAAGRycy9kb3ducmV2LnhtbEyPwWrCQBCG74W+wzKF3nSzkUgbMxGRticpVAvF25iMSTC7G7Jr&#10;Et++21M9DcN8/PP92XrSrRi4d401CGoegWBT2LIxFcL34X32AsJ5MiW11jDCjR2s88eHjNLSjuaL&#10;h72vRAgxLiWE2vsuldIVNWtyc9uxCbez7TX5sPaVLHsaQ7huZRxFS6mpMeFDTR1vay4u+6tG+Bhp&#10;3CzU27C7nLe34yH5/NkpRnx+mjYrEJ4n/w/Dn35Qhzw4nezVlE60CLNERXFgERZhBCBRcQLihLBU&#10;8SvIPJP3FfJfAAAA//8DAFBLAwQUAAYACAAAACEAD0VLPQcBAABVBgAAGQAAAGRycy9fcmVscy9l&#10;Mm9Eb2MueG1sLnJlbHO81c1qAyEQB/B7oe+wzL3rukk2SYmbSyjkWtIHEJ3dNV0/UFOat69QCg2k&#10;9uZRxf/8GEV3+089Vx/og7KGAa0bqNAIK5UZGbydXp42UIXIjeSzNcjgigH2/ePD7hVnHtOmMCkX&#10;qpRiAoMpRvdMSBATah5q69CklcF6zWMa+pE4Lt75iKRtmo743xnQ32RWR8nAH2Wqf7q6VPn/bDsM&#10;SuDBiotGE++UIEqn2imQ+xEjA41S8e/JTX12OAK5j1iUQSyyiHUZxDqLaMsg2iyClkHQLKIrg+hq&#10;Z/68l7RUJ/KtWJVpxSp7HjQ9XSVeCtpkGcsyimXuWmzLGLY/BnLzGfRfAAAA//8DAFBLAwQKAAAA&#10;AAAAACEAggDRiJg2AQCYNgEAFgAAAGRycy9tZWRpYS9pbWFnZTExLmpwZWf/2P/gABBKRklGAAEB&#10;AQDcANwAAP/bAEMAAgEBAgEBAgICAgICAgIDBQMDAwMDBgQEAwUHBgcHBwYHBwgJCwkICAoIBwcK&#10;DQoKCwwMDAwHCQ4PDQwOCwwMDP/bAEMBAgICAwMDBgMDBgwIBwgMDAwMDAwMDAwMDAwMDAwMDAwM&#10;DAwMDAwMDAwMDAwMDAwMDAwMDAwMDAwMDAwMDAwMDP/AABEIAIsG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ud+Knxg8J/AvwZceI/G3ijw74P8AD1myrPqmt6jDp9nCWOFDTTMq&#10;KSeACeTXA69+3b8NdL0PQdW0vUPEnjrRfEyPJp2q+BfCer+MtNmVGCNuutJtrmGP5jjDupODjIBw&#10;AewUV5ncfHXxUvxSvvDq/B/x7DpNqshi8W3eo6FHoM5WPepITUHv0Qt8mTZ5ByduOTh+AvGXxs+L&#10;Pw+1S6bT/gx4Lm1C1gufDGu6X4iv/HOn3aOQ3mTW32TSiY2iwUMVyQS4OcD5gD2iivnf4x6jr3ww&#10;+CFvcfGL9pjwz8KLyXWPJt/FHhvSdL8L2dyGiLR2Rj12TVY2lPlzPlHVmVeFARi3WeLP2O9J+J3h&#10;XRLDxh42+LevX+ixNF/a1j431HwrdX+5id1wmhyWFvIwzgHyRgAcdSQD1wsF6mvL/ir+298F/gT4&#10;zj8OeOPi98L/AAb4hmVHj0vXPFVjp966ucKRDNKrkMeAQOa5/wCNn7I/7PHim58M3HxU8BfCzxTq&#10;OYPDmiaj470601jUbpyXaGzjur8STzSMfMYJvZ2O84Jya1v2jPgP48+JFh4Ptfhr8XdW+DNroN9H&#10;/akOleHNL1SPV9OAUNbRreQuLaVQoEUybkQM++Gb5NgAfEv9tXwV8K9cgsL7T/ibq7XUEdzDdeG/&#10;hr4j8R2EscihlZbrT7GeA5BBwJMjvU3xR/aM8SeB77T18PfBT4qfESzv7YXBvdEm0KwjtiSR5Uke&#10;qalZzrJjnAjIweucgeqV8F/8FY/+CM+uf8FH/wBon4S+PNE+LviH4fyeAJPJnggLyCxQSm4W+07Y&#10;yGC/MqxI0hOGSOBgVNuElAXmfUXjL4ifFq/8GaJqXgn4Y+GW1C/TfqGk+NvGZ0O60vr8hfT7LVIZ&#10;G6Z2SbefvHGKm06f4yeMPhhdLeWvwz+HfjQyL9neG6vvGWlqmTu3qY9KlJIxjDADPfHPplfDv7cP&#10;7D37R3xw/wCCkXwh+JPw4+Ln/CJ/CXwh/Y//AAk/hg+KNUsP7Y+zapNcXf8AokETW83nWrxxfvWX&#10;fsCthQDQB9D/AAu8GfHbSvFKzeNviR8J9e0TYQ9rofw51DR7st2Inm1u6QAehiOfUVS8c/su+OPF&#10;viy+1Gw/aP8AjN4Xs7p90Wl6XpnhOS0sxgfLG1zos0xHf95K55617RX5w/tM/s+ftseKP+C1fgPx&#10;d4I8WXNj+ztp0+myXcUWvRW+lw2CIf7RtbvT2O+5upiLgRSiCQJ9otiJYjEWiAsfWmk6D4u8Ea7Z&#10;eA9V/wCFwfFDTNajE9z44vtR0HSLfSB+8zA5042V35mEXHlWjqTLGDIo8wpR1D/gnN8PtSvZbiTx&#10;B8d1kmYswi+N3jSJAT6IuqhVHsABXvFfnf4x+In7bS/8Fy7fwroNrM37MZS11SWa+0myXSf7O+wx&#10;RXQF8kRuftgvDKY7cyCQsEZkFtucAHUeHvGfxE+A3/BQyx+D/hP9n34teIPAMy2t/wD8LM8Q/GDX&#10;tV0iOyZFNw7R3n2pPtEcnmxraPMJJSiPhI5BIPqb4pfsk/Cn45Xv2jxt8M/h/wCMbgdJdc8O2eou&#10;PxmjY16FX5w/Bz9r/wDbI17/AILcat8P/Fnw01LR/wBnlbjUtNgv18NvJpi2sNtNcWOpJqija1xc&#10;MtsjRmRkTzmjMSSoWUA8Y+G/w6bxT/wWVvfgn4j/AGAf2d9B+DdvqF/jxMvwlgupm05LK5lsb1tQ&#10;RTZqLmaGMbTHlDI0B/eoxH6Ef8OpP2Wz/wA21/AL/wAN7pP/AMj177X5n/sl/wDBZb4y/G7/AILR&#10;+Nv2cfEHwx0O18F+H77WrdL+0tLyDVNKtbTc1rqF07yPE8NwBCg2xxgtfQMrkALID3Pn/wDZR+J/&#10;wx+Pv/Bajxt+znf/ALEf7M6+A/Dupa3pqalZfDi0/tLSorAuItQu5WhaJoJ3jSNV8qIBr6ACRyoE&#10;v6Z/8OpP2W/+jbPgH/4b7Sf/AJHr32vzl/4JQ/8ABdzUP+Cl37bPxE+Gcnw3HhHQ9B0y51zRbu4v&#10;m/tKO3t7iztTBeQbSnnvJcPKSjqsQAixIVMzAb7Hzz/wS1/ai/Zh/wCCkv7b/i74Yx/sPfBDw3oN&#10;rYXWq6JqTeCNLmvYbe3khi238ItNkTSGQtuWTbGxSH96T5p/SQf8Erf2XbT94v7N3wFUpzlfh9pO&#10;R/5L16Z4T+DPgb4Mav4p8SeHPBvhzw/q3ieQ6h4gvtG0WKG91yVTJJ5lwYU8y5k3SSkbtzFpGxyx&#10;z8Zf8Eo/+C9fh3/gqX+0Z40+H2n/AA71rwbJ4f0uXXdJvrnU4rwanYx3Udu5nRUT7NN/pFswjRp1&#10;O6UeYNimQDzRwP8AwRV/4KffAv8AbY/ad8beBPht+zj4d+D8+g6ZLruk6pptjp8TarYx3UduxuEt&#10;4IjbTn7RbMI0adDulHmDy1Mn3X+0j4Q8E6R8M/E3i7xtrPjLRfDvhvTLnV9Wu9I8Uazp32W1t4mm&#10;mkCWM6OdqIxxGpY4wATxXP8AhP8AZp+A3/BPLwv4++JHhvwD4P8Ah3Y2un3Wt+I9T0jRwksdnbwi&#10;WYKsSl1hVIA/kQqELKWCF2JPk/8AwT3/AOCu/wAGv+CwI8eeDNA8N+IbddJ01f7V0jxbYWbQ6zYX&#10;JlhcLHHNMssYUKsqyAL/AKQi/OCTQHoeFf8ABN39pD9l3/gqR4/8SeGfA+pftWaB4g8O2K6q9l4g&#10;+Mvi23N7amURPLCbfXJVxG7whwxXBnTbuG4r9Y+Mf2WfhL+y54D17x74g8X/ABm03w/4V0+bU9Su&#10;9R+L/jHUobe3hQu7eTJqMm84BwqozMcAAkgVR+Cv7FH7Nv8AwSF+H3j34geEvDdn8O9DXTBeeJNU&#10;m1G/1N1tLUSSAKJ5ZpB99v3cI3StsG12CAc7+xl/wUK+B3/BcL4GfEnwzo+i+JZNFtYF0bxPoPiO&#10;zFncPa3sUgjkWS3mkTbJ5c6q0colRoS2EzGzAehP/wAE3P8Agpb8L/8AgqJ8MPGFv8Kb74i+F73w&#10;hNBbX669FHJqlotwrNBcRySyXcEiuYZ1AZmYGFyyKGRm1P2hfhxqX7PXww1/x941/a++NHg3wj4d&#10;gN3f3j6X4OMNsm4KqKG0B5HdmZURF3O7sqqGZgDzX7I/7B3wD/4IQfAL4keLLXxLrun+Hr7yNS8S&#10;eIfFOoJcTLDbhkt7dEgijQ4knlEaRxGaWS52ZkPlIu5/wsb9nv8A4Lsfsf8Aj3wV4a8Y3XirwXfT&#10;Q6ZrMmnR3Gl6hp08bxXUEipdQq4xIkbq7RtE5jdfn2yKADj/ANi/x/oP7d+jalrnwo/bc+Nfjex8&#10;OXkdtqds3h/wpYzW7Mu9BJDN4cinEcg3BZAArFJArFo3C/TPxd+JWl/sy/BTVfFnjDx5Y6NoPhy1&#10;87UNc8QQRGNBkIpZYBCGd3ZVVEG53dVVSzAH5g/4J/f8E/fhP/wQO/ZT8eeJfEnjz7WLzy9R8XeL&#10;tShayt3hgaRLO3htFeXbt89kVEMk0805ALbook3v2o/hl8L/APgvX/wTy1LQfh58TLGTQ9W1G1mt&#10;PENjBLdf2Vd20scrxXFkZYH8wwuV8mfaVE8cu0kIaA0uXP2f/jX8VP2z/AC+NvhD+0N+zz4m8H3E&#10;7W8cq/CbV5bi0kUKzQ3Ct4iieOYKyMUkijba6HbhgT1PivUvjb8EfDVz4m+Inx4/Z10HwnprRfbt&#10;Qvfhvf6RbW4eRY1D3E/iNo0LO6opYcs6jBJArgv+CZ37CPhX/giL+yL4p0zxf8VNHvtGvtfOuah4&#10;j1hE0DTrDzYra0ihIluJI1y8agOXUu0qrjhRWT/wV1/Yt/4fRfsDaHpHwh+IHgi6+y+JYPEWk6t9&#10;t+2aLq3kJd2U0P2q283Zt8+U70ST95B5ZC7i6AdT6f0L4uXXxP8AhPpviT4Z3/w/+JVrqCSCLUrb&#10;xCbbSbxo3aN/Knt4bwECRHQgbipUgkkEDzjxX8aP2jvBuk3up6l8Lv2edO0jT42nnvb74zanbQwR&#10;KMl5Gbw1tRQOSScD1rzL/gjf+wdff8Egv2F9b8PfEzxn4TmurzxDd+J9V1C2naDSdJR4ba2RPtFw&#10;Iy67LVHZ3SMBpSgBCB34z/g4c/4J5/FL/goz+yx4RsfhPf2uqXXhTWTq9x4ZmuILWPXw8JhjmiuJ&#10;cIs0AeTaruiMlxMSxdI1YC2p9dfCTxj8XvEO2Txl4H+Geh28mGSTQfHl5rW5D0YebpNqD+f40fF3&#10;4+eKvhrrn2TR/gp8TPH9vtDfbdAv/DsMGcA7cX+qWsmR0+5jg84wa8Z/4ImfsY+Pf2DP+Cf3hv4f&#10;/EbWrfUfEEd5damNPt2WS38ORXD+Z9gSVQPNKuZJXbkCWeRVZ0VGbwD/AIOT/wDgnt8c/wBvv4bf&#10;Cuz+D1ifEmn+GtSv5dd0Aa3Dp/2iSWOEWt3suHjgk8kR3MeS/mJ9r+RWV5CoHWx9c2/7YPxCmnjV&#10;v2Vvj1CrsAXbVvBRVB6nb4gJwPYE16rq3xOh8M+Ehq2raP4lsQIfNks4NLl1S7i9V8uyE5Zh0wm7&#10;PbNeMf8ABJL4B/ED9l//AIJ0/C7wH8ULo3Xjbw7p0sN6p1A3/wBiie5mktrTziSG+z27wwYQtGnk&#10;7Y2ZFVj8T/8AByP4c/a+n8afDfV/gLcfEn/hBLWyntL6D4dXepJrA1KRy7Pew2ZDSW3kxRCF8MI3&#10;+0BynmxhwLa2Puh/+Ckfw8jdlPh34+ZU4OPgb42I/MaTivQ/hX+0R4d+MOn3V1plr4y023s0Mkr+&#10;IvB+r+HdqjkkDULaAnHU4zjmuA/4JiaL8U/Dv7A/wvs/jVeTX/xKh0dRq0txI0t0FLubdLl2AZrl&#10;LcwpMzbi0qyEs5JY/nn/AMHEf/BQ39qj9if9qrwTZ/CDWNd8O+Add8O20S3MPha01K1vtZku7wPb&#10;rPcW0uZ/JigIhVt205C/MSQLXdj9GvFn/BSb9nXwDrEmn678fPgvouoQnD21/wCNtMtpk+qPMCPy&#10;rY+Fn7cfwU+OmptZeCfjB8LfGN4hAaDQ/FdhqEqk9MrDKxqz+xt4j8X+Mf2Rfhbq3xBhvLfx3qnh&#10;LS7rxFHd2gs7hNQe0ia482AIghk80vujCKEbKgDFfld/wWq/4Lt/H/8A4J9f8FBrrwL4P8P+GbDw&#10;fp+h2V1ZDXLFrxPEXnKzyXqMjRSRosnmW2wORutHbPz7VAtc/ZrcPWgNk185/D39k/4a/tlfBTwD&#10;8QPjV8BfhZqfxG8TeGdN1DXote8FWtxdafeS2sTzW5F3G80flyMybJGLLtwSSDX5Vft0/wDBTb4f&#10;/wDBKP8A4KmeJPBngf8AZJ/ZvXRvAcViE1HTvC9vo/iCaW5sbe7Zo72GMrCo8/Zt8lidmd3O0AJX&#10;P3horx7Xf2f/AAz+1Z4L8O+ItbX4veE5NSsYb8aZZ+PNe8L3enmaMOYLmHTr6JBKm7ayEsFZSATj&#10;Nfkt8VP+C3nwX/Y8/bV8aeCF+Hv7RmsaZ8P9fuNCl1e7+PPiXUHu57SUwzuNOur2SAx+ckgQNKS6&#10;BWYIWMagtWfuVRXnPxd+CXiX4l3azaL8YPiN8PY8D9zoFloM6HAHfUNNum56/e79q/NNP+C5Hwp+&#10;AH7V/ijwH46/aA/asuJvBGt33h/Upta8JeDZNFmntbh4JHVtO01bwoWjYqQqkqeVB4AG5+uVFeb/&#10;ABj8LfF3Wb6zPw78dfDvwzaRw7blPEvge816aeTP3le31WxVBjHylG5zyOg+KP2X/wDgtN4V+Nfx&#10;58M+Ff8Ahqr4HeJJdevo7GHSrT4KeJvD9zqMsjBI4Yry81aSCOR3YKu5GySAATQB+j9FeZ/GHxZ8&#10;X9AnjPgTwT8M/ElryZpfEHjm90Jo1HcLDpN4D+LDHqa8X+AH/BRvVPjb4/tNEj1T9ku/a6kWNYvC&#10;nx3fX9Qcnslt/Y0O9vQbxn2oA+tKK8y+Lnx58VfDbVvs2jfBX4mfECHj/StAvvD0MP5X+qWr8f7l&#10;cpaftt6tos9nL42+B/xc+HOi32qadoyavrNz4dvLVbu/vYLG1jKadqt1cfPcXEKFhEVUPuYqoZgA&#10;e8UV4r46/wCCgPw68AfELxD4Xmg+JWs6x4TvY9O1dfDnw08SeIbexuXtLa9WJ7iwsZod5t7y2k27&#10;8gSjPIIGj8J/20fB/wAZ/F0eiaPo/wAWLO8lRpFk134XeJtBswF65ub6whgU+gLgnsDQB6zRXk/x&#10;P/b1+BnwR1waX40+M/wn8I6ky7haa14u0/T5yOmQksqtjPtVj4Uftv8AwX+POtjTfA3xe+F/jPUm&#10;OBa6F4qsdRnJ/wByGVm/SgD1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CwXrXj99+3r8J2tbyTQvFR8&#10;ftpepjRtSh8B6ZeeMrjSLshz5d5FpUVy9r/q3G6dUUFSCc8UAewUV5Prvxj+JmsL4ns/CnweurfU&#10;tDvEg0+68aeJ7HSNG8RQl3V57abT/wC0rqMBUVgtzZwswkUYUhgsLeC/i18SH1GS6+JHhnwn4c1r&#10;TITYx+E/DouNb0S5KxM7x6nfSz2d3FkSqC+lx7kdThSMkA9erifjD+0x8OP2eJNJT4gfEDwT4Gfx&#10;BM1vpa+INctdMOpSLt3JCJnXzGG9MhMkb19RXiv7WXh/wx+yF8AtU+Mnju6+NXxeuvhzohi1C2tN&#10;euVXXLZpGjkku9Gs5LXR5lRLh2lle0ASGIu2fKGN7/gmB4u+GnxT/Yv8I+OPhT8LdN+D/hXxqk2p&#10;r4etNEtdJ8uUSvA8xjtlEbiTyQyS4zJEY2IXO0AHVXn7XFjqU/iex8L+Bfit4v17wq2ybTYvCV1o&#10;a3/70Rt9kvtXWy0+5A5bMV0wZBuXcCM5HxB/aS8afD3StF8V694X+H/w7+Gr2kE3iPVfHnjyPStU&#10;8MzSymIRNb29tc2Ex3NAFI1JA7ylAQQpbb/bW/a78M/sIfszeJvit4ws9b1Dw74V+zfarfSIYpr2&#10;U3F1DaoI1kkjQ/vJkJ3OuFBPJwDe+FXj7wb+3B+y/wCH/E39ipq/gj4kaHBqH9la/p8cgmtriMP5&#10;NzA2+NiAdrLl0JBwWXBIB5n8ANX8Z/tk/s8t4j0/9oDS7jRdevnk0HxP8NvA8ehzCK3mnt54Xj1q&#10;TVYpkaWMgSLFHkR5UlWBMP7UVz8Hf2MvDOjfFr41fE/4gWMWgm20kajeeL9Yhs9auCGCiXRdNeOx&#10;upnUSO6pYkbUdyoSMle6/aO/am+EP/BOD4GaPrHjrVtN+HvgWzmt/D2lR2mlzSW8DCFzBaw29rE5&#10;VVigfCqgVVj7AVe8YfD74W/8FCv2aNLXX9F0nx98OfHWmW2s2CX9o6LcW88IkguEDhZYJPLkBVhs&#10;kTd/Cc0AVf2Tvg98FfDngWz8dfBvwL4D8MaP8RtPtdaTUfD/AIag0eTWbaeMTwSzBIo5CSsgbEoD&#10;KWOQDmtL9qf9rn4c/sTfCiTxt8UPFNn4S8Mx3UVit1NFLPJPPJnZFFDCjyyuQrsVjRiER3OFRmGX&#10;+0R+0/8ACL/gnL8C9J1jx1rGlfD3wJp8ltoGlx22myvBARGwgtYLa1jdgqxRNhUTaqRnoF4h/aU/&#10;ZP8AhB/wUl+COg6T4+0my+IHgaa5t/EmkvZ6vcQW9w5gkSG5intJUMiNDcPtwxRhIDg4UgAj/ae/&#10;ZI+EP/BS34HaDo/jzT7Xx14Hku7bxNpMun6xPDb3LeTIsNxHPayp5kbw3EgBDFWWTcOQrDoNV8Z/&#10;C/8AYc+C3hjS9c8TeFPhv4H0G3tfDeivr2tRWNrGkMG2C2Wa5kG9xDCcAsXIjYnOCam8bfFf4X/s&#10;dfDrQ7XxJ4m8D/DHwrZxxaRo8eqajbaPYxJFFiO2g8xkQBI0wEXoq8DAryX/AIKS/wDBKD4X/wDB&#10;Uvw/4Ss/iJceKNNuPBd1cXGm32g30dtcKlwqLPA4ljliaNzFCxJTeDCu11BcOD9Q/wCCk/8AwSf+&#10;F/8AwVN8N+FbH4iXHirS7rwbczz6ZqOgX8dvcxpcKizwsJopYmjkMUDEmPeDCu11DOH901DxR4R+&#10;BugeG9J1DWND8MWF5c23h3Q4dQv0t/tlwylbezgMrAyzMqELGpZ22nAODVnxd8RvDPwwXRode17Q&#10;/D41y/i0bSU1C+itP7QvJA3lWsAdh5kzhG2xpljtOAcGvlz/AIKu/wDBHzwr/wAFYH+Gv/CSeLvE&#10;HhRfh/f3UjjTIYZTqFndrD9ohBkB8qbdbQFJcOqDzA0Um5SgIi/4K0f8EePDf/BWJvhmde8Y654R&#10;/wCFe6lcSS/YLWK4/tKwuvI+1QLvx5U5+zQ+XOd6R/Puhl3Db9iZ28Um5Y1GWA6Dk18S/wDBSP8A&#10;4I33H/BQj9qz4UfE6P4x+LvAa/DF4GTS7G1W6TdHeLcm5smaRVs7x9oVpjHMG8m2JQiLa4Mz/wDg&#10;p7/wRm1L/gor+1f8J/iNb/GDxR4Esvh4YopNO09GaS28u4a5N7p8m8La3zsIYzKY34hhchvIWN/u&#10;yjNfD37ZX/BPX44/tBf8FRPg78V/CXxdm8H/AAp8Cw2J1vQYtYv4Z76SC9muZ447WFVgkjuo/Igl&#10;aSQHYDlZFRYyARftwfsJ/tFfHX/gph8Hfif8PfirD4V+E/gn+yf+Eh8ON4l1KyfVPI1Oae922sET&#10;W8vnWrxwnzHXeE2NhQCfuajNfnf8bf2Wf2yfFn/Ba/wz488NfEabS/2dtNFjM+nrrW3T0s44VS9s&#10;J9OGBPdTyPdOk7pII1kiPmq0McaAbmR+0l+zl+254k/4Lb+DfGXgvxlf2f7OtrdaW9xbx+IYodJt&#10;dNjixqNpdacfmuLqZhdeXL5MpX7Ta4ni8oeR+k9FfCdi37an/D59ln/5NI3uRs/sXy/L/sZtnJ/4&#10;mG7+0cZA7/8ATLFAbmXqHjj9s5P+C5q+HrW1vpP2WDbR6gZJdP05dNFt/ZQjcfbBEbn7QNS3MIPM&#10;8w4BKi3JcfoBRX5tfs5ftIftt+JP+C2njLwX4z8F3tn+zvZ3Wpx291J4fjg0m102OMnTru11Ec3F&#10;1M32XzIvOlKm4uR5MXlHyANxf2d/2of21/En/Ba7xV4F8Z+BLqx/Z6tbrU4YLxvDqw6Xb6dFE76f&#10;e2+og5mup2+yiSLzZdvnzjyYjG3k/pJRX50/8E+f+Cp3x7/af/4KlfFz4N+NvhPa+HfAvgD7fsvY&#10;dKmttR0dftS/2ab+Z7uS3f7Ta72X7OreaSJYswq7gDcx/wBhX/gsH8b/ANo3/grv8RPgD4s+GOi6&#10;X4Q8Jz6wBdW1pNa6ro1vbzgWdxeNJcyRTJLGY0/cIN7XMUiHyg2f0sOEBbA6U4nAr81f+COX/Bdb&#10;xZ/wUz/a58ffDvxF8NNN8GWWh6RPrunSW99LLc2KQ3FrbNZ3QdAJJS9wz+YoiCiPb5bH5wBuL/wR&#10;4/4L0a5/wVB/a68cfDzUvhvpvg/TNJ0SbxFpNxDqclxdQQwz2Vs1tcKyBZJGkuXk8xPLCKoTY5zI&#10;fvmbwh4K+CR8YeOLfw5o2i3mowf2l4j1PTNHX7fqq20TFXmMKGa5dI9wQHe3O1RzipLzw94R+CVj&#10;4v8AGNr4d07S7i9ibVtfu9K0kG+1YwQnDyCFPNuZRGu1QdznhV7Cvi3/AIJAf8F2dN/4Kt/FHxh4&#10;Rk+G154B1Lw3pcerWzjWDq0F/AZfKlDv9mhELqzw7VO4yB5CMeWcgehD/wAEjv8AgvZo/wDwVS+O&#10;3i3wCvw31DwPqGg6O2u2Nw2sJqUN/apcRwSiX9zEYZA1xblVXzAwaTLLsG/6ot/hn8H/APgn/wDC&#10;fx1428OeAfB3w+0LSdJm1vxFJ4Y8PW1jJdW1jDLMS626KZTGhlKqc4LtjG45jm+Hfwh/4J7fBvx/&#10;468M/Dvwj4H0XRdGn13Xx4U8P2mnz39vYwTT4ZYVjErKhl2BzgFyARuNeP8A/BN//gqt8Mf+Cx3h&#10;T4k6NovgzX7TTvDMcNjreneJ7S0mtNUs7/7XHGhRJJFkDxW7iWN12jzNoMgy1A/Qb/wTp/4Kw/Cf&#10;/gsVoPxE8O6H4T1+1tPD9tHbazpXiqzs5LfV7K9NzEqiNJpRKjRwkTI6hVMypmQHceq+FX7LH7N/&#10;/BGr4MfEDxt4Z0Wx+GfhRraK/wDEmoXGqXt8Zlt96wKDcSyuW3TMkcUfzO8wVVZmAM3w3/Zz/Z2/&#10;4I0fs9+PPFnhnw/pfw38HwRDV/EN697cXlxdmJdkMfm3MskrsWfZFArYMk5CLvlO7k/2SP27vgL/&#10;AMF1f2fPiJ4ZsfD+tah4etRHpfiTw74nsUt7jybhWaCdWglkUBmhkMckcoljkt9w2EIxA9CX9jT/&#10;AIKDfA7/AILf/Aj4j+HNH0fxFNotvANF8T6B4itBZ3LWt7FKsciyW80ihZBHOFaOUSo0JOE/ds1f&#10;9lL9hn9n/wD4IRfs+fELxXZ69rWk+HrpYL/xN4k8TX/2qd4oC6W0IjgiRCQ9xIsaRQ+bK84X942x&#10;RL+zD+xf+z7/AMEIv2avG3iSz1TU9F8PMsN54o8T+ILtry8vFjkkW2RlhjVCVa5aONIIQztIBh3O&#10;TvS+LPgT/wAFzv2JvG3hvw74m1LxR8OtbvBoepX2n211pV1aXlu1tep5YuoUbdGzW0gJjaNvukMN&#10;y0B+QxfHXwB/4LnfsZeOvCvh3xPeeLfAGrXC6Lql1YwXek3ljdwmC7ieMXMSNujfyJFYxvExUqwc&#10;B0rkv2K/2Cfgh/wQZ/Zs8f8Aii48XalDpl4lvqPivxP4huB8yW4ZLeGKCJQoHmTyiONFeaWS52bp&#10;CYkW9+x9+xB8Df8AghF+zF481z/hJr6z8PzSR6x4l8TeJJIXuCsUYiht18iFCyCR38mELJI0t0yq&#10;XZ1Wq37WfwN+EX/Bf39gT+y/BvxBsbrRX1aDUtH8R2EElw2i6jApVhPaM8L7zb3EqNDNsZVuFfAI&#10;Q0B+Rb/ab+F/wo/4L0/8E+dS0PwL8RrO60HVL+Cew8Q6dHJO2j31uySFLizZ4X3+VIQYJ9hCzo+A&#10;RG1Tf8E5v2JfBP8AwRN/Ys1bw/4i+JljdaO+uS6/rfifXjBoenwz3H2e1iRQ8jLCm2K3QB5XLysx&#10;BAdY1P8AgnP+xR4I/wCCJv7FWqeH/EfxM0+40iTXZte1vxPr7QaJp8VxcC3tYlUPIVhTZDbIA8rl&#10;pWYggOsa8z/wVv8A2LI/+C0v7BWi6R8JfiF4KuBZ+I4fEWk6st39u0bVmgju7OSA3Nt5mwKZ5CXR&#10;JMPBsKjJZQPIX/grf+xZH/wWj/YK0TSPhN8QfBdwtp4jh8RaTq63f27R9WMEd3Zyw/abYybApnkO&#10;9Fkw8OwqMll1f+CV37Fel/8ABGf9gm40H4hfEDQF87Vn8Q+IdZvbxLHRtMubhLa2EEU0+zEIMMSh&#10;5NrO7k7V3BBY/wCCY37Huh/8EZv2Al8P/ED4jaOqJqDa74i1vVNQjsdE0y7uRBB9nt5J9my3DJEi&#10;tIQ0sjs+2MyiJPO/+DgD/gmB8Sf+CnXwT8C23wz8Uada3Hgy/ur+50DUb2S2sddEsKrHMHUMn2iH&#10;YyR+YoXZeT/vE5DgeQ7/AIOC/wDgmr8Sv+ClP7Ofg+x+GOtWLX/g/VZtUn8P3t59ltdcV4CiSJJg&#10;r9oiOVjDlE2XMxLggBvav+CQf7HXir9gj9gHwX8L/GmqaXqniDQpb+ac6ZK0tlbi4vZ7hY4naKN2&#10;AWUMxZc72cAlQtWf+CS37IPiT9gn9gHwH8KfF+paLqfiDwy2oNcz6TNJLZH7RqFzdKI2kjjcgLMo&#10;O5B827HGK+Wv+Dk//gnl8cv2/vhx8K7X4P2H/CSWPhjUr+XW9A/tuHT/AD5JooRa3my4kjgk8kR3&#10;MeS/mJ9rwilXlKgeQf8AByj/AME9fjl+338N/hXa/B+xbxJp/hnUr+bXNAGtxaf9okmihFrebLh4&#10;4JPJEdzHkv5ifa8IrK8pX6n/AOCSPwC+IH7Lv/BOf4W+A/ihdfavG3h3TZIr1P7QN99hje5mltrP&#10;zTwfs9u8MGEJjXydsbMiqxn/AOCUPwN+IP7Nf/BPH4W+B/ilefbPHPh/THh1Afbvtps0a4lkt7Qy&#10;8qxt7d4YDsLIDDhGdArH4P8A+Dlb4YftceIviL8O9d+Cdz8StQ+HNpZC3n0vwFLeHUbPWVnef7Xc&#10;w2iiV4zEluIpSXWKSCT/AFTSqZgN9C9/wcoeCf2utV8Y/DnWPgZN8Rpvh/Z2klre2nw+utQGrJqr&#10;SmXzbyC0IaS38qGHyZMMIpFmDGMyxeZ+gf8AwT08M/FLwZ+xP8NdI+NVxa3fxO03RYrbW5Ybx712&#10;ZCyxefOzN510IREJ5AzK84lZWZSrG7+wp4a+IPgr9jX4Y6T8Vrpbz4iab4cs7bXpTcG4lNykSqRN&#10;MZJPOnAAEsodlkkDuvysAPyy/wCDlf40ftR/DD9r/wCF8fwj1n4uaL4HutHtbWyPhNbuG01LxBPe&#10;XWbWRrcf6TO8NvbbLeUuNu/YnzybgN9B3/BzP8df2n/hP+1L8LrP4U678UvD/gHVtMtbKxfwobi3&#10;j1TxHNd3Q+xtJbgPPM8Mdtst3LBgGKISZK/WH9knVfF2v/sp/DO++IS3C+PLzwppc/iRbi2S3mXU&#10;mtImug8SKqRt5xfKqoVTkAADFWf2YZ/GV1+zX8PZPiKhj+IMnhrTm8ToRCNuqG1j+1jEP7r/AF/m&#10;f6v5P7vGK/GT/gu5/wAFiP2pv2Qf+CjmreAfAPiRvA/g+x0zTp9Dhj8P2V2ddWaANLdF7mGVnP2h&#10;p7fCFUH2UDbvDMwG+hd/4L6f8Fjv2nf2Lv8AgoDdeBvAHiD/AIV/4Os9BsbzTf8AiU6dqP8Ab6yh&#10;2lvd1xbyPGBMJbfYGA/0Qtj56/Yz4J32ofF/4H/DzxL468K2ej+MLnSLHWb3S7i33PoGpS2mJ408&#10;wFkeMzTRZ+9tLAnk52/hRruueK/hb4Z1TxRoS+F/E2paVa3WraMLtLwaRePCrTWwmT5ZfKkLJvXh&#10;tuRwa/FP/gr1/wAF+v2gv2Mf+CoXiTwL4Lm8LWfgv4fm0jGjX+jpcLrwudOt7gvdSh/NG152Mf2e&#10;SH5QgcMdwIG+iLP/AAWJ/wCC/nx8/Yw/4KZa78PPAcng+18IfDw2m/T7vSftP/CQ/a9NtLki7kL+&#10;YojeZtn2ZoT/AHy/AH7C+Kf2a/hv8WvHeh+OPE3w38F6z4x0WO3bTdX1fQrS71XSfKkM8SxXDIzx&#10;mOV2ddj4VyzA5Oak8Z/sy/Df4nfEXR/GfiT4e+B/EHjDQBAdL1zUtCtbrUtN8mUzQ+RcSIZIvLlZ&#10;nXaw2sxYYJJr8ff2rP8Ag6Z+Iv7P/wDwUD8ZeB7PwD4Luvhp4F8Wz+H75Z4bltdu4bS4NvdSRzC4&#10;WBXdo5WjDQkKCgbcQSQN9ix+3B/wdL+PP2dv29/FngXwr8P/AAnffD3wF4hbQdS/teG4TWtSa1mM&#10;N60Msdx5MKs6SCFmikwoR3XLGNf07+Jf/BMT4BfGb9pmw+MXij4X+Hdb+IlhHGianciVo7gxoyRy&#10;T22/7PcSorALLNG7qI4sMPKj2XPHH/BOL4H/ABJ/ao0n42a58N/D+o/E7Q/Ka11qQSAmSFdsM0kI&#10;YQzTxDaI5pY2kj8qLay+XHt/O1P+DobUJP8AgpgvwpX4Y6WfhwfFX/CFDUl1C5bVmn/tP7KNUC+T&#10;/qvJ+b7F5Pm7v+W/8FAb7E/xa/4Oj4/hJ/wUl1j4Xah8ObK3+GfhvxJJ4Q1bWri/m/tO3nhvxbXO&#10;pLHFHIGt40WUrbKhlk2q3mISYh9feMP+CG/7Nvjv9sNfjdqXgeWTxa16msTWkWozQ6Vdams6TjUJ&#10;LdGAaYunzKT5Mm52kid2LHotR/4I8/s36l+1YPjZJ8MtPX4jLq0ev/2hDf3cNudRRlcXZtUlFuZS&#10;6iRm8v55CZG3OSx+SfgF/wAHSvw/+Pv7cei/Cux+HOuWvhPxVrsXh/Q/FZ1MPNdzzyrDbvJYGFTF&#10;HJKwGfOZlUglQdyqB6D/AISf8HSnw7+NP7eWifCfQfh7r154L8U+Ibbw3ovjEagsc15NcSJBDO2n&#10;yRK0du079Wm8wRYcxK5MK+ofDz/g29/Zz+F37YOm/GTSf+E2t77RdfHiXTvDiajbw6DY3aOZYRHF&#10;HbrMsUM2yRI/O25jVWDR5Qmmf8G9f7Mnwa/azj+PkP8AwkPh1PDGq/8ACWRaH/asFn4X0ieD98sw&#10;QRLLFDFKnniPzxEpXbt8keVWV+y1/wAHInwH/bI/ansfhHpujeMNG/4Sq4bTNG1nXIbO30/UZvLk&#10;IjkUzlozMyrHCpVmleVFKoxCkD0LH7Pv/ByL+zv+1T+1Ppfwi0ex8a27eKL+TR9M1zVrC2tdH1KX&#10;94Ix81x56rcFUSIPCHZ50VkjOa8t/Zl/4NkfhX+xF+1JD8Z/E/xW1LXPA/w7nk8SaXpmq2kWlppM&#10;lqwngur/AFBZgssdsEMjbYoFZkRn/dh4nufs5f8ABtF8Hv2G/wBqZfjZrvxL1jVvBHw7f/hI9K0v&#10;WYYbNNHmtlEou76+V1WWKBkaYBYoACibyyq6yeq/Bv8A4LI/s2f8FbPEvjr9nTRdS8babdeNtI1T&#10;w/a3N5pq2a+IbSS2uEuJrF90hjYW6vKouo4mwRmMkMigehD8JP8Agst+zZ/wVq8V+OP2btI1Dx1p&#10;tz480nVfDtpeXOmLaJ4gtntbhbiaxkzKY2Fuskq/a4ojjaChbcg3/wDgl3/wR70v9h/9kb4hfBv4&#10;lN4R+L3hXxR4ubXI4tR0kTWOoWotbARi5sbjzIUlS4tXcANIMLC2/ICp4D/wTr/4N2dJ/wCCYH7U&#10;v/C9vGfxmtda0X4c2F/d2WNKXSII45LF4Z7q9kkmlVIoopbr5FP8MchkUBoj+jvwG+P/AIG/bR+A&#10;Wn+N/Aurt4h8E+KormG0vhbXFk1wsc0ltMAkyRypiSORclRnbkZBBID8jgPiB+zv8N/B3wf1z4E/&#10;DOfRPgP4g+JmjanqGiP4MsBok1vc28dpA+oxLZmDfJAZLEModWeNVTOwHb8c/wDBOP8A4J4ftefs&#10;b/tHf8LF/aE/agg1z4VeFdJvrrVdPuvGeqava3YFuwDznUI4oraGHc07T7iwNuF27XZ1+zP2kf2Z&#10;dF8X/tWfCP46eJPE1t4d0X4AaX4lvJPtEqW9uzaha28Dz3E0nyx28NvFcsxyvzGNtwVGDeH/ALRf&#10;xX+Ev/Ber9gP4q/Cr4G/Fjw3fa/qENuVF5a3NrLbzWl3a3kZltpkjuBbSPHHEblI3RS7FRI0ZjIC&#10;O3uP25fC/wDwUn/Z88faB+yf8dvCum/FbTYSdNvLrTvMlspIJYHZnsryHe1rKHW3N0sMsaGcsu90&#10;2HxT/gl3qX7d/hr4h+JvEX7X3iTwz4Z+FvhnRpb2VtRGhJLcSAEmTz9PxHBbwRo8kskzL1jADKXa&#10;P5r/AOCC3/BHn4xf8E+/2lPEHxq+OTWHwt8KeGfDd/bSQSeJ7RheBvJkeW7aBpIBYxRpLI3mTIyy&#10;wwvtKqTX2Z/wVa8E/wDD2f8A4Js+OfCH7O/xE8F+NtWt76yuLm00TXLK+ttX8iVZ/wCz5LhZCkDs&#10;QkqFmUF4UViqMzADyIf2vfhL8JP2u/gP4r8a/s4/DT9kP9oT4qaLdQO8OraHo/iGG+8xwJIZLlJo&#10;/ImMZaRWklw3llSPn3rwH/BCmw+J3jG/8Xa58Q/2Sfgv+zpoFmgisrzQPBT+EtW1K7BQkfZJN0jQ&#10;JHuJnZoxuMaoJMSmP59/4No/+CbXxt/Y3+Pnjz4ofFTw3cfDvwVN4Un0dYNavFt7i8uPtkEpnMGT&#10;sihjtZsyTbMi4Qx71Z2X6S/4OBvBfir9vT/glja3H7P9+3xI0tvE1pqeoReD9Q/tJfEGnQi6heKJ&#10;bYuLsR3nkOYxu2tbFsbohgC3Q7D9vnTND0/9n2X43fCTw78Yv2iG1PVESbTPAHx58VabayWzPJFJ&#10;cWcOm3ksMnlzqiNFBCNoaRjtETCn/wDBHL4teJvjtoHja71n4L/HX4JpZ+RDbS+P/iBr/ihtSMgc&#10;lrRNYB2eXs+ZlTbl0HzZYL8i/wDBq3+xp8ff2dPiL8TvEXjjwx4g8AfDnWtNh086T4i019Pv9V1W&#10;KVJIbmKGaMTCGGCS5RnyiO1yoHmtE3ler/8AB2HD8Trj9g7wz/wiKzP4AHiIN41FiLo3ewRMbMze&#10;V+5+wCQSGXz+PP8AsO3nNAW1se1/8FLfiXrH7Anwnk+KHiL43ftTXHhWTU4rC4tPBfhvwXfx6L5o&#10;fy5ZjeaQGjgLhYg7yt+8liXq4rb/AOCT/wC29pP7eXwl8S654N8afGbxPFozpYm/+IvhnSbOOO6d&#10;GYLG2l29vBOyAKZESTKiSPO3epPyL/waJad8SrX9nz4nTeJI/Esfw1urzTz4NN/vGnyTBr4ai1mG&#10;4K+Z5AkKfIZFYffD4vf8HYn7QnxZ+BPwm+D9v4B8SeMPCfhPX7/VYPEV7oc01lHcTrDbi0tp7mLD&#10;BXjkvmEBcLL5bMVYwgoBy62Ppn9tn9rj4ifsF6Vpet/Er4/fBnwd4e8QXclnp91L8BvE2rw+cq7/&#10;ACZJ7PXGSORk3MquEMgjkKhhG+31n9iH9rCP9rf4BXPizwn8QPAPxaa3kktPtui6BqHhex+1rGsg&#10;gljuZruaFsPGWB3MqyK205APwd/wbKfFTx1+3B+yF8WPCnxut/8AhaHw70vWbK10m68Wq2tfbZWi&#10;MlzYyG5aRZIrcR2UqIU+RrluSCoTgf8Ag5a/bC+Jn7Cd18LfhD8Fv7Q+Dfw3vtFuNRN74SEekRX9&#10;wt0AbO3aCNHtvswVJHEMiiQagA64A3Acutj76+M37b3xa/Z1uNNXx/4f/ZN8CrrTSjTj4i+Pt5pb&#10;X4jKeZ5Qm8OrvK+ZHuCk7d656jPs3w3+PGreN/gdZeLIdB0PxdfXSFxaeAvE9rrllNgZHk3t0LKO&#10;TPTJVByO3Nfn7/wQm8aah/wV2/4Jx+JfD37SmhWPxY0fwp4jOi6Xq2vxQz3EyrYQjhwBMt3Ck7f6&#10;ZuEzC5++WV2PkP8AwXu/4KWfE7/glf8AG/4e/Bf9neXwz8JvBdr4UHiBrfR/DtgySy3N/eRtGIpY&#10;XijRWt2kzGiszzyFi3GAOXWx+mkH7YHxClu1jb9lf49QozBTK2reCyqD1ONfLY78An2r0DxT8ebP&#10;4e+AbfXvEXhzxzpouDtbT7Hw7deIL+A/7UWlLdn8QSPevz5/4JfQeE/+C/v7BOj+Jv2lPBemeLvF&#10;3wz8U3eg2+t2tzPpN1dMtta3HnhrJoGi3LcorxI3ls0CvtB2hfnP/gs3/wAFpPiB/wAE9Pjtb/s4&#10;fs8yQ+BNE+GNhpyX+q31kmrahczS232gQRy3j3Akt/IuLYtJKnntMj/Ps5kA5dbH6raX/wAFFfh/&#10;q+pQWkXh/wCOkc1xII0M/wAE/GcEYJ4G530sKo/2mIA7mu6+Kn7Uvw1+A+gWuqePfHvhHwDp942y&#10;GfxPq0GirI390famj+bkcdeRXxD+wX8R5P8Aguz+yPofxR1Dxt8YPgv4+8I61N4e1pvh74quNJ0u&#10;9mgQXChLOZ7m2lhaK9hZnlh87ehTe0aLu8P/AOCvX/BxP8Qv2AP2u7/4OfDXwn4V1b/hC7K0TWdW&#10;8Wx3N5LqFxcWsN0hhW3uIdqrHMm4vks5YBUVQXA5Xsfo94T/AOClX7Ofj3X7fSdD+P3wT1rVLyQR&#10;W9nYeONMuLidz0VY0nLMT2AGa9r3D1FfJf7J/wAZPGX/AAUu/Z0+FPx18FfEDxF8K9N15f8Aic+E&#10;JdJ0zWNOvFtby6trtFlkhW5SSSSPCTCYIscaEwbmavzs/wCCvP8AwXM+E2gftlXvgK3/AGb/AISf&#10;GjT/AIf6tJpviXVvGmiQ3E99cRfu7i1svNgYwGGRTGZ5FlVzG22MoEkcFys/ciivjX9gT4N/BX47&#10;+AvAvxw+CXwz+BXgnwd4q0pJzbWvwxt7PXba9immiuY/tsUkSgRSoYsCBgWhd1kdJF2/Df8AwUY/&#10;4LjfBP4cftza/wCC28F/HTxTp/hnVP7I8Sa3oPxo8S+FI7W6hnaK8Sz021uY4ZhDtIBLwLJIrAEJ&#10;tmcFZs/a6ivn/wDZD+G3heXwxovjb4eaj441jwR440Kz1nT9S8RfEzxFr10wnXzFAs9SmuI4QIzG&#10;chw25mVkG3Lfn1+0F/wXq+DPhz9pvXPDdh+0p+1KukW2qCyOreE/DPgi+8MW4JUSPby3OmyXk1vE&#10;xYeYFlLiMtGZVZGcCzP2Foryv4E+GdasPh8b2w+LXiP4o2mv2UGpaN4i1610a4s3hlTdG8I0q3sh&#10;LGyFXDHhg6lW6gfCuv8A/BcTwzB8Trrw7a/tjfs5wzR6k2mo0nwM8T3NoriTy8/b01tbV4t3P2hW&#10;EJX5w235qA1P0+orhbYfEnw78NZneTwP408XKoMCrHdeGdNnPfc2dQkj/AP/AFr5c8Mf8FVte8Z+&#10;K9O0bSdT/Yk1XUdWu47KztLH9pOS4uruWRwkccUS6BmSRmYKqLyxIA5NAH27RXDfEH4n+J/h74Jh&#10;1CH4b+IvGurMEE2l+F9R01nQkfNtl1G4so2VT3JUkEfL1A4jw9+1l471rWbe1uf2ZvjdpEMzBWu7&#10;vVPB7wwgkAswh12STAzk7UJ9AaAPcKK85+L/AO1H4b+B88cWuaV8Rrt5QCP7A8Aa74iVcgHltPtJ&#10;1HXuazfhd+2f4P8Ai/r39m6To/xYtLjj59b+F3ibQ7fn/pte2EMf/j3FAHrFFeQ/Er/goJ8Bfgx4&#10;ruNB8YfG34R+E9cs22T6drPjDT7G6gb0aKWZXU+xFb/wW/aw+Fv7SKXTfDv4leAPHy2DBLk+HPEN&#10;pqgt2IyA/kSPtJHY4oA7+ijdRnNABRRRQAUUUUAFFFFABRRRQAUUUUAFFFFABRRRQAUUUUAFFFFA&#10;BRRRQAUUUUAFFFFABRRRQAUUUUAFFFFABRRRQAUUUUAFFFFABRRRQAUUUUAFFFFABRRRQAUUUUAF&#10;FFFABRRRQAUUUUAFFFFABRRRQAUUUUAFFFFABRRRQAUUUUAFFFFABRRRQAUUUUAFFFFABRRRQAUU&#10;UUAFFFFABRRRQAUUUUAFFFFABRRRQAUVyXjz4+eBfhb4u8P+H/EvjLwr4f8AEHi2VrfQtL1HVYLa&#10;91uVSoaO1hdhJOwLoCsasRvX1Fcfo/7VV18RItGm8F/DH4oa9pusTT2s2p6po3/CKwaJJGF2td2+&#10;rta6h5TlhiS1tLgYVuCQAQD12vJ9M/be+GPil9JPhfxJJ4/ttY1d9CW98FaZd+KbGwvU8rfDe3On&#10;RTw2JXzoyWuniUAkk4ViOP8A2Z/2IdPsPg/4JuPjL4f0Hxz8U9DuYddvNR1TWr/xfaaZriBA97pM&#10;mqhpNPVnjWRYrZIUhJCqDtDnW/4J8+KPj74z+A0mpftG+G/BPhHx3carcC20nwzI0kNrYKEWLz2M&#10;86GZnEz/ALuVl8t4c7X3qADW8LfGL4qfEFtDurL4Nnwfp0mpPa65B448V2drqtnbARFbqzh0pdTt&#10;roNvlHlzXVqwaHBwrh6ozfC/4uf2LY6x4k+Kd9f6p4Zu59ROi/Dzwtp2iWniu3AiePT7ldXl1CQO&#10;zRyIJYLyzBFwcshVZF9N+KGv614U+GniLVPDeg/8JV4i03TLm60vRftqWP8AbF0kTNDa+fICkPmy&#10;BU8xgVTduPANedfsEfEP4t/FT9lfw1r3xx8I6P4H+JOofaH1HR9MLeRbx+fILc7GllMbNB5bMhlc&#10;gk52kmNADzX9jb9nnw18e/hBpviT4ofAnUtD1jTfEd1q3h7TfiZ4in8eaxo214xFeQT6i876e7+U&#10;jeRAwEZRSCSQa+gfjr4+1L4T/BDxl4o0Xw7e+MNY8N6He6pYaDZlhc63PBA8sdpEVR23yuojXajn&#10;LjCseC34+fELVPhJ8DfGPirQ/Dd94y1nw3ol5qljoNkWFzrU8MDyR2se1HbfKyhBtR2ywwrHCnlv&#10;2Jf2gPEn7Uf7Mfhnx14u+HeufCjxDrhuvtXhXWPN+26X5V3NAnmebDC/7xIklGYl+WVcZGGIAv7E&#10;3x+8SftRfsx+GfHXi/4d658KPEWufavtfhXWDKbzS/Ku5oE3+bDC/wC8jiSUZiX5ZVxkYYzftnft&#10;NQfsa/sueNPifdeG/EHi618G2H26XS9FhEt3Mm9UZ+ThIYwxllkORHFHI+G24LP22f2nF/Yz/ZT8&#10;cfFB/DGueMl8Gacb86TpKbri5G5U3MefLhj3eZNLhvKhjlk2ts2mb9jn9pK2/bE/Ze8E/E218P61&#10;4YtvGempqMematAYrm3BJGeQN8Tbd8coAEsTRyAAOKAI/wBjH9pq3/bL/Zd8G/E618NeIfCNr4ys&#10;ft0Wl61CIruFN7Ir8HDwyBRLFIMCSKSN8DdgRfts/te+G/2Df2ZPEvxW8XWOual4e8K/ZRdW2kQx&#10;TXkn2i6htU2LLJGhw86E5cfKDjJwDH+2/wDtjeGf2Bv2adf+KnjDT/EGp+H/AA49rHc2+i2qXF4x&#10;uLmK3QqsjxxgB5VJLyKMZAJYqp6D4ZeNvDP7XX7Nnh7xJ/Y4vvB/xO8NW2p/2XrVrFL9osb61WTy&#10;LmHLxtmKXa6ZdDlhlhyQZD4B8SeEv2z/ANmXw7r11oEOreC/iZ4es9YGka/ZQzrNaXcEc6RXMJMk&#10;TMFdQy5Zcg4JHNc5+0x+1l8If+CbfwQ0TWPHmqWXgLwPDc2/hzSo7LSZ5reBxDI0NtFBaxOY0WGB&#10;8AKEVY8ccCpP20P25Phr/wAE+vhNZ+M/ifrNxoegX+pxaLavb6fPePNdSRyyrGEhRiMRwSuS2BiM&#10;jO4qp27vw38M/wBt/wCBvh3UtW8P+GviJ4D8UWdp4h0qLXNHS7tbmKaIS29x5FzHlGMcmRuQMu4g&#10;gHIoEVPFHgD4Wf8ABQH9nnQZte0DQviF8PfF1laeINKTVdOLRzRTQiS3uUSVRJFIYpeDhXUOwOMk&#10;Vm/tH/tU/CH/AIJvfA/RNW8d6tp/w+8C2s9v4c0qO00qaS3t2ELmG2ht7WJyiLFA+AqBVWPHAxUf&#10;7S/7Xfwd/wCCbXwc8P6h8QNa0/4f+DRcQeHtHhs9JuJ4YWWB2it4re0ido40igYDCBFCquRlQb37&#10;XP7FPwv/AG9fhrYeE/ir4ZXxZ4d0/UU1e1thqN1Y7LlYpYlkEltLG5/dzSDaWKndnGQCAPUj/aw/&#10;Yx+Ff/BQP4W6X4b+J3h6Pxh4Ys7+PW7KGPUrqzUXAhkjSUSW0sbsPLnkGNxU7s4JAI1/Hfxp+FP7&#10;H3g/QNN8T+LPh/8AC/QI4F03RLXVNTtNFs1igRVWC2SRkTbGgUBEGFXaMAYqT4o/tD/C39ljTtEs&#10;fGnjjwF8OrS+jaDSLfWtZtNJjuEgCKyQLK6BljDxghOFDoOMivMv+CgP/BLX4T/8FLx4F/4WdZ65&#10;cf8ACA6k99YnTdRa0+1Qy+X9pspsA5gn8mHcU2TL5Y8uWPLbgPUj/wCChn/BK/4U/wDBTa18Ex/E&#10;yHxBv8B6hLe2Emlah9laeKYR/aLSXKsDDN5MJYqFlXyhskTLhvcvGPxO8M/De60W28QeItD0K48R&#10;XqaXpMeo38Vs+qXbAlLeAOwMsrAEhEyxweKi8a/GHwj8Ntd0HS/EXinw7oGqeKrr7FotnqWpQ2tx&#10;rFx8v7m2SRg00nzL8qAn5hxyK8B/4KE/8Ekfhf8A8FMPGvw91j4kXvjBY/h3LcPb6fpOpra2upRz&#10;vbvLFODGzqrfZ1UtA8Um1j8+QhQH6mJ/wVE/4I8eCf8Agqlr3w5vPF3ijxV4dTwDc3W6LSZIyuoW&#10;tysfmRgSKywy+ZBARKFPyq6sjEo0X15mkLgHGRmvjr9ur/gkkv7aP7cPwP8AjUvxK1rw7J8HdQsr&#10;0+H5LH7fp+pC2v0vAYR5sf2WaXDRyy4l3qkHyjyvnBFf9vP/AIJFzftt/tw/Bb4y/wDC0tY8NQ/C&#10;G8srtfDh0431netb363jPC3nxi2mlCrHJJsk3LFBx+7AP2dRXwz+1x/wTZ+Mnx1/4KqfB/41eF/j&#10;Ne+G/h34IjgTV9Aa8uI5hFHcCe4tbaGBUilhvvKt45zPJuAUMfOSOKBAYz9r7/gnD8bvj9/wVY+E&#10;Pxh8M/GCbwx8LfAsNp/auhjU7uK5k8q6e4ubaC2hRIZIb1Y7aKZppd23ORIkUUVfdNFfDfir9lH9&#10;qjWv+Cz+j/FCH4oW1v8As5ada+WnhZNZulj8oad5LxTaeiRwzTvezSzJM7yFERSW/dxQEAwviN+y&#10;1+154u/4Ld6L490v4kzaL+zdpFnbXK6cmqs9hLClsIbjTpdMQxia8mnkuJFuZA6xRtGwlLwxW1fo&#10;DRXwb8O9A/bgm/4LGaxeeItS0mH9leF5zbxW/wDZwgu7YWDi0ijQ775bkXUyNK7GNHMMuD5QhjoD&#10;cj8MQftwj/gsvNJrBtW/ZRNxcKn2NtIFv9l/suU22Vc/2j5v20x+YQMF92P3G2vvaivzr/ZT/aJ/&#10;bO8V/wDBZv4leDfH/g66sf2ftPfUBpdxLoaWumW1nHsGn3NpfqjG7uZ1MRlhadthmuPkiMPlIBuU&#10;P2av2lP22PEP/BbPxv4J8ceCdRt/2eLefVI7O5bQIbbSbDT44w2nXltqON1zczkWwkh8+Uq13c5h&#10;iEJWH9I6K/PP/gmX/wAFKf2kP2rP+CgXxS+GnxY+Dtj8OfCPgeyvZopY9KvftNndi8tltbSe+aZ7&#10;WdntZpJFeJFEyxiWP931A3Kv/BML/gqT8f8A9r7/AIKM/F/4T/E74WaL4C8N/DmwurgrbafdtfaZ&#10;cG9gSxtrq8M720pmtXnkR40RZxCZYv3YNfotTZG2IzegzX5v/wDBFP8A4LW/ED/gpv8AtBfE7wh4&#10;u+GFr4V0/wAKwPqdlf6aly0elIbkQx6dfSS5DXbKXZXUQhxbTkRLtIABW/4Iqf8ABcPx5/wVD/aR&#10;+IXhHxH8MtL8M6D4f059Y0/UdNmuJP7OX7RFDHYXbSApLcOskjrIvk5FtLiI8lf0D+J/jTR/gT8M&#10;fGHjW8sLhrHQdNute1NNOtRLd3iW1uXfagwZJTHEFUE5OFXPSnfFbx7p/wAEfhX4s8ZXWnX15Z+G&#10;9LutbvbbTLYTXt6ltbmRkiTI8yVkiCqpIydoyK+Q/wDgjb/wWbj/AOCtkvxDi/4VzJ8P5fAY09sf&#10;22dWS+W7+0j732aERlfs/Q7iwckfdNAeZR/4I5f8Fubf/grJ4p8daO/w1u/AN34OtbS8jdNVk1e3&#10;vY5nlRg8otYUhdSibUYlpAzlRiJyPo2++H/wj/4J3/BL4h+PvCvw38K+DdI0HQ7jXtdh8I6BZ6fc&#10;6nBYQTT7SsYiWV1XzQgkYAGQ8qGJov8AwB8I/wDgnf8ABL4hePvCvw28K+DdH0HQ7jXtdh8I+H7P&#10;TrnU7ewgmn27YxEsrqvmhBIwAMh5UMTXjH/BML/gqx4A/wCCy3w3+IWlw+BdS0lfDiR2HiDR9cWC&#10;+sNQs777UkSg9JVkit3EsbxgKXK5kX5iD9B3/BM//gqx8O/+Cyngj4kaPY+BtY02z8NrHYa3pfiC&#10;K2u7LVLK+N3HEpCswkEkNu/mxOgVTJsDSrlj1Hh74Kfs7/8ABEP9lr4ieNvDHhO38D+EbNBrGuSW&#10;8819qGpyIBFb26y3UrO5Z3EcMRkWNZLhiNpkdjHpfwe/Z1/4Ic/sqfELxz4Z8Hx+CvCNiseqa49l&#10;JcalqOqSgrBbW6y3MryMWklWOKNpFiR53b5N8jmh+yp+2T8Cf+C6X7LXjfS7bQb3VvCjT/2L4h8N&#10;eJoIYb6NWVZYZykE0hjVmUtDMjh1kt2ZCrxZAH5EH7In7c3wL/4Lofs3/EHQbHQdWvvDcbDRfEfh&#10;3xLBDb3Zhmj3wzgW88mxGZZPKlWRZFktnZdpRWNr4Hfsz/s8/wDBCX9lDxVrtpJceGfCMNzFe+JP&#10;EupJJqWpXrSTiC2SUwRF3SNp1ijjjjCrvZsF5JZHm+FH7PP7Of8AwQt/ZZ8W+JNPtW8G+D47m3u/&#10;EevXUdxqmoXbyTJbWyyNGjzNGjzqiRouxDLI+AXldrOn+NPgX/wXU/YW8WaLoutap4g+HviSUaPq&#10;cttFPpl/pd9D9nu0C+dGP3sLm3kB2yRMQAfMQspA/IdZ+M/gT/wXQ/Ye8YaDoeual4l+HfiCf+xN&#10;TuLWC50q80++g+z3abPOjU+ZC7W0oJV4mIAYSLuU4/7Mf7LPwN/4IOfskeL7j/hLNV03wV/aba7q&#10;+t+JpYbi8MjRQwJAhtoIzIP3QEcSozl5X25LYqz8BPgZ8Cf+CDP7F+sW8virVND8Awau+r6lrHiK&#10;4+23l1eXCxQgBLeJdzbIYkWOGLJEeSCdzGj+17+zh8Kf+C8v7Aen2fh3xu03hvUr1Nc8OeJNNheT&#10;7DfQLNBultpDGzYWWaN4ZNjDcfuMAQB+Q39qP4H/AAd/4L5fsB/2b4Z8bQ6h4fvL9NS0HxJpySs+&#10;i6nArx7pbV2iYsI5pY3gnCnZNuGxvLkV3/BPD9jXwD/wRC/YyvPDfib4paXJpl94gm1nVPEviKW3&#10;0KwN1cJDbxxRrJIViXyreFdryuzSeYwIDKiL+wF+yN8Nf+CHv7G7+GPE3xR0iHTdS1+XVNS8SeJb&#10;q20Ozub+eKOJY4lkkKxjybaMBDK7Eq7Zwdq4/wDwVo/YWt/+Czn7Duh6N8OfiJ4Yhjs9aTxNo2rx&#10;P/aWk6y8Vtd2wgM8DkIjPOczIspTyyAjZOAPIT/grB+xJZ/8Fpf2EtH0b4Z/Ebwn5Nprq+JdG1mC&#10;QanpGsS29ve2n2c3Fu7bEMk7BpUEpQxMPLY5x0X/AATh/ZR0P/gjn+wBZ+GfH3xM06Sy0u7k1TWt&#10;d1nUFsNF0ue6kjT7PbNOwWG3EhRV3EGWaR5NqNN5a6X7A/7N3h3/AIJCf8E/9D8HeOPiVpT6T4Ym&#10;nudR8R63eLpWmW8l3dM6xR+fKUgjDyogG8CSQs+A0pWvH/8AgvJ/wSu+Iv8AwVV+GXw3svhx448P&#10;6LH4T1C6vLzS9aubmHTNWWeKNYrrfAkuZoPLdEBiOUvJiJEwVkA8h/8AwXj/AOCWXxC/4KqfCj4d&#10;6f8ADnxtoei/8Irqdxe3emazeXMOk6qk8KrHdFoI5d08GxljzGRsu58Ov3X99/4Jbfsg6t+wX+wV&#10;8PfhRr+safruteFbe6N7eWKOtq0tzeT3bJHvwzJGZ/LDsFLhA2xM7RJ/wTC/ZI1b9hD9g/4d/Crx&#10;Brlp4i1rwraT/bb21R1tzNcXU100UW/5mjiM5iV2Cl1jDbI92xfkT/g5Q/4J3fHP9vz4f/CyD4P2&#10;TeJtP8M6hfSa14e/tqHT/OlljiFte7bh44JPKVLmPLP5ifagEUq8pUDyH/8AByh/wTy+OX7f3w3+&#10;Fdr8H7H/AISSx8Malfy634f/ALbh0/7RJNFCLW82XDxwSeSsdzHln8xPteEVleUr9hf8E0vgd42/&#10;Zr/YO+GHgX4i6z/bvjLw1oyWuoXAIYQfO7RWoYEhxbwtHbhwfnEG7vV7/gnt8CPGH7MP7FPw2+H/&#10;AI98TWvi7xV4S0WLTr3Uba38mHCZ8q3j6F0gi8uBZWAaUQiRlVnIH51f8HJ37Mv7Vnx0+Nvwfvfg&#10;7H4u13wHYzW0Vpp3hi5eG40XxILmR49SuTHsMUYiEAju5JDHbNFKS0BlDTAb6En/AAcnfA79rT4i&#10;/Ff4X6r8F5/H2q/DyGOK1/srwbcTpeabry3Mky310luFfyvLS38qd2aO3eCTmBpQZv0t/Y48P+Mv&#10;Cf7JPwx0v4iTXFx4907wrplt4ikuLgXM7X6Wsa3HmTCSQSyeYGDSB2DtlgcNU37JOi+LvDf7Knwz&#10;074gSXU3jyw8KaXb+I5Lm5W6mfUktIlui8qsyyMZg+XViGOSCc5r8qf+Dhvxd+2dpn7Zng2H4Hx/&#10;GhfAWn+H4bu0Pw/s9Qlt579riXzxem1jxLIFihxDMXjEeCqgyyggb6Fr/g4u8UfthaH+138Pf+FG&#10;H40J4Fg8PJJEvgWC7lhuNV+1TtOt0tom6Q+THbbY598e1ZCg+acV+rX7ONz4wvv2efAc3xEt4bXx&#10;/N4d09/E0MRiKQ6mbaM3aqYi0eBN5gGwlePlJGDU3wBvvF2q/AnwXdfECytNN8eXGhWMviO0tSrQ&#10;WupNbobqOMqzqVWYuAVdhgDDEcn8Yf8Agtn/AMFY/wBrb9m3/gqJJ8NvhnqWoeH/AA9HHpaeFNLs&#10;vDMN5J4se5gTe486KWS5ZrqWa2CwkKDAgVBKrOwG+hJ/wW+/4Kvftdfszf8ABTaT4b/DPVL3w34a&#10;kt9MXwnp1h4ZtdQm8UvcQqHkBmhmkmka6kmtxHFtX9xGAnmZd/2t+G+sax4l+Hegaj4i0WPw74gv&#10;9Ot7nU9JS8W9XS7p4laW3E6hVlEblk8wKA23IAzitHRZ7i+0a1mvrVbO8lhR57cSeaIHIBZA2BuA&#10;ORnAzjNfhx/wUb/4L1/tLfs4f8FdNa8AeD9NtW8JeEdUs9GtvA7aRDdT+KfNiR1ladVe5E1x9oVo&#10;RA6hV+zhombzRIBvoix/wVb/AOC9/wC0P+x//wAFYPEHgTwb/YZ8FeCJLC0j8M3WjxXH/CQm4sYZ&#10;y88ylpw7Pc5jEEkQCpEHjLeYH/ZHxt+zH8N/iX8StJ8Z+I/h/wCCde8YeH/JGl67qOh211qWm+TK&#10;00Xk3DoZI9krM67WG1mLDBJNaGtfA/wX4m+J2k+NtS8H+F9Q8aaDA1tpmvXOlQS6pp0TBw0cNyym&#10;WNSJJAVVgCJG/vHP49/GD/g5z+Knw2/4Kba/8LbT4Y+G9Y8A+HvHkvhBrHTLK7v/ABTqccF2bORr&#10;UieOGS5lkRnih8kDLpEWYgykDfYq/tE/8HRHxK+Cv/BRzxV8PIfh74SvPhr4P8bS+GbqKCzurrxH&#10;e29rdG1uJIHFzHC00jRyPEhiAG5EJbBc/qd4y/4J2fBH4g/tQaX8aNa+GvhvUfibo/lNba5LC3me&#10;ZEFEM8ke7ypZ4giCOaRGkjEaBGXYuNbxJ+xJ8HfGvxvt/iZq/wAL/AmpfEC2eGaPX7rRLeXUFlh8&#10;ryZjIykmaLyYhHKfnjCAKyjivzH+B3/B0fqHxk/4KXaT8Nbf4e6TN8J/FniSHwloeoQzzx615096&#10;ltb6jL5gCeS4YM1t5SyR+Z/rXMe1wN9jS8Nf8HOOr+Iv+CpVv8HY/hhph+H994tXwHbXovrhNY+1&#10;tqn2NNSYPEqiExkE2ZhEisT+/ONh+5pv+CRf7OLftVH43N8L9H/4WQNU/t06mLq6EH28D/j7+xiX&#10;7L52/wDe+Z5W7zv3ufM+eph/wSR/ZzH7Vv8Awu7/AIVZof8Awsr+0v7Z/tL7Rc/Z/t23H2v7H5v2&#10;Xz9373zPK3ed++z5vz18a/sff8HTngj9qb9sjQfhnffDLV/Bvh/xhqx0bQvENxrAvJ5p5ZPLsluL&#10;OKDEJnYohKTSrE8gyxQNKoHoTfswf8HSvgP9pL9tnRPhb/wrjWNC8M+LdZXQtC8Ty6r581zcTSCK&#10;086yWAGFZpGVciZ9hdS3G4r614J/4N9/2Y/2cf2p2+PMEeuaSvhq8fxHb6PeanbxeGtBmiHmi5RP&#10;KWSNIWUyqHmMcZHQKqquj4L/AOCGP7Lv7Jv7UWsftFLpcukL4fWfX4tL1K9hXwt4UljUSvfwQmMG&#10;IxbJJF8yVooC5aNI/LhMXG/sSf8ABwv8G/8AgpL+0zefBVPA/ibR7XxZaSwaLJ4gitp7fX0W1eW7&#10;trqBHdYSUWQKpaVJVVtzIxWNgPQj/ZO/4OLvgT+37+0gvwZ/4RHxRpNn40EmmaVdeI4LI6frO63k&#10;Mttcx+awjMuDFGn70Slwp2swQ8t+zL/wbefBj/gn3+0pN8ctc+I2ua14S+HIbxBpOn67a2sUOjG3&#10;gdpLu+uQNs4hYefG0cVv5bRISX2nN79mv/g3s+Bf/BM3496z+0BrHjjxRrXhn4b2kmv6TY6zaQTR&#10;6FHBZym6ubpo4i126HM0JiihaIxrxK4D13f7Pv8AwWG/Z2/4LJDx98ANJvPG3hfUPGXh7UNIjXVb&#10;W2sbjWrWa3miuW09xJOpmjhLS7JUVtvzBHCSBAPQl+Cf/BYH9nH/AIK/6n8RP2edE1bxlo134u0T&#10;UtCt576yisX8RWcsE8NxPpzlpcOkGZglxHG+1g3lNslVPGf+Ce//AAbvaD/wS0/aW/4X34y+NS65&#10;pHw307UL22RdDXSbeGN7F4prq7keebEccMt1+7THKxOZAA0Rb+wz/wAG+PhH/gkl8d/+GiPGvxuu&#10;vEWj/C/RtT1NoovDH9mxWwazlimnmIuLl5US2knIijRXZzGQxCmN/fNZ/ar/AGdf+C8n7PXxU+BP&#10;gL4kSXGpanpBeQnS7u0uLRY54mt79IplhM8KXKwF0VgSCEfZ5ikgeg7xR+1T+zd/wXc+AfxM+AXg&#10;H4mPqWpa1oX2qVk0a/tJtPEVxC0F4EuI4POjiuhbl41cbgQrFQ+a9K/4JY/sY+IP2Jf+Ce3w9+Ef&#10;jS80XU9e8KT3k11caNczSWbtJqtzexbHkjikbCyxhgyAbgw5Xk/BP/BJn/ggdrX/AAS8/aNm+PXx&#10;4+I3w80/S/AenTnSm0vU5lsoJbmKS2muL24u4YFjjSGVlVQG3tMGLJ5YWT9aLHUF+JeleE/EGi6p&#10;dW+kzFNW2NaNE2pWstrIscciShZIsNNFLhlDhogpAycAS7I8Q/4Kg/s72/7f/wCyD8SvgFoXi7w/&#10;onjrX9JstVtre8lEjwJDfx3FvJNEh81LeaazeHzgrBTvIWQoUP58/wDBAD/gkT8Wv+Ccfxs8ZfGr&#10;45Hw/wDDjw9p/hi+0mSzuddtppRF5lpcve3EsLPbR2iJDJkvMHDR7iqoAzfZ/hj9mfxV8Nf+Cr3x&#10;j/af+JXi7w9oHww0vwTa+C/DMd9cxw/Z7ACyvbu7nmLKkEKXiXKqJCWcySMfLRI/M5b/AIK6fB2T&#10;/gsH/wAE59e8Ofs8/E7wn4qv9F1y31G5tdD16C7sfERt43c6VPPDN5UTlpYbhBNlPNgg3eWCJowP&#10;Ij/4K7/DSb/grt/wTj8R+Gf2cfiR4T8aalpOuWd5e2Oga9aXlpr6w5Y6dNcJMIoWBkiuV8wkF7aM&#10;EKG3r8qf8G23/BOH45fsLfGf4ifEn4t6RJ8N/h/deFZbB7XVdWijN7cR3aSC7eBHZY47eK3uR5s+&#10;w7bsGPejyMu1/wAG7/8AwTG+M3/BNz4kfFL4kfHBofhn4P8A+EbFm+m3euWk1ld7JVuH1G4kguHh&#10;iW1ihlUNKMhbuUgqobf7n/wX8+HnjD/goB/wS1tJP2fL4fEbTW8RwavqKeE9VS8i1/TLaK8SWOIQ&#10;uVvPLuxA/krvJktwVUuiigPIpf8ABwl4U8W/t1f8Es9LuP2fprr4n6Tc+K7S+1JfBmoLqUes6bCl&#10;3E4Rbd2+2LHe/ZiYk3lXhD7cxFl8P/4NV/2PPjt+zrr/AMVNa8eeHfE3gHwHq1vbWMOh+IdJksLz&#10;U9TjbeLqKOYLLHHFC7ozbAkzXCgMxt2Caf8Awao/snfGj9nPSfi/qHxE8M+LfAfhPWJNPt9N0jxD&#10;pstjNfXsYmaa5jhmKyRqkbxIX8rbMZFAcmBlHU/8HYHhT4veJ/2PPB//AAg661efDi31S5m8d2Ol&#10;W8szuscST2dxc+WhxZQmG5ZzIwjWVrZiCyoUB/3SH/g7N034r3/7G/g0+D/7Uk+Gceryt46g09JG&#10;LMFjfT3udg/49EkWct5hEYmNqSC4jIx/+DRrS/ihb/sx/ES48Trry/C651C0HggXzf6K0ytd/wBp&#10;taK3zeV5htwzKPKMolCkyLNi5/waXaT8XtL/AGXPHkfjO38Q2/wskvrObwGmpoFhaR/tL6i9oG/e&#10;fZ2ZrVsj9yZTMU/eefWX/wAHbnxr+KHws+C3wp0jwjrXijQfAfiy51ix8VPpbSW9tqEnkW621ndT&#10;oAdkkMl8Rbs+yYI5ZH8kFAP7pJ/wdpfHX4p/B/4O/CXT/BPiDxb4b8F+JrvV7TxPNo8ktrBey+Rb&#10;ra2lzcR4OySKS/It2fZKI3Yo/kgptf8ABsZ8UfiZ+11+xd8SvD/xkhbx98M7PUYtJ0K88SN/acup&#10;B4W+3afKJ3cyW0KfZCgaPaDcSoGcLsi1v+DZjxz8V/2mv2D/ABppfxotbnxl8NZb7+y/C974mVr6&#10;TWbRo3ivrNvP3C4somWNEJDLue4iyRFsTw3/AIOef2zvjF+yN8RfhX8Mfhbq2vfCn4aL4dXULW88&#10;KtLo3266illtjYpcQFNsNrAtufIiKqPtSF1bEOwH/dH/APBzl+2j8Wv2PPGnwp+E/wAJ7/XPhP8A&#10;DVfDgv7e88Lb9HS9nime3FhFPCE8uO0hjgbyIXVcXib1IEOPon/ggj8ULr/gqd/wTZuLf9oXR/Dv&#10;xb/4QXxhJo2nT+J9IttTM8cFhavDLN5yt5l0i3cyGdl8xlf5mdi7Nc/4IQ+PtS/4Kg/8Eyof+Gi9&#10;A0D4qL4T8Vz6VpNx4q0SLUTqEFvZ2/lXUhnVlmuENzcwm4A3sEO8tIZHf5o/4L7f8FI/in/wTC/a&#10;B8A/Bv8AZ7ufDvwh8B2PhVPEP2LQvDlgiXFxc6jdbgEeJ444la2LbY0jLvPOZDIGUKC/ukv/AAX0&#10;/wCCk/xS/wCCXfx+8A/Bv9nq68MfCXwLbeEl8QNY6H4asAks91qN4rLskieKONTbFwIkQs1xMXL5&#10;UL73/wAE1j4N/wCDhP8A4J56PrH7S/gHR/F/iT4b+J7vQl1WG4l06a/kW1tpjcqbQwtAJI7mNZYE&#10;YxPJbrJtXEaRzf8ABOPQfCf/AAcAf8E8vDfiT9p74Z6X4m8SeCdeutHtdbR7jS5taEUMRN5G9qYW&#10;jRzMY5YY3MDTWpcKpVY4vkj/AIK5f8FefiF/wTM+P6fszfs02ug/CPwL8JdPsLcPbaTb6hc3stxa&#10;rdt812sqbCtzGzOUM0kwlkeV/MIoH5dSx/wV3/4LAeO/+CZXxxj/AGY/2Z7Hw/8ACfwX8KdP0+J7&#10;iHR4L67uZp7b7W6K1150bRMl1C7u8f2h51ldpW3nd9LfCD9lf4S/8HLP7IPgn4yfFbw74g8E/EjR&#10;5JfD2oan4Wu2s0nS1lmbyYVulnje1drgS5KGRJN8YlIV9+l8MP2LPhD/AMHF37IXw1+PHxY8L614&#10;P+ItzbtpV9feGNRmtUuIrG7uomhRbhJImt5ZGeTcEaWMkRee3lsT85/t8/8ABdbxV/wSV/aR1D9n&#10;H4B/DH4X6L8OfhTZWem20erWt9dTXE0sCXUsgMdxDjLXGGMnmySSLJK0jGXCgeS3E/bz/wCC4niH&#10;/gj/APtA337Nf7Pnwy+HGkfD/wCFdvb2kX9tjUNRlnmuYkvpWQrcxMoD3LKd7Ss7qzl/m2j2+x/4&#10;JS/AX/gv94F8K/tVai3xK+HPiD4jWKRa3pmmapayQyz2EkmnyMDNBLzi1WNXTYrRxRu0KyNJmbT/&#10;APglR+z3/wAF/PBPhr9qrUl+KHw+134kaasWr6bpWs2hia6sXewdszW02cfZhGrp5avHFG7RJI8m&#10;fn/48/8ABwha/wDBLr4tWn7O/wAB/hT4buPhp8E9Um8N6rca1eXBvtdaCRBeeQYxGtrN9p+2hppF&#10;uVlZ1lCKMowHpuR/Fz/gvppf/BJT4h6f+zb8BvhrpOu/Df4J6jNoGsah4g1K5bUdfnSXdfeUVSNb&#10;Wb7Y14GlKTRMxDRxJGFU9l45/wCCCfww/wCCzN/b/tOfCX4qal8OfDvxeifWb/RL3wsdSa31XzpI&#10;78q5uYCubiOQOuJFMoleORonjVbXxF/4N/PhX/wV88RWv7S3wm+LGq+A/Cnxgj/4SG/0W78PLqsk&#10;OpSSyfb8S/a08l/PEivF+9VJlmKOYykaVof+DjX4Tf8ABNLxhp/7PPgH4Pa5rnw3+Et0PCl14h/t&#10;u0tr26a2naG9vY7WG38m5kkdZZ95lh895CzeVvJAH+ES1/4OF/g1/wAErvFGl/s4/DX4U+JPFPw3&#10;+FN23h3UPEcniCKK9nnju5Bf3MNv5JjuWaQyygmWBJJHYKIo9rVy/wC0n/wbRan+3H+0cvxm+EPx&#10;R8M2/wAI/jROnjVpNas7mPVNMi1Ii7k+zW6RKk8eJi8aSvbsqssbklDKzfjp/wAGxT/tkftAWvxX&#10;+DnxO8N6X8Ffi3s8XRf2lptwmo6PDfr9pCWtsscaTQ/vA0aytbvGjLG25oy7+y+Af+Dkz9nH9knx&#10;j4T+BWh6T451r4a/DywtvB48c77a6SRbMJaJdLFCc3NuY4xI00YVm5McDZUED/CS/Dz/AIOKv2X/&#10;ANiDxH4V+AfhjTvGmufDv4d28PhVvG1slpdWsht9kP2xVhYG6iYh5JJ4kUuQzRRSB1z8l+Nv+DUX&#10;4jeLPjHb3Pwr+I3gDxB8GPEWNS0TxNe6g8l1Hp0ghki8xIIjFcSNHKxjkgfyphDvJt/MVBY8Q/8A&#10;Bp18QPGnxjhvPhz8UPh7q3wV1+ePUNG8R3F7LdagNKlMTo5ihhEFzL5UjFGjlSKYRbi0AkVR9jeB&#10;f+C5n7IOgaPo/wCynpvir4gQ+D7PQIfh3a/EJ44LbS0hWwW0S4N4JEljIwE+0i2WJZP3mVhHmAD0&#10;Nj4Kf8F8f2Svgx4i8Jfs26T4m8ZTeG/Cem2fgmy8fXUMEehSLbWiW8cr3aSpKqlkEZuFt1hD5kDL&#10;D+9H5h+Jv+DYH9q7SfjRL4b0/wAM+HdU8N/bUt4vFo1+zg04wNj/AEh4Wk+1qqA/OggZsqwUSDaz&#10;WB/wa8ftTD46f8IvJonhlfCv2rym8Zf25bf2aINu4zeRv+2f7G3yM7++z56/WHxj/wAFNv2X/wBr&#10;D4UeLP2VfAfxn0+48X+MvC9/8PtBvtVgv5bO9vJbKazjB1CSLy52LBcSeYfPZ0EbSPIoIG2xVs/+&#10;Cgn7Kfxt/Z1vP2PfAPx2sb7xNrXg66+FehajqdndyQ3dx/Z8mnwyNfCCO0uHcqpVopAk7soi3GRA&#10;fxJ8G/8ABC39qjxb+0FD8OZ/hD4m0K/adIrnWtRgK+H7GNgrNM2ox77eRERtxWB5JCVZVRpBsqz8&#10;P/8Agg3+1P40+P8A/wAK/vvhN4h8NyWzxPqWu6mI00HT7dzFvnF+rG2uPLWUM0dvJJKdkgCFkYD9&#10;uf2vP+CgHwl/4KYfs9fGT9nf4A/GXR9Q+MmteHtRtNNsrezkSPXvs5BurG1urlYrSf7TCssIkimY&#10;LFK867kiZgBtsan7S3/BQ/4N/wDBRL4E/Gj4AfBH4s+H9e+Luu+EtY03StNgjaOHXJhA6Pa2t1cr&#10;HaXHnLuTfDK22NmmB2xlh+A/7If/AAT1/aO+I/7Wmj+C/Bng/wCIXgfxxpt/ay3ep3dheaP/AMIk&#10;rDzo7y6mKq1uqopkQnDyFQsYd2RWufsdf8Eyf2iPip+1x4V8L6L4D+JfgPXtN1qxmvNfu9Bu7D/h&#10;DRu89L+Z5REImjjjaWNS6PK0arHudlB/ez/gqz8e9B/bb/4Jr/GbwJ+zt8RvCvxJ+I9xokF1/Yng&#10;nxVaX2rXOnR6hafbwsVvMZHR7UyxtGATKJfKCu0qowG2iLv/AAUw/ans/wBqf/gn98VvDv7LvxW0&#10;Lxl8XrHTbXV7Gy+HnjC3n1+O1t9RtHu5IBaTed/qPMXanzSGQRqGaRUb8bP+CRf7cP7XHxw/b3+H&#10;Phfw/wDFP4r+NNPvNdsbjxHaanrNxrFpBo8dzGbyWYXLusUYhLAsCrFmVVO9kB8e/wCCKnw48efE&#10;b/gp/wDBtvh/Z61c3nh/xLZaxrNxpspg+waNFcRjUJJ5dyhYGtnkidWbEvnCEB2lVG/bj/gvf+0B&#10;qfxj/wCCWHxDH7P3i7w94wj0jUoLH4gN4W1iO+vNL0bEn2qNvs0haPLrCsytx9mNxvGzeQBtoegf&#10;8Fc/23fGfg//AIJ+/EDxl+zD4y8Ja94s+Huq28Pie50lrbXbvw7aJJi6/cASxpNGQvmCdCI4BcPh&#10;WQMv5p/8Etv+C+P7Vv7R/wC134B+E/iC48JfE6w8d+IbW11JtT0C3trqx01WEl9JCbU28WY7WOeX&#10;MiSHKcBuFPyL/wAEK9U+JWnf8FSvhPD8MZ9ShvdQ1iG28Qx20iLDc6AJEk1JLgSERtELeN3Ctk+Y&#10;kRjHnCKv1u/4OKfhZpv7FH/BMbU2+BPgvw98M7bxv4msND8bXHg3w5baY1/o7W16fJupbeJWWB7j&#10;yIySVDecYiSszo4FraG9/wAF3fhx8Mf2C/2Vrf4r+Cf2V/2cfGmvXfim2sddufEXw0tdRhtrSeC5&#10;JuZXhEbqxuEtoxJI+0tMFwWda+dP+CW//Bc5/wBpb4oeCf2edJ/Zr8HeFW8car5Nxc/DzxFL4Ott&#10;PtkR5rm6WGFA5aK3jlk2rcK0nl7V+YgV8Xf8G7/j7X4v+Ckfhf4cQJa614D+Klve6T4x8M6ikc2l&#10;a7ZRWN1cKZ4ZEdGaFkLodoY/PHuVJpAfuL/gvN8MdC/4I7/s9+Fbf9mXwLN8Kbr4pa3eR+JPHegz&#10;XA1SzhiW3mTSU1B989tFdSIswhhmiUjTpAEZWloDlS0Pbv8Agr78TfBn/BJuw+H3iM+Df2h/iBof&#10;i/ULq0vr+L9oXxrp9vo08QhkiiYG8mjkeZGuGWNigItX6jdtP2TP+C53wx/4KLfFHwP8Efh/qX7Q&#10;nwl8X+IGujDqcMWiarGPs9pNdOktzqQvnZSkDgEQbixGSASR+Zv/AAQ6+LWr/tVftXeGf2afipJJ&#10;8Svgt8Qlv3ufDviC5uLmPRbq1s72/jvdNlWRZLG4MolV3hZRIlzKHDMUZPqD/guf8N/DP/BETwp4&#10;FsP2XdBi+E+rfGSPU7bxF4jsdQvbvXvslibNo7S1u7maV7OGSS68yX7PseRra3y+E2kFyrY+1v2y&#10;/wBrHRf+CV3xS+GI+Lv7Sn7R2saV46nvTD/xTfg+40uJLT7P5v2z7Lo8N4qN9qjx9m3OdrZ245u+&#10;CP8Agr94K/bU+Omg+AP2ff2hPhyviTW1nMGmeIfhF4i1KW58mGSdyLgXunwx7Y42Pz9SMDkgV+S3&#10;/BKb4iap/wAFbPjLD+zd+0RqXjj4neG9divNc0DxNPqEl34g8DX8EG6SWK+nMhWznhj8l4JlliMx&#10;tmVEfLN6F/wUkTSf+DdX4s+HfAv7Md9r+m/EPxho7674i8beJbax1fUf7LkmMFtpdruhFvFCZ7Se&#10;ab/RhKzC2/fFVKKBy9D9arj9tVf2Wvj/AGngf4+ftEfATTdUv9JGs2+nr4OvfCbSWzySxJILy71i&#10;6t/9ZBKNhwx29BkEu8K/t+eK/jn8Q7zQfhC37KXxMktbdr0wWPx0mfUVt1ZEMz21rolzsQNIilt5&#10;ALqM5Iz+QX7CWv69/wAHHPirWfg/8f8AX7y48ZeBdAvPFPg7x/p1tbWt5paGSztJtOu7OKNILy1e&#10;SW3nB/dTo0EiibbMQmJ+13pGtf8ABth8ZrDwX8HNfGs/FPxz4NS91vx/qmmQsbO0k1Sby7TTbBzJ&#10;DAGFione5N0ZDsMX2fBDAuXof0CfDrx94+m0K+/4Tbwl4R03xBa2zXUekeFvFkmtSXKjdsCvd2dg&#10;FLlSoLhV3cFgASOFl/bD+Icbso/ZT+PcmDwV1fwVg/n4gFfiH+zb4cuv+DmHxa3hv4leJv8AhEvj&#10;98NtAa4s/GNnpSz2HirQUuMG0vbJJIo4LmC7vFaO4t9qvHcyq8LGNHrH8Q/GKT/g2p/aq8SeCfhn&#10;N4T+LfxVutKtIvEviLxDo93aWeh286JcrpdraxzozMwNtcSXJuHRw0EYiieGQuBy9D+hbxP8e7P4&#10;f/Di38ReI/DfjrS/NiEk2l2Xh658Qalak/wNFpS3e5h38suPQmuJ8Nf8FB/AfivWIbG10H43RTXD&#10;BVa8+DXi+yhU5x80s2mJGo92YCvx9+CfxO/aN/4L66drfij4U/GPxB8Efip4HktbXxV4esvGGs6X&#10;4Q1qzn+0m11CxjhmnltblBAIJ4PLaKTEcwlR3eM8v4l/4KsfHb/giH4y8WfCfW/Gl38dvjDJcWFx&#10;4h1Lxf4g1PW/DfhyHyJZYrLTopHhuHmkiuYJZrlpI0yBCIGMPnuByn7o/F39sn4Q/s+3kVt4++KX&#10;w78C3Uyh0g8ReI7PSpWBGR8k8iHp7VB8I/24Pgt8f9bk0zwH8Xvhf421KIAvaaB4qsdSnQHplIZW&#10;YZ7cV+Q/h/8A4KT/ALa3/BUpdc8cfsneJIdFi8PyWNl4k+G91b6JNdeH5pkuBHeWt9fWccdzZzra&#10;liHmFxHO0qeUYVilaPTf+Dif4m/8E5tU1TwH8am/4aE+K1rdbdeTT9R0rRdF8HEQxMunwz2Vi5vL&#10;xJHmS7LYjhlgWKPeVkdgOVn7mUV+DOv/ALQPxG/4KH3l98Xvgj+wz+yn8UvCevX1tYandeIfA1rq&#10;fiTS9aaKAXVtfzPPA1wBLL5qXccZi+zTwtI0UqzxRdP8M/8Agu94D/YF8FXXwl+IvwJ8I+DvG1rr&#10;8sHivSfgqIdD0rQoQdjqZIJ/3upRsr744ZjEMoDcJIJI4wOVn7f0V+HNl/wURk+Iuqx698Lf2Zf2&#10;s/i14GvJRNaa94Y/aF8e6gIcnLW15awvIlpexdJLV3I5V43mt5YLib1b4zf8HFPwd+H3hbQPBF5e&#10;ftJ/DHxXY2oOtQaFDomv6hoFwZHU2V7cawbgvcxqqu6BGeIy+VLtnjlhiA5WfrhRX5I6D/wW1+Gv&#10;wr+NmhWPiT46ftdax4e1yP7Tour6j4P8GTeHvE1szbEmt30/TFvHUsGRowqTQypJDNHFNHJEnqn7&#10;UH/Bcr4a/D34oTaHon7TXwx8Ey6ZDEmoaV4j+DHibxDqFpcNGrtFLLaXtokUybtktu0YkhkV45Ak&#10;iMigrM/RqiviP4Bf8FXPAsXxE8T+H/iF+078ANVvtHt43gt4/Cl/4FhfzAJIpo7zUtTuoby3ljZJ&#10;I5LYMrxyJKrOjKTY+I//AAVXvPBPjvV9Hh8QfsWqulXclo6ax+0WdNv4njYq6T2/9iSeVIrAqyb2&#10;IIIJoFqfalFeU/Db9oHW/GHwmuvEDeH/AA34o1S1lMR0zwB4uttdjkYcMq3N2lhGGBGCG21z+nft&#10;d+Pr7VIbeT9l347WsMkgRrmXVfBpiiBON7BdeZ9o6/KpOOx6UAe7UV578WP2ldD+CGjadeeItF+I&#10;THU2ZEt9B8Fav4mmhIAJ81dLtroRjnhmIU9iSDWP8Lf21fBvxh8XQ6JpOj/FizvJwzLJrnwt8T6F&#10;aDAyd1zfafDAvsGcE9s0AetUV4/8RP8AgoT8A/hD4ik0fxZ8cPhD4X1aMZey1fxjp1jcoPeOWZWH&#10;5V1Xwe/aV+HP7Q1jLdeAPH/gnxzawDMs3h/XLXU44+3LQuwHPrQB21FAOaKACiiigAooooAKKKKA&#10;CiiigAooooAKKKKACiiigAooooAKKKKACiiigAooooAKKKKACiiigAooooAKKKKACiiigAooooAK&#10;KKKACiiigAooooAKKKKACiiigAooooAKKKKACiiigAooooAKKKKACiiigAooooA+Zf8AgjX8MfDX&#10;wz/4JbfAIeG/Duh+Hxr3w/8AD+s6mNMsIrT+0b6fSrVp7uby1HmTyEAvI2XYgEk19NV4D/wSi/5R&#10;b/s2/wDZLPDH/ppta9+oAKw/ihruteF/hp4i1Pw3oP8AwlHiLTtMubrStG+2JZf2vdJEzQ2vnyfJ&#10;F5sgVPMb5V3ZPArcooA8q/Ym8WfFjxz+zJ4a1T44+GdE8G/FG6+1f21o+kSrLZWe26mWDy2We4B3&#10;W6wucSv8zn7v3R1Xx3+IGpfCf4IeMvFWi+HL7xhrHhvQ73VbHQbLf9p1ueCB5Y7SLYkjb5WURrtR&#10;zlxhWPBg/aI+JmrfBn4EeMPFmg+E9W8ea14c0i51Gx8PaYwW71maKNmW3jOCdzEAfKrvjOxJG2o2&#10;X+yT8X/FPx8/Zz8K+MvGngHUfhf4k8QWrXV14Xv7sXV1pSmRxEsj7IyGeIRyFGRHjMmx1VlYUAVf&#10;2M/jn4n/AGlP2avDPjbxl8O9Y+FPiPXUuHu/C2qSvLeaWEuJYo/MLxQtmSNElAaNSBKBg4yY/wBt&#10;z9p3/hjL9lDxz8UD4W1zxp/whmmtf/2PpKZuLn5lXczYPlwR7vMml2t5UMcsm19m0n7b37Tv/DGX&#10;7KHjj4of8IrrnjQ+DdOa+Gj6Sv8ApF18yruZsN5cEe7zJpdreVDHLJtbZtPSfs+/FR/jr8BfBPja&#10;XSbnQZPGGg2OtPpdy26bTWubdJjbudq5aMvsPyjlTwOlAFH9lX47J+1B+zX4F+I0ej3vh+Pxvodp&#10;rS6ddtultBPEsgTdgb1+b5XwNykNgZxWJ+2/+2P4Z/YG/Zo1/wCKnjCw8Qan4f8ADr2sdxb6LbJc&#10;Xjm4uYrdNokeOMANKpJd1GAQMsVU1P28P23/AAn/AME8v2c9R+JnjTTfFWq6Hpt1b2b2+gaYb25L&#10;zyCNSxLJFDGCeZJpI0ztQFpJI437f4NfFDRv2j/gX4U8aaZa3H/CP+PNCtNbtLe/iQS/Zru3SZEl&#10;QFl3bJAGUMwzkZI5oAqfDDxx4b/a0/Zy8O+Jl0n7b4R+JPh221RNN1m1ik86yvbZZRDcRZeM5jl2&#10;umWU5IyR15X9tz9uz4c/8E9PhDaeNvibqV9puh3+qwaLamzsJbyWa5lWSQKFjBwBHDM5ZiBiMgZY&#10;qrR/tyft5fDv/gnb8HrPxx8Sr7UbLRNQ1e20O2FjYvdzS3EwduFXgKkUU0rEkfLCwXc5RG7Dxj8O&#10;fh9+1h8MNNj8SeHfCvxB8I6okGrWUGsabDqVlMGTdFOscysudjkq2MgMfWgCrr/gf4Z/tpfB/wAP&#10;3mveHPCPxK8E61DbeINITWtJh1KymWWEtBdJHOjAMYpjhtoYLIw4yRXOftU/tq/B/wD4J2fDXQ9T&#10;+JXiSx8D+Hb25TR9Kjh064ucusTMI44LWKR1jSOPG7YEX5ASCygyftc/t6fCH9gzw/oepfFjxrp/&#10;g+18SXjWGmLLBPdTXcirucrFAjyeWg275SojQyRhmBdAb/7Uv7GXwx/ba8J6LovxS8I2fi7StA1S&#10;PWrG2uZpolhukV0Vj5TqXQq7Bo3LRuCNytgYAK/7X37Dvws/b1+H+neF/ix4VTxXoelaguq2kH2+&#10;6sXhuBHJEHEltLHJjZK4KltpyCQSqkb3xe/aW+Gv7Nx0e38eePPBPgT+2y8Wlx67rNtpv27ytgcQ&#10;iZ137PMjB25270zjcMyfFr9pX4efATWfD2neN/HHhXwjfeLLhrTRrfWNUhs5NTlXbuWESMC+C8YJ&#10;HAaSMdXUHz39tn/gmp8Hf+Ch0vhNviz4ZuPEf/CFy3MmmCLVLqxCLcCLz428iRNyv5EJ5+YeWNpA&#10;LBgPUy/2/v8Aglv8J/8Agpd/wgrfE6z1u5/4QHUXvrH+zdRa0+1Qy+X9os5sA5gm8mHcU2TL5Q8u&#10;WPL7vZvG/wAavBvww8SeHtF8SeLPDPh/WPFtwbTQ7HUtUgtLnWZlKAxW0cjBpnBkjBVASC6+oynj&#10;T41eDfhp4p8O6D4i8WeGdA1vxbM9toWn6lqkFrda1KmwPHbRSMGnZfMjysYYjeueoz4d+2B/wSn+&#10;G/7a37Snwv8Aip4q1Lxpp/ib4UXcF1pkek6qIbO98m6juo0nikjkAAkQgvAYpGVyGc7IvLB+pX/b&#10;n/4JLfDP/goL8Zfhz448b6p48sdU+Gs3mWMGh641jb3i+fFPskG1niO6PHm2rQTEN/rMxxGP6fLB&#10;Mc+wzQXAYLkbjyB618eftf8A/BH7Qf2uv+CiPwd/aCvfG2vaHefCtbZZtFtbWN49XFndyXloFmJB&#10;gHnyuJgVk82LCL5LAyEEU/21P+CPNj+2J/wUM+Dnx9k8f6h4fuPhTLp7voa6YtzDqosr9r2LbL5q&#10;GBmd2R2KyblVAApXJ+0Nwzjv6UV8ZfF7/gmF42+JH/BWvwL+0RZ/GjxFpPhXwvpT2k/heOFCykBV&#10;+xwkgx/ZLrc8k5kVpVaICNvnie0BmB+03/wTI+MXxm/4K1fDH46aD8arvQ/h74RSFb7w+ZpY57eG&#10;Nke4sraOJVilgvTGgnad965/5aLHFGn3ZRXxK/7Fv7Sb/wDBZWP4xf8AC3I/+GeY0MY8DjxHqIOP&#10;7GNt/wAeAh+yE/bj5+4yZx82dwC0BuR6j+yH+05f/wDBaCy+LB+KUSfs52dsYk8Hp4gvUUr/AGS1&#10;vtewWMW8khv5GnDu7EKFO7KpHX29RXwX8GvCH7byf8FifFmq+LtU0Ff2Y2S4SyhhntTaz2aQubGO&#10;3hG67S+E06m4kkCRyeVOA7ItqlADfg74X/bkm/4LD+JtT8Yal4ftf2YVNyLOC1ns3tbyySCQWEcE&#10;R3Xsd7506SXDuI43MMwDtGttGfvaivhL9iX4s/teeNP+Cq/x00P4qaBNpfwE8PxXCeFJG0y1t7N9&#10;11ENPktrlQZrp5bRJpJh5jrDIxVxA2yIgbmZ+x38bf2xvGH/AAV4+MXhn4keFJLD9n/RWvI9BuJ9&#10;PjsbGKHzE/s6eyukike/mmgG6aJpwkTSy5MLxJbN+gB6UV8G/wDBMn9uf9qr9pf9rr4k+F/jZ8CP&#10;+FXeBNBguZtIvzp11HtuEu44YrNbyRzBqAMXmv8AaLZVjYxbhhJEUAbmT/wS/wD+Ci37Tv7VX7cf&#10;xL8B/GP4IxfDPwb4Usr2a1uU0i+3Wl7HdWiQWMmoPIbW6Zrad5Q8SKJVUSoBGQK/QhjhTxn29aK/&#10;Pb/gij/wWH8e/wDBTX4nfF7w/wCNPhrb+DV8CXUUtnLYl9unRTSzRpp995z+Y14vksfMjiRH8qbc&#10;kJVFkA3Mr/giT/wWv8cf8FQ/jT8TfDHir4a2vhmx8LRnU9P1DSxNJb6fA8/lRaffSSH5rwjeyuix&#10;rKIJyIo9mD97fGv4qWPwI+DXi7xvqVnqN/pvg7RrzXLu10+JZbu5itoHmdIUZlVpGVCFBZQSQCR1&#10;p3xn+J9n8D/g94s8aX9jqWpWPhHRrzWrm002FZry6itoXmeOFGZQ0rKhCqWUFiASOtfJf/BG7/gs&#10;hb/8FbtN+ITD4fTeAbzwDJp4liOsjVIryO7FzsYP5MJVlNrICpUjBUhjkgA99SP/AII3f8FlI/8A&#10;grdH8RgPh0/gGTwAdOyDrv8Aaq3y3n2rHP2eHyyn2U8YbO8dMGvofXtH+Gn/AAT9/Z58e+LvDvgX&#10;QvCnhnwzpl94q1iw8KaLa2L3/wBmtmllcRxiNJJmjiCguRnCgsAMhfEVl8N/+CfH7NnjrxR4f8E6&#10;L4V8JeFdPvvFmq6Z4U0e2sTetBbb5XWKMRxvO8cCoGcjO1AWAGR4b/wS0/4Km+BP+CzXwN8Z283g&#10;ttF1DRAumeKvC+qFdUsJbW8E6xYlaNEuIZoopVdHjUgq6spUo7gvNB/wS3/4Ko+A/wDgst8GPGtq&#10;3gm40a80JF07xR4c1fy9S0+4tb37QkQWUoq3EUsUMgkR4lwd6lWXa79lqnhH9n7/AIIqfsl+NvHO&#10;i+DLHwT4N0VFvtXOjWTXWpatLJcFLeEyOxklZp7oRRCWQRRCbG6KMEra8QWHwL/4IwfsaeLPFOj+&#10;E7XwV4A8M51PULfRbN7i81G5nnWOJNzEvLLJNLHChlcJGrIpaOJMrk/swftQfBn/AILifsZeKZIf&#10;DGqap8P9VvZ/DOt6J4ls0t7gTRpDOD+5lcKyiWCWOWKTejhWUo6cAyr+yz+118Dv+C5X7JfjC1td&#10;AvtW8G3Vy2g+IPDviWCGG8jO2OaOQpBNJsBJV4pkkDLJEWRlePK6nhn4U/s6/wDBEr9lzxh4m0fR&#10;Y/hz8Pre7h1HXLmI3+rzyzyvDaQ5LtNOwLtEioDsQuzYXc7FdL8Ffs//APBED9j/AMV6zpOmTeAf&#10;hrYagNY1KKK4vtWmnvbj7PaJsEryylpClugUEIuNx2je1VbTXfgb/wAF2P2BdUs7G/vdc8AeLgLO&#10;88kmy1TQb+ExzBGBB8q5gcxPgh43BX/WwyfOB+Q/TfF/wP8A+C5/7BfiPS9J1XUde+Hvi7GlakYB&#10;Lp+o6RfQmC6VSGX5Z4JPs8gyJInIXIljYhsf4QfDD9n3/ggF+xXcWt94qvvDfgdtba7vNX16d7/U&#10;NX1G52xqFit4syOIYY1EdvCAIrZpGXiWQnwi+Gf7Pf8AwQB/YrmtL7xVfeGvAza413d6tr876hqO&#10;r6ldbI1CxW8QMjiGCNRHbwALFbNIy/LLKZP2vP2ZfhT/AMF1v2BtLtdJ8YXE3hbWp18QeFvEulox&#10;+yX0KXFuskkEmwuqGSeOWCTY4O9cxuoZQPyF/a1/Zs+E/wDwXW/YE0+00nxbNc+F9clGu+FvEumK&#10;/wDoF/Ck9ukrwSbC4QyTRSwSBG5dcxyBXSX9jf8AZt+Df/BEL9jbTfCerePtH0HSrzUzdar4k8Ua&#10;pDpseuaxNAokMayuEjzFagRwIWIjg5Mjh5Gd+yF+zv8ABn/giB+xlpvhXVvHmjeH9Hn1FrrVfEfi&#10;fU4dNXXtXmhG8osj7EYxWwWOCMswjgGTI4eRsn/gqf8A8E6NF/4LJ/sueDtF0T4k2/h3TbXV4PE+&#10;na7YW39tWOp27Ws0a7I0uYopA6zq6TbmwoYLxIxoAb/wVD/YJ0P/AILRfsg+F9B8LfE7SdJ0e316&#10;HxLp+v6bbprljqSx211b+Wvlzxoykzk+YrNt8sjB3Guu/Y1+C/hH/gkR+wL4Q8A+NviZ4dj0LwdL&#10;dQP4m1t4dBtLiS7vri6VSJZmRGzOUA8wltme+BJ+yR8IvAn/AASF/YO8E/D/AMYfEvw/ZeH/AAm0&#10;9qfEniK6t9Dtry5urq4u2UebLsTLSyBU3s21OrEE14P/AMF7/wDgkX46/wCCqnhP4Zt8P/FXhfQ9&#10;S8C3V/8AaLPXpLiGzvobtLf96ssMcrCSNrZVCGIhlnc702BZAPIsf8F5/wDglP8AET/gqj8Ofh1Z&#10;fDvxp4f0NvB+o3dzeaZrd1cwabqazxRqlxugjlzNAYmRA0R+W7mw6YKyfRH/AATM/ZU1z9h39hb4&#10;d/C3xN4it/E+veFbKWO8v4PM8gvLcS3HkxGT52ih80QoxClkiU7I87Ft/wDBOL9mDXP2L/2IPhz8&#10;MPEniRvFmueEdMNtd6j5kkkZd5ZJfIhaT5zBAJBBFkL+6hj+VPuj4c/4OSv+CX3xy/4KAz/DDVvh&#10;PDD4s0/wuLuzvfDT39pp72ss+x/t6STtGsgKxLE6tLuTbEY0IeZlA8jS/wCDkz/gnD8cv2//AAl8&#10;LW+ENr/wlGn+Gbu9/tbw4dXt9P3STJF5F6v2h44pNixzRndJvTz12IQ8zD7s/Yk+D3ij9nv9kT4c&#10;eB/G3iCHxR4q8K6BaaZqOpRD93PLFGF2oxVWkRABGsjqHkCB3G9mq9+yJ8MPEHwS/ZW+HHg/xZq4&#10;1/xR4X8NafpWraiszTrd3UNukcrrIyI7qWU4d1DsMFvmJNfmp/wcUfsOftXftSftBfC/Wvgr/b2t&#10;+C9BtoJrfTdI8QJp0uieIIbmZ01JlkkiCuYpYliuFdjEYZcmLcpkA30Hf8HG37Hf7WH7TPxs+FN/&#10;8GF17XPAehrDLb6boerR2Nxo3iJLmRk1KUs0RH7poFiuPMYQGKc5g8zdL+m/7NfhvxV4N/Z08A6R&#10;461FdY8baX4c0+08QX6SmVb3UI7aNLmYOVUsHmDtkqCc5wOlWPgDofivwx8CfBWm+PNUtdc8cafo&#10;NjbeIdStf9RqGopbot1PH8kfyPMHYfInDD5V6D8l/wDgu3eft1W/7ffhNvgovxL/AOFfwWVpJ4fP&#10;gWO8ayN15i+f/bOweSz+cBgXGbf7Ps7m4oDfQm/4OB9b/bc0n9svwZN8EYfi03w7sdKiuNM/4V/b&#10;3txDJfCXNx/aa26Hc3ywhY7jdAY/uDc9wK/XD4St4nf4VeGT42XR08ZnSrU68uk7/wCz1v8AyV+0&#10;i38wl/J83fs3ktt255zUnwzPiNvhv4fPjAaKvi7+zbb+2xo/m/2cL7yl+0fZvN/eeT5u/Zv+bbtz&#10;zmvxU/4LN/8ABTL9rz9nr/grPY+D/hq3iKx8M6abNPB+i2nh5rm28atLaQSXW9djNenzpJIMRkeU&#10;IxsEcu6RgN9CX/gtx/wVC/a8/Zh/4KfWfgv4dz6tong9jp0Xg7TbPw4l2njSaWCLzxl43kupDcTv&#10;b+XEy7fLi2osv7xv3BU5UZ9KSM+ZGrEckZ5r8Lf23P8Agv1+058Bf+CvmqeAtD8LW/8AwifhLxDF&#10;4ft/h5HYR3V34xhc4huPtQia5S4u45opYVhwke63Vo5ishmA3J/+Cgn/AAXr/aV/Z1/4LC6l8P8A&#10;wvocc3hHwnrFlolv8P10yC6vPF6zRoySfaI1luFnuhcI8AhKhB9nV4XcSrJ+02sfBTwb4j+JukeN&#10;tQ8I+Gb7xnoED22ma9caXBLqemxOrq8cNyymWNWWSQFVYAh2B6nOjqPgHQdY8X6b4gvNF0m617RY&#10;podP1Kazje8sY5gBKkUpG+NXCqGCkBtoznFfkPff8HIfxOh/4LASfA2PwD4Hb4fx/Er/AIV9kG6b&#10;WnAvf7ON0LjzRDuMwMwj8jGw+VvJ/fUBvsU/F/8Awcr/ABR8P/8ABWG9+DcPw78H3Xw/sfiKfApi&#10;t47qfxBcql79gaeKbzlhMjygyrEYMYZYt5P74/qf4h/Yy+Efi340Q/EbVPhh4B1Lx9byxXEfiG50&#10;C1l1JZohGIZfPZC/mRiKMI+dyBAFIHFX5v2W/hjP8ZP+FjSfDrwLJ8QVYP8A8JO2g2p1nIh8gH7X&#10;s87IhAj+/wAINvTivyl/Za/4On9U+P8A/wAFG9G8B3Xw70+y+EfjnXIPDfh6aIv/AMJFZT3E0UFr&#10;dXbGY27o8jZkhjRTEsvyyTGHEwG+xa/Z9/4Oi9W+M3/BTLTPhrL8OtOg+FPi7xJF4T0K5QzR+ILa&#10;ee5jtre8ufMcRGNnJZ7cRo8Sy8SSGIiX7+b/AIJJ/s5p+1b/AMLw/wCFW6L/AMLKXU/7b/tP7Rc/&#10;Z/t23H2r7H5v2Xz9373zPK3ed++z5vz1a07/AIJVfs96P+1dcfHC3+GGhxfEy5vG1J9VEtx5Qu2U&#10;BrpbTzPsyzsRvMqxBzIzSFt7Mx+OP2KP+DojwP8Atd/tmaT8L7/4b6v4L0PxZfyaX4d1+51hLyW5&#10;uWfbaR3VqkKi3M4+XKTTBJXRSWQtKoHoV/2OP+DprwL+1R+2Novwz1L4aax4L0Hxdqh0fw/4gm1c&#10;X01xcyyiOyjubOOAeQZyVQlJplikdQWMe6VfaPA3/BDD9lz9jn9pbWP2iV0260qDwxFPr8Ol6jeR&#10;v4a8KyRIJJL+CIx71aIJJIokleOFnLRohjhMV/wh/wAEcP2XP2EPj14u/aWi0S90NvDtvdeIxbvc&#10;u+i+EkjtpTdz2dpCgbBjMr+W/mrGcCBIgqKvnP7BP/BwZ8Kv+CoX7SeufA/UPhzquh2PiuzurfQB&#10;rTRalB4ptlgle7try3VDHbMbdHbYXmikVZVLhtiygehN+xF/wcB/B3/gqF+0jrXwLn8AeINJ03xh&#10;p9xbaIdejgvIPE0ItJJL21u7ePelv+5WXapeWOVFfc0bFY3i/ZX/AOCDPwI/4JQfGXXv2hLrxn4y&#10;1TS/h7pN5qliusCOVNAtkspBeXMv2aIPdSCLztgWNdqvjZI4Vxs/s0/8EMf2cf8AglH8S9U/aCi1&#10;74gXX/CvtH1LUxLrd9HdWmh2wtn+03CRWttHLM6W3noFYyArIcI0gRhb/Zp/4LC/s9f8FpdK8ffA&#10;nTZvHHg3UvGXhq90z7LrcNpY3mrWlxbyw3RsHjluI2nhiYuUcbtuXCSJHKUA9Bf2c/8AgsL+zv8A&#10;8FnLHx98BdLuvHHhHUPGXhu+0oQa1BaWF3q9rcW8sNydPdJZ0aeKJjJskUNty4R1jl2eR/sK/wDB&#10;AbwT/wAEgPjPeftEePPjJL4m0r4b6HqN+gXw2+mx6aGtnjmuX2XNw8+23edREqZZnUjJAU2v2Jv+&#10;CGfwl/4Ir+Pde/aK+JnxcbxBZ+BNOml028utLbSLXQBMjwSyOkc8z3c8kcvkRRqBlpmCxSSPF5fr&#10;1z+1V+z7/wAHBf7Mnxc+BvgnxxqFjf3FqA4udPe2vI0gu45LXU4YJCpuLX7RFCWQMjhWVJBA0qZA&#10;9Nh+uftRfs8/8HAH7NnxY+BPgX4iXkWoXViskjSaZNbXUKw3UUttqEUMwQz2y3MUBdAyvtZUfyTK&#10;jV8y/wDBJ3/ghlff8ElfjjrHx+/aB+IHw1tdK8GaRNDpUunaldLa2E1ziCS6uJ547dVxE7wpEUkD&#10;tdZ+R403b/8AwSm/4I5/8OSvGPjf49fHD4seC7XS9N0W50ZUsfPSxgtZp7R47mW4m8tjO7xGJbVY&#10;ny0ibXdyqj6H/aC8d/DH/gvp/wAE6fi18PfgX8TtE1C/uPscD3F3Y3dt9guobmC+t1uLeaOOdIJz&#10;bmMTiNlGJSolaF46A20Qn7Qvj74Y/wDBfP8A4J0/Fr4dfAv4naHqGoXH2OB57uxurb7DdQ3MF7At&#10;xBNHHOkE7W5jE6xuo/elRK0TR19pTrqf/CU2XlNY/wBji0n+1K6sboz74fJ2HO3y9v2jeCCSfLwQ&#10;A2fyt/4Idf8ABFXxx/wSk+Pfij4ofFzxt8P7a31nRo/B+mWem3ssizT3uo2oQyTTxwqjvNDbxQxI&#10;HaV7oD5GUK/6sRGf+2rjd/x7eRF5fyj7+6TdzuyeNnG0AerZIUCXZHxH/wAFoP2dta/4KkfsC+LP&#10;BPwR8caPq3iXwf4njOraPpurxNFq9zZBxNot26yhIJkeWKcJPkCW2hDBMiVPmn/g3l/4Jc/GD/gm&#10;n4s+KHxO+OF/Z/DXwvNoJsJdCudbtp7WdYnS5bVrqWGdraJLaNJo0LkuFuLgkxKP3vp3/BKP9hr4&#10;lfsjftg/tTftD/GC7g+F/g3x/rGp6hbaBfa7azQC1e+lv/7TvZYZGt4hBHI0aMz7gJbosI12mTU/&#10;4L+fCHxV/wAFGv8AgmJpl1+z/fWXxI0yz8RR67dx+GtUivI9dsLWG8ilW3aJyt08dxsPkIWZniwq&#10;tIiqQP7pH/wcE+AfFn7fv/BLrS7j9n6ZvidpjeKLfVL8eEdSS/j1jTreK8ikWMQuRd7LvyD5Sb23&#10;wghd0fHnH/Bq1+yb8Y/2YPhn8Wrn4meFfFXgrw/4ovNMk0HTNdR7OVriEXaXcws5CJISym1UuyL5&#10;ojTBYIMaf/BrN+xx8Yf2WPgN8SdS+Jmk654R0PxpqVnLoHhzWDNb3lrLbi4iu7t7OQD7P5263QFg&#10;ski2qsV8sQs7f+DrD4cfGr4lfsueBbX4d2HiTWvh/b6ldz+NtM0Sze6lkMcUctlcXCxI0n2WHyrt&#10;nJIiWRoGYFljZQP7pB/wdf8Ahb4xeLP2T/BS+A4fEWofDW2vr248e2mkW7zAiKOKeynuxGpcWkPl&#10;XbszEQrJ5DP86xFYv+DTrw18YvC/7LHjiPx1aeJNP+Gdze2N14Cg1aAwo3mxzzX01oHAkNrJ5lo6&#10;suYWkMzJ85mJ1P8Ag1Z+GPxq+Gn7J/jSH4kQ+IdI8B3GqWz+CNF1u1mt7i0DRyTXlxAksasLSczW&#10;zJtYxmRLh1VS7tJ5/wD8Hd3xS+Jngv4P/CvQ9B1DW9M+Gvie61GHxIbAyJb6hdxrbtaW13IqAbSh&#10;uXSEybZTHIxQmBWUH/dLH/B3P8YPid8P/gx8K9F8N6pr+j/DnxVdanb+JpNOZ4rfULlY7f7LaXUq&#10;qPkaNrt1hMm2by3YoTArL6t/wbD/ABN+K3xy/wCCfWsj4pT6h4i8J2usy6Z4SvtbEk9zfWKxhbiH&#10;fIuJ7WKXdHG258MJ4cqsKoux/wAGw/xO+IXxh/4JkyT/ABE1DXtbtdP8UXul+GrrWUZ2n0iO3tdq&#10;RSuMzwx3LXcSsWcJ5bRAhYgi/Mn/AAdN/t5fHP8AZ3+N3w78C+BPE3ij4feBtQ0P+3Tq+gTXOmXO&#10;saiLi4gltmvI2UvHBCLdzAhGDdq8gf8AcbAf90b/AMHTn7ePx0/Z5+OPw78C+BfE3ir4feBdQ0L+&#10;3f7W0Ca50y51jURcXEE1s15Eyl44Ifs7mBCADdq8gfMGz6Z/4IXeMdY/4Kb/APBMHTJP2kfCmh/E&#10;uLw34muNO0G98WaDHf8A9tWttbxJFfMbhWSedHnu7Y3KDc3kuHZpfNZj/ghf4t1j/gpr/wAEv9Ll&#10;/aR8KaH8S4vDfia407Qb3xZoMd//AG1a21vEsV85uVZLidJJru2Nyo3N5Lhy0vnO/wAtf8HCX/BU&#10;74zfsIftLeD/AIN/Bm8h+E/gjw94XsdRtl0zSrJf7RBmdIliyJBFZwC1EKwqkWSJ1dZIjFgFvoP/&#10;AODgD/gqZ8Yv+Cev7Svg34N/A270/wCE3gfQvC9pqcUWmaDZKt873MoRYhIjpHaxC2WNY40j3Mbh&#10;X8xCgX6U/wCCeXh7w3/wX5/4Jx+E/Ef7UPwvstf1vwnrd3pthrP+k6S+urFFGr39vJbNC6RyM7RT&#10;RROYGns2YKpRI4rv7Angvwr/AMF6f+CbngPxZ+078M9N8SeINB1G7sLXWAJdLk1cQHymvIJLWSOS&#10;OOU5SaJWWFp7Z2EahI1T4z/4LNf8Flfit+wJ+19ffAP9nmHwt8GfA3wxtbePyNG0DT5k1Se+tob9&#10;3EM1u0VvGhudoSJAWcyyO771SMDy6kX/AAWN/wCCxPxS/wCCe37V91+z3+zrb+GPgz4F+FtpbRCL&#10;SNDsbj+05ry2iv3fy5oGihRTc42xpvaTzZHkfzAsf2t8E/2UPg7/AMHAX7IPwj+Pnxo+Hdva+OLy&#10;xlsLl9G1e7tY5I7LULqCSDCuD9nlljkkCtuliExUSkgu0n7P37JvwR/4L2fsofC39oT40fC2xHjr&#10;WNMl067Ol63f2kLiyv7q3dQIpU/dSSRySKr7pI1l2ea23efjj9tD/g4F17/gmb8ftW/Z/wD2dPhn&#10;8MdH+GXwjVfDtumsWOoXE893HlrqQbLiAgec7qWfzXmdHnaV/OwoG+iH/ts/8HAOu/8ABMn9oXVv&#10;2fv2c/hz8LdN+GPwkSPw/brqljfzzTXiAvdsNk8BGJ3dGZxK8skckxlfzvl+itP/AOCVv7PP/Bf3&#10;4feF/wBqbVIfid8PNf8AiNpwTV7DSdYtSsl1ZO2nuWM1vMGCm18tHjEQeNI3aJHZxTbH/glL+zz/&#10;AMF9/A3hn9qjUl+J/wAP9d+JGmqmrafpOs2rRNdWTvYSMfPtps7fsvlq8YiV44o3MSOzg/PH7QH/&#10;AAcZN/wTn/aAm+BPwN+C3g/S/hJ8GdVn8LXVnqc063+qNa3DR3TwSRSFYC8yzkTTLcySs3nSDe7x&#10;gD0Jf2g/+DjOL/gnR8dm+BHwK+CvhPSvhV8GNYuPC97bancTLeat9ln8u5Nu0b7bd2mW5Pnz/anm&#10;LrNIA7Oh9R+IX/Bvj8IP+CrvxC0P9pTwL8R/EXgnwb8XhB4q1vw//ZcN5cyTXDCS8WG48/bazs3m&#10;Bwy3KxzmQjcgWMWfip/wbkfCn/gpX8RdB/aI8JePvGHw/wDCvxkhtPHGs+HbjTIr27mOoLHdzeRO&#10;ZytrLKJWZgy3KRyyMUBjCxDmdQ/4OiPhb+x18TIfg74C+DV7rHwj+G91D4WsNfsfFccktxYWm23e&#10;5toDFIs64R2iL3QM6hHd4zIwUD0Ken/8HNfwn/YU8Y2XwR+Hvwdv/EHwl+GdzF4YtfE1l4ntfP1G&#10;1tmEVxfwW8cDQ3BkZZZUf7QguNyuzRGRguV8af8Ag2A039sz44W3xa+Efxe0nSPhD8WzL4ujS90C&#10;X7Zo8F7Et1braQAxLNC7ythJfszwRFFPnMpJk+JP/BrR4X/ar+LGn/E74R/Fyx8P/Bn4mRnxRaWU&#10;3hx/tOj2l3FFc28VpHviV4X82TasqwPbxiJSJ2DGvQfhV/wdA/s7/Avx/wCEvhH4b8HeNk+DfhHT&#10;bbwzZ+Mp5A8sEdsRawzfYiDNJaeRHHKZS4uCCR9mLDBB/wCEPhJ/wc3fs7/s5+MPBvwY0Hw348u/&#10;hL4H0y18KQ+ObpopJtlpi0juvscY3zWphjSYygpMQzAWu4BT87+NP+DR74g678Z5LjwL8U/h/c/C&#10;HUb2K403VdRnuZtZj0yXa5cww2/2eeVEZgpWeNJ9qt+4DlUm8ff8GiHxEufjhdf8If8AFHwJ/wAK&#10;ouL9JLLUdVe5fXbbT3Ksxe3itxbzTRqWAKzxpMUVv3Acqn09oX/Bd79jH4seBf8AhlmzuPiD4T+G&#10;2uaBL8N7PxVdWkVtpFlpz2TWMUn2i4me5iUx7VWa4t8ISrzbUDsANvhLXw0/4Lyfsc614V0f9mHT&#10;9X+I2l+A5tAj+H9n40vrSOw0uOzFj9kjle5eVbmDKhU86S2RUc732RhnX8+Zf+DXf9orSv2jG8O6&#10;o3hjT/hjb3Re7+IzapbfYLbT1j817k2bTLd+Yqgp5ZRV80YMoi/f1WT/AINg/wBozQvjudD8Tf8A&#10;CH6B8NbGUzar8RW1q2fSrCwSLzprn7M8kd0WRAy7HjjTzF5kWLMw/VP4g/8ABZD9mz/got4J+I37&#10;PPgT4lW9n4w+Jnhq+8J+G7/XNKvNO0nVL6/sbiGONZpIgyFZCqkSKhkaREiErMFoDb4S544/4K6f&#10;sw/t++C/HH7OPgv4sW9v4q+JXh2/8G6Df6ppd9DYXt5eWc9uircTRqGYMVAEjKZndFjMjOBX4q/C&#10;3/ggl+0h4n/aJ/4Qrxj4C1b4d6FpPl3niPxfqghbQtF075Gmuku/NW2umjjfcYYpi+VYNs2SMlv4&#10;Sf8ABAX9ozxD8dZPDfjzwjN8KfCugouoeJ/Gmt3NudE0HT1TzZrlblJfJuWSME+XFIdrcSNEod0/&#10;Y/8AbP8A27/hL/wVW/Zm+L37O/7P/wAY9P1D4w61otyumWNqtzYDXvskyS3NjbXcyw29wtzDFLCT&#10;HMyNDLJId0KuaA22Ln7X37enwh/4Kgfs7fGL9nX4D/GbTb74xaz4fv4NMsrO3mgTXmtWD3FhbXVw&#10;IbWdbqOOSEvFM6+TLJMN8UbGvxJ/Yc/4JdftJa1+2R8No4fhj8VPh4+m+JbC/m8Uan4UntLbw1HB&#10;Ok73zPeRpAWhWMyLG7fvWRUUMzBTrf8ABOr/AIJjftCRftxfCzVtT+FPxG8B6N4V8Taf4i1TxB4i&#10;8PT6TYaPZ2VzFcTXDTXcaRFkSMsEJJYgDB5r9sf+CrHx+8O/tzf8E2/jT4B/Z3+IXhb4lfEd9It7&#10;ptD8GeJrW91W40+K/s2vtkUEpkkja2aSNkUHzfM8kB3kEbAbaIf/AMFVPj9oH7cn/BNn4zeAv2dP&#10;iL4X+JPxIn0SC6/sTwV4otb3VbnTo760N+FigmMkkb2rSxNGoPm+b5IV2kCN+Df/AARV+G/j74if&#10;8FQPg23w+stduL7QfE1lq+s3Gmytb/YNHiuIxqEk8oKhIGt2kiZWOJfOEIDtKqNY/wCCJnwo+IHx&#10;M/4KefCGXwBaa41x4a8SWer63eWDyQpYaTFKpvjPKuAkUlv5sJVyBKZhF8xkCn9mv+C/H7QmoftI&#10;f8EsfFU37OHjjRfHum6TrFsvxBfwVrNnqklnoBguWmExhd3SIzLbGTy8N5Kyl/3AmoDbRGh/wXf/&#10;AGkrv9oL/glT8QJP2dfHvhrxxb6TfW0Xj1/COtxalc2WhOkxuFY2rsyKzLF5obCm2Fzu/dh6/G3/&#10;AIIJP8Ul/wCCo3wz/wCFWLqjTG/jHikW2fsv/CPebH/aH2vPyeV5eNnmf8t/s+z975dav/BvEvxK&#10;b/gq58OR8Ni4O6f/AISjzftH2H+wdn+m/afJ7Y8vyfN/d/a/seedtfqr/wAHHvg6H9jv/gmPqn/C&#10;lfDWk/Dm1+IHi+003xxP4T0SDTm1TTpba9LrdywRqwSScQRsxILiUxElZmRwNvdIf+Dib4XWX7Fn&#10;/BMPWH+A/gzQvhnZ+N/E2n6R46uPBnh220w3+jtb3oEd5LbxKVha4aCIsxAb7QYSSs7o/wCZ/wDw&#10;bgajr3if/go/pHw7+yNr3w18faZfw+O/D95YpqGj6nZ29lcTWz3kMiPGPLu/ICSMAQ0vlhgJmV7H&#10;/BtZrHibWf8AgpLpvgO3t7rWPhv490bUrbx/oc1it/pOpafFY3DQNexOjRqq3TwxrIwBzcGLdtnZ&#10;H+4P+DjWeT/gmd8BPBOj/s8eC/D3wh0f4qX2oW3i/wASeENCTStQlEDQz22nm+gVWijlaa5fywQz&#10;JbFEKxCVGA290x/+C9vw50n/AIJAfs+eD7P9mXwOvwpX4nazfx+JvG+gCddWtkjFtPFpSakxaa2h&#10;uXUzCCKWNSLBwq7DMD8e/wDBCjxVrX7Xn7T2j/s2/EixvPid8D/F0F5f6noWrS3VxD4Zmtbe5uYd&#10;RsZo3WTT5WnbyHkidFlW8ZHDs0ZW5/wb++Ldb/aX/aVs/wBm7x1otx8T/gV4s02/udV0DVUmvLPw&#10;k8FvPJFqlm4O7T5jPL9nM0TR72vgCTJ5RX6K/wCC7Xw+8M/8EWPCXgXw/wDsw+Hz8JNQ+LQvz4h8&#10;Uabf3suvvbWMlk8dla6hNO81tA8kqyTJCUMhhgBbZvVgPIk/4Lr/AAu8L/8ABE/wf4F039l7Qh8J&#10;dU+MQ1CHxH4k07VL+4177Lp72UkVna3txPJJaQSyXO+YQFGlNvAGbYhVvDf+CQ+uaj/wWG+K2qfs&#10;+ftEah44+J3h99Nu/EugeJ5ryS98Q+B76PyIpHjv52do7G4iKxyQSrNE062rLGjbnOt/wRguLz/g&#10;sh8TvFXwH/aN1TxF8T/Dth4evfFnh/X9T1Ke58R+EdQ8y0tHa0v5HZxbyJMrPbTCWBpbe3fywQ5f&#10;X/4KcXtl/wAG+PxT0X4W/syrfeH/ABZ4w8NrrXiT4h621tqviC+spbq7hi0yDdAsFnCr25lkaCJZ&#10;JWS1JYeRlwPLqS/8FIrjT/8Ag3X+KWi/Dv8AZjvda0vx1400n/hIPEfjnxJa6fq+rNpryyW9tpVo&#10;zQCGC3862nnm2wCSRxa/vSsQQY/7Bt9rH/Bxl401r4S/HzWppvHHgfw7deI/CXxE0+ztrfUdPhWW&#10;1tZNMvLaONIb20aS4iuFJMc8bxygTFZyFsf8E7r68/4OIvG2o/CH9ojVtU1HxV4B8P3HiLwn4/0p&#10;baz1ayt1e1tJdMvIlh8q9tmkmguFZwtwjxTDzis5C0f23PH0H/BvN8ZV+FP7NeoD/hYmraNa6j4x&#10;+Imu2NrqOrKshJTSLOCWA29raHyluZMLNJK08KtKPsy5A8upH+2Dda1/wbbfEuz+G/wT1ix1P4me&#10;OPC1vq/iP4janpVtNeQQNfXCx6fp1nIskdpCRah5vNa4aYtER5Xkpmx+zF4Sk/4OY/FD+Hfif4w/&#10;4Q/4/fDXRRPaeLbPR/tVr4r8Pidg9vd2KPDDDc213doyTwNGJI7p1aFzEsgtfsseAm/4OZtVm0X4&#10;peOE8G/H34YaZG1r4qtNFN3D4u8PGeUvDc2MbQW8NxaXVxHsmikj8yO8KtC5i81cnxb+063/AAbb&#10;ftKeJ/hT8H9K8N/Eb4hJaWq+NfGXjHSJY45vNjW7tbLTbW3uVa2gSCeJpnknlM8pHyxrAm4H+ZS8&#10;SfHK5/4Npv2rvFnw/wDhXL4O+LXxEvNNs08T+JfE/h6e1j0iKVBcxabZQRXCyLuR4Z5pvtMiTFrZ&#10;BFE1szST+FP2VvFX/Byv4m8X/Fbwv/whnw9+NHhmTTbHxtZ3b3kPh3xBBLFcx2eoWsm66nt7hIbO&#10;O2ktjGYmEKTLKHkeIS+F/wBlnxF/wcsaz4u+KfhRPCfw9+OPhefT7Pxxb3s15H4Z8RWs0U8djfWj&#10;D7TcW11HFZLby25VonWOOZZEdpIzleAv23Nb/wCDdX4ifET4S/DmPwl8SviRqNzpJ8ZeIdTEsmgW&#10;UsFrK7aZY28EyTStDLdur3c0sTMyvEbSMx+Y4HpuR/D79r3xl/wbd/EP4ifCfw3pfhHxt8XtYn0q&#10;bxXq+oPcXHh3T4I7eee3srKBPs9xNIY72KWS5kljUMWhFv8AuhcS4XxV/ZZ+IX/BeT4p+OPj78D/&#10;AAxpM3iC6vrC08XeA21mC3vtEuDatEl7BPceTBcWc62gbczpOs7zR+S0cQnk1/ib+yH42/4L6+Nf&#10;GX7Q3wT0nQYPFU13Y2PjPwDc6xFDeaZdCBII720lkCRS2c8UHmEytHKJkuUVZQiu/S/sX/8ABR7Q&#10;/wDg3m8ZfEr4YL4LsfjJ8QL7VIrbxbrWl+Jn03R7Kaz81IrC18y1kkn8kzT+bM8cB855IgjpCk0o&#10;P03H/sW/8FBdD/4N2/E/xA+Htx4Xk+L/AMUNeu7WHxm2n+JYbHQfD0lojmCxtZlgnkuriM3dwl07&#10;iFY5o/JRX8ppZPGPHP8AwT7+LH/BVL4oeMvjt8BfAmo+KfCPj7xLPeanbSarZw3fhrWrp1uLzTpf&#10;OeHzY45LgSR3EamJreaBpGilE8MN7xf/AME4/ix/wVl+JnjT48fs/wDgmfxN4T8d+IbvUdWsbvXb&#10;G1vPDOsz7Lq90+Q3LW6zIslxvhlhDq9vLAXMc3mwx+6/8E6f+Csvg7/ghV4L1T4P694M1zx746u/&#10;GEs3xBubC8js7XwsY0t7drG0LFxqFxbNHciRsW0TTbkjmmiCXDAvNbkH/BN7/gpJ4F/4IH2fij4e&#10;eLPCuv8Ajj4oeIPEcEfjwaPqNuth4Vt7ZWjFnA+50vL6B5LnzVUxRF2EYmPl7z8d/Gb9j74kftO/&#10;F7xZ8Q/hL4J+JHxX8C+MtZvNY0/WNK0m71y7txPO8ptNSaGNjDqUW8LPG+NzYljaW3mgnln+Nf7D&#10;nxO/aA+I2u/En4TfD/4jfEz4b+PtYv8AV9D1bSdKutauoYpLh2NrqBhRmhvoWbyplkADujSRPNC8&#10;U0n3x/wSi/4K3/Bz/giz+zpqvwe+IS+OPFXjy88U3+seIovDOl2txp/hm7/d2DaebmS7jF1Ii2KS&#10;tLbq0J+0bUeTYWIPbVFf/gkd/wAFbfhf/wAEW/2edc+DvxW0vx1qXjy+8V3us6zaeH9PtbqHwzKU&#10;gsjY3MklzHuuEFkJXEIdUE6xlhKksaflT4//AGffEngLxrpGix2v/CQL4o2P4a1DRo5bqz8UwySe&#10;XFLYkorybpMxmIos0UqvDLHFNHJEmh48/ZV8beC/E/h+xtdFv/E1h42uTb+ENX0Sznu9P8ZfMij+&#10;z38sNM+6SNHg2ieGVjDNFFMrxL+sX/BJn/gqf8HP2E/+Ccf/AApvxp8YvEPhn4jeJDrl7HeL4fud&#10;WsvhtNMgS0h/dhxLuYC78qIMFmnmSUROGyBtqi5/wSc/4KM/Cr/gnB/wT01r4M/ET41ah4D+LWvX&#10;mr38OfC95rafDS4ntYorWKWNEkillSRPtL2y4Mc0ssE6RSpKK/GLx14F1b4beK7rRdatTZ6ja7Cy&#10;CRJY5UdFkilikQsksUkbpJHLGzJJG6OjMrBi/wCIfw71j4UeL7vQdes/sOpWQjZkEqTRTRSRrLDN&#10;DLGWjmglidJY5o2aOWORHRmRlY/tP+xL+3f8D/gt/wAEhNK+CuqeOfDnhz9pzRPBviiz8OPKjWtx&#10;4e1HUjf3NpGms7Ba2M5W4txJuuY2glzFL5csbooGwfsh/tffA/4Df8EnNN+CPizxN4X8K/tWeDfC&#10;Xiyz8OrqNqbW/wDCWrX7ahcW0SawyC3066xNAJFa5ikgmBil8uWNkX8Pj8vtUl3Zzaddy29xDJb3&#10;Fu5jlikUq8bKcFWB5BBGCD0r9tLfXPhZ8Ff+CHrf2lL+zcv7Y/hbwz9nRtRl0W18ZaE0V4YYEVw0&#10;V3Dq9jpqIsaZFzFc2sSlWkG1gNjI8K6p8G/A3/BAqSbVJv2b7z9q7SfDFzHFJrmp6JL4u06Jb2RI&#10;Akvm/ao9QtdKEYt4twmglt4ItiunlD8ZtK1S60PUoLyxuLizvLVxJDPBIY5IWHIZWGCCPUVXB2/h&#10;6V+xf7Tf7I37MXgX/gjrfeNfDej/AA5h/an8L/D/AMPL4j0q01s3mp6NJIdN0zUJrrRnlMdvdLFc&#10;OJZHtlkhuZDKGWcLLQGx6j8XfjxD4b/4IeSfEDSfi9rVj+03o/gHQLq/0zRPizqt1cWFldT6dYi+&#10;m0j7c0MM0thdwyySm3UpcXPmhhLtkr8tfhh/wWH/AGpPhD4lXVtJ+PXxMurqNGQR61rUut2uD1zB&#10;emaIn0JTI7Yr5txX6xf8FKv+CQ/wx/ZA/wCCSng34zaX8PfG0PxG8aaT4YsNbsbrULpLHwLdzWiX&#10;F7etbuhmV5J4jaNHcymNHvRtVHVFoDRbn2l/wUD/AG0/jn+zH/wR+8B/Hrw/448bXfjjx94e8LW9&#10;/B/ZGjtpHhK5urSC5utSaI6c0uZZInttk03lI+oDaqssaj84fA//AAdC/tOaF4XvNJ8UR/DH4lWu&#10;oRGGceJvDIxIhGGVks5LeNlI4IZSOtfnYLmVVmCzSr542yYY/vBkNhvUbgDg9wD2r9O/+Cwf/BFj&#10;4Y/sCf8ABP8A+HnxZ8K3HxSs/FHjLW9N06/0LxVqFlcjR1udNu7uWFxBaQt50UkCxk7tvDccggFy&#10;pbn2R/wVev8A4T/saf8ABN/4W/G/Rf2Pv2abTxp8RNQ0iDVND8V/Dmzuv7Ga80y5vZoH2RW8pmik&#10;hEZL7ejZQHgfNuo/8HReheJ/hJZ+EdS/Zzu9GsLUR4XwR8UtR8GohRcARnT7eOWNP9gSkYwDnAr8&#10;tvE/xw8X+P11CHxN4s8V+ILLWtUTWtUgvdXmm/tG8VXQXUnmFg1wEllUSuGYCRx0Yg/ZP/BXf/gj&#10;tY/8EfLD4d6kvxQm+IGueM7+6ksrOXwdDZ2VvDZCBpXmaS8nEjF7iBREYSjqZSzLtCuC5UtGfq9/&#10;wUp/aI+DX/BGrxB8L9V1jT/2i/GF140v7tokT4z+KLy2srezWEzSSQ3mqPFO+65gCwumxgZCzqVV&#10;X8K+Lv8Awc3/AAZ+JOrrc6P42/a9+H0C5za6B4Z8Ezwt9Tfx3T8ez1+OXjr9qzx9+0fPo2k/Fj4m&#10;ePvFnh+11CKZrnVryTxBe6TGcpM9ot1MpDGNiWiWaJJmji3sPLRk9w/4KOf8EpviB/wR88U+AdU8&#10;V+IPA3iW48TaheXOiLYWrahb7LB7Viby3vIBEwc3EeYWWaNgHViRwwHKtmfv18cf2wPAv/BKvWvD&#10;cfxz/aH+JmtR+OIr1tJk8Q+HNMurZWthB5gYaNpUEoINxGRnIOTzxXz9pv8AwXV8K/EH4hWOj+Gv&#10;2ufgTDJrV5HZafbX37P/AItZvMlkCRq851iKMcsAXYIo5JwOn4q/En9rL45/8FaPjD8L/APxC8eW&#10;/iTVLjXhovh241S0trK30641S4t4naWS2gD+UXSEnKvsVDsUcg6P7af7C3xG/wCCOP7RPgWHxB4q&#10;8D3nj2DyfFemR6H9ov105YLoi2uJhd2kcDq80Eu2P95xA3mIoZQ4HIj+lj4tfti2X7K3hJdF8f8A&#10;xU/Z/PxQbT0vrew17xCPAdlqCNI6LKEmkv544i0cihgJfmjI55x5h8O/+CpGt/EXxzpWh2OqfsX6&#10;leatdR2sNtpH7RkmoX07u4RUhgGgqZZCWAVAwLEgZ5r+db4z/tMfF7/grD8efBNj401DTvF3xK1C&#10;SPwzouotawabNqCzS/6Jp7LCsdqqi5ll2SNGh3Xj+bKY0Tyo/iJ8Cfi9/wAEkP2t/AV94+8I2Gg+&#10;OfDNzp/jbSdNv72DUbW5SC8YwNKbOdhsM1q6lBIr4U9AQSB7M/q6+Lvxs8T/AAyeFdJ+EPxA+ITS&#10;AeY3hy/0KJITjJB/tHUbQkDpkDn0qr8Jvj/4q+I2tfZdY+CPxQ8Awf8AP5r194dmhP4WGq3Un/jl&#10;fy5ftc/tY/Fv/gtZ+1ZomrXXg/Qrrx5H4fbSLHSPClpPH9ugsxd3zbIpp5Xkn2PNhEbdJsRERnID&#10;cx8CfjR8VP8Aglz+0zpOrXGka94b8TeHpE1GfwvrFzfaSJXKFrdb+2hlhn8vPly+TKVEsezIaKUb&#10;gXIf1NeMf2+PA3gXxFc6XfaF8aZrm1cxu+n/AAe8W6jbsR/cmt9Nkice6sQfWuu8I/tKeEfFvw7m&#10;8VyXWseGdBtVd57jxZoV/wCF2t1TlnePUoYJEUDJ3MoGBnOK/mD+LX/BV/8Aaq/bm/aQutV8IeM/&#10;itouveI4UZfCXw+13WItPjNtagSPaWMUzvGvlQNNIMv83nSEgHC+i/suf8F5/wBqT9g/4z6PpvxQ&#10;1jxx448PaKrT6n4P8WMtrqV8lxaFrZnvrm2lvI1HmwXCnJDqFA+V80ByM/fq0/4Kofsw39ykMH7R&#10;3wHmmkO1I08f6UzMfQAT5Ne5abqlrrOnW95Z3EF3aXUazQTwyCSOZGGVZWHDKQQQRwQa/mh+On/B&#10;zv8AtNeN/jbq2veBPEy+A/B15JG9h4XuNN0rWF08CJFdDdvYxyyK0gdwTgqHC5O3cehH/ByZq3x0&#10;1CFf2gPgB8A/izoel2f7iwuPCpe61C4BVVBubqe4itVAaSUulrNuaMRiOMSmaIFyM/pE3Zor+bP4&#10;P/8ABwZ4R/Z8+PGs674T/ZB/Zz0fw79vlOjP4f8ADUPh3XorQSsYBPdxiZGlEezcUjVd24gAEAeq&#10;aN/wcV/BX41fFHUtU+J/wt/aK8I2d5C86y+Cfjx4jkVrjemIxYRXmn28MRUud0Z4KqBGQxZQOVn7&#10;8UV+K/wQ/wCDnL9n74a+B9Y0OPwp+0loKyXtyLC+l8TDxlfeQWIimaXWb2UxyFdrGH97HG3yhpAM&#10;lvw0/wCDgD4P+MfFiW2qftNftleE7PKubvWfBfgSW05kVSpFnpE83CsXOF+7G2CWKqwHKz9qqK/N&#10;fxd/wcNfAHVPAelx+Df2kvD3h/Vkt1FzP4x+FOu65PK/culg9lErevlkrnpxVv8AZw/4Lf8Aw98f&#10;/EGKy1z9rT4B6nYEAvD/AMKo1/wiT9LvUNVkhH0KmgmzP0dor4y+Jf8AwVp0fSvFlxD4N8d/sZ69&#10;oSn9xd6z+0Emk3cg77oItKukX8JWr2H9l/8Aao1L9oD4b6hr/k/CvxC9pK0cMXw2+ISeLbefAztN&#10;xNa2KJJnjaeP9qgD2yivB1/a9+IJvvJP7LPx3WPft87+1vBnl4/vf8h/djv93PtXbePv2j9L+FPg&#10;+x1bxJ4d+INm17GHaw0vwnqHiS8tT/ckXSortQw9mI9zQB6FRXkPw3/be8GfFTxJHpWmaL8XbW6k&#10;GQ+sfCnxRo1sPrPeafFEPxenfE3/AIKA/Ab4K+LbjQPGXxt+EfhLXrMgXGm6z4w06wu4CeRvilmV&#10;1z7igD1yiuL+DP7R3w8/aN0abUvh7488G+PNPtZPJmuvDutW2qQxPjOxngd1DY5wTmu0oAKKKKAC&#10;iiigAooooAKKKKACiiigAooooAKKKKACiiigAooooAKKKKACiiigAooooAKKKKACiiigAooooAKK&#10;KKAPAf8AglF/yi3/AGbf+yWeGP8A002te/V4D/wSi/5Rb/s2/wDZLPDH/ppta9+oAKKKKACvLf21&#10;/wBpK4/ZB/ZX8afEq08Ia948ufCdiLuPQ9HjLXV6TIkfJCsUiTf5ksgVvLijkfa23ad39o/4j6/8&#10;H/gN4u8V+F/Cc3jrXvDelT6lZ+HoLh7efWGhQubeJkimbzXVSEVY2LOVXAzkaPwa8eXXxT+EHhXx&#10;PfaDqnhe+8R6PaapcaNqUZjvdIknhSVradSAVliLFGBAIZTwOlADfgv49vPip8HfCfijUNB1Lwtf&#10;+JNGs9UudF1FCl5pEs8CSvazKwUiWJmKMCoIZTwOlcL+3X+2z4V/4J8fs5ap8TvGmm+KNU0HSbm2&#10;tZYNB077ZdF55ViQncyRRIC3LzSIudqAmR40ev8At7/t0eE/+Cdf7PN18S/GuleLNW0Gzvbewki0&#10;DTheXCPMxVXfc6RxRgjBeWRF3MiAl3RW9S8B+L7f4heBtG161ttRs7XXLGDUIbfULR7S7gSWNZFS&#10;aGQB4pAGAZGAZWBBAINAFP4VfETTfjZ8JvDfi3TYLyPSPF2k2ur2kN9B5NwsFzCsqLLGc7XCuAyn&#10;ocivO/25f28/h3/wTt+D9j43+JV7qVnompa1a6DbCxsXu5pLifc2dq9Ejhjmmckg7IWCB5Ckbt/b&#10;q/b2+Hn/AATr+EGn+OPiVdapa6Hqet2ugwGwsmu5jPPvbcVGMJHFFNK5znbEwUO5RG9G+KPwh8Jf&#10;HLwjJoHjTwv4d8YaDNIkz6bremw6haO6HKMYplZCynkEjIoAr/FX4K+CP2h/CUOkeOPCfhbxxoaz&#10;JexWWuaZBqVoJQrBZVjmVk3BXYBgM4Y88muL/a2/bz+EP7COi6DffFjxvpvg638TXjWOlpNDNcTX&#10;ciqGdligR5BEgKb5SojQyRhmUugaT9q39uv4SfsPWHh24+KnjfSfB0fiy+/s7SVuVkkku5QAXbZG&#10;rMsKbk3zMBFGZIw7qXXOt+0N+yZ8Nf2s9K0Wy+JPgrw/40s/D+oR6pp8WqWomW3nQggjPVGwA8Zy&#10;ki/K6svFAFX9pn9jH4W/tkWHh21+J/gvR/GVt4T1RNY0uK/D7YLhf7wVh5kTDAeGTdFIAA6MAMbH&#10;xU/aR+H/AMDfE3hXRfGXjLw34X1bxveNp+g2mp38dtLq06gEpErEbiCyL6b5Yk+9Iis34qftKeAf&#10;gf4y8GeHvF/i7QfDuufEPUW0nw3ZX10sM2r3QTcY4gevVEycKZJoY8+ZLGr8p+1N+wB8H/22fEfg&#10;vVfin4JsfGV18P7mW70NLy6uFtrd5WgaUSwRyLFcRubeHdHOkiEKQVwzAgFb9rv/AIJ2fB39vDVv&#10;B958VvB8fiyXwLPPPpCS391bwxGfyjKskcMiJMjGCElZAw+THRmDekeLvjF4R+H/AIt8P+H9e8Ve&#10;G9E17xbLJDoem3+pw213rMkYUyJbROweZkDpuEYYjeucZFO8V/GDwl4E8YaB4e1zxR4d0fX/ABW8&#10;sWiabfajDb3msPEFaVbaJ2DzFA6FggO0MucZFeF/tR/8Epfhb+1t+178L/jd4kfxNZ+OPhTNay6e&#10;2nX6x2uora3f2y2juYnR8rFO0rAxGNm85g7OAgQAZ+1f/wAEovhj+2D+1j8LvjR4iuvFmmeNvhRd&#10;Wlxpz6Vfxx2uoLa3gvIIbmKWKQFEm8zmIxOwmcMxxHs+l2mVJFUsoZuQCeTTGvoUvEt2miW4kRpE&#10;iLjeyqVDEDqQCygntuHqK+TP2o/+CS+j/tMf8FG/hH+0UfH3ijwzq3wwt4rWfStNRFTWI4J5bi3j&#10;E2Q0KM9xPHcKVkE8LiMeSdzsDK/7W3/BIfRP2r/+CjPwd/aGuvHGveH774VxW8U+j2VvGy6uLS6m&#10;u7UCckGFfOnkWYFZPNiOxfJOZD9gUZwa+Qdd/wCCW2r33/BXbS/2pLP4ueJLezt9HOjXng6a2aa3&#10;mgFpJALeKcTKI7UzMl0YWicfaFeQEM4MYIyfGX/BKzxV4h/4LDaD+01Z/GLxBZeH7HTDZXXhYxmT&#10;ai2ywCygdmMa2czF7iVTHuEqkp88glg+1KK+NPD37Fn7Qdn/AMFhtc+MVx8ZJYvgDdWCpa+BF1a+&#10;uhNN/ZsFqUNnIotbZftKvc+dEzOSgUr+9cqDKVj+xd+0hb/8Fk7z4xN8Xv8AjHueERr4GPiHUZM/&#10;8SdLbAsGi+yR/wCmqZ96vuOCersK+2KM18Kfsj/B/wDbG8Lf8FWvi/4g+JPjCx1D9n7VBOfD1m9z&#10;DdQywGZm0+K0gQxyWc8EMhS4lePExXB88+XPEAZn7NfgH9tzQP8AgsF8QNX8eappOofs36kt3Hpu&#10;6+t5LVLNS0mnR2dtGVnhvkMypPJLGEkWOcF5Ntsw+/qDXxL+w3rH7Yz/APBRD4z2fxm0+D/hQbT6&#10;nL4FvGGkrJCq6iosI0+yv9oZZLJ5GY3CswMSAsjEqwG5k/sEfET9r/X/APgpx8d9B+MGl3sPwL0d&#10;71vB91NptjBAN18jaeltcQqslyrWLSmQsZDG8arIYpDsb7wPSg9K+Df+CTn7Zn7WP7RX7QXxU8O/&#10;tBfBFvh74d0A+bpWqrZTWMFvcLKIPsMLSs66jE6pJMLqBmRChyzJcQBANxn/AASq/bV/ay/aU/aX&#10;+KHh/wCPHwPX4b+D/D6PJpeo/YJ7RYLoTrCtlFNK7JqEbRpNL9pgygKZ3bJ4VX7v1K6ksdOuJo7e&#10;W6khjZ0giKh5iASFUsVXJ6DcwHPJA5pb64a0sZpo4JbqSJGdYYyoeUgZCruIXJ6DJA55Ir4Y/wCC&#10;JH/BTr4pf8FIdP8Ai0fiZ8N7XwLL8P8AXotLtJrO0u7eKR3EvnWEy3BY/a7UxxmUqynF1FmKLguB&#10;5mb/AMEQP+Ctnj//AIKfax8Xbfxt4A03wfH4E1G3Swk08TKscc7Tj7Hc+cxZrqLycs6Kitv5jiwo&#10;f7S+O3xb0/8AZ++B/jPx5qtveXWl+CdDvtfvILNFa4mhtbd53WMMyqXKxkAFgCSMkdaPj18Wrf4B&#10;/Azxn46vLG91Sz8F6Fe67PZ2YBuLtLWB52jjBwN7BCBnjJFfL3/BHX/gr1D/AMFZ/BvjnUR8OtS8&#10;AT+Cb21tnEmpDUrK+S4jkZfLn8mE+ahibfHs+VZIW3NvIUH5lX/gjf8A8Fj7T/grZpHxAZfAFx4C&#10;1DwDLYCaE6wNUhu4rsXHlssnkwlWDW0oZShABQhiSQv0B8Sdb+HX/BPz9nbx/wCOrPwjY+H/AA1o&#10;UN34q1uz8LaJFFPqU4jBlmMUQRZJ5AiAySEDCgu6opZeW/aG/af+A/8AwS4+EGuatrVx4L8CW8iX&#10;evR+HtJSzsdS8S3PBkNtagxm4uJHKKX6ZYF3VQWHxv8ADP8A4OhP2ZfjZ+yzrV58VdH1Lw7r1zFd&#10;2Go/D99Mk8QLrduy7QkVwYY7WWOaN9jJcmHDCRWBTbJIBbsfQ3/BLb/gqD4G/wCCyv7Pvi7z/Bw0&#10;W/0lzpPinwrqeNUspLW6WURHzmiSO5hnjSVWRkVlKOrJsKPJ6Z8TfEvwZ/4JMfsk+MPGlr4V0nwL&#10;4B8OsdW1Cw8L6LHC17dzyRQRhIYgqtNLI0EKs5VFHlhnSNMr+Y4/4Ojv2ef2XvBUOj/AH9nDVdPs&#10;L2+lvdS0149N8JWYlZUXz1FmLoSysEVSWVCFjQbiAAPnX9sD/g6N8dftU+E/EPgub4JfCOX4b+Jr&#10;NbS90PxL9v1i4k6MX+0wT2gVlkVZI3SNHiZUZX3KGAPlZ+zX7M/7THwW/wCC337FviK4t/Duoa18&#10;P9au7jw3ruheJLIW9xDPEIpcExSOquFkgmjmglLRsUZWSVCEmu9O/Z//AOCHn7GHiHVtM0dPAnw6&#10;0e6bUp7O0kuNQvNTv5/LiVIzNI8s00hWKNdz7UVAWZI0Zl/m1+Bn/BYD4/fss/DHUPBHwt8Xaf8A&#10;DvwbqF3dXh0vR9A08tFJcE7yLueGS8d1XaiSyzvKqRRKHxGuPMPit+2h8Yvjt4XbQ/HHxX+JXjHR&#10;XmW5bT9b8TXuoWhlXO1/KlkZNy5ODjIycUD5Gf09+KPix+zl/wAFjP8AgmrrWqa14ktYfhP4jtgu&#10;rXl9qEWk3vhK9h2TYnkdiltdW7+W/wAxeJ1Kn99BKDJ57+yb8fv2H/8AgkX+yjdeG/B/x48B3vhy&#10;1v21XUZ08V23iLWdTupzFB5xt7HdI5CJChEEAVUi3sBh3P8AL3RQPkP6JP8Ago5/wUz/AOCf3/BS&#10;79m+f4d+NPjZqmnxQX0er6VqWneGNcSfTL6JJI0mCmyKSL5c0qMjggrI2CrhHXyf9hj/AIL6/sc/&#10;8E2fgBa/CvwL4Z+PWuaPpd9dXU2sXWkaUZ9ZnlkJa4b/AEyLClQioDGrCNEDDcCT+GdFA+U/UL/g&#10;uh/wXJ+Gn/BT74G+G/Bfgnwb4+0mTQdcTWV1HW7uG1jOIJYmja0glmjkJ83KyMwZMELxI6tsfsDf&#10;8HMmn/sC/se+C/hHo/wLvNet/CNrOjaneeOVje8uJ7iW6nkEaadhIzNPJsj3MyptUu7Au35S0UBy&#10;q1j64/4Kp/8ABYHxv/wVb1TwgfFXhnwx4X07wO182mQaSbhpZPtf2ff57ySFXKi2j2lUTG585yMe&#10;ofsk/wDByp+0B+x5+zn4W+Gei6P8OvEmj+ELZ7KxvvEdpqN5qBgMrvHE0iXsa+XEriKNVRQkUUaA&#10;YWvz3ooHyrY+l/8AgpD/AMFXPil/wVG8S+Gb/wCIieGdPtfB8E8OmaboNlJbWsLzshmmJlkllaRx&#10;FEpzIVAiG1VJct2/hL/g4T/bD8EeFNL0XT/jLefYNHtIrG2+1eHtIvJ/LiQIvmTzWryyvtUZkkdn&#10;Y5LMSST8Y0UBZH0D+0t/wVS/aE/a81zw7qPj74qeJNTufCV3FqGjix8rSYtOu4mZoruOOzSJBcoW&#10;bbPt8xQcBgOK9dH/AAcc/tnAf8lkP/hJ6H/8h18Q0UBZH1d4+/4Lj/tZ/EnxloWu6j8cvGNvfeHZ&#10;VmtI9KMGk2cpDq4Fxa2sccF0uVAK3CSKVypBUkHsP+Ijr9s7H/JZP/LT0P8A+Qq+IaKAsj7M1P8A&#10;4ODv2xNX8RaZqkvxq1RbrSRKIEh0TS4LeTzFCt5sCWwinwB8vmq+w5K7SSa0j/wcc/tmn/msn/lp&#10;6H/8hV8Q0UByo+3h/wAHHX7ZwP8AyWU/+Enof/yFVG5/4OE/2vLzX7bVpvipYy6rZxPBb3r+C9Aa&#10;4gjcqXRJDY7lViikgHB2jPQV8X0UByo/Rb4cf8HSX7WHgcJ/amseCPGW3qdY8Oxxb/r9ja3/AExT&#10;B/wckfEj/hc//CyD8Cf2WW+If/Q0HwVc/wBs/wCo+z/8ff23zv8AUfuvvfc+X7vFfnZRQHKj9Tv+&#10;Iun9pL/oSvgj/wCCfVP/AJYV4V4O/wCC3GueAP2rdU+N+j/AH9nSx+J+sPNLc6ymk60y+dMoWaeO&#10;3Opm3inkAO+aONZHMkpZiZZC3xNRQHKj9UIf+Duv9o9ZlMngj4JtH3VdI1NSfx/tA188/saf8FRP&#10;Af7IH7W998ZLL9nbwxceI5JzcaVZ6d4mv9P07w20lvLb3As4W80bZlmclZ/OWM4EQiUBa+NaKBcq&#10;P2q8Z/8AB3vpfxF8Iat4f139mK11XQ9cs5tP1CyufHnmQ3lvKhjlidTpuCrIzKQeoJr4m/YZ/wCC&#10;h3wK/YE/aR0/4peFfgL8RNe8SaLb3MOmR678VLeS109542heVEt9FhZ38l5YwJGdAJWO0uEdfi6i&#10;gOVH7I/Hr/g7F0v9on4H+MPAOufs73lvo3jbRLzQr6Wz+IKLcww3MLwu8RfS2USKrkqWVgGAJBHF&#10;fF3/AARz/bc+EP8AwTz/AGj2+KHj7wj408YeItLt5Lfw6uk3MENvpBmjkhnmdHZTPI0MhjUEqiB5&#10;SVdjG0fx/RQHKtj9xv28f+Diz9mP9vz9jjxp8Jdd8O/Hjw3H4vtYkXULHRtKuWsbiC4iuYJCj36+&#10;ZGJoY96ZQum5Q6Eh1+Nf+CHX/BQj4H/8EwvjF4s+IXjYfFbxB4g1bTZvDunWOiaHYfY47F57ec3E&#10;0kt8j+ezW6DylXZGATvkLjy/gOigOVbH7Wf8FSf+DiH9n/8Ab+/YR8ffCjR9D+MXh/WPEkFtLYXl&#10;5omnvarcW11DdxxyhNR3CORoBGzgOYw+8I5QIfmn/g3N/bJ+CP7BX7RPjTx38W/GWpeGrzVNB/4R&#10;7S4oNHuL61aKW4iuJ5ZjBG8isGtoFQKpBDy5xhc/nTRQHLpY/qMtP+CkP7K//BT79oT4N+A/CPxW&#10;fXNe8PeMR4vtNC/4RvWLVNdlsNN1CSKNppYYY4xBK0V4C7MGayRdpLAj7G8YfFSz+F3gzxr4o8WK&#10;NB8L+DIJtRuNRZmuBJYQWiXE1z5calxsPnJsAZj5OQDuAr+db/g1P+F2m/ED/gqY2rX3m/avA/g7&#10;U9b0/YcDz3ktrA7vUeTfTfjiv3J/4KleO9K8P/8ABMH9oHUdQufsFpN4F13TFe5RrfdcS2s1pEgD&#10;gE+ZM6KhHD71KkhgSGclZ2Pyq/4OLP8Agqv8Cf29f2PPCvhf4S/FBfEWraT4th1W90g6BqNj58C2&#10;l1F5vnXNvGmY2lA2Bst5mcEoKv8A/Bq7+0f4H/Zh+EfxSb4lfGj4e+D9L8ValYy6H4e1vxbDZy28&#10;kCTpdXhgmdY4vOD20YYHzJBafMoRYmb8U6KDTl0sftr/AMHUX7Yfhz49fA34W6X8L/jB4A8YeE01&#10;e9bxNpHh3xVYahPLc+VC1hLJDDI0piQLeDdjy1d493zGOuk/4NgP2vdD+Af7I/izTvix8dfhb4b8&#10;Kz6wr+D/AA5rvjKwttS0rHmfbpPJllDwW80rRlIzjLpcSBAJd8n4TUUBy6WP2Y/4Okv2+l+L2kfD&#10;nwn8Lfi14O8U/DPVbe8fxDZ+EfE0WoNdXkckDRR6gtu7IIQoV4Fc/M6zsQTEhH2j/wAGw/xK+Inx&#10;L/4JlxzfELUNd1SDSvEt3p3he41ZSZG0eO3tTGscrDfLClw10iMxbaE8tSEjVF/mWooDl0sfuR/w&#10;dM/t3fHL9nj45/DnwP4D8UeKvh74FvtBOuDVfD89zpc+r6j9ongltmvImXekEIt38hCMG7VpA2Yd&#10;n1D/AMEOPEmuf8FLP+CXWh3H7SXhXw/8TIdE8RXNl4fvfFWiw6k2s2lrEkUd7L9oDrLcJJJeWxuA&#10;odxC28tIZHf+ZahD5Zyvyn2oDl0sftJ/wcDf8FVfjZ+xv+1TonwT+Eskvwd8BeCdF06701tIsYbf&#10;+3EKqYzF8m2OygMRtlgjAQtDOH3rsSP7h/YM8E+Ff+C13/BMj4R+OP2kPAfh3xt4kt2vFTUJbUWj&#10;TyW17LbG4iMEgaMTC2jM0Y8uOSSNv3QjEYH8xmq+MdX17RrDTb7VNSvNP0rf9itZ7l5IbPft3+Wj&#10;Eqm7YmdoGdq56CvTvC//AAUL+P3gfw3p+jaL8cfjBo+j6RbR2VhY2XjLUbe2soI1CRxRRpMFRFUB&#10;VVQAAAAMCgXLpofp9/wWy/4LZfGb9ir9sy8+BvwLuNB+E/g34W6dY2Kppui2N1/aRuLK2ukxHcQP&#10;FbwwxypFHFEo+7IzMwZEi+2v2df2bPgn/wAF6v2P/hX8evjd8JdHuvGmpaZdadM2n6vf2ar9mvri&#10;2cK0E0btE0kMkqRymQxCZlDsdzv/ADW/Ff41+Mvjz4nXW/HPi3xN401qOBbVb/XdUn1G6WFSSsYk&#10;mZm2AsxC5wCx9TXq/wAJ/wDgqf8AtHfA/QtN0rwx8aviLp+k6Lbx2lhYPrMtzZ2cEahI4Y4ZSyLG&#10;igKqBQoAAAAFAcumh+k/7av/AAcb+Jv2DP2iNc+CP7Pvw4+Gul/Df4Ryt4UgTWrC8mmlurR3iuSg&#10;huYQkSyhkG7zHcxtKXPm7E+npf8AglN+zj/wXj8C+D/2ntTtfiF4I8QfELTYp9ZttH1hFW5uLdVs&#10;2ikFzbyAiE2piWSFIRKiiQrlgR/Pj+0J+0L4x/aq+LurePPH2tP4h8W64IBfag9vDbtceTBHBHlI&#10;URARFEi5Cgnbk5JJP0f8Nf8Agvp+1p8IPhzoHhLw78WP7N8P+F9Nt9I0u0HhfRpBa2tvEsUMe57R&#10;nbaiKMsSTjJJPNAcvY+7P2lv+DkvUv2B/wBpib4J/B/4TeFovhH8Fbz/AIQyW01me5OqagNPkNtP&#10;5E6TMsCkxskbypcO20Sv8zmJPZ/iP/wbqfBX/gpT8QvDf7RHh3xj488C+GPjDbx+N9c8PPb289zc&#10;nUYI7r9xMzOLORnkeSVW+1JvkZY/LRVFfgL8TviRrXxj+JPiDxd4kvP7S8ReKtSudY1S78mOH7Vd&#10;XErSzSbI1VF3SOx2ooUZwABxX6AfAr/g5/8A2hP2ffhZ4b8GaN4b+Et1oHhPS7bR9NhvdHvmaC2t&#10;4liiQsl4hbaiKMtknGSScmgOV9D7Bu/+DqX4W/swfEGy+FvgD4N6rrHwf8Ay2vhnTNeg8Tj7TLpd&#10;oqW5nt7WSF/NARGMIlulaZFjaRomdgkniP8A4NX/AIa/tSfFeL4qeAvjJdaL8IfiDND4o07Q7Tww&#10;vnQ6fdiO48i1uGmRY42SR/KL2xMKGJWSUqxb8MfGviKPxf4y1bVodK0vQodUvZryPTdMSRLLT1kk&#10;ZxBAsju4iQHaod2YKoyxPJ/SH4b/APB1N8efhH8OtB8J+Hfh58DtN8P+GNOt9J0y0XS9WcWtrBGs&#10;UUYZ9SZm2oijLEk4ySTQHK1sfaHw2/4OjP2d/g38TfDfwo8NeBfF9j8FPCtlb+G9O8WtM0sltBbl&#10;baGQWThrh7RYUSTzXkNyV625f5T4L46/4NFfGWlfHvUpLH4seDdN+DEF09wmramZm1+ysQm8+bAs&#10;SWzSIcoZBOisF83ZHnyV/ILw9Pp1t4isZNWtb290mO5ja8trS6W1uJ4AwLpHM0cixuy5Ado3Ckgl&#10;GA2n9gvjZ/wdgaT8dfgP4u+Hep/s63NjoXjLQbzw7dPYfEBIpra2ubd7dzDu0tlV1RztypAIGQRx&#10;QHK1sfTKf8F/v2Pf2ivD2ofs2bviH4N8CeLtKu/h9D4onsLay0ezsZbaSyjnWaSaSeCNkKhJLi3/&#10;AHe9GmWNVkK/Acn/AAa6/Hbw38dNc03xVrngfwt8JfDYOoX/AMRr7Voo7BtNQxvPKlvu89Jo4WkY&#10;rOsUIaCQeft2SP8Am/4em0+21+xk1a1vb3So7iNr23s7pbW4nhDDzEjmaORY3ZchXaNwpIJRgNp/&#10;Yn9oT/g650v9pT9mX4k/D3UPgjqHh2Xxz4X1Pw/BfW/ipNQW1a7tJYBIyNaQkhTJkgNyBQHK1sfa&#10;/iv/AILOfs1/8FJfDvxI/Z38F/EOTSfE3xK8O3fhTw3q2t6Rc2Ola1eahYzxKsLyKHVo3ZUKTpC0&#10;ruiQiVmAr8lfgj/wbxftI6d8cNNf4jeH4fhV4B8O3Sal4l8a3XiXTorbQdOhDTzXUUqTOfMWOJtj&#10;BdqOUMpjTc6/FPwD8V6X4D+OvgvXNcufEVnomi69Y32oXGgSrFq0FvFcRvK9o7EKtwEVjGWIAcKS&#10;QOa/Yj/gpx/wck/BX9tP9hP4ifC/wbpPxn8L+I/FtlDb2moXOmWEdvhLmGaSGVotQLiKaON4Xwrf&#10;LK2VcZUgWa2PrX9sL9vX4P8A/BWb9lv4tfs+/s//ABks7z4u+INCuDpVhBDd6Y+um0lSeewt7i4W&#10;CCYXMMUsLbJWUwyyyMGiVzX5C/8ABMT/AIJbfHiw/bz+G/iXxV8NfFXw58I/DTX7Lxn4i8ReMtMu&#10;ND0nT9P026iuZz9ouI1R3ZU2oqk53bm2xJJInyx+xt8WNL+A37Xvwp8da4t1JovgvxjpGvagtrGJ&#10;J2t7W9hnkEakgM+yNsAkAnHI61+y3/BYb/gul+zr+2n/AMEwviJ4D8B+MNW/4TLxENM+yaVe6DeW&#10;8kyxanaTSqZdhhXEUbtzJghdoySBQKzWiPqL/gq78ePDH7fn/BNf40fD/wDZ6+IHhX4nfEQaZbXr&#10;aF4Q8Q219qlzY2+oWUl4Y4oZd8iGAshCBvNL+Uod3CH8Sf8Aght+zb8UPil/wU1+Gt/4Lsdc0uH4&#10;f+JrW/8AFOriK5gttHso2ke5trmaND5TXUENzbLHJgSs7IcLvK+W/wDBML412n7OX/BQH4T+ONS8&#10;XW/gfRfDXiCG81fV57a4uVj08BheQCO3hmlZp7cywKFjI3TDLRrmRf1E/wCDgX/gtT8F/wBrr9gq&#10;L4f/AAV+Jj69q2ueJrI6/YDQL+z+0aXFHPMcyXVtGoAu47JsIwc7ccrvFAWtofRn/Bf7453n7Tn/&#10;AASl8WXH7O/jXw/4+0fSdatD4/fwfq1pqzW2hrFPJKJTCzuiCYWrybMMIUkL/uRLX5S/8G2y+Mm/&#10;4K4fD7/hETqC2f2XUf8AhJDEs7Wv9lfZJN/2ryuPLM32fy/M+T7R9mzltorF/wCDfL402HwH/wCC&#10;qPgHXNe8Z6Z4H8JG01W31++1PWY9LsJ7ZtPuDHDO8jokim6W2ZUYn94kbAZQEfoh/wAHHH7cnw+P&#10;7C+n+F/gL8Tvhfcw+NPF7yeMLTwT4kspL7UYpba4eQ3ENq5aSGaUAzSP95liVi28igNvdPUv+DkL&#10;w3cfsmf8Ev8AUoPgr4esfAGk+NPGNvb+OpPCWkxaet9Y3FrcrKbxoIxhJpltYnkZlMm9ImLLKUb8&#10;y/8Ag2u1LxL4g/4KR6d4Bt7e41r4beO9G1K38f6FPYLf6RqWnxWNw0DXsMiNGEW7eBFkYAg3BiDb&#10;Z3R8X/g3x/aJtfgx+3vb6B4u8VeGdA+D/j/RtR0vx5Z+J7+1t9D1W0FlcGBLhLphDI32goi8Ftk8&#10;yfckkB+uP+DgT9q34Y/An4A+FfBP7J+pfB3QfDvxQnvk8f3vwwawhuL2G1jiS1srqXT2C+RKt5eE&#10;xyglxGQpCeargbe6eif8HJF1c/8ABOn9nHwj4b+APgnw78J/C3xavry18b634Q0BNJuLv7Ksb2en&#10;y3VuqBUlFxet5Z+d0gdVIj85H+O/+DevWdQ/aq/aHm/Zx+IXh+6+KnwP8QaLe6hd6Fqdy0ln4Nng&#10;V3i1W0ODJaSNJO9qWtnhLHUAzMxRRW1/wbi6rqH7WPxz8Qfs8fEbTZPiZ8EdQ8KXupSeHNZuVmsv&#10;C9xHMqpqNkJMyWsxa9niLWjROWvPMJJiVl9k/wCC5+sW/wDwRg8IeF/hL+y74f1P4M6N8UvN1/xN&#10;4o0q8um1LWHtJIkgsYNSlle4jWElpJI43GBcpgqs06ygeRa/4LuaBon/AARb+HvgXwV+zB4bb4Pt&#10;8VpL+88Q+KtLvbmTXrqKzayMdjb6lLO91BBvdZJY0KKxEQDYedX8j/4IqyXf/BZP4meMPgV+0fq2&#10;ufE/w7pfhq98W+Htd1fVLi48SeFdQ82zsnayv3dn8h0uFd7aYS27S2sD+XkPvm/4Im3lx/wWO+J/&#10;i74F/tJahrXxU8N6P4bvPF/h7WdZ1W5m8Q+GL8TWdk/2S/Mnm+RJHcq7203mwGS1gfywQ+/b/wCC&#10;r/jSP/ggx4h0f4Ffsxx6h4JvvG/hyDxD4t8d3F99t8Q69Gbi9tre0V2QR2ixeXK5e2VGYvHjYUcy&#10;geXUof8ABUu90/8A4IC/EbQ/hL+zPbXnhfxR4w8KDVfE3xH1O4j1LxLqtnNeXsMenwlolgsYkaHe&#10;72scckpitSWDQFpK3/BNxYf+Dhnx3qXwq/aO1LWtS8ZeAPD7674X8faMlpY6xFYxyQWsul3p8lo7&#10;yAy3EM6M6ecji4/fYmIq7/wTHh03/g4T8Raj8Kv2mNY8Vax4y+G2krrnhPxrokdpY6qumK8Vrd6b&#10;fTtG6XMZlltJomkgaYP9qJnAfY2P+3J8f7P/AIID/G/XPgh+ydrWtab4luFsdU8d+MfESW2ranM5&#10;geS00mGGW1W0jt44bkXDSxxPJI90iGRRAUYDy6kX7d/j+1/4N8fjmfhT+zDqV5Z+ONT0611Xxh4+&#10;1+1tNU1d45A3k6NbRS2otre0G1bp2RHlleaFWlAtwrb/AOyR8CNW/wCDnDw7rFz8TvGI8JfGT4Nx&#10;2VifGdrpKXUPinRbuS+ljtbnTo3t4Yri1uFcpcQOgeO4KPE7IsosfsmfAHV/+DnrwprmpfErxTF4&#10;N+L3wWj07S38Z2Wli6h8U6ReG+litrnTlkhiiuLe4imZbiBkV0uSjwsUSQcz45/a/v8A/g3A+MPi&#10;74F/BWx0nxl42f7Fc+PfGniuwmWPU5WhW5sLXTrGC62W8EFvdNvkleSWWW5l+4kUWQf5kni39r66&#10;/wCDbP42eKPgn8GdN0Lx944dLS58feL/ABfp9xHBqMjwi5sLTT7K3u1FvDBb3RLySSySTTXEn3Ei&#10;jBo+Ff2U/EX/AAcr6v4t+LHhVvB/w9+OHhm40+x8cWV3Jex+HPEFtLFPHY6havm5ntrhIrQW0ltt&#10;aNxAkwkRndDpeEf2SNS/4OWbbxd8XfDN54T+HPx/8M3VnYeNNMnN6PDfiK2kjMen6hA58+WzmWC1&#10;kt5IR5ySfZY5MwmRg2TpP7fsP/Bvd488WfB34H6f4X+JPjxbqKL4i+NPEIuJNOvb2ASeXpun2dvc&#10;p5MVn50scksshlkne4DIiRxqAPTch8I/t16l/wAG7fizxp8G/hlpvgv4ifE66utPl8eeLNUNzNpC&#10;Tx2m8aTY28NwhdLWS5mBupGikeR5o3t08pDWDrX7AnjL/guf4l8aftBfA3SfCWj6tqmtw2/i/wAC&#10;XWtpFeaXqMqx+ZqFu7gLJZTgtcl5TFIJRdxRpN5KvJ16/wDBMjxB/wAF9tb8S/tFfBP/AIQ/4d3G&#10;va9NZeMPCniLU5tlhqqx28j3VnPBbuZoLhJhO/mxxMk3nqokUKx0f2Rv+Cofg/8A4N+dZ8efCDR/&#10;AMfxk8cDVvJ8beKINcl0Ozj1C13wtplpHLaSyT29q/nAXDrEZJZp9sflrG7gem5mfsVf8FMfD/8A&#10;wb5+JfiV8K4/AOn/ABi+IE+t/ZfF3iLTfElxpGm281kZIY9NtkmtZGnS3Z7gvcGK3ZpbiWMLJHDF&#10;PL5F4i/4JzfF7/grJ8SvGvx2+AvgmbxP4V8c+IrzUdVtLjWrCzuvDOr3BW6vNOkNzJAJlje4DxTQ&#10;hlkglgL+XN5sEWl46/4JmfFf/gqz438U/tBfs/8AhWPxV4V+I3iO/wBR1TSrjxBY22peE9VlZLm8&#10;srj7Q0EciebcM8EkJffbvC0gikLRr7v/AME+f+CwXhT/AIIYeA774E6x4X1X4la9H43vb3x1qWlX&#10;iWdl4em2WlpJbWAlQtqEkK20gdpPssZmQrHJLEVuGA81uQf8E7v+Cwfhv/ghp8NLz4H694N1vx74&#10;s/4Ta7vvHk9ldRWVv4Vm8qztZbK0Lb/7RngNtMsjH7NCZkKxSzQlLlvij4gf8E6PiZ8QL/8A4TT4&#10;Q/D34mfEz4V+L7m5vfDOtafo8+r3hthMy+RqH2eM+TfQsGimDKqPJG7wtLA0cr6viX/glV8V/ijq&#10;ei+Kvgt8O/HXxA+E3xI1G5/4QrWbe1+1zLbLceT5WptGqrZ3EDkwTSTLHbtJBO8MksCiU/eH/BJL&#10;/gsd8Bf+CQf7Nlx8JfFTeO/GHiy/8QXGt+INR8L2llqGhafdyxwW5t7e5a5ia4WGO2jDyxI8TyiU&#10;wSTxGORgNtUJ/wAEpf8Agrp8Ff8Agiz+zvrHwh8cSeNvHHjS88S3Wua83hLSrW40zQbtooLR9OFz&#10;PdxfapIvsYZ5oUMDNIVikmRVlf8ALjxX+yF8QNA8U6Hp+m+HdW8YWfjCVk8K6t4esLm+sPFyrty1&#10;g4jDzMN6h4SizwSFopo4pkeNdi9/YA+MF3qlkvhn4f8Ai7x/o2t7n0LXfC2hXup6X4ihVd5ltJUh&#10;y+F+/GyrNAyvHNHFLHJGn6vfsV/8Fafgh+yL/wAEwtL/AGY9c+Ktx4d+I3/CL+I7Cfxl4csLzUtH&#10;8Jand3N9JAourZRLcSxNcRkTWKzQFoyY7hk2SMD22MX/AIJ2f8FWfgv+xl/wS+j+Aes/GPXNF+JX&#10;iHR/ETLr1lp13qOj/D2/ufNFpEk0EZkf5nSfNqs6CZpyZFBUn8c/HXw21z4beNJvD2s6fJa6tD5R&#10;EKMsy3CSossMsMkZZJoZYpI5IpY2aOWORHRmVlY2vEfwa8UeFvikvgm50S9m8UzXEFta6fZKL2TU&#10;WuAjWzWphLrcxzpJE8MkJdJkljeNnV1Y/t7+x/8A8FIvhD8IP+CMcX7O938bPDf/AAvW5+HuuWem&#10;eTfXMNnY3t/BeXdhaHWJY47KCWFLi3gZjcLHDLE0Yf5AaA2KH7Df/BSr4P8AwF/4It2nwIk+LWj6&#10;B8fh4H8QxaMkM1xarpmoaiL28sE/tbYtpazqtzbhi1wnkTKY3KSRsq/hbPC9pM8cqtFJESrqw2sh&#10;HUEdsVLqul3Wg6nc2N9bT2d5ZytBcW88ZjlgkUlWR1OCrAggg8giv2x+I/if4L2X/BDS3Wz139m/&#10;Vv2sNH8AaSv24pocfimxgiaGI2qyTBZxqVppULW+1D9pSW3XYPMMWQNir4z1v4W+Bf8AghksN9rn&#10;7Odx+2F4Z8J2Uf2uX+w4fF2jwwXaRRWgkmSO4j1Sx0mJbfYv+lRTWyhCZRGzfiielBG4V+0v7Ufw&#10;D/Zq+Dv/AAST1L4geCLH4Z6f+1d4X8A+GbXxLZ2epQya14ZvjcaVYalLJpO9o7G+jklkR5xBFPDO&#10;7OHSb5qA2If2n/2d/wBmf4L/APBJKb4ieCrX4e6T+1l4N8B+GIddtLPWFfXPDl+ZNL07UZZtIMpS&#10;0vo2mkV5zbpPDct5gZJwHH4wY4or9jv+Cs//AATO+Gn7Ev8AwSg+H/xS8K/BOz8H/FvxFJolj4ok&#10;XU9Xv4vCMtzYTS3jQxT3c0cbC5VLdXm83y/MUoRN5coA2M//AIKqf8Ey/hP+yX/wSF+H/wAWvDvw&#10;VuPC/wAUfGtt4ds/EMct/rEkfg6a5spbm9kFrdTyeU7TqtqVud3lmRNuyUBj+QccrwxSJGzIsy7H&#10;CnAcZBAPqMgHnuB6URTeS2cbl43ISQHAIODgg44FfrL/AMFv/wDgiN8IP+CW/wCyRpXjzwHqnjzX&#10;dd8Q+KbXw8o8Q6lBNDpkbwXN2ZoBbwQN52bRYwZWkTZLKdm/ZIgG2jMr/gtZ/wAERfhT/wAE3P2J&#10;/CfxG8G6h8SLjxF4m8SWWi3Wn+JdSsrqLTo5rK7unC/ZraLMyvbLHuLsm1nwCSrL+auofF7xB4ru&#10;75fEviDxRr2m67rEeua5bS6vKX1e7XzAbmRpN6tc7J51Ezo7L5z9QzAlt8UdS1zXrg+KtU8Ua/ou&#10;u61BrXiO0TWGhuNbmRpd0zTSJMv2rZcXKpPJFKUNxIdrBmVvtL/gsp/wSA0P/gkVp3guax8fa540&#10;1b4galeT6PKdOj02PRLSxEZkSbEkjXE7td2pWRDCqCCbKP5i+UBtuR/8Fmf+COuif8EkNP8ABMtv&#10;4/1Tx1qHxA1G9k02OXRIrGDS7SyERkSc+dKbiV2u7baVWNAIpcqd6hfl/wAWftU+Pv2l7/QdC+LX&#10;xU8eeJPDMeqQSy3us3c3iK60WMny5prVLiUNny2LNEksazGOMMcojLft/jl8RP21/iX4I8F/Ez4o&#10;eNvEmmalr9pZRX+u3Nx4iutEW4lWGWW2SaQycq4ZoY5EEzRRBslIyv0F/wAFMv8AgmH4g/4Ig/FH&#10;4T+INM+Jun+KvFGo6pda1pMsGhrb/wBlHTprSS1uHjmkmSRnklJMbKUHkkEyBjgBdmZ3/BTf/glt&#10;4g/4IxfEL4b6lJ4+0HxhrmtapfalpaR6IPKtYLCS0a2nuIbgyRSNK8r7rdlkjUQ4LShyB5n4q/aW&#10;+Nn/AAVW+L/wt+HPj7x/N4o1K7146N4buNXhiSPT7rVbi3hYySxR+b5JkSDI+fy0Q7E/haO+/aB+&#10;MX/BUT4t/C34Z+P/AIiah4mvrrXG0bw1d62qzfYLzVJoIsSzKvnGBpo7cNkyeUisY4yco29+1/8A&#10;sYfEr/gix+1b4Hh1zxB4L1Dx5Y21t4x0afRHubyDTnS5lS1nf7RBCrSJcWzOEKuhMQ3qysVYD1H/&#10;ALYH7FfxI/4IrftS+BU13xJ4H1Lx9Z28Pi/R20OS6vI9LaO4kS1uZPtFvCjOtxbu6piRCYP3ilG2&#10;vhfFP9oz4sf8FcPj94L0zxzrWi+IPiRfbvD2i6vc2i6dLqfmEtZaUy2yLbLuunkSKVoo8SX7faJx&#10;CitAfEv9oH4uf8Fd/wBojwdpvjjX9E8QfEe+ibw/omp3dtFpbajuLyWelkW6Jbqz3TyRxSNGn729&#10;/fTCJVaGHxH8KPil/wAEhP2xvBt94+8EeH7fx14Te28Vabo+qalHqNqrrI/2WeU6ddAhkmhEqxmV&#10;cmNN6NG+1wBPFHwh+Kn/AASG/bE8E6h4/wDBOh2fjnwrLaeLtM0fU9Rj1C1YxzP9mllOn3WRtmgL&#10;iMyqT5a7lKNhup/ag/ad+M3/AAXR/a98N3DeEfD178Ql8PSaNpuk+GYpLWO8trMXmoSELc3EhaYI&#10;85wHBfYiqpcgNm/Hn41fFj/gth+2Xpt9a+C/Dl38Tda0g2KWHhuNrNdXWxt57hpmFzcODOLeNhhW&#10;UMIUVULn5sH4SeMviZ/wST/bM8M+K9S8I6TY/ELwfD/aMOg+JY2mW2+12ciR/aoIZklhkEU4lWN2&#10;jkUmNiu0gMAUPhprfj7/AIJi/tZeEPFeu+CdMg8beETHrlr4e8UwyZtJHRxbteWsUsdxBKpKTpFK&#10;Y3x5LlTG6l7X7Tnxy8ff8FVP2yNQ8ZW/gu41P4jeOIoBcaJ4Usbm8W6ktLNYt1rbDzJwotrZXdS8&#10;hBSV9wUhUg/aP+NfxI/4Kpftm614zXwe2s/ELx0ICdD8IaXdXPm/ZLGOH9xb7ppjiG28xvmbGHbh&#10;Rgb37Evx+8Q/8Emf2/vDvjnxj8Odel8SeAVuvP8AC2rPJoN4DeadLChl82B3jHlXQlAMfzDbzg5o&#10;GR/sVfHzxJ/wSb/4KAeGfHXi74d65J4i8AG6N34V1gy6FeH7Zp00CeZ5sLvF8l0kozEdy7cYDBhz&#10;v/BQj9rZv28/2w/G3xaXw/ceGR4tktp20yTUv7SayEVrBbY8/wAqLcpMWQNi7Qyrztycn9tX9opf&#10;2vv2rPHnxOi07WtKXxpqb6q1jqesf2xNYGQLmFbjyYd0KN8kSeWPLiEUeW2bm7j/AIJb/t02v/BO&#10;T9rGy+KlxoGteKptH026tLbSLHWxpMF/JOoiIupDDNvhVGeQIEz50cDZAQggvMo/8Ez/ANsqy/4J&#10;+ftf+H/i5d6De+KbjwnbXn2PR4bxbKPUJbm3ktCss5SQxokc8kgKxuS8Ua4AYuvB/tYfGK2/aH/a&#10;l+JXxAsrO40+z8ceKdT8QQWs7BpbWO7u5Z1jYjgsokCkjjIqP9qb4ww/tC/tO/Efx/bWUum2/jnx&#10;RqfiCKzlkEj2qXd3LcLGzAAMVEgBIABIzXuf/BH79rz4O/sbftEeKNd+OHgO4+I3gnX/AApPog0e&#10;LRbLV1e6a+sbmOSSC8kjiKqLV/myWDFcDqQD8yt/wSL/AGo/gn+yT+0lrXiT49fDv/hZvg++8NT6&#10;baaX/YFhrXkXz3VrIk/k3kiRrtiinXeDuHmYAwzY+fPjB4m0/wAafFvxTrGkwx22l6tq93e2cKad&#10;DpqxQyTO8ai2gJhgAUgeVESiY2qSoFZ3jHWP+Ei8XapqAk84X15NcCQWUVj5m9y2fIiJjhznPlxk&#10;on3V4Ar6y/4IvfHH4Afs8/tC69r/AO0Voeh+KvB99pCaNZ6XfeG11toLua7glGoCN42RIoIreVJC&#10;recftKKkcoMmwDzMn/gkN47/AGdfhz+0Drd9+0zpdvrngTUNGXS7S0awubuS2vZLy2kW9/c4ZYoY&#10;oZg5VvMImCpHIGcD5RByKFG1cV9Xf8E6r39mPTfgp8eLj49WlnqHja38PxyfDK1ujrSxXOqCC+JR&#10;zpzKgjab7GG89lGD8rKN5oDbUP8Agmpe/sz6X4G+Mt3+0FaaNqWuWugLJ8PrG/OvIt5qojuSI3fS&#10;2ULCziBZPOIPzKUZcSV8oiivqT9g39mH4I/HP9m79oPxF8UviI3gzxh4D8Of2h4C0tddsbD/AISW&#10;/Fpfym3MVxG0lwPNgtE2wlGPnbQdzLgDbUP2C/2Yfgj8d/2cP2hfEXxS+IreC/GHgDw2NR8B6YNd&#10;sdPHiW/+yahKbcxXEbyXH7y3tU2QFGzMFzudMfLdFfSXwJ/Z6+Efiz/gnx8W/iP4u8Tzab8SPB1/&#10;a2nhbQIfF2mW0viYXDRROV0+SF7zbaNKs7yqdk8e+NTE0UkoAOY+BnwF8I+M/wBlr4qfETVfiFZ+&#10;GfFvw6fT/wCwfDYu7cah4vN3KYZPsyNIsyC0+WeV0SUNGSP3e0vUOif8FGP2hPDWlW9jpvx2+Mun&#10;2Nqgjgt7bxrqUUUKjoqqswCgegFeNV9TfCj/AIJp/wDCz/8AglH8Tf2nv+E1+w/8K58Sw+Hv+Ea/&#10;sjzP7Q8yTTU877V548vH9o52+S2fJ+8N3ygH0d+zH8Uv2ok/4JgfEz9rDTf2sPihHc/DjxJD4cHh&#10;fV55tdg1HzJNNTzvMu7iSOPH9o52/Z3z5P3hu+Xyk/8ABxx+2af+ayf+Wnof/wAhV8Q16of2Q/Ey&#10;/sSL8emvNEXwe3jf/hAlszNL/aTX32D7d5oTy/L8jy/l3eZu38bMfNQKy6n6MeAP+C437XWj/wDB&#10;PG++MHiyf4H/ABM8E3Pjg+A3t/FPh6X+1Jb02P23/UWX2e1Nv5JI3Od+4EYIwT83WP8AwWhsINZj&#10;vJv2O/2H3kWXzXeL4WrHMzdch/tBw2ec4NfEyStGrKrMqyDDAH7wyDg/iAfwr2Dx7+wv8QPh1+x1&#10;4J+O9/aaa3w58fX0ul6Zdw3qNcLdxzXkTQyQHDqf9ClfcAybWT5txKqByo/V74k/8FvPE99+wp4J&#10;+J3iT9lXXdB+FOpX58OaTq3gv44XvhG3lvE+0boUtdNWO5jQfZp8bwUGz73IzwP7Nv8Awce/CP4e&#10;fEKPUNb+Evx8020RcCX/AIX34i8XjOe9nqNxHAfqTmvym1b45eNte+FGmeA77xh4pvfA+i3LXune&#10;HZ9Wnk0mwnYykyxWrOYo5CZpiWVQSZZOfmbN7x3+zl4z+GnwZ8B/ELW9G+xeEPid/aH/AAjWofa4&#10;JP7S+wTrb3f7tHMkflysq/vVTdnK7hk0Byo/cr9oL/gud4TsvB3hH4oTeMv20vh94F+KH21vDEOk&#10;eHvh5cWVz9in+z3QjF1Fc3S+XKQD5z5OQRkEGuz/AGaP+Dib9nc/CTUF1r4+fEqHxFJO/wBmm+Jf&#10;gW3urqAYwuI/D1rDbtHnnDOJOuSO38+Hib4x+KvGfw68L+EdW17U9Q8M+CzdnQdMnmL2+k/apBLc&#10;+Sp+55kihmx1IzTPFvwh8WeAfCnh/Xte8L+ItF0PxZFJPoeo3+mzW1prMcZUSPbSuoSZVLoGMZYD&#10;eueooFyI/oouf+CzVroGmeG9e1j9qD4Rab4X8XvOdF1C+/Zs8aWFnrCQuEm+z3curCGTy2Kq7LkK&#10;xAIGQK948cf8FYvANj4R0mfwT8XP2VfGGoT26vdvr/xYi8Jx7z1KQrbX8iDvtc7h0PTNfy9/En9p&#10;zxv8XPg/4B8A+INYjvPCXwxjvYvDOnx6fbW401byRJbn54o1klMkkasTKznIOCMnPCT28lrJtkje&#10;NiquAy7SVYBlP0IIIPcEGgXsz+tn9lj9v3UP2iPH8mjvqn7MF9HHGHZfA/xpbxTqC5OObb+yrbA9&#10;9/J4ruvH/wC1F428G+L77TdN/Z0+Mni2zs5CkOraTqfhOOzvgP441utagnCn/ppEh9q/k3/aa/ay&#10;8TftXj4e/wDCTW+jwf8ACtfBeneBNK+wQPF5lhY+b5LTbnbdMfNbcy7VOBhR38xBzQHsz+z3wh8c&#10;7zUvhpN4k8TfD/x94Ekt5HV9I1C0ttX1MooyJFj0ie9Vg2DgK5fPBUEgHidL/wCCinw/1fUIbWLw&#10;/wDHSOSZtqtP8E/GdvGD/tPJpaqo9yQK/mI8bf8ABWP47eIPDvgnR/Dvj7xJ8NdH8C+FrDwra2Hg&#10;rW9Q0a1v47RGRby5jjuCsl5IpAklAUMET5RisfSP+CpH7S2h6lDdw/tAfGZpYW3KJ/GWoXEZP+0k&#10;krIw9mBFAezZ/V98WP2vvhT8AbSwm+IHxJ8C+AF1OFZ7VfFGuW2iySoeh2XTxsO4IIBBBBwRiq/w&#10;g/ba+DP7QmtS6b4B+Lnwx8cajAoeS18P+KbHU5oweASkMrMAfcV/PH+0P/wc3/tN/Eb4w6vrPw/8&#10;VN8NfCN4IBYeHG07SdaOn7II0lJu5rFZJPMlWSX5gNvm7Rwoqv8ACn/g5+/a0+HmozTax4l8I+Po&#10;pFwttr3hq2hii91NiLZuf9pjQLkZ/TkGzRX8vfxl/wCC5OjfE34qa34gt/2Of2OZotXuTc7/ABF8&#10;Po9Y1V2IBY3F4Hh89y2Tv8pM8cevunwl/wCDnXw74Z+C2meAdW/Zt0vwxoscmLr/AIVn4wuvBdvA&#10;jsN721vaRCSNsZOBcjcf4l60C5Wf0IUV/Pj4W/4OFPg74T+LUk9t8J/2jJPDtpeSCzvrz9ozxVfX&#10;M1uH/dyS6fNdNbh2TBaMzOqklQ7D5j7j8Vf+Dmv4L/EzWrebRvG37XXw3t1RI2tdB8OeDLq3GAAW&#10;ZtQS7lPqcN+HagOVn7O0V+Uv7I3/AAcT/s62Z1b/AITD47fHS6YS7bc/EHwdpG0jH3ohoFip2n0l&#10;IbPoKkvP+C/Xg2fVJja/tgfAmC0aUmGOb9nfxjJIiZ4VnGsKCQMZbaoPXA6UC5WfqtRXx/a/8Faf&#10;hvdfBDRdT8P/ABu/Zi8ZeKLq2Elx/bPjseB7WZ89RbSJf3Vt/wBc5QzDHU54sfAT/gpHqXxn+IVr&#10;oo1X9km8WYgMnhb48vr2ocn+C2/saHf3/wCWgoEfXFFeS/FD9o7xh4A8US6fpXwF+LHji0jOF1LR&#10;NR8MRWsv+6t7q9tN+cYra+Hnxu1TxT4PvdY8RfDXx/4A+wq7tZasunaleSqoJzHHpV3e7yQOFB3E&#10;8bckCgD0CivBYP8Ago/8PbidY18O/HoMxwC3wP8AGqr+Z0rA+pruPir+1p8LvgNpFjfePviJ4L8A&#10;22ooklufE+s2+is4YZAK3TRsrf7JAIIIIBGKAPQqK8u+Ev7cPwV+Puuf2X4E+L/wv8a6l/z6aD4q&#10;sdSn/wC+IZWb9K9Q3g9xQAtFGc0UAFFFFABRRRQB4D/wSi/5Rb/s2/8AZLPDH/ppta9+rwH/AIJR&#10;f8ot/wBm3/slnhj/ANNNrXv1ABRRRQAV4r+31+3T4X/4J1/s+XHxK8ZaJ4w1zw/a30FhPH4d05by&#10;e3aYlUkk3vHHFFuAXfI6je8aDLOqn2qigCj4a16HxX4b0/VIIbyCDUraO6jivLSS0uI1dQwWSGVV&#10;kicA4ZHVWU5BAIIryH9u/wDb7+H/APwTm+Emk+NfiPLq0Oh6xrtt4fhbTrM3UiTzrJJvZQRiNIoZ&#10;ZGIy22MhVdyqNF+3t/wUF8Af8E4Phf4f8ZfEga4nh/xB4itvDYuNMsxdNZSzRzS+fKm5W8lI7eRm&#10;8sPJwAqOTivXfFPgvRvHlhb2uuaTpmsWtrdQX8MN9apcRw3EEiywzKrghZI5ER0YcqyggggGgDN+&#10;KPwa8H/HXw5DpPjXwr4c8YaTDcJeR2Wt6bDqFvHMmdkojlVlDruOGxkZODzXFftT/t2fCT9iY+Fx&#10;8U/HGk+Df+Ezvzp2kfbFkb7TIu3ex2K3lwpvTfNJtij3pvddwzD+1L+338IP2J9d8Had8U/G2n+D&#10;bjx7dSWeiteW87QXDxtCsjSSxxtHBGhni3STMiKGyWABI7H4r/s9eAfjxJpL+OPBHhHxk+gzm50x&#10;tb0e31A6dKSpLwmVG8tjsTJXBO0egoAy/j5+yZ8Mf2qoNFT4keAfCvjhfD9wbvTRrOmxXf2NyULh&#10;d4OFfy03p91wihgwAFWvit+0x4A+BfjPwT4d8X+LNE8O658RtSbR/DVle3Ajl1a6VC5jjH/fCbmw&#10;pkmhjB8yaJHi+LX7U3w9+BHxA8D+FfGHizSfDviD4k376X4as7yQo+rXKKGMaHG1TlkQFioaSWKM&#10;EvIitlfH79ib4Y/tQ/Er4d+MPHXhn+3PEXwp1I6v4Vu/7Qurb+y7oy28xk2Qyokv7y1gO2VXX93j&#10;GCwIBW/aW/YP+E/7YXjPwL4g+JPhC38U6p8Nb19Q8PPPeXMUVlM8kEjl4o5FjnVmtoCUmV1ITGMM&#10;wPf+Ifip4X8I+NNB8N6t4k0HS/EXirzxoulXeoRQ3useQgef7NCzB5vLQhn2A7QQTgGodc+MfhHw&#10;x8RdG8H6l4q8N6f4s8RRyS6TolzqUMWo6mkas0jQW7MJJVRVYsUUgBST0NeL/tG/8Es/hP8AtTft&#10;ifDP44+K7XXZPGnws8v+zVtdSaGyvvIna5tPtMeCT9nuHeZPLaPezlZfNjAQAEf7Sf8AwSu+FH7V&#10;X7YXwz+OHim31/8A4Tb4WtC2nCz1Ew2d+Le4a5tFuYypJEFw8kq+W0ZYyFZDIgVF+in1G3jv47Vp&#10;4Vupo2ljhLjzHRSoZgvUhS6AkcAsvqKim1+xt9ct9LkvbSPUruCW5gtGmUTzRRNGskipncyo00QZ&#10;gMKZUBxuGfnz4u/8EzPBvxl/4KH/AA9/aQ1HXPFlr4s+HWjNo1lp1lerb2Fyu65aN5CqeacfbLgO&#10;gkCSAxqw2CRJQDH/AGgP+CVXhf8AaC/4KMfDL9o298WeLNJ174baYNOj0vT5xBb6h5c0ssBaVcSL&#10;H/pNys0WWWdHRTtUSLL9TUZr5F1H/glvqVx/wVzsf2pIPi54njtYdGOi3HgyWBpLWSD7I8AgjnE6&#10;iO184pdmAwsPtCvJuyw2gEN7/wAEtNauP+CvVn+1NH8YPEC2MOlHR5fBUllI9s1r9he3Fulx9pAS&#10;3+0Mt55JgZTOGf7zBl+wKK+O/CH7Gv7QWif8Fd/EnxeuPjRO3wF1TTBDB4Fe/uboNN9it4PLFrIv&#10;2a1UTxtcfaIW81iuwrtmlage5D4I/Yy/aK0T/gr34m+L158apD8AdSsfKtfAzajd3nnP9ht4BF9k&#10;kRbWzC3KPcCeBmlbywjDFxKR9lUV8W/sX/s8ftUfDr/gpV8b/GPxS+Ilj4i+CfixJm8K6LHqbXC2&#10;B+1r9gWG3aFVtTBZLJHP5ZUTSSo7G4YGRADO/Yv+CP7W3gv/AIKj/HTxP8UPGcGqfAnXDIfCunm/&#10;S6hZTPusFtLdVVrNra1DRXLFUE0jqf8ASTieP7jor4l/4J+aj+2Vp37WPxmuP2iZPCtr8G4ZrmTw&#10;jKr2CzRBbyQwm2a2w4tBa7jIb799kW23nz6AI/8Agn5qX7av/DcXxbt/j5p+jr8FpmvpfB1xBJpb&#10;tbut+otYoDalbloWtHkJa7j8z91FkoxdW+3q+P8A9oX/AILzfso/s5W8q3/xe8P+JtQ+wSX1tZeE&#10;9+vNeFd22ET2oe2jmdl2hZpYx8yliqndX5RfCr/g7g+NvhTwz4yj8VeB/A/i7WtYm+0eHLqNpdNt&#10;PDpKkGGSBd73cAIRlBmjlBMm6VwyCMHytn6R/wDBHz9rv9rj9oH4y/FTw/8AtHfCePwXpPh90l0z&#10;VF0ubS4Y7nzDC1la7zIl/bkRSSi4jlfYQMvKs8Xl/bXxY+I9j8IPhj4g8Vak0IsfD2nz6hMJby3s&#10;1dYkL7fOuJI4I92MBpZEQE5ZlGSP5kf2hv8Ag5C/aw+Pralb2/jqx+H+kapai1k0/wAJaXFZ+Vx8&#10;0kV1L5t5FI395LgYx8u2vjX4qfGPxd8dPFba9428VeJPGOuNEsB1HXNSm1C6Ma52p5szM20ZOBnA&#10;zQVyH7rf8E9P+Dqvwn4/8E+Npf2kV8P+B9a0d4rjw6nhnStRuF16Fo5DJb+WfPWOaN40/eSTRpJ9&#10;pUbU8t2ar8Yv+Dwr4e6HcWS/D34M+MvEkMiubx/EOrW2htA2RsEawLeeYCM5LFMYHDZyPwPooK5U&#10;fpN8Z/8Ag6n/AGpfiZpSWugSfD/4dtHc+cLvQ9B+03UkeCBE/wBvkuYivIJKxq2VHIGQfkP4p/8A&#10;BRz48fGaDX7XXvi146fSfFDzyapo1jqkmm6PeGdmefdYWxjtQJXd3kAiAd5HZsszE+K0UD5UAGKK&#10;KKBhRRRQAUUUUAFFFFABRRRQAUUUUAFFFFABRRRQAUUUUAFFFFABRRRQAUUUUAFFFFABRRRQAUUU&#10;UAFFFFABRRRQAUUUUAFFFFAH7If8GePwks9Y+PHxq8eSTTLqHhvQNP0GGEY8t4r+4lnkY8Z3K2mx&#10;Ac9Hb2x96f8ABxR43sb7/gib8Rbm487TJPEn9hCytL+P7PdNI2q2U5haNuRKsccjMnVfLb0NfNf/&#10;AAaJfDSx8Ffsk/Gr4lz6gVbWvEUOi3NvJsjhtotNshciXzGYD5/7ScHdgKIgc8nHcf8AB3VqUMH/&#10;AATo8C2n2iNLi4+ItnIsO8B5UTTNSDMF6lVZkycYBZfUUGT+I/nXooooNQooooAKKKKACiiigAoo&#10;ooAKKKKACiiigAooooAKKKKACiiigAooooAKKKKACiiigAooooAKKKKACiiigAIyaOlFFAE2nalc&#10;aPfw3VpcTWt1btvimhcpJG3qrDkH3Fa/j/4o+Jvivqdre+KfEWveJbyxtlsrafVb+W8kt4FZmWJG&#10;kZisYZ3IUYALMccmsKigDuPg1+018SP2czqX/CvfiD448B/2x5X2/wD4R3XbrS/t3lb/AC/N8h08&#10;zZ5km3dnbvbGMnOf8W/jj42+P/iWHWvHnjDxT421i3tls4r/AF/Vp9SuY4FZnWJZJnZggZ3YKDgF&#10;2OMk1y9FAHtn7HH/AAUU+Mn7AFz4gl+EfjOTwi3ipbddVA0yyvluxB5vk5W5hkClfOlwVAPznOa4&#10;v9o79o7xp+1t8Z9Z+IXxC1n/AISDxh4g8j7ff/ZILTz/ACYI7eP93AiRrtiijX5VGduTkkk8PRQB&#10;7p+xx/wUo+NX/BP+z8QQ/CPxjH4RTxU8D6qRoun3z3ZgEgiy1zBKyhfNkwFIHznivK/it8UNc+Nv&#10;xN8QeMfE15HqHiPxRqE+q6pdpbRWwurmZzJLJ5cSrGpZ2ZiFUDJPFc/RQB9kf8E4/wDgt58Uv+CY&#10;Pwn1vwj8P/Cvwz1S18Qas2sXd7r2mXc98zmGKJYvMhuoR5SiPcqlSQ0shz82B8w/HP4u6l+0D8bf&#10;GPjzWYLG11jxvrl7r99DZIyW0U93cPPIsSszMEDSEKGZiBjJJ5rlaKAPtz/gmT/wXY+Jf/BL/wCF&#10;GoeBfC/hTwL4i8M6trkuv3f9qxXS35mkgt4GSOWOdUVNttGQDExyW5IIA+K9XktJdWum0+C4tbBp&#10;nNtDcTCeaKIsdivIqIHYLgFgigkEhVzgV6KAt1P0o/4JT/8ABwRp/wDwS6/ZZf4cWPwbvvGVzfaz&#10;c65f6pceMxZxyTyrFEFhgFhIYo1ighBBkcl/MfIDBF/NcnNFFAWP1k/Yp/4L8/D39mD/AII83XwD&#10;k0n4nab8SLXw74g0zSfEGhxWy2tpeX017Na3Kzfao54jE9zGSyIWUoSuSBX5NgYFFFArWP1t/Z1/&#10;4L8/DX4U/wDBGG7/AGe9dsfixq3xGfwVrvhm21hba1k0+3ku/ti2SiZ7wTLDBHNBGMR5RIcIuFUV&#10;+SVFFAJWP2A+Pv8AwUT/AGWZP+COVhpPg3UPA9x+1MPhzofhK41Vfh/MusBTbWmnala/2jPaMuRp&#10;pu7cyCfDLnyyMoB+P+OMUUUAlY/XT9qf4w/sf/ED/gj1ceKvAtv8IY/2mJfCXhzTtbaDRYdJ1KO/&#10;+02f9pTWto0McJuN5uN09rGG2FmWTaor8i+p/wAaKKASsfq1/wAFO/ht+yn+zR+wh4A8cfAuH4S6&#10;f+0HqmraUusr4T+I9zr914Rlazmubqeyjj1CVEMV1DHCk7I4jEgZCsnlSL+V+j6s2kXgfy1uLdyo&#10;uLaR3WK7jDq/lybGVipKr0YEYBBBAIq0UAlY/Wv/AILY/wDBJH4V/wDBI74L+G/iF8K5/iVdeKPE&#10;viVLCyv9V1COax8KhUe6EtrJBFDIl5mFUhaV5QI/tDgCVIpU/Ljw748u5tQ+w63deI9Y8N6tq9tq&#10;et6VaaobeTV5IjIBIHdJUFyEuLlY5nilKG4kO1gzK3N45ooBH6H/APBZT/glNof/AARo1j4eav4M&#10;8d+Mta8QeL9dv9T0DUS8enTeGbbTzbvGhaIF57vzLqBluY3t1Q27YhJkUxfNfw++KXxG/wCCg/x5&#10;+G/wz+JHxN8beKLPxV4nsdGsr/XtQm1y40KS8lW186D7QzSKgMqPJBG8Yn8mMMQyRunhUl/PNZw2&#10;7zTNb25Zooi5KRlsbio6DOBnHXAqx4Z8Tal4K8SafrOjahfaTrGk3Md7Y31lO1vc2U8bB45YpEIZ&#10;JEZQyspBBAIIIoA+0v8Agpz/AME8X/4Ih/tD/C2Twv8AF7/hMviArL4ttmHhf+zv7ANrdRmyuMST&#10;XEVx5k0U3yH7v2b5lKyLXkul/Gz4rf8ABTP4q/Cz4VfET4l6/wCIpJtXm0fwvfa2P7Rlsr/VGhij&#10;WadiJzbPcxWiyMWkMEXmPHFIw8qTy74x/tJ/EX9oqfT5fiD4+8a+OpNJV0sX8Q65c6o1mH2lxGZ3&#10;bYG2rnbjO0Z6Csn4V/E7XPgr8StB8YeGbxNP8ReGL+HVNMu2t4rj7LcwuHilCSqyMVdQw3KQCAe1&#10;AHvv7Y37GXxO/wCCMP7Wvgqx1rxB4UuPHWmWtl410a/0JpL61snS7mW3dhdQRhpEmtGfY0bIQEzu&#10;yyiPxZ8Z/jB/wWb/AGm/Beh+MvEXhzWviTfW8uiaRrOpRRaQL2NVkuLbTWFvGtuGaczJC3lKzS3u&#10;2WXywhi85/a3/bT+Jn7dXxGsfFvxV8TN4q8Q6bpkej212bC1szHapLLKsey3jjQ4knlO4gsd2M4A&#10;A5v4E/HPxP8As0/FzQ/HXgy+t9L8U+G5zc6beT6fbX62spRkEghuI5ImZQxKlkJVgrLhlUgA9a1X&#10;wJ8Sv+CPv7ZXhW98WeHfBcnxG8IxR67HoWoXkGtQaRcOJltWuRaTbVuI8RXcS+YSN1s7Ahtp1vi/&#10;8WfjB/wXA/bR8Pra+E/DOofFTXtJXSYrXRdulx6z9ignna4ma6uPKWbyEYEho0KwoqoG+947+0t+&#10;0x40/a++MeqfED4hatHr3i/WkgS/1BbKCzN15MKQxlo4ESMFYo40yqjIQZyck6/7FX7XXiT9hH9p&#10;rwz8VvCNjoeo+IvCv2r7Jb6xDLNZSfaLWa1fzFikjc4jncjDjDBScjIIB3vwz8V/FL/gix+33a6r&#10;rHhXR7P4qfDlHK6Rqtyl/YwNfWBUGY2k2JAbW7LBUmUq7IWJ2sjYX7Rnxn+JX/BVj9snXPGi+Dzr&#10;PxD8bJA0mh+ENMubjzRaWcUGbe23TTHENurv8z4w7cLwvP8A7av7XPiT9u39prxN8VvF1joeneIv&#10;FX2X7Xb6PDLDZR/Z7SG1Ty1lkkcZjgQnLn5ixGBgDe/4Jy/tmL/wT9/a68N/FpfDJ8WXnhaK7Fpp&#10;51H7DG8lxbSWrM7+VISoimlwoCndsOcAqwHmdN+wt+0Lqn/BJX9vDTfHHjr4ZeKLrxZ4FtrlIfDO&#10;pXb+Hbi2nvLNoVe5Wa1lk8v7Ncu6oEjLF4n37QVfgP2xvje37Yv7UXxH+KWl+HdZ0ez8TX769eWN&#10;xqJ1ZtJEzxo+65WGEeT58ipHmNdiyRR5ZgGbI/aw+Ntv+0r+014++IlrpNzoMfjrXrzX306e/F81&#10;nJdStNJGJhFFuQO7bfkBC7QdxBY+y/8ABIz/AIKW/wDDq/8AaS1r4hf8IV/wnn9seGp/D39n/wBr&#10;/wBl+V5t1aXHneZ5E2cfZtu3aM787hjBA8yv/wAEmv8AgotH/wAEwP2nL74kSeELrxs1zoFxosem&#10;xa1/ZK5mmt5PMkk8mbeoEJ+TaMsUbI24Pjf7UPxjj/aJ/aY+InxAi09tJi8deJ9T8QpYtN5zWa3d&#10;3LcCIvhdxUSbd2BnGcCmftM/GU/tGftIfEH4hHTRo/8AwnfiXUfEX9ni4+0fYftd1JceT5m1fM2e&#10;Zt3bV3YztGcD6R/4Ilft7fDf/gnj+0x4q8XfFHQPEHijw/rvhObQI9O0rTrW+Z5nvbK5V5EuJok2&#10;L9lOMFjuK8DGaA8zJ/4I7/tifCH9iz9ozxP4g+Nnge8+IXgvXvCk+iDSINHstVVrlr6xuY5JIbuS&#10;OIqotn5yWDFcDqR8x+PvEk3jLx3rWsXF7calPq1/PeSXc9ulvLdNJIzmR4kLJGzE5KKSqk4BIGah&#10;8V+KNS8ceKdS1rWNQvtX1bWLuW+vr+9laa5vZ5XLySyuxJaR2YszEkkkkk19lf8ABFj9q39nX9ln&#10;4geMLj9ojwTY+OdH8QR2NlpdvdeDrHX49OcSSma7Zrg74URSoZYVdpN4O0mNaA21M/8A4IvftJfA&#10;H9mP42eJNW/aG8M6X4y8Lavp8GlWOl3ng+014W1y86udQLT8wxwRxujrEGeT7SuEby+PjWgV9Sfs&#10;Ff8ADMx/Zt/aJHxy/wCShf8ACMj/AIVXj+1f+Qr9l1DP/Hn+5/1/2H/j6+T/AIDvoDbUtf8ABPG7&#10;/ZhsPgL8frj48WtvfePYfD8b/C63nbWVhn1MW9+WRzp7KgUzfYQftDKuCcEDea+UaK+wP2B/gj8A&#10;fiZ+yD8dNW+Luu6N4f8AHfh/Rr29+HCf8JCLS71u/h0y7ke2mty5BjWb7EYcpG00ryRq8u1o0BmP&#10;+wx+zB8EfjR+zD8dPEvxV+IQ8G+MPCWhT3nw902HX7G0fxHqENldzyW80EyPK6eYlkibPKMjTSIj&#10;OwIT5Xor6n+Ef7LvwR8V/wDBKT4n/FbXviI2nfHHwx4kh0zw74OHiCwg/tWxd9NVrj7C8Zuptq3N&#10;4d8bhf8AR+nyPkFsL8F/2Yvgh4o/4Jb/ABR+Knifx5LY/Gbwvr0eneG/CEXiTT7V9YtZDYIbj7FJ&#10;E91KsZubh2aNgrLAy/Lsdq+V6K+oPh1/wTak8d/8EqfHv7Tkniy6s18F+KIvDcfh1NDMy3yu1gv2&#10;lrzz18pAb1lx5L5eILuBf5QZN8Kf+CaX/Cz/APglD8Tf2n/+E2Fj/wAK58Sw+Hf+EZ/sfzf7Q8yT&#10;TE877X548vH9o52eS2fJ+983y/LOMmjrX0B8RP8Agnp4l8A/8E9PAf7SDaxpVx4Q8b63L4bXT3im&#10;h1C2vkkvxlRtMUtuY7InzQ6sJHKeXhC5AOd1L9irxdpP7DOn/tATzaXD4L1TxgfBVvbSGZNQmuxa&#10;yXJnRTF5TW22N03iXd5isuz5Sa8hoxXtfxK/YV8TfCv9ib4c/HbUtc8Jt4b+KOoXmn6NpMFxcNq4&#10;NpNcQzyyxmEQrGrwAZEzMfOi+XltgAvj39gTx58Of2H/AAT+0FqB0Nvh94+1STR9MMN4WvluY5b6&#10;NlkhKjaAbCVtwJGHj5yWC+eat8cfG2vfCnS/Ad94w8U3vgfRLlr3TvDs+qzyaTYTsZC0sNqzmKNy&#10;ZpiWVQSZX5+Zsrq3xz8ba98J9M8BX3jHxVeeBtFuWvdO8Oz6tPJpNhOxlJlitWcxRyEzTEsqgkyy&#10;c/M2b3j79m7xp8MPg34D+IGuaN9h8I/E4X58NX4vIJf7S+wzLBdfu0dpI/LldV/eqm7OV3AEgD1E&#10;8dfs5eNPhp8GfAfxB1zRfsPg/wCJv9of8I1qH2uCT+0vsE6293+7RzJH5crKv71U3Zyu4c1j+Ifi&#10;r4m8WeBPDvhfVNf1jUPDfhE3R0PTLi7eS00j7TIJbjyIydsfmyKGfaBuYZOTTNd+JniTxT4N0Hw5&#10;qfiDXNR8PeFftA0XS7q/lmstH+0SCSf7NCzFIfNkAd9gG9gC2TzU/j34P+LfhXY6HdeJvC/iDw7a&#10;+J9Pj1XR5tS06W1j1azkUMlxbs6gSxMGBDoSpz1oAk8d/BPxn8LfD/h/VvE3hHxP4c0rxba/btDv&#10;dU0qezt9Zt9qN51tJIoWaPbJGd0ZYYkU5+YZ2fjB+1D42+PHgXwL4Z8UapaXuh/DXTW0jw5a2+lW&#10;lkthbMVZlLQRI0rMyhmeUu7MWYsWZibXx1/a8+If7S3gzwF4f8ba+mtaT8MdHTQPDUI061tTp1ki&#10;RosJeGJHlwsUY3Sl24JzlmJ5Hxt8MvEnw0/sj/hJPD+ueH/+Eg02HWdL/tKwltP7SsZt3k3cHmKP&#10;Mgk2ttkTKNtOCcGgDJvtNudLeNbq3mt2miSeMSxlC8bjcrjPVWBBB6EGvRP2kf2q/FH7U6+Af+Eo&#10;XS1/4Vv4N0/wNpJs7cw7tPsjKYDLljul/esCwwDgcDnMP7Qv7Ufiz9p6PwIviyaxn/4Vz4RsfBOj&#10;m3thCV02zMpt1kx991ErAvwSAM85J87BzQAV6B+0N+0r4k/aa1fwteeJGtl/4Q3wrpfg7S4Lcy+T&#10;b2Gn26wQgCR32s2GkfaQpklkYKu7FXv2rf2r/En7YPj/AEnxB4lt9NsptD0DT/DVhaaebj7Na2dl&#10;CIolUTyyuCcF2+bDO7tgFjXmIoAK9S/bS+PXhv8Aad/aY8S+OPCPw70P4U+Htc+y/ZfC2jmI2Wl+&#10;VawwP5flwwp+8kjeU4jX5pTnJyxT9tD49+Hf2nv2lPEfjjwr8PNB+FOg64LX7N4W0Xy/sOmGK0hg&#10;fy/LhhT95JE8pxGvzStnccsfLqABvu1vfFPxDoni34l+INU8M+HU8I+HdQ1Ge40vRFvZb4aRatIz&#10;RW32iX95MY0KqZGwXKlsDOAfFLxDovi34l+INU8N+H18J+HdS1Ge50vRBevff2RavIzRW3nyAPN5&#10;aFU8xgGfbuPJNXPgZq3hPQfjZ4PvvHmmX2teBrLXLKfxFp1kxS5v9OWdGuoYiJIyJHhDqpEiEFh8&#10;y/eABV+FF74e034peGrjxda3V94Tt9VtZNat7VC89xZCZTOkaiWIl2jDgASx5JHzp94TfGvUfCur&#10;/GTxdd+BbDUdK8EXWtXk3h6y1Bt13Z6c07m2imO98yLCUVjvf5gfmbqXfHDVPCmufGnxhe+A9Nv9&#10;H8D3mt3s/h2wvm3XVjpzTu1rDKd8mZEhKKx8x8kH5m6mn8Mv+EbPxJ8P/wDCZf23/wAIf/aVt/bn&#10;9jeV/aX2HzV+0fZvN/d+f5W/Z5nyb9u7jNAC/C9fDT/Ezw6PGba0vg86nbDXTo3l/wBoiw81ftH2&#10;bzf3fn+Vv2b/AJd23PGaxJyhnfy1ZY9x2hm3EDtk4GfrgfSmr92uq+B/hDwz4++LGh6P4y8YR+Af&#10;C99ciPUvED6ZPqY0uHBJk+zQ/vJTwAFXGSwyQMkAFH4YaBoviv4k+H9L8SeIF8J+HdR1G3ttU1s2&#10;Ml9/ZFq8irLc/Z4/nm8tCz+WpBfbtBBOaw6K6H4ZeFdJ8ZeJLmz1rxBD4as4dJ1K+ju5bczrNc29&#10;jPcW1qFDLhrmeKK3DZwhnDEMF2kAX4YeD9P8c+Jbiy1TXrPw3awaTqWoLd3KbklmtbGe5htQMj57&#10;iWJLdOeHnU4PQ87RW38P/BX/AAn+vT2P9saHofkabf6l9p1a6+zW8n2SzmuvIVsHM83k+TCmP3k0&#10;sSZG7IAD4f8Agn/hYGvXFh/a2h6J5Gm3+pfaNWuvs1vJ9ks5rr7OrYOZ5vJ8mFMfvJpYkyN2R1Xw&#10;p/bA+LXwH0RtM8D/ABR+IvgzTXYu1poXiS806AsTknZDIq5J74rzqtzwp8Oda8b6D4m1PS7P7VY+&#10;D9NTV9Xk85I/slq95bWSyYZgXzcXlum1AzfvN2NqswAPcPBv/BQH9qvxFp2vatpPx0+N15a+EbBN&#10;W1SR/HOoOlnbNdW9osjK8+GBuLq3TABOZAcYBI9Osv8Ag4v/AGy7Czigj+MsjJCgjUyeF9FkcgDA&#10;yzWZZjxySST1OTXxLWloXg3VfE+la1fafYXN5Z+HbNdR1OWJNy2Nu1xDbLLIf4VM9xBHn+9Ko70C&#10;sj9Bvgp/wcp/tk+H5NX1O41nQfiNp+iWq32ox6t4Ut1t9PgaaK3EsjWC2zIhmnhj3M2N8yL1YCuJ&#10;8Wf8Fv5vH2v3Gq69+yZ+xLreqXjmS4vL/wCF5uLidjyS0j3RZifUk18O5qxFo95PpE+oJa3D2FrN&#10;HbzXKxMYYpZA7Roz4wGZYpCoJyRG5GdpwC5Ufq58OP8Ag540fwp8AofAN1+zPoGg2PkeTKnw58aX&#10;ngW2j5z/AKOtnCZrf/gE+eTzyab8Kf8Ag4Z+FOgfEDS7zWPhD+0JY6bb3KPcTxftK+LNceJAwLEW&#10;dzPHDOQB/q5HVW6EgEmvyfEzrE0e5vLYhiueCRnBx7ZP5mvdv+CYP7MEX7ZX/BQH4T/Di7tba+0n&#10;X9eil1e2nuZLZbnTbYNd30Ykjw6u1rBOqlSDuK4ZfvADlR/Vhpk3ijWPEej/ABG0nXPF+oeD9S8M&#10;yyN4Bu9GsrO8e7uHs5bWcPcLBPbywxJdRyQTy4JuBkI0QB5+z/a28f3OsR20n7L/AMc7eF5fLN3J&#10;qvg0woM43kLrxfb34Un2zXulFBicvqnxWs9AFsuoaX4ot7m4gWcwwaJdX/k5JG15LVJYgwwcqHJ6&#10;HoQSV1FFAHgP/BKL/lFv+zb/ANks8Mf+mm1r36vAf+CUX/KLf9m3/slnhj/002te/UAFFFFABRRR&#10;QBn+JfCWk+M7KC21jS9P1a3tbuC/hivLZJ0iuIJVmgmUMCBJHKiOjjlWRWBBANeY/tM/t5fCX9jn&#10;xf4H0L4leMLfwrqXxHvHsPD63FncyQ3kqPAjh5o42jgVWuYcvMyIA5OcKxHr1cv4/wDgf4L+K+u+&#10;H9U8UeEfDPiTVPCd2L/Q7zVNLgu7jRrgMjCa2eRS0MgaONt6FWyinOQMADPiF8B/A/xc8QeH9W8V&#10;+DfCnibVfCdz9s0S81bSbe9uNHn3I/m20kiM0L7oo23IQcxoc5UYyPi1+1b8O/gR8TPAfg7xh4s0&#10;3w94j+J17Np3hi0vN6f2tcRKhaJX27FYmSNFDsu+SWNF3O6qaPxZ/bQ+FvwL+N/gb4ceLvGmk6D4&#10;0+JEjxeHdNuS4bUHUgBS4UxxF3IjjErJ50n7uPe/y1Y+MX7Ifw3/AGgPit8P/G3jLwrZ+IPE3wsu&#10;5r/wvdXM0u3SriXyt8oiVxFI4aCFlMisY3jVk2sM0AUfj3+xF8L/ANp34ofD7xp448Lx634m+Fmo&#10;f2p4Xvvt1zbNplz5sEwfbDIiS4kt4WCyq6jacD5mz12tfG/wX4b+KGk+B9Q8XeGbHxpr8D3OmaBc&#10;apBHqmoxIHZ5IbZmEsiKIpCWVSAI2J+6cN1b46+CNA+LGl+Ar7xl4VsvHWt2xvdO8Oz6tBHq1/AB&#10;KTLDas4lkQCGYllUgCKTn5Wx5n8aP+Cbfwh/aD/ay8E/GzxZ4al1Tx98P7eKDR7pr+dLeLybg3Ns&#10;7QKwRnhmeV0OOsp3btsewAyf2jP+CWnwn/ak/bH+GXxy8VWuuSeNfhZ5X9nLa6i0NlfeRM1zafaY&#10;8En7PcO8yeW0e9mKy+bGAg9+m8Tabb+I7fR5NQsY9WureS8gsWnUXM0EbRpJKsedzIjSxKzAYUyo&#10;CQWGYZPHWiQ+NYfDTaxpa+I7iyfUotKN3GL2S1R1je4WHO8xK7opcDaGdQTkgV4b40/4Jo+A/HP/&#10;AAUR8I/tMXWq+MI/Hng3SpNIs7GPUI20eWJ4LqAs8LxNIrbLuQ4ikjTcqsVLFy4BX8ff8EyfA/xD&#10;/wCCivg79pi81rxjF428F6U+k2mnR6gp0mWNormIM0bI0iYW7mJSKREZgrFSTJ5n0cGB70Zr5Qtf&#10;+CXK2n/BWaf9qVPif4xU3Hh/+xZPCCHbZOfJEG1pd/zWeFE/2Ux/8fYE/m8eXQBEn/BLy6H/AAVs&#10;k/akPxX8W+S2gjRB4OVCLPy/s4h8kzeZzZ7x9q+zeVj7VibfkbT9aZ5or81fGn7QPgf/AIJ8f8FN&#10;/id8Vvi5+2Tb6h4N16zh0Sw+Gcd5Lql5oF46pLtm06zEn2eGGO3/AHcwgV3N2wkkDlmuge57N8IP&#10;2H/jp4H/AOCrXjj4va18cNY1v4Na7pzRaX4NmvXkEEjpEqwNa+SttDFCyO0c0JE78eYzGSdpfsTN&#10;fiv+0z/weB6Fa6fJa/Bv4T6tfXU1pmPU/Gd1HaR2dzvPBs7V5TPHsAOftMTZbGMLlvzR+Mf/AAWs&#10;/ag+M3jLxTq03xl8c+HYfFWpxak+m+HtXuNMs9L8pJI4rezEb74IFSUhkV/3xRJJjLKiyAK5Wz9x&#10;PAPiz4mf8E/v2/PjJ8SP2mP2lPhzZ/Bfxvaaje+EfCt74kb7daxW11G1n9ksJLdMPFZb45UtC7TT&#10;SRlhPIVccL+01/wdk/AP4Wx6hafDnw94w+KmqQLC1pcCH+w9HutxXzFM1wDdIyKW/wCXQhmUAHB3&#10;j+dGaZ7md5JGaSSRizux3MxPJJPcmm0Fcnc++vEf/BzJ+17rcuuNa+PtF0ddW1Nb+1Fr4Z09/wCx&#10;YR5+bKDzYX3QHzUy0/mzf6NFiUZl8z5B+Of7U3xL/acv7W4+Ivj/AMZeOJLCSaWzGuaxPfR2JmKm&#10;XyEkYrCG2JkRhRhFGMKMcHRQXZBRRRQAUUUUAFFFFABRRRQAUUUUAFFFFABRRRQAUUUUAFFFFABR&#10;RRQAUUUUAFFFFABRRRQAUUUUAFFFFABRRRQAUUUUAFFFFABRRRQAUUUUAFFFFABRRRQAUUUUAf0p&#10;f8GzfgXSfgP/AMEiNF8Satq0C2fxM8X3eobZxtSCeW8h0WC2/wBoyS2kePVpwK+Zv+DyW+ie9/Z1&#10;tVlQzRJ4jleMN8yqx0oKxHoSrAH/AGT6V+jP/BFP4Tx/Aj/glN8BdDW7mv8A+1PDkWvCXyj8jamZ&#10;dUMZwMKE+0mMMcA7R3YA/jx/wdx6vHf/APBSPwfbRXSzfYfh1YpLEsm7yJG1HUmwRn5WKGM84JBU&#10;9MUGUfiPy0ooooNQooooAKKKKACiiigAooooAKKKKACiiigAooooAKKKKACiiigAooooAKKKKACi&#10;iigAooooAKKKKACiiigAooooAKKKKACiiigAooooAKKKKACiiigAooooAKKKKACiiigAooooAKKK&#10;KACiiigAooooAKKKKACiiigAooooAKKKKACiiigAooooAKKKKACiiigAooooAKKKKACiiigAoooo&#10;AKKKKACjHNFFABXS6x8Z/GHiL4Z6T4L1DxZ4lvvBvh+Z7nS9BuNTnl0zTZXZ2eSG3ZjFGzNJISyq&#10;CS7E9TnmqKACt7xF8U/E/jDwdoHh3VvEWu6p4f8ACizrommXd/LNZ6OJ2DzC2iZikIkZVZ9gG4gE&#10;5NYNFABXc/G39pLxp+0ZF4PTxlrC6wvgLw3aeEdCxZW9sbHS7Td9nt8wxoZAm9vnk3OdxyxrhqKA&#10;CvQfj9+074u/aZj8Dr4uvLW8Pw98K2fgzRmhtkgMWmWjytbxPtADsgmZN5+Zgq7izZY+fUUABr1b&#10;9tf9sTxV+3n+0drnxO8Zw6Xaa5rkVrA9rpgnWytUt7aK3RYlmllkUERb2y5y7u3GcV5TRQAHpXqH&#10;7Znx58PftN/tJ+I/HHhX4e6D8K9C1wWn2fwvoojFhphitIYJPKEcUSASSRPKQIxhpTkscsfL6KAL&#10;GlXiafqltcSQi4jglWRojtxIAQSvzKw56cqR6g9K2/jD4w0v4hfFrxRr2heH7fwloetatdXum6HB&#10;N58WjW0krPDarJtXzBFGVTeVUttyQCa5yigDqfgbqvhPQvjZ4PvvHmmX2teBrLXLKfxFp1k5S5v9&#10;OSdGuoYiJIyHeEOqkSIQWHzL1C/HPVvCevfGzxhfeA9LvtE8DXmuXs/h3Tr1y9zYac07tawysXkJ&#10;kSEorEyOSQfmb7x5WigDc+GX/CN/8LJ8P/8ACZf25/wh/wDadt/bn9jeV/aX2DzV+0fZvN/d+f5W&#10;/Z5nyb9u7jNYZ60UUAegfsu+CfAPxF+Oei6L8T/Gtx8O/A96tyNR8RQaXLqj6ay20rwH7PEDJIHn&#10;WKMhRwJCcgAkef0UUAb3w38NaR4s8RXFrrmvR+G7OPS9RvI7t7VrkS3MFjPPbWu1SCDc3EcVuH6R&#10;mcOQQpBwaKKAOi+G/wAPD8R9R1O3/tzw7oI0vSb3VjLrF79ljuvs0DzfZoTg77ibb5cUYHzu6jIG&#10;SOdoooA2fDHgHVvGOieItR063Saz8J6cmq6o7Txxm3tnu7azVwrMDIfPu4F2oGYBy2Nqsy41FFAG&#10;loXhHUPEml61eWcKS2/h+zW/v2MyIYYWuIbYMAxBc+bcRLtQFsMWxtViM2iigC9b+GdSu/Dd3rMW&#10;n30mj6fcwWV1fLAzW1tPMsrwxPJjaski287IpILCGQgEI2I4devrfQ7jS47y6j028niup7RZmEE8&#10;0SyLFIyZ2s6LNMFYjKiVwMbjmSDxLqVr4cutHj1C+j0e+uYb25sVnZba4nhWZIZXjztaSNbidVYg&#10;lRNIAQHbNGgAzX7gf8Gfn7OOpC3+LXxbuL7VIdFklt/CdhYxXoFleXUai5uJp7fGTNDHNbLDLkbV&#10;u7pcHccfjH8JPhd4k+OfxJ0LwT4S0+41jxF4q1CDT9O0+KRU+1XEjbIwSxCKBuOXchVUsSQATX9g&#10;f7EH7KGi/sOfsn+BfhVoMv2qy8H6atrNd7Hj/tG6dmmurrY8khj864kml8sOyx+ZsX5VAoIm9LHq&#10;tFFFBkFFFFAHgP8AwSi/5Rb/ALNv/ZLPDH/ppta9+rwH/glE3/Grf9mz/slnhj/002te/bqACijd&#10;RuoAKKN1G6gAoo3UbqAPL/iv+xb8Lfjn8cfA/wASfF3gvSNd8bfDd5JPDup3IffYMxDAlAwjlMbj&#10;zIjKr+TJl49jktXTav8AHbwRoHxY0vwFfeMvCtl461u2a807w7Pq0EerX8CiUmWK1ZxLIgEMxLKp&#10;GIpOflOOq3V5z40/ZN+HPxC/aH8H/FjVvCun3PxG8BW9zaaJrys8N1bQTxSRSROUYCaPbNNtSUOs&#10;bSyMgVmYkA574m/8E+/hL8Y/2s/CPxu8TeFY9Y+IngaxGn6PfXF1M0FsiySyRObfd5LSRPPMyOUL&#10;K0m7O5Iynp7fETw+vj9fCZ1zRx4pfTzqy6Mb2P8AtBrMSCI3Igz5nkiQhPM27dxAznitjdmvyf8A&#10;2r/2uf2Bv2a/+Ch8P7T1x8StW8cfF6x0REt9F8EX41zTr4vE+n+fvUfZY7lbUsrRPdxKEQP5RkdX&#10;kB7n2Z4h/wCCWPw38Q/8FH9B/aibUPGVv8QtCsWslsk1JJNHut1nPZ+Y8MkbyIwhnI2wyxx7o1co&#10;WaRpPpPeAeor8Ef2pv8Ag7z8ceJze6d8HvhnofhSz826gi1jxLcvql9NA3y286W0XlRW86j52R3u&#10;o9xC/MFJf8sv2gv2pfH37Uvxd8SeO/HXiS51rxT4uigt9YvEhislv44EgSJHit0ji2qLaA4CAFol&#10;Y5YZoK5W9z91P2kPjD+yv+xL/wAFZ/EH7VGrftLXeq+ItS0G40y5+HPg8Lq0l9eW1rDZNbXM1uzR&#10;xx4iidba78kfaoll84LEyDxn9qb/AIPAdUn1GWz+CfwpsbW0huYmj1fxvcNPJdQeSfNQ2NpIghcT&#10;EbXF3ICkZygL4j/FGigvlXU9v+PH/BSf49ftLav4kufGPxa8d6lb+LY1g1XTItXmtNKuoV4WE2UL&#10;LbiMZJ2CPblmYgszE+IUUUFBRRRQAUUUUAFFFFABRRRQAUUUUAFFFFABRRRQAUUUUAFFFFABRRRQ&#10;AUUUUAFFFFABRRRQAUUUUAFFFFABRRRQAUUUUAFFFFABRRRQAUUUUAFFFFABRRRQAUUUUAFFFFAB&#10;RRRQAUE4or0D9k/4Q2v7Qf7U3w08A31zLZWPjjxVpegXFxEu54I7u7igZ1HcqJCQPUUAf18fAH4S&#10;6P8As/8Awa+GPw0/tC11W68B+G7TTdOmuESO6uY7G0isnukjySvyyKGK5C+eFJ+YZ/mi/wCDjDWI&#10;ta/4LJ/GJ4LqO7hgfSLcMkgkWNk0axV0GDgFZA4I7MGB5zX9TMljbzarHdNBE11bxPEkxQb443Kl&#10;lDdQGMaEgdSi56Cv47/+Cimv2Piv/goJ8ddU0y6hvtN1L4ha/d2tzC26O4ik1K4ZHU91ZSCD6Ggz&#10;p7njdFFFB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e8M+GdS8a+JNP0bRtPvtW1jVrmOysbGyga4ub2eRgkcUUaAs8jswVVUEsSAASa/Wb/gml&#10;/wAEJYvh34h8L+LvjZosHjD4kX0MWqeHfgpvEbqsrSLaah4km2yCx00G3uJJFeJ93kiHbcXDf2dM&#10;CcrH0D/wbAf8EmT8J/BVr+0p46th/wAJF4ssJIPBumXNhtfSdPkO1tR3SLuE1ygKxNHtH2aRjvkW&#10;52x/sPXjP/CcftCD/ml/wZ/8OfqX/wAoKP8AhOP2hP8Aol/wZ/8ADoal/wDKCgwbuezUV4z/AMJx&#10;+0J/0S/4M/8Ah0NS/wDlBR/wnH7Qn/RL/gz/AOHQ1L/5QUAezUV4z/wnH7Qn/RL/AIM/+HQ1L/5Q&#10;UUAdR/wyn8Lv+ibeAf8AwnrT/wCN0f8ADKfwu/6Jt4B/8J60/wDjdd9RQBwP/DKfwu/6Jt4B/wDC&#10;etP/AI3R/wAMp/C7/om3gH/wnrT/AON131FAHA/8Mp/C7/om3gH/AMJ60/8AjdH/AAyn8Lv+ibeA&#10;f/CetP8A43XfUUAcD/wyn8Lv+ibeAf8AwnrT/wCN0f8ADKfwu/6Jt4B/8J60/wDjdd9RQBwP/DKf&#10;wu/6Jt4B/wDCetP/AI3R/wAMp/C7/om3gH/wnrT/AON131FAHlupfseeB7W8uNS8J6cfht4imt2h&#10;Gs+EVj0u4YiG4iheeFUNrfCD7VNJFFfQ3EMcjlxHu5r5a/bI/wCCR/h39pb+0L/4j/CvwT8WNQmX&#10;VJW8V+E5P+EM8cRRfZIotPTyy7WGr3+6P5p7y4srVPlK2wTdG33vRQB/PZ+0v/wbo/Dvwxp/ibU/&#10;DPxm8QfCf/hHdM0+7ubD4yeGpdL0ewnuBDugm8TwhdLmkVptm2zFwBIuzc3LjwvxV/wbcftQRw6R&#10;f+B9J8C/FzwzrmnRalZeIfCHi6xk0u4jkyUCSXj2zyZUK4dEaMrIuHJyB/UORkVwHi39lD4W+Pvi&#10;xpfj3Xfhr4B1rx1onlf2d4ivvD1pcatYeUxeLyrp4zLHsZmZdrDaSSME0FczP5PvE3/BKv8AaY8J&#10;eIbzS7v4A/GCS6sZDFI1n4Svb23YjqUmhjeKRfRkZlPY14349+HfiD4VeJ7rRPFGhax4b1mycx3F&#10;hqllJZ3UDDqrxyKrKfYiv7DPD/7GXg/wt8Rj4qtdY+K0mqee1x5F38UPE15pu5jkj7DLfta7fRPK&#10;2joAK/AD/grh/wAF/P2uP2Y/29viJ4L8D/Fo6H4Z0PWJ7Wxs/wDhGNGufIjXG1d81o7tj1ZiaCva&#10;H5tUV9ID/g58/bl2r/xfDt/0Jvh//wCQaP8AiJ7/AG5P+i3j/wAI3w//APINBPtT5vor6Q/4ie/2&#10;5P8Aot4/8I3w/wD/ACDR/wARPf7cn/Rbx/4Rvh//AOQaA9qfN9FfSH/ET3+3J/0W8f8AhG+H/wD5&#10;Bo/4ie/25P8Aot4/8I3w/wD/ACDQHtT5vor6Q/4ie/25P+i3j/wjfD//AMg0f8RPf7cn/Rbx/wCE&#10;b4f/APkGgPanzfRX0h/xE9/tyf8ARbx/4Rvh/wD+QaP+Inv9uT/ot4/8I3w//wDINAe1Pm+ivpD/&#10;AIie/wBuT/ot4/8ACN8P/wDyDR/xE9/tyf8ARbx/4Rvh/wD+QaA9qfN9FfSH/ET3+3J/0W8f+Eb4&#10;f/8AkGj/AIie/wBuT/ot4/8ACN8P/wDyDQHtT5vor6Q/4ie/25P+i3j/AMI3w/8A/INH/ET3+3J/&#10;0W8f+Eb4f/8AkGgPanzfRX0h/wARPf7cn/Rbx/4Rvh//AOQaP+Inv9uT/ot4/wDCN8P/APyDQHtT&#10;5vor6Q/4ie/25P8Aot4/8I3w/wD/ACDR/wARPf7cn/Rbx/4Rvh//AOQaA9qfN9FfSH/ET3+3J/0W&#10;8f8AhG+H/wD5Bo/4ie/25P8Aot4/8I3w/wD/ACDQHtT5vor6Q/4ie/25P+i3j/wjfD//AMg0f8RP&#10;f7cn/Rbx/wCEb4f/APkGgPanzfRX0h/xE9/tyf8ARbx/4Rvh/wD+QaP+Inv9uT/ot4/8I3w//wDI&#10;NAe1Pm+ivpD/AIie/wBuT/ot4/8ACN8P/wDyDR/xE9/tyf8ARbx/4Rvh/wD+QaA9qfN9FfSH/ET3&#10;+3J/0W8f+Eb4f/8AkGj/AIie/wBuT/ot4/8ACN8P/wDyDQHtT5vor6Q/4ie/25P+i3j/AMI3w/8A&#10;/INH/ET3+3J/0W8f+Eb4f/8AkGgPanzfRX0h/wARPf7cn/Rbx/4Rvh//AOQaP+Inv9uT/ot4/wDC&#10;N8P/APyDQHtT5vor6Q/4ie/25P8Aot4/8I3w/wD/ACDR/wARPf7cn/Rbx/4Rvh//AOQaA9qfN9Ff&#10;SH/ET3+3J/0W8f8AhG+H/wD5Bo/4ie/25P8Aot4/8I3w/wD/ACDQHtT5vor6Q/4ie/25P+i3j/wj&#10;fD//AMg0f8RPf7cn/Rbx/wCEb4f/APkGgPanzfRX0h/xE9/tyf8ARbx/4Rvh/wD+QaP+Inv9uT/o&#10;t4/8I3w//wDINAe1Pm+ivpD/AIie/wBuT/ot4/8ACN8P/wDyDR/xE9/tyf8ARbx/4Rvh/wD+QaA9&#10;qfN9FfSH/ET3+3J/0W8f+Eb4f/8AkGj/AIie/wBuT/ot4/8ACN8P/wDyDQHtT5vor6Q/4ie/25P+&#10;i3j/AMI3w/8A/INH/ET3+3J/0W8f+Eb4f/8AkGgPanzfRX0h/wARPf7cn/Rbx/4Rvh//AOQaP+In&#10;v9uT/ot4/wDCN8P/APyDQHtT5vor6Q/4ie/25P8Aot4/8I3w/wD/ACDR/wARPf7cn/Rbx/4Rvh//&#10;AOQaA9qfN9fYv/BA39n9v2h/+Cr/AMI7Oax1a60vwxqT+Kr6eyhZ1sP7Pie5t5JmAIjia8jtYizY&#10;BMypnc6g8V/xE9/tyf8ARbx/4Rvh/wD+QaB/wc+ftyj/AJrh/wCWb4f/APkGgPan9byNZi/vrmPy&#10;nuYkSC5aP55FCgyKjAZOQJSwHXD+4r+JEV9CaV/wcu/ts6Le6jdWvxoSG41e5F3eOvg3QMzyiKOE&#10;Mf8AQeojijXjso96uf8AET5+3L/0W8f+Eb4f/wDkGgmNSx830V9If8RPf7cn/Rbx/wCEb4f/APkG&#10;j/iJ7/bk/wCi3j/wjfD/AP8AINBXtT5vor6Q/wCInv8Abk/6LeP/AAjfD/8A8g0f8RPf7cn/AEW8&#10;f+Eb4f8A/kGgPanzfRX0h/xE9/tyf9FvH/hG+H//AJBo/wCInv8Abk/6LeP/AAjfD/8A8g0B7U+b&#10;6K+kP+Inv9uT/ot4/wDCN8P/APyDR/xE9/tyf9FvH/hG+H//AJBoD2p830V9If8AET3+3J/0W8f+&#10;Eb4f/wDkGj/iJ7/bk/6LeP8AwjfD/wD8g0B7U+b6K+kP+Inv9uT/AKLeP/CN8P8A/wAg0f8AET3+&#10;3J/0W8f+Eb4f/wDkGgPanzfRX0h/xE9/tyf9FvH/AIRvh/8A+QaP+Inv9uT/AKLeP/CN8P8A/wAg&#10;0B7U+b6K+kP+Inv9uT/ot4/8I3w//wDINH/ET3+3J/0W8f8AhG+H/wD5BoD2p830V9If8RPf7cn/&#10;AEW8f+Eb4f8A/kGj/iJ7/bk/6LeP/CN8P/8AyDQHtT5vor6Q/wCInv8Abk/6LeP/AAjfD/8A8g0f&#10;8RPf7cn/AEW8f+Eb4f8A/kGgPanzfRX0h/xE9/tyf9FvH/hG+H//AJBo/wCInv8Abk/6LeP/AAjf&#10;D/8A8g0B7U+b6K+kP+Inv9uT/ot4/wDCN8P/APyDR/xE9/tyf9FvH/hG+H//AJBoD2p830V9If8A&#10;ET3+3J/0W8f+Eb4f/wDkGj/iJ7/bk/6LeP8AwjfD/wD8g0B7U+b6K+kP+Inv9uT/AKLeP/CN8P8A&#10;/wAg0f8AET3+3J/0W8f+Eb4f/wDkGgPanzfRX0h/xE9/tyf9FvH/AIRvh/8A+QaP+Inv9uT/AKLe&#10;P/CN8P8A/wAg0B7U+b6K+kP+Inv9uT/ot4/8I3w//wDINH/ET3+3J/0W8f8AhG+H/wD5BoD2p830&#10;V9If8RPf7cn/AEW8f+Eb4f8A/kGj/iJ7/bk/6LeP/CN8P/8AyDQHtT5vor6Q/wCInv8Abk/6LeP/&#10;AAjfD/8A8g0f8RPf7cn/AEW8f+Eb4f8A/kGgPanzfRX0h/xE9/tyf9FvH/hG+H//AJBo/wCInv8A&#10;bk/6LeP/AAjfD/8A8g0B7U+b6K+kP+Inv9uT/ot4/wDCN8P/APyDR/xE9/tyf9FvH/hG+H//AJBo&#10;D2p830V9If8AET3+3J/0W8f+Eb4f/wDkGj/iJ7/bk/6LeP8AwjfD/wD8g0B7U+b6K+kP+Inv9uT/&#10;AKLeP/CN8P8A/wAg0f8AET3+3J/0W8f+Eb4f/wDkGgPanzfRX0h/xE9/tyf9FvH/AIRvh/8A+QaP&#10;+Inv9uT/AKLeP/CN8P8A/wAg0B7U+b6K+kP+Inv9uT/ot4/8I3w//wDINH/ET3+3J/0W8f8AhG+H&#10;/wD5BoD2p830V9If8RPf7cn/AEW8f+Eb4f8A/kGj/iJ7/bk/6LeP/CN8P/8AyDQHtT5vor6Q/wCI&#10;nv8Abk/6LeP/AAjfD/8A8g0f8RPf7cn/AEW8f+Eb4f8A/kGgPanzfRX0h/xE9/tyf9FvH/hG+H//&#10;AJBo/wCInv8Abk/6LeP/AAjfD/8A8g0B7U+b6K+kP+Inv9uT/ot4/wDCN8P/APyDR/xE9/tyf9Fv&#10;H/hG+H//AJBoD2p830V9If8AET3+3J/0W8f+Eb4f/wDkGj/iJ7/bk/6LeP8AwjfD/wD8g0B7U+b6&#10;K+kP+Inv9uT/AKLeP/CN8P8A/wAg0f8AET3+3J/0W8f+Eb4f/wDkGgPanzfRX0h/xE9/tyf9FvH/&#10;AIRvh/8A+QaP+Inv9uT/AKLeP/CN8P8A/wAg0B7U+b6K+kP+Inv9uT/ot4/8I3w//wDINH/ET3+3&#10;J/0W8f8AhG+H/wD5BoD2p830V9If8RPf7cn/AEW8f+Eb4f8A/kGj/iJ7/bk/6LeP/CN8P/8AyDQH&#10;tT5vor6Q/wCInv8Abk/6LeP/AAjfD/8A8g0f8RPf7cn/AEW8f+Eb4f8A/kGgPanzfRX0h/xE9/ty&#10;f9FvH/hG+H//AJBo/wCInv8Abk/6LeP/AAjfD/8A8g0B7U+b6K+kP+Inv9uT/ot4/wDCN8P/APyD&#10;R/xE9/tyf9FvH/hG+H//AJBoD2p830V9If8AET3+3J/0W8f+Eb4f/wDkGj/iJ7/bk/6LeP8AwjfD&#10;/wD8g0B7U+b6K+kP+Inv9uT/AKLeP/CN8P8A/wAg0f8AET3+3J/0W8f+Eb4f/wDkGgPanzfRX0h/&#10;xE9/tyf9FvH/AIRvh/8A+QaP+Inv9uT/AKLeP/CN8P8A/wAg0B7U+b6K+kP+Inv9uT/ot4/8I3w/&#10;/wDINH/ET3+3J/0W8f8AhG+H/wD5BoD2p830V9If8RPf7cn/AEW8f+Eb4f8A/kGj/iJ7/bk/6LeP&#10;/CN8P/8AyDQHtT5vor6Q/wCInv8Abk/6LeP/AAjfD/8A8g0f8RPf7cn/AEW8f+Eb4f8A/kGgPanz&#10;fRX0h/xE9/tyf9FvH/hG+H//AJBo/wCInv8Abk/6LeP/AAjfD/8A8g0B7U+b6K+kP+Inv9uT/ot4&#10;/wDCN8P/APyDR/xE9/tyf9FvH/hG+H//AJBoD2p830V9If8AET3+3J/0W8f+Eb4f/wDkGj/iJ7/b&#10;k/6LeP8AwjfD/wD8g0B7U+b6K+kP+Inv9uT/AKLeP/CN8P8A/wAg0f8AET3+3J/0W8f+Eb4f/wDk&#10;GgPanzfRX0h/xE9/tyf9FvH/AIRvh/8A+QaP+Inv9uT/AKLeP/CN8P8A/wAg0B7U+b6K+kP+Inv9&#10;uT/ot4/8I3w//wDINH/ET3+3J/0W8f8AhG+H/wD5BoD2p830V9If8RPf7cn/AEW8f+Eb4f8A/kGj&#10;/iJ7/bk/6LeP/CN8P/8AyDQHtT5vor6Q/wCInv8Abk/6LeP/AAjfD/8A8g0f8RPf7cn/AEW8f+Eb&#10;4f8A/kGgPanzfRX0h/xE9/tyf9FvH/hG+H//AJBo/wCInv8Abk/6LeP/AAjfD/8A8g0B7U+b6K+k&#10;P+Inv9uT/ot4/wDCN8P/APyDR/xE9/tyf9FvH/hG+H//AJBoD2p830V9If8AET3+3J/0W8f+Eb4f&#10;/wDkGj/iJ7/bk/6LeP8AwjfD/wD8g0B7U+b6K+kP+Inv9uT/AKLeP/CN8P8A/wAg0f8AET3+3J/0&#10;W8f+Eb4f/wDkGgPanzfRX0h/xE9/tyf9FvH/AIRvh/8A+QaP+Inv9uT/AKLeP/CN8P8A/wAg0B7U&#10;+b69E+E37IPxa+Peizal4F+F/wARPGmnW0gimutB8N3mpQxORkKzwxsoJHOCc4r0o/8ABz5+3KR/&#10;yXDof+hN8P8Av/041+z3/BvF+198Tv8Agq7+yP8AERvjl4217xJcWOq21rb3ejXH/CLXlvG0LswS&#10;fSfssq5IByGz70D9ofkZ8Jv+CD37XHxo8N/2tpHwS8S2Vn5xgK67c2mhXII6n7PezQzbf9oJg9ia&#10;+nv2bv8Ag270G9+JVxpHxS+PXhzVrzRfEVl4f1bw58JtPvPFmqaZNdLKY11KVIM6OpaJ/wB/d27Q&#10;AK2504r9w3/YD+EetfD+Pwv4p8Ir8TNChvf7QhtviLqV544NvPtKb431iW6eM7SRhGAwTxya9ftr&#10;aOzgSKGNIoowFREXaqgdAAOlAudnwj+wn/wTAtf2dvC/k/DvwBY/s9wXNottc+JdRmsvFHxN1MNA&#10;I5vMnYT6Xph+0W9vN5cLahbTI7HyLOX7v2P8Ifgp4d+Bnh2fTfDtpdxre3H2u+vL/ULjU9S1Sfy4&#10;4RNdXly8lxcyiGGGISTSOwigijBCRoo6qigkKKKKACiiigAooooA/9lQSwMECgAAAAAAAAAhAG7q&#10;CTJEFAAARBQAABUAAABkcnMvbWVkaWEvaW1hZ2U3LmpwZWf/2P/gABBKRklGAAEBAQDcANwAAP/b&#10;AEMAAgEBAgEBAgICAgICAgIDBQMDAwMDBgQEAwUHBgcHBwYHBwgJCwkICAoIBwcKDQoKCwwMDAwH&#10;CQ4PDQwOCwwMDP/bAEMBAgICAwMDBgMDBgwIBwgMDAwMDAwMDAwMDAwMDAwMDAwMDAwMDAwMDAwM&#10;DAwMDAwMDAwMDAwMDAwMDAwMDAwMDP/AABEIAFgA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HSigdKM4oAKCcCqWs6zaeHtKur++urex&#10;sbOJp57ieQRRQIoyzszcBQBkk8AV+ffxG/bN+I//AAVb8Tax8N/2WLybwv8ADGxuW03xd8aZ4P8A&#10;R8DcstpoUTbTdTnGDcj90gIIPzoxAO9/aT/4KbeLPE3x01X4K/sw+CbD4qfFHRlA8Qazql21t4T8&#10;Dlwdn2+4jy8s3Gfs0WHIz8wxg5uqfCn/AIKCeENEt9f034u/s7+NdcXa914UvvBt7pOmMOrxw38d&#10;xJPkchWeIA8ZA5r6Q/Y7/Y48C/sMfBLT/Afw/wBLey0mzZp7i5uJPOvtVuXx5l1dS4BlmkPLMQOw&#10;AAAA9WoA+DT/AMFlvEn7N0dxH+05+zx8Tvg/a2bqJvFWhw/8Jd4TVCcCWS8tF8yDJ/hkhyB1OeK+&#10;pv2cf2w/hX+174ek1T4YfELwl46s7cKbhtG1KK6ktd3IE0anfET/AHXCmvSpIlmjZWUMrjDAjINf&#10;K/7SX/BGP9nj9pjxJN4kvPAkPhHxwx3xeK/Bt1J4f1q2lHSUTWzIHcdcyq/uDQB9ULIGNOr4Mb9k&#10;b9sr9kieab4SfHzRfjd4ZhCmDwx8X9PP9pKq/eWPWLPa7yN0BmiIHfNPuv8AgtlN+zlfSWH7TnwJ&#10;+KnwL8lFeTxDbWZ8WeFSCcD/AImFgrbCT/DJEpA64oA+8KK8++AX7U/w1/al8N/2v8OPHnhHxzpu&#10;1Xkl0TVYbzyNwyBIsbFo2/2XAI9K9BoAKKKKACiiigAooooAB0rx79uL9tLwX+wH+zjrfxG8b3E4&#10;07TQsFnY2sZlvNYvJPlgs4Ix96WR8AdFHLMVVWYevg4jH0r8Of8Agv1+1/p/j/8A4KJeFfCV1a61&#10;qnw0/Z/01dW8R6lp2lXGoafo/iHUQy2i37RoyQtHbIXiduQ07ehwAeS/tl/Fv9ob/gqV4cvB8RPH&#10;zfDXwneypcab4A0CATafCg5RNTkJV75zkb4ywiDDKqCAB9Ifs1f8Fxfil+yJ4R0nwr8RvgL4d8T+&#10;DdDs1trbUvhOFsZLOKPCqDpFwwUs3LEQShQc4XkCvAPAPxO8O/FTQ11Lw1rel65YtwZbO5WUKeu1&#10;gDlT7HBrdrblRN2fqx+yf/wWC/Z3/bNvV03wf8SdHh8TAL5vhzXQ+jaxC5HMf2a6CPIV5BMW9Qf4&#10;sYJ+m1bcK/ng+KHwK8H/ABpsfs/ijw7petbVKxyz24M0IP8AzzlH7xD7qQa3Pgz8Vf2g/wBjsBfg&#10;/wDG3xBJo0KL5fhXx0D4j0chOFiillb7Tapjj91J6cHip9mw5j+gSivyu+DH/Bx9qPgQLZ/tDfBj&#10;xB4Yjj2B/E/gZz4g0Yj+OWWDC3Vug6/dlOPcV95/su/t4/Bv9tHQW1D4W/Ejwp41jjAaaDT71ftd&#10;rnoJbd9s0RPo6Kaz2KPXqiurOO9haOVFkjkBVlYZVgeoI9DUtFAHyX+0B/wRQ/Z5+PXieTxNb+DZ&#10;vhz462MLfxV4AvpPDOrWzn/loHtSiSPnnMqPXAR/s2fts/silpPhv8aPCH7Qnhe3hxF4f+Ken/2d&#10;rSKnRItVslAmlbpuuY8A9T1NfedFAHwhpH/Bb21+C17Hpv7TXwW+KP7Ot35QZ9avrA+IPCskmcbI&#10;9SsFkAPf95GgA6nOBX1z8FP2jfAH7SXhOLXPh/408L+NNJlCkXWi6lDexrnkBjGx2n1DYIPHXiux&#10;vbOLULWSGaOOaGZDHJG6hlkUjBBB4II4wa+Qvjb/AMEM/wBnj4reMf8AhKvD/hnUvg944WJ4ovE3&#10;w01KTwrqMW45ZiLXbDIxPUyRsTQB9hUV8Gf8KP8A24v2P1t28C/FLwL+0x4XtImU6H8QbH/hH/EM&#10;aL/q0h1K0Vop5GHBe5jX6nJIn0X/AILn+G/hJc6fpf7Sfwp+KX7NOsXX7h77X9LbVPC8twOsVvq1&#10;mHikwMHc6RAA9uMgH3ZRXJ/B744eD/2hPA9n4o8C+KPD/jDw7fZ+z6lo+oRXtrIQcMN8ZK7lOQV6&#10;qQQcV1lAHhf/AAUR/bN039gj9kjxR8Rry1OrapYxLZaBo8Zbztd1WdhFaWcYUM7M8zKDtUlUDtjC&#10;muZ/4JXfsa6l+yF+yrBa+Mroax8UfH19P4u8f6mzeZ9v1m8w06g9PLiUJCgUBdsWQBuNeJ6PDdf8&#10;FO/+Cs93eXEcjfBP9jvUzZ2iN5ix+JPHLxKZJCM7WTTYmAXIDLNNuBZH4/QagD43/ah/4IRfs3/t&#10;PeIpvEJ8GyfDvxtLK83/AAk/gW5/sHUi7/fZ/KHlTM3OTLG5OT6mviv4x/8ABEz9p39nJ2uvh34u&#10;8K/Hzw3Cz7NL11F8O+Io4/4FW5XdazsBwzSCIsRnjPH7OUGmpNAfzi+JP2iI/g74ptfDvxc8K+Lv&#10;gz4kutyxWvi/Tms7W7ZcBzb3fMEyA4+ZXAIIPcV6Bp2o2+sWMd1aTw3VrOokimhcPHIp6FSCQwPq&#10;K/dv4g/DPw58WvC1zofirQNF8SaLfKUuNP1SyjvLaYHqGjkBU9e4r4I+Pn/Bt18H/EV3c6t8GvEH&#10;i/4BeIJFZhH4duvtmhTyHkGbTbktHgHosLRDB7VaqdyeU+Iew/SvP/Hv7L/gn4g+I4dcuNJ/szxL&#10;bOsttrujzvpuqW0i/ddbiEq+5T0ySBXsHxt/4J8ftafsjR3FzqngXRfjp4XtY97ax4ClNvqyovUy&#10;aZcENJIRztt3fvXj/gf9qDwb431+bQ2v5/D/AIntWCXGha9bPpWqWzn+BoJwrFh/s7hVcyYao9Y+&#10;D37d/wC1t+ybKsfh34nab8ZfDccin+xPiNbtJqIjH3lj1SDbKXPYzI4HvX1x8Ff+DlD4ZyXdvpvx&#10;y8E+M/gTqk0qwfb76E6x4cd2+7t1C2XjP/TSJAO5r4vptxax3cDQzRpJHIMOjLkMPcd6HFMOY/cr&#10;4O/HHwZ+0H4Nh8R+BPFnh3xloNwxWPUNG1CK+tmYdV3xsRuHcE5FdZX84sH7Mui+DPF//CTfD/VP&#10;Enwn8WK4kGr+DdRfSpGI7SRJ+6kU9wyHNfRfwT/4K7/tY/sxLbWvia38G/tFeG7dyHkmC+G/E3ln&#10;oBLGDZybf9qNWbuQeaz5WHMftfRXwj+zb/wcN/s8/GvXLPw/4w1TWvgl4wumaMaV4+szpcMjL18u&#10;9y1o6n+EmUM3Za+4NB16x8T6Ra6hpt5aahp95Gstvc20qzQ3CEZDKy5DAjnI4NSUXj0qvqmnQatY&#10;TW11bw3VvOpSWGWMPHIpGCCDwQRxg9asUHpQB+a37dH7KWg/8EtPih4L/aQ+Allp/wAOkvvF+jeG&#10;viH4Q01fsuieMtM1C9Sz8wWceIlvoJLhZI5EC8bydw3Bv0g2D+9N/wB918D/ALQdsv8AwUX/AOCv&#10;PhD4ULIt38Mf2WUtPiB4wi8t/Lv/ABPcK/8AY9kxyoIt4s3ZK7lJbYw6gfffkw/3Yv8AvkUAfnzY&#10;eEf2jP8Agl38ZPidqXgf4W6Z+0F8Gfid441DxzNbaJqqaZ4x8M3N+Ee7QQ3GLe9gEkf7tUdZfnwT&#10;gAD1D9n3/gt38Afjb4nt/C2t+ItS+EPxDkYxzeD/AIkadJ4Z1aCQEAR/6RiGRmyCqxSuxBHGcivr&#10;wdK4P49fszfDv9qbwh/YHxI8EeF/HOjq/mR2ut6ZFexwuQV3x71Ox8EjcuGAPWgDtbW5jvYI5oZE&#10;lhkUOro25WB5BBHBB9anr4Pi/wCCKt3+zg0d1+y38dPiZ8CY7eR3j8MXdwfFXhAhyWdRp16zGMsx&#10;zujlBXJwAcEQ2X7aP7Xf7I7wW/xw/Z7s/ix4djLrN4v+DF417dBQfkaTRbvZPuI5cxSMqnOAeAQD&#10;72or5r/ZT/4K2/s+/tj6rFovg/4iaTB4uLNHN4X1xW0fXreVeHia0uAkjMpBB2BhweTX0pQAHmvJ&#10;f2nv2GvhD+2h4Yk0n4o/Dzwv4yt3jMSTX9kpvLYf9MbhcTQt/tRup969aooA/Lb9oD/g3W1Lw5ql&#10;9rH7PXxg1XwgshV4vB/i6D+2fD67VCiKGbi5tUOMkgynOTzXx98avh78ev2NJZv+FyfBfxBDodvJ&#10;sbxd4Lz4g0Mp3mkEY+026e0sWa/oKoPSqUmhcqP54/hn8a/Cfxi0z7Z4Y1/TdZhGQwt5gZIfZ4/v&#10;ofZgK6iv1L/az/4Ixfs6/tk6xJrfiX4e6fovjB5DOninww7aLraykYMjXEG0yN/11Dj2r4f+NX/B&#10;B79oH4CJ9q+D/wATtF+L+gwsx/4R7x3H/ZmrpGBlVi1GEGOaQ9MzRIO+fSlPuLlPBvEfhXS/GOlS&#10;WOsafY6rYzfft7uBZo3+quCDXJ/DD4UeIv2Xdb/tb4GfEvxv8H7vzJJWsNLvftug3DvyTLptzvt2&#10;74CquM8YqP4hfGPWv2a9Yt9J+OXw98a/BjVLljFHca7ZGXRbuQH5lg1GHdbyAddxK8Guy8P+IbDx&#10;TpMOoaZe2uoWNwN0VxbSrLHIPZlJBqtGGqPevgz/AMF6Pj98CXtbL4xfCjRvixocSFZvEPw/n+w6&#10;uirwry6bct5ckj9xDKoHOB0FfX3wc/4Ly/sw/GnwPrGqWvxGtfD+reHdLn1fUfDfiOB9H1yBIYnl&#10;kjS3nC+fIFRuIDIPevzT/wA9K8d/a1+C8P7TT+C/hXpui2OqeOviZrtvoOiSyaet5caVEzq95erx&#10;uVIIFd3YEADkmpcA5j9g/wDghb8L9UsP2OZ/it4qhvE8dftDa9efEjW/tMnmNEl6/wDoUMf9yJLN&#10;bban8O5hhR8o+06xfh94Otfh54H0bQdPTy7HRbKGxt1P8MUSBFH1wo7VtVmUA6UUDpRQAUAYoooA&#10;8b/al/4J/fBf9tbSUtfij8NvCvjBoQVt7y7tAl/a56+VdR7Zoj05Rx0FfN7/APBLL4zfsopBN+zL&#10;+0l4r0jSbEMI/BHxNQ+LPDzJ/BBBOSt5Zxqf7kjnH6/elFAHwX/w9G+Nv7KENva/tLfs1+LLPT4U&#10;YXPjf4XSHxZoLFeWmltVVbyzhxz+8Vz9a+iv2Uf+ChnwT/bg0eO7+FvxK8LeLpWi86SwtrwR6laq&#10;Dgma0k23EWDx86LXtLLuNfOX7Un/AASe/Z+/bA1ddX8ZfDjRx4nhJeDxFoxk0fWoJOzi7tWjlYjq&#10;A5YZ7UAfRwOaK+C7H9hv9rP9j90f4J/tD2/xW8N2sTJH4Q+NFo15IoHI8rWLNUud2PlUSo6jjOad&#10;a/8ABaPVv2dpobH9qT4D/Ef4HsqZk8T2Fv8A8JV4SYg4yb2yDPDu6hZYwQOpoA+8qD0rz/4A/tR/&#10;Dn9qfwnHrvw58ceF/G+lSIrmfR9RjuvKDdBIqktG3+y4DDuK9AoAzfE3hfTPGOg3Wl6vp9jq2m3k&#10;ZiuLS8t1nhnQjBV0YEMCMjBBr4V/aC/4N1PgJ8StRutb+HcfiL4DeKrhWIvfA139lsJpOqGfTnDW&#10;0iBuSqLGSCRuHBH34elcD+0l+0Z4R/ZK+CPiD4geOtVi0jwv4ZtWubudhuZuyxoo+9I7EKqjqWA9&#10;6APw2/bp/Za/aC/4Jb6botx4kvPAfxy0fxRqEOheHzozyaJ4l1O+k4WM6ftmWXJI/wCPdm25yQMq&#10;K/QL/gj9/wAEjdT/AGYddm+M3xmu7HxB8b/EdgLWG3tk/wCJf4JsXAY2NqTktKWJ82Y/e+6vAZn0&#10;/wBgD9nXxd+158cl/ay+Omh3Gk69eQNa/DLwXe7wPAejuTieWMkL/aFypDSOV3IpCgJyg+8qrmYB&#10;RRRUgA6UUUUAFFFFABRRRQAUUUUAFR3Fsl1E8cirJHIpVkYZVgeCCPQ0UUAfJP7QX/BEf9n/AOO3&#10;itvFGl+Gb/4T+O40dIfFfw41CTwvqsRbkuTbbYpWz/FLG5rhT8G/25P2OY1/4Qf4ieBv2n/CdjBh&#10;NF8e2w8PeJgq8LFDqVspgnkYdZLlFJPU0UUAXov+Cnf7RSeHjbz/ALCvxcXxhsIFnH4r0N9IZ/T7&#10;f54wuf4vK6dqy/Bf7DPxm/b1+N3hf4iftXL4X8O+EvBN0uq+F/hL4evW1Kxt77b8t5qt0yqt3NHz&#10;sRFMaHJB5YEooA+9oU8pVVV2qBgDGMAf57VJRRQAUUUUAf/ZUEsDBAoAAAAAAAAAIQBkTnCpThIA&#10;AE4SAAAUAAAAZHJzL21lZGlhL2ltYWdlNi5wbmeJUE5HDQoaCgAAAA1JSERSAAAAsQAAAHEIAgAA&#10;ABWj1SYAAAABc1JHQgCuzhzpAAAACXBIWXMAAA7EAAAOwwHaapjcAAAR80lEQVR4Xu2dy+8NyxbH&#10;jxvicuNxhJCIuCLBCYkjIgYGrhhIJOKIgcfEI5JzkhNBYiqusQEGRgZIJMzwFyAxFUwMTA4zM49I&#10;DN0P33OXUt1dXd1dvfduu3rwy/51V69etdZ3Pat27xmfP3/+KR9ZAo4E/pGlkSXgSSBjIkPCl0DG&#10;RMZExkTGQJ0Esp+ok9D0Xc+YmD6d1804Y6JOQtN3PWNi+nReN+OMiToJTd/1jInp03ndjDMm6iQ0&#10;fdczJqZP53Uzzpiok9D0Xc+YmD6d1804Y6JOQqO6/vDhwxlNjv74ypjoT7ZDpfyjYeLZs2cY3H+/&#10;Hv/5eixcuNA1v99+++3GjRsTq67t27ezyyl89M58HQOTfv3p06fnz5/fu3fvxo0b44W1cuXKBw8e&#10;TNTcLl26BP/xmPjrr7964v+nnuj2TRaJnDp1CtV6OFiwYAFiPXLkCEC5fv06indlx2dEb3cxpm8+&#10;I+nDcDygNZKZYg+R9BsNGyQmQINJENEgUDQdb/dv3741CpMAC5Cq6eDtYpTHeHDPeMAdM77pmOFh&#10;wkyKD3fv3i1O2LMesFIKF7yINFFKpKkcu4yHPdgg9jUiIm/Xh6sYGCbQnxSJRkslqPRCl3AefOYW&#10;Dj6AIe8ueQs8DZ6jkT7SDubpmlS8q8NVwHajW+J5HhImkJ0EUeXwGYDiAwpG6Phnd4AyU+6KF1kf&#10;I91oGJ9Y5NjxWfqr8rGYDvqu9aUebuS3OfpL4yMxtH///ng0MJIau3aykY/2hg3GTyiNsGQbFSoi&#10;uEdkCGCYm80pXxt7sik2YpIb4Timav2RMWGuFZFhHOCDM/HRtygat0ZVjtJfaRepGIXFGNNXncL4&#10;SMpNhw3AT1iBwAe1JSL9QbwsZKNEpeSUI3mwNDNyvKJM5OCmw/qiW2qaKgvdo5ZdAwRQqB0cGMBD&#10;A/q27BVYjCWxaFqOChM9IXgGcmyU2jQazNLDvXv3+Pv8+fOqG/GBv349SJr010Y+fvz43Llz/Ltl&#10;y5bdu3e/e/eO5YxaBozIv52DG1nmuHz5ctXtDGBx5P379/DDSJZFah+UcMDp06evXLlCTIxci4G9&#10;+/fvkwOxrJOQjb9JdTG+wL3Yt9d4xgRx0Rzkd/rQaIWi48x53PHjx8ntAwEbszOWGD8yh2G+MD5D&#10;qu3TdFFrej+BVzh69Ojr16+VB4FoHQEDxQFwFwP01z3evHmzbNkyGTznMWVMCk/AZ55SStOIYPpy&#10;LVi/jQSRIgVLUNP5V69eYXCchzi+5MKFCzrPYM7YsI64LL2dx505c4ZL8U5CdJj+zZs3+UBrDiZT&#10;8tYFUN697joCaIDXPgIepvznn39GLg2Iw2PHjv3z6yHBKZdEB57PUAKLQybSuYtSPXW0XFfa7hHG&#10;JF4t3sfUajxZjolAzfH2URrYTJj/tWvXAFzt3GwAODh06BBSW7JkyaxZs/hXGWtpHFHvC+fMB3dt&#10;Jf5x4ZFCnipPDhlPa+Lca6RSISMNJhCuOONvQsC6koKsmlQIVOmICsjwwZjDhw/PnTtXhuhmDOF0&#10;ASMWbqzRGdNNCqtWzskYJt9iOuZKkWG7DMbFruDe0T0nwIQBInl9jxoQYtpUdPXq1XIVu3btcuHL&#10;szx7ZV6CBZpTxGltzcKWGXRxRVdg7dJLlftxg2NrbrvmmFbCMSWSO7eSNINQoqeMTye9rM3N9Uj3&#10;tH+Ow80NsSpyQI20atOrXT2fIVKixqOr6mFLJKkDGezWq0o5uffnn3+GOHJXftr0gDI5jYDFZ+XI&#10;7kHCCLfFFLvpg6BA7ozcAuqop9kaTYrHwn5ViuS5tXpuvh8BDqp62BhWC2fOXdjrrVu31q5du3Tp&#10;UjNcHqv1UkKGu57OI+RL4hcjivK0UrNqzVa+sKPDt+d2d9vtY0ctIGyA7IOZa73KTQiKXQo1MHDj&#10;gUYCV/fs2dO64Q99MKEdFfPmzQMcgqJWlVzNoSf5c7nlFr7d0pFSs9FqXEJACBm1qgk7gpaYQDoy&#10;skBNaGG4XeoU4Js540JgoB1l2KYMMfog7F9fD85b392uuilFU0xYy7wICB7ESaZQ5Ty6+G83NW6R&#10;8jfGhFtz1gIc35vKJXoyQn9bt26t2m0VECgyUkhyx/Av1MwTuLrvggkMRj7SEwLnxUM7TEfCRb6t&#10;xb6bZt/vYPGC/IhkDYCjbzKy0qTSsgLynfCAphmGjWfCJ06caJfx0Rj1uCK/e/nyJcSVw1ourDPt&#10;Uj/uYkkCCiSV7uM4r8yX7LUd/5FCozOLmmgoR66hfCMbCToryQT8XgEez1KLkcQdwsTVq1c1BWUM&#10;anGaSbleRNFEcbBR7FBa2nE5t8UE3VvEdlNXERU7lAoJR+26sB3nFnO7vwz///+L9+Lh3H4XHQtN&#10;zfoTiNJALzIaHx+qlFpipj2FzhiBCPFK+xplFfWYcHt/8UKJZLrpMKzc7WbGt7MQjSoa9A2F27dv&#10;q1Npi7cu1rWxT7wJE3pQvGRlQuN1EuJfndNGllyDiRE0rcOwgAHMN6abaWvx1vmOXI4PrzioLpAj&#10;iTR6Gz8JEVar6o3CRwgTbvcjZp9gU6OvGq/4Xbqcwdw4j/0xQBZcqycVSr/88ov0SkNCZScHpMwf&#10;VC03qG3VSKxqUhV74WrPpJJSPB2Fj3gNVmLCQkZtwRnPXGAkmkOUuFy3tyhNyOHHqL+KPjR///13&#10;oUfRR5gw01e3oApe8e5XfdtFixa52YlxNS5MNE2GKjFh1W2tIXbBBEIkNHhpAThAstqRW0tcX8cO&#10;M4lQGOYmQ9BX+1IpQiDwR26CKnbxi8nHuDCh6iM+uSnHhEXE+KyqVnneAIToRQdpLt7FiSCz3bZt&#10;W5hPKCseGQ88iAV086hV8orZIaxq1hyPnEopTMeLCXGlRQbmFbCickzI+DquDpeiRF/Q4JKVSYSG&#10;MIthtKFvVr3D21IYQ6HhjlF6YSsmRUzAni09B5J2oGaVC0/R1CT9ItvjxcTs2bMNuJo7/JQio3yt&#10;XM1KVFW159GlHvmZzh3UaBHSVlO7UF3Rjr08rTJDJNCto5364cOHNWvW0MHUwv2TJ08+fvwIHOEB&#10;TvReG5sIpPhXW0pBRtVub8Zo5ybyta3eMLNq1SphwpMMlzgDq7ZtwO2QclUDdNiec21qjxRy6TDx&#10;CQL4oE0IcKvZlS+pF+EM2EU6YSYhJ9xH1k0MQpRhX6LAYcfJkyc1QYs45idwY2b3K1asqApJbs/G&#10;S05VpGiJVe6QM7gorQZ7GXSkprmL21urQ6HNEz4aETPFaFDi4uLT7MgcQjXtWPpdqlfV5jpw4IDb&#10;5zAc8EE+37IH3n+FsKqg5vZsins4hAnW4gM9FTXQrKgWWMGNuOUgQ9q5cyfDNm3aZDDSGlOkzN1h&#10;pZhww7dH1sdEu25omNGOu8rCxNVzZNr2tZEY43ONRtWNadq6+KXPRWFmXl46zL/AyzrlxobtHeFe&#10;xuiucEmlpBiMyoiZoEqzdtsDqjAB5dKSxMeEBqXNLpuWEjGmgJgwxOL7rDxAbNiwAflu3rx5/vz5&#10;ulTVblERpBUKjSyyYY7EJYJ2EZrHCdQ4WRp6RLmUvj3R8m53mDhsEX8DmFAx4W2C8WeuuY3Fz8dA&#10;QYWfqwD5Ydf3Ku6CGL71ZRLkpLUvi7OzFAqooeNSTCgocHgrI4ZCbZCp3TIC83pcYL4QgZo3TK02&#10;y1RixKUxAUzI/XhV23ecyQ4a9cbjOes4UvuS3eDKv4G2hFT7xx9/2HORqdbEi3vDQAxXJRovSdTt&#10;FlmKdakyg3gr4um1mOCJygHRmZrrHEqNU2HC9kbJNbra+YYJLkymk0CC1ggSZCMVgEDJK222FhSq&#10;xConVHSnJpmEIZWn1HZpZQbCHMfy5cu7xw5oajuq3Ju8kWeu3zAhDzNRTgLjUBDVoczLnYCkBmJK&#10;UxZmxOTN0JGF+tlVPSiZo1pVbtgWD6NZ9wl409YWa5o1SdoHcFb0tX9jwg2oHZ18ktuVchvrVVqX&#10;6RMgSpvTmhR0kCaHVQRVBipMeFsl5DZK7SnJTCOJGBstuhTChB3Igc4v+08tEJfUotaBCWzCjmS9&#10;+zDQYCmkejVhHwvPZ8+etS61xwD3ouY7d+4YwqBfFXoYefHiRclOoud2CS7cO+8+6zAFU2pk0PSo&#10;6XbsypMkc1RQ9qT3ZfJW+7bAYGtxYMTo3nuim0Iykxh+5FGqBrvLldbzqVrxwlz4xjoyMtuQyFqk&#10;da3F4t7I9MGiWUj8wmYpJqqKWNF3XcUX1zp631jV2dQm96ZLYkUjhr63BG8daIhr/p6IZTRuzLai&#10;tI/+ShVo1KqCNzd0tu5g6imBWlRy8PKnL35yxMGyChDy1a0tTFZV3JWDpi2NYoASTMTkaprPikGS&#10;hvyTKvPAomhrVrlRuocN6KusKCaASobgOcZfBpgJY6J4ddSAgHUU0C4uBqaN4CzuSK/WCgRnsjzr&#10;Z6jzaNTkVPSlFS91YGRHfXixAE6sd14KAhyVWnCM7GIh7nPDmJBD+i52jNIxdjGsgLM1N4s00S4z&#10;YoYCAYfOeDIqalpEekodlNa4qEX32lNoS1+pEFAUVAATpeVM/V7+PhSZhKbaL7I2xK2sQusg4fXD&#10;YkVu6XdyxbhJrsWC5E8Jy7MUE1iFMgkOz20PEhNqOJrvZW5m903dHjcasAKd8hYghprbfi023FrQ&#10;bHeLhwmFTnNaxXKm6ztJSoNiryfd9+ohaLYMeTu1OMMYd8+S3rxpL88Te3pjCfustOMIW0m1qQwG&#10;OB49eqQHgQwo9/ryvLDAtc+KPtW6detgzN70QvxiC1nJKwnbQW9cd5m7Yz7FAKF1o6aI1EJl9xl5&#10;q3RCw4jDROksvD6m5EPXv4q3wfgJ9lFianr/EMgA++6Xtd0dlOjYs0ttdXRfngQROQ8O/bZgUyS5&#10;47E2GHDfjQQaOOmR1ZbPXt58G+RefgIQHDx4cObMmS9evGDHMndgPzjUks2e3e1jBBSs2TpnzhzX&#10;PSg0ur3wqm5dr0waA6Qm69evR9ylqQm8jYW9Yo6J3AIbt5q9f6KLMXW5F7uXFX769IkMgENv02WH&#10;NBZAQgDkmbleh9vlQe3uhRn1XmFs8eLFEGFTuHZI620TLlnlQzDPrk/+6n3kbvbTjodGd2nvONkY&#10;uUWJxHo1oCTELRzyDqvizNWbSvKgJERKO5JAVv3KQLqDs/G6q1izGi0uTexbjQ1vQxf/yg/pcK8W&#10;/YRmquZ9cflw0mtRK+ekeO1vUKevdpdbEh03JWKbLdSxdpctBGgt9jIRdQj4lzEtUmNRU9+z6nbO&#10;29XSsKWo5yWbk4sJ28oA0xPlCcIoESa8fIK6BpVwCRMvbZZzUm1vr0PvoZ9htkjmOSS0C8LkJPhQ&#10;xGIAEx63E4cJMOsuaXZcEmxq5d3Hl2JCZKWw7o9wKYA2NFpVVXKeq3ynHpgWHw3C5Gw8liYoxyTV&#10;IvchbeS3C7QixTRIvkb88yqNkrXiYNWf7lvSOhIM365auur7lXrzMN+ILCWi7zwW1+QmBRPU9zt2&#10;7FAFobRRRUTHzkGv+iglrnLfqzU0Ut9rHT1LVYDQl12Lv/0xEZiw11GTUSI4yjOqtcGhoVbZE4IJ&#10;xIvz0A/JkHkUm+7jx4QLCO9VkrVSzgPiJUBoVsd23759rMVoJbn0K/NjxoQHiPgZ5pFNJYCXAgr6&#10;ETzcA9Gt6hejxoYJsjDSBf2CASGj8btem4pk6seT6JClUacg+fArfMeACaGBbEs5TgbEaOAKJtRT&#10;r33cSDGhVj+/jwIacGJa784eolZJIx4wCkwQyeSsqDb184c0dlRtDqv3MGLdjOtxPWJCr57X6iWV&#10;j3oP+pafHMa45pyfG5ZAekzoFWbUPLx3Rx1JOLA2VOmvYU2JklQNTv5ke8GE1Tz2JYsftQ01+Qpu&#10;wWF6TFBTkDmy+kJ9MYVQIG0iW5qcHnYLTAxmP2aLueVbJAHtIyeBi8zhMiYycnwJpI8dWcZDl0DG&#10;xNA1mJ7/jIn0Mh06xYyJoWswPf8ZE+llOnSKGRND12B6/jMm0st06BQzJoauwfT8Z0ykl+nQKWZM&#10;DF2D6fnPmEgv06FTzJgYugbT858xkV6mQ6eYMTF0DabnP2MivUyHTjFjYugaTM9/xkR6mQ6dYsbE&#10;0DWYnv+MifQyHTrFjImhazA9//8DruTxeJTWwIEAAAAASUVORK5CYIJQSwMECgAAAAAAAAAhACmJ&#10;H063FQAAtxUAABUAAABkcnMvbWVkaWEvaW1hZ2UxLmpwZWf/2P/gABBKRklGAAEBAQDcANwAAP/b&#10;AEMAAgEBAgEBAgICAgICAgIDBQMDAwMDBgQEAwUHBgcHBwYHBwgJCwkICAoIBwcKDQoKCwwMDAwH&#10;CQ4PDQwOCwwMDP/bAEMBAgICAwMDBgMDBgwIBwgMDAwMDAwMDAwMDAwMDAwMDAwMDAwMDAwMDAwM&#10;DAwMDAwMDAwMDAwMDAwMDAwMDAwMDP/AABEIALoA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xRiiigCGW4SF/m//AF0PeQxxszSRoqDL&#10;FjjaPevI/wBpLUPFGq6rZ+H/AAzqr+F/OtZ9VvtZEKzt5EK7TBErcCRneIktxtB714V8A73VLj9i&#10;zSPGGrX194q17U7q4CXOp3BlmlgMpHyISE6KDgDsO9AH1N4i+O3hDwtKy33iTRbdo2EbJ9pV3Vjy&#10;oKrkgkdMjntmsTxf+1l4H8ES263urSTLcKX32VnNdiLHZxGrFD/vAV886f8AFzXoIozb6hHBDcDa&#10;k8UKRQT+sUm0Zjf3PFaUHxL8RS3SwvrGpPdKv7u1eZIZwPRG+7Iv60AeqQ/8FC/hIbWSe48TGwhi&#10;bYzXVhcRge/KdPcV2HhT9qD4b+OEtm0jx14T1AXYzEIdThZm9iN2QfY4NeIwfEXWidt5fRtMRjy5&#10;4Y4bgj+6ySLtb6qeaw9d0rwv4umddX8GeFb6Rx8zyad9hus+oZPlY+4NAH2FBPHdRLJE8ckbDIZS&#10;GBH1qTFfNfhj9j2bwlY23iD4d+KvEHhG+kj8wabNMbvTZ++x43ztU46qQa9I+EfxxvvEXii48J+J&#10;9Jk0XxXp9sLiQId9pqCdDJA+OVBxkHkZoA9MxRikXkUtABijFFFABRRRQB53+0Z8Abb47eA5dOXV&#10;tS8P6lCHNnqVi+2a2ZkZGGOjKysQVPFfE3hH45R/AL4b6h8FfiB4N8a61qvw4jzY61o1k15azB9z&#10;27yeW25T2IwRX6NyJ5mB+NfOn7XvhnxH4M+Lnw78beERpNnHDqg0/wASPKzLNe2cuAqYHD4YZ56f&#10;yAPnf/gmT8W9H/ajvPEFn4svF0/WvP8A9Gs7qF9NvrlBkMrQSDDhezDnBr65m/ZL0OKN4rG6vLWC&#10;RtxhkxPGp9t3I/A1458bPg5dftc/tS3Xhaa1/wCEe8N+GLSO9j8QaWqw6kl2T9xZMZ2kdQa9Zb9m&#10;7xJ4W05W8OfETxB9stwfKGq7buJ++G6HFAFO/wD2TLm3BNlrAmXtFcIWQj8ScfnWHN8BfEGi3Mat&#10;p6yWxkG5ra43KBnrsYf1rsvgD+0O3xB8U+IfBmvLb2fjjwi0a6lbQMDHKjjMcyc/dYYODyM4rqPj&#10;B8XLT4QeFv7QuLea+ubiZLWys4eZLyZzhUXjv+lAHT6Tbx2emw267cQxhSMYxxXlvg7VLn4iftN6&#10;tqtvI39ieF7D+yosKMTXErhpefRdi9Kzrb4dfE/4qxi817xWvgy1uCHi0zRrZZJoQMHEkzdSRkEA&#10;YzXonwj+FWn/AAi8Jw6Rp8l3NGrvNLPcPvluJGbLMzdzmgDrBRRRQAUUUUAFFFG6gBr8mvD/AI++&#10;JbfxH8XNF8PzSrFY+HoDr2oyM3yoqnbGp/3m6V6l8SPHtj8NfCN9rF/II4bOMyYzzIQOAPzr5d+E&#10;nh3Uv2i/Ed+systhqF79r17UOT58aMGhso27BQctQB7V+yzplxeeF9Q8T3sTx3niW7efZJ96OIHC&#10;D8QM16TrPiC08N6VNfahcQ2lnaqXlmlcKqAepNS2djFZWscMahYolCIoGAqgYAryn9s7S5rv4MPM&#10;q+db2N7Bc3Vvv2i6iDDMZ+vHFAHzHrPxn8HfHX4uat42tPihF8O/sRfTk/su1WS81GFTgTSMy885&#10;x1x6VwP7TPhPwP8AE7whpuq6z+0B4p8ZXHhqX+0tOg819PE2zkgSQKCZAM4zjJ7V9j6b4kW0gh+y&#10;/CBlVYle3aO2t9rKVBwCBx+NW08W31zbKlr8I5lST5XWWO3jCMfUd19SKAOw+AnxY8P/ABj+Hema&#10;14fvDc2MltHhZCfOh+UcSZ53ep713Arw39nCzE/xo+IF5Hp9vo6xywWctlE3y71TO8AcDOT0HOK9&#10;wj5XOc5oAdRRRQAUUUUAFNKU6igD52/ab/Zs8cftGfFjRrWfXLPS/hxpqie4toA32u6m9MjjGOOf&#10;WvbPh/4G0v4d+GrbR9ItY7Wxs0AVR1z3JPdvU1u0UAN2V5P+2BcSz/DzTtHg/wBdr2rW1oPZd4Zj&#10;+Qr1lm2rXkn7Q8/274i/DvTR80tzqjTBfZEJJ/lQB6pZWy2dlFCo+WJQg+gpzRKzBiPmU5BqSI/u&#10;169O9Kw4oA8c+HY/4R39qzxxpyttTU7K01ILy2SCUYkn8BivYkOFAryHxbnQP2vvCt0Cyx61pN1Z&#10;OSdqsyfOox3PH4DNeuLy/wCtAElFFFABRRRQAUUUUAFRmXBNSE4rkPjH8TLb4ReArzXLhDN5bLHD&#10;CDjzZnOEXP1oA1fGPjrSvAekSahrF9b6dZxjLSTOFB9h3J9gK8Cvfi9eeP8A49aT4p03wl4j1Dwr&#10;oFlLbwXggCGedzyVRsHAGPm6V1nwz+C6eNtTh8WeOr6HXNbmXfBY7w1jpankKqZ+ZumWPevY4Y40&#10;hCxhY14C7R8oAoA83/4aatbZ/LvvCvjHT2f/AFTvpxeOX2DKTj8RUA/aktLlN1v4T8bXDK+yVBph&#10;Vo/Q4JwR7g16iNp+VcnHqaI12n3Poc0AfOfxX8UeMfG3iTwz4i034ea9EvhS+N1Ok0kS3U8JVlZY&#10;Vzg5yOuMDNetfC3496D8UY2jtZXsdVj/ANfpV4BDeW59GQ/zGRXZSf7RHTPvXm/xi+EPhXxxGb+4&#10;uodB1y3/AHttqltMIbiMjoSR95fUHIoA9KW4Urk/LzjntUgbNeQ/s5fGK98Wahq/hfXryxvtc8Ol&#10;GF5aH91qNuwO2UDnB4weetetwptj9c96AH0UUUAFFFFAAwyvHFePftox28Hwr0+4vFD2drrNrJKr&#10;fcxu6t7CvYa83/a0Rbj4C+IIzCk+6JRtcZVfmHJ+mKAMnT/gX8PfEty13ps32eaY7nOm6kyKxPqo&#10;YjvV0/swaTHcb7HXPFmnFh86Q6ozRyD3Vs/pioNF/Zu8F+LPB+lyz6Pbx3TWsbG5s5Ht3J2jJBQi&#10;luf2UtJktGii8QeL7by/9U8equJIR6Bj1H1oAen7NbW8rJB428aQ28nWE3ofafVWIyPpT1/Zzmwp&#10;/wCE58ZM6HCO14pyv904QZH6+9M/4ZvuvJXb488aeeuAJftSMWA4Ab5cHt6UN+zVdTyyed478YSR&#10;zD51F0Fw395SB8p9ulACH9mHS5SWvNc8XXSht6+bqz7Y/UDgcH0NMn+CXwy8Kosl9Fp5MTFg19fN&#10;MR643N39OlSD9lLSbpv+Jhrni3VMja/2jVZMSDtkLjn3Faek/s0+CdElV10K3upsjL3cj3DnHf5i&#10;efegDhfgw2i3X7UviZvDUdq2lW+jW0cr26/u0fcSFXA9Oa97U7hXjPwAsLfSfjj8SrOzt44bWOe2&#10;IKIEUNsPyqB2FezLwKACiiigAooooAK83/aw2P8AAXxKsu4J9nAwvV/mU4/HpXpFee/tPJJ/wonx&#10;Nt8sstpuBfovzf0FAFf9m3ULi78Iz+du2xyqiRk/6sbAa9KxXn/wA8ON4c8ErNJKsi6gI7gPn+Ex&#10;rjPpXUad8QtB1jV5tPtNa0m5vrc7ZLaK7jaaM+6A5H5UAa5XNLUc06xFQWVWboCRzTTclA27ao7Z&#10;4JoAmrnfipq11ovge+uLOTybiNQVkP8AD8wFa19rlrpNv515cW9pDjl5pVjUfma5H4ra/p/iX4Va&#10;lPZX1tfWpCqGtZVlVmDg4ypIoA5T4Gybvjx49WSZWmaOzkRVHyqpQ5J9yxP5V7HGPlrwz9nDW7bX&#10;PjV4+lsvLkg2WYd8/M0ipggey/1r3UdKACiiigAooooAK83/AGuJLi2/Z18UvaWa31wLMhIGk2CQ&#10;lh3r0ivN/wBriTVB+zr4uGjyWkOo/wBnv5Mlz/qkPGSfoM498UAYWneNL3WP2cfECPpl5LdafpLR&#10;Jaaew+0yr5AI2dg5yQM/3a/Ir9lPSY/hR+0x8JLHSLTWvFl1q3iSZp5o7e8sfEfh9mZiU1FmBjlh&#10;5x16dK/YD9lQxt4WvNqMzB4d82P9Y3lJ09gc/nXpFr4V0+11GS8jsbOO8m/1k6QqJH9MtjNAH41a&#10;T8TbH4j+Ev2gPFXxv+MHjPwT8W/COvana6BotvfzWaabDEW+xi3hAAmWT5OeQc1kftU/tafGr9o/&#10;9kv4BfDOZfiDafETxBor654nn8MW5GoQRRgiB2XIxvIBYZ71+m37dOpfDP8AZx+EHiH4ueLfAGi+&#10;Jrrw7AJmzaRNcTkHC/O4+nXpWH/wTi/be8H/ALffgabxppPhSPw3qsMn2LEjQzySxKflaKVMbo8+&#10;gxQB+bP7Rvx8+In7W/7DHwJ1CfQtc/4Tfwb42h8MeKNF1R5rSK8ydgNzs5ZWGDn1r7m/Yl/YN8Tf&#10;sc/Dv4naprWqabbx+M5I7q28P6dNLJp+ihevlmTnJ719mjwXpAklb+zbHdPKJ5T5C/vJByGPHX3r&#10;M+LlpJd/DvUo44WuJGjG1FHLHIwMelAHjn7Hvh648PfFvxxFdLtaZLZ4o1OVhiKkrk/3m619G14H&#10;+zP4sXxZ8bfHEsduLSKG3tIipPzTuoYO/wBAeBXvi9KACiiigAooooAK4T9pNRJ8EPEyvH5ytYSf&#10;J/ePYfQnr9K7s9K4n9ogbvgf4o3SGFf7PlBcdQMc4+tAHM/sxakq6NewyXNr9sbyD5Ct90eUvIHc&#10;dTmvWGkYLyO3UdjX5G/8FFPiD4w/Zl+I/wAI/id4Hh1u7bUBP4UksrUO6yzXNtH5Msijjajk8npz&#10;XlP7PX7ffxh+Bd9q3wo8S+PdYlvvhDrt74k8ca7fL5zvpxjR4LNWPQvIWVQOcYoA/Uv/AIKIfsWv&#10;+3J8DY/C0HiKfw1d2l7FfxS+T59vOyMD5c0eRvjbHK968Y/4Jy/8EhLz9hD456z42bxyuuLr9sYp&#10;9JhshaWGnMTn/RogSI19vevmX/gmT/wVD+Jv7U37RHiXwD4w+IEdjcfFDS5Nb8HCOw8qTwxtYqLY&#10;7lHmNtwxznmtz4H+Pv2kPGPi/wDaK03VvjpqGoN8FnmTTYotGt45NQCxF183A5HH1oA/WBn2j8ef&#10;UVVuNXtVuPs8lxbrM33Y/NXc3tjrX48/8Exv2gfHPx+svD2v+OviB4lmvtbs7yCKa+8W20Vt9pZH&#10;CIlqgD8HoG5yBXgfhnwD8YPGf7Ny/ESDSPEuraj8P/Hyx6p4ji8Q3cmry28d1tdIbXITZtIzwePW&#10;gD9g/wBlKJYf2jPiZGzNJNvhY4/1duhL7Yx+RJ+tfRyfdr5e/YXvLjXfit481JYJLfSp7Wwe0e4O&#10;Lq7eRXZ5JF6jGAPzr6iHSgAooooAKKKKACuJ/aRtbi++Avi6G0O25k0ucRNkLtbYcZPpmu2JwK4v&#10;9oKRT8EfFXmM0cP9mzBmX72Np6UAcf8As1eE4dW8JsdYt4NRfZaXETzW4aMHyFw6ZGAcg8jpW944&#10;/ZJ+GvxKi1pNc8FeH9Q/4SKSKXU2e0VW1BozlDKRgvt7bs1tfAjj4N+Gf3Xk506E7O6/IOvvXWUA&#10;ec+Jf2T/AIe+KvG/hnxHdeFtJXXPBrA6NeQwiKawGMbVK4+XHGDxT/CX7LvgbwL4l8XavpXhuxs7&#10;7x43ma9Imf8AiYvt2kuPcEg16HQTgUAeK+AP+CefwR+FeqxX+g/DHwjp1/bSCeK4jsEMkUmc71J6&#10;Nk9RzXquneEdL0S0mhsdPsrKG4cySxwQrEsjnqxCgZPvWox+WopBuQgd+KAPnX9lnP8Aw1J8Tk+W&#10;SRfIMzj7qkFwqL7BT275r6Qr5v8AgreW3gn9uDxt4bur23XUr/RodTtLKHLb4PNKvK57MWIGPQV9&#10;HI24fjQA6iiigAooooACMivPv2mfEI8KfAzxReNH5u2xkiRT0Z3wq5/E16DXH/HHwBcfEv4W6vo1&#10;rLFDdXkP7l5V3Irqdy5HcZFAHDeBtR+I/wAOvAej2Y8O6d4gtbWyhXfBeiGd/lGeG4zWna/tMfZG&#10;8nVvBnjDSbxekbWfnI/0eMlTWL4e/aqh8BaZZ6d450HxB4furWNYXulsnuLOTAxu3oDgHryK6q2/&#10;ap+H93aiZfFOmLDxh3YoB9cjI/EUAU7f9rbw2fMW4s/ElnPGcGG40qVGPuOMEfSnt+1z4PKxssmr&#10;SLIdu5dNmwjejfLlfyxW2fjf4NnhhlHiTQXST7ji7Rl/Bs4ol+MfgmzmkWTxF4fV1G5wLlOR64zQ&#10;Bz8n7U2n3GFsfDvjC+k3bSqaYy49CSeNp9Rmov8Aha/j3xIu3SfAE1nuBxJqt9HGoI9QuTgjoRWn&#10;qP7Uvw/0oYfxVpbbl3qsLGRmUdcBQc/Qc1h6l+1zpOqM0XhfQfE/iq6bmP7JYPHbn0JkfaAPftQB&#10;zfga11fwt+2IZNdXSLjUvFfh/wAyVrKI/wCixwycLubnkt9OM19Cp93pivGvhb4I8XeLvis3jjxh&#10;Y2egyW9r9ksNMt5hNIiMcsZX6fgK9mHAoAKKKKACiiigAppQGnUUAQ3FmlyMOquCMEMM5rHufhzo&#10;dxKWfRdLfcpVj9lTJ/Tmt6igDh5/2efBM4kWTwrobJMuHU2ihW/DpUtt+z54It4oRH4X0dfIGI/9&#10;GXK12bdKReB+FAHP6f8ACnw3owX7HoOk25Vi42WqDDHv0rZtrNLSNUjjWMAdEGFqxRQA3Zz0p1FF&#10;ABRRRQB//9lQSwMECgAAAAAAAAAhADzHSy8dZQAAHWUAABUAAABkcnMvbWVkaWEvaW1hZ2UyLmpw&#10;ZWf/2P/gABBKRklGAAEBAQDcANwAAP/bAEMAAgEBAgEBAgICAgICAgIDBQMDAwMDBgQEAwUHBgcH&#10;BwYHBwgJCwkICAoIBwcKDQoKCwwMDAwHCQ4PDQwOCwwMDP/bAEMBAgICAwMDBgMDBgwIBwgMDAwM&#10;DAwMDAwMDAwMDAwMDAwMDAwMDAwMDAwMDAwMDAwMDAwMDAwMDAwMDAwMDAwMDP/AABEIAYIB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ZtooACcU2WVYI2d2VFUEszHAAHc15X+2N+2h8Of2EfgjqfxA+JniK18P6DpqHaGO64vpcfLBB&#10;GPmkkboFH1JABI/F/UvjZ+2J/wAHMfjC+0v4bnUvgL+y/bzm3utWd2hm1pc/dd1IkuWIHMURES5G&#10;8k7aAPv/APbu/wCDj/8AZh/YVv7rSb3xVdeP/Fls5jbRPCUaX0sb9NskxZYUwcZBfdzwDivj9P8A&#10;gvr+25+2fNI37PX7I97puhXDbbfVNcinuWAzwxdhDCAfoQPU9a+0/wDgn5/wb3fs3/sAWFnf6f4P&#10;tfHHjiFQ0vifxNEt7deZ3aGNsxQd+UXdzgsa+3rSzjsYVjhjjjjjGFRFCqo9hQB+Ldtdf8FmvG6/&#10;bv7P+F/h5ZB8lrJLpasB1yQJHIPOOTnjpUv/AAjX/BZr/n9+FP8A4Eab/jX7S0UAfi1/wjX/AAWa&#10;/wCf34U/+BGm/wCNH/CNf8Fmv+f34U/+BGm/41+0tFAH4tf8I1/wWa/5/fhT/wCBGm/40f8ACNf8&#10;Fmv+f34U/wDgRpv+NftLRQB+LX/CNf8ABZr/AJ/fhT/4Eab/AI0f8I1/wWa/5/fhT/4Eab/jX7S0&#10;UAfi1/wjX/BZr/n9+FP/AIEab/jR/wAI1/wWa/5/fhT/AOBGm/41+0tFAH4tf8I1/wAFmv8An9+F&#10;P/gRpv8AjR/wjX/BZr/n9+FP/gRpv+NftLRQB+LX/CNf8Fmv+f34U/8AgRpv+NH/AAjX/BZr/n9+&#10;FP8A4Eab/jX7S0UAfi1/wjX/AAWa/wCf34U/+BGm/wCNH/CNf8Fmv+f34U/+BGm/41+0tFAH4tf8&#10;I1/wWa/5/fhT/wCBGm/40f8ACNf8Fmv+f34U/wDgRpv+NftLRQB+LX/CNf8ABZr/AJ/fhT/4Eab/&#10;AI0f8I1/wWa/5/fhT/4Eab/jX7S0UAfi1/wjX/BZr/n9+FP/AIEab/jR/wAI1/wWa/5/fhT/AOBG&#10;m/41+0tc58Rfi/4U+EFjbXXivxJofhu2vJ0toJdTvo7VJpWOFRS5AZiTgAc0Afj7/wAI1/wWa/5/&#10;fhT/AOBGm/40f8I1/wAFmv8An9+FP/gRpv8AjX7RQXEdzEskbK6OAyspyrA9CDT6APxa/wCEa/4L&#10;Nf8AP78Kf/AjTf8AGj/hGv8Ags1/z+/Cn/wI03/Gv2looA/Fr/hGv+CzX/P78Kf/AAI03/Gj/hGv&#10;+CzX/P78Kf8AwI03/Gv2lzSB8mgD8W/+Ea/4LNf8/vwp/wDAjTf8aP8AhGv+CzX/AD+/Cn/wI03/&#10;ABr9paKAPxVn8Zf8FlfhS32y68M/DTxhaL88kFu+myOevygLKj+/yg9qrW3/AAcyftD/ALHmpLaf&#10;tRfsl+JNE0+Ftlxq+hrNbrGvGX2zB4Xz2HnIDxzX7Z1R13QLDxJpc1nqdnaX9lMpWWG5iWWNx33K&#10;wIx9aAPlb9gz/gt5+zl/wURit7bwH47t7PxFNgHw9rqjT9UVj/CI2JWT0zEzjPQmvrfNflf+2d/w&#10;bzfstf8ABQqXWvEHwX1jQPhr8StEuWjm1LwXdxvYw3i87bq0ibZG4bq0flvzzu4x87/Af/grR+0t&#10;/wAEOfjFpfwj/bU0vVPGnw0vpBb6F8QrcG7lSFTjd5wGbhVBUtHJidB/eBFAH7sZornfhT8WfDfx&#10;w+HekeLPCOtaf4i8N69bJeWGo2MwlguomAIZWH16dR0OK6IHNABRRRQAV53+1V+1B4P/AGN/2fvE&#10;3xK8d6nHpXhjwraG5upmPzSMSFjiQfxSSOyoqjqzCvRCcCvwj/4KUeMde/4L7f8ABYPRP2UfBepX&#10;dv8ABj4O3r3vjrVLY5hluYMrOfRmVv8ARo+v7x3bG1SaAMT9kn9mL4i/8HPH7V8nx7+OX9peH/2a&#10;/B9+9r4U8KwO0MeriN8GJT/ECR+/nHLNmNCoGF/d3wB8PtE+F3g3TfD/AId0ux0PQ9JgW2s7GyhW&#10;GC2jUYCqqjAFVfhH8KPD/wADvhnofg/wtptvo/h3w3ZRafp9nbrtjghjUKqgfQZPqSa6QDFABRTJ&#10;JfKVmYgKvJJ4xX51/wDBQ/8A4OYvgH+wz4kuvCOhtqXxe+I0Mn2ZdD8MsrQQz9BHNdHKqc8YjWRw&#10;SPloA/Rcms/xN4jt/CnhzUNUut32XTbaS6m2DLbI1LNgdzgGvxVs/wDgoR/wVK/b8T7V8KfgboHw&#10;j8M3XMF3rUKwymM9G8y8YFmAI5SMfSrF9/wSy/4KqfGXT7hfFH7V3gfQbS8ieOSwtrydsBxtZCIr&#10;ELtKkjhz9Oc0AfoX/wAEnf8AgqPof/BVn4Ha/wCNtD8M6p4Wh0HXZ9Fe1vZkmaXYAyyBl4+ZWHHY&#10;9z1r6l3V+CP7N3/Bu7/wUD/Yq8IXmn/Cf9pz4d+Fbe7vXvpbC1vL5ba4lI2mRi9i/wAxUAY246c9&#10;67i7+KX/AAV0/YWLX2veGfBvx28O2H7yf7CsN3NcKBlv9UYbgcf7FAH7cUV+Wf7Cv/B038Kfjr42&#10;j8BfGvw3rPwB+IiyrbNBrYJ0uaU8YEzKrwkn+GVAORh27fqNp2o2+rWMN1azQ3NvcIJIpYnDpIpG&#10;QykcEEYII60ATUUUUAFFFFABRRRQAUUUUAFFFFABRRRQAUUUUAFfCf8AwWV/4J66z+05/wAIz8TP&#10;DOg6N8RdX+HNhfWl18P9fQPp3inT7oL9pSBuGt78Kn7mYHAJwQc192Um2gD8lP8AgnH/AMFMoP2S&#10;9I0vw74m17WvEn7PN1ef2LpXiPXkZNe+FWpL97QvEAIBWNcgQ3LADAwxIIK/rNa30V9bRzQyRzQz&#10;KHjkRgyupGQQRwQRzxXwz/wUk/4Jvat4g8V6p8afgvpOkXXj66086f4y8G6goXR/ilpYHNndLghb&#10;pV3eTPjIJwetfPf/AATb/wCChen/ALImnaPo9/qerah+zZrmpf2Fpt1rjbdb+DWs5x/YGsKxyLbc&#10;GSGfOFwo5U5UA/W7fzTq/L//AIK4/wDBRPWv+CSH7e/wi+K1x9o1j4M/FSwbw34usoH3eRLA/mQX&#10;0A+6ZEjmYkceYi7cjAI/R74WfFPQPjX8OtH8WeFdUs9a8Pa9apeWF7bPviuInGQQfx5B5ByDzQBy&#10;/wC2P8fY/wBlr9lX4hfESTyT/wAIdoF3qkSzf6t5Y4mMatyPlL7QcEHBrU/Zt+Mll+0T+z54F8f6&#10;bs+weN/D9jr1uFOdqXNukwH4b8fUV8Cf8HYf7Qy/BH/gkX4i0mKby774iaxZeHIBnG9CzXEwx/1y&#10;gcfiK2/+DWb9or/hfH/BH/wLp88/nah8P7m68NTAnLLHFIZIc+wilRR7JQB+izNimtKFIzjJ6DPW&#10;uX+N/wAafDP7Ovwl8QeOPGOrWuh+GfDFlJqGoXtw+1IYkGT9WPQKOSSAMk1+df8AwRM/by8Rf8Fd&#10;v2w/jV8brqG60n4Z+BYoPB3gXSZT8sYmYz3V1IOhuGSK2yf4Vl2jAzkA/TwygLuPAHXJ6V+WX/BS&#10;f/gqAfjroni7wr4B8UXfg74K+E79dH8c/EbTDv1DXronnQPDwH+uu5WxG8yhggYkZAJMX/BS7/gp&#10;ND+0tpPijwd4M8R33hf4G+E7n+zPHXjrTG3X3iy9bKr4b0LH+tuJjlZJl4QZAPXd6R/wTJ/4JjXX&#10;2jwj8VPi54d0/QLjwzAB8Nvhrb/vNN+G1mR8sknafU5Ad8szAlXY4+boAL/wRq/4J0aj8FPG2sfG&#10;bWvCtv8ACn/hJdEt9A8PeAdPbc2naVE5ljuNVm+9c6lIzszMx+QEjk8L9h/tUfso+Av2zfgxqvgH&#10;4jeHrPxH4b1dCskM6jfA+CFlifrHIuchhyK9IC4NBGaAP5+/hJ46+Jn/AAauftw2/gXxtqGqeM/2&#10;S/iZfuulapICzaM5biXA4WeNTiWMYWRTvUAgCv3y8J+LdN8c+GNO1nR7y31LSdWto7uzu7dw8VzC&#10;6hkdWHUFSDn3ryf/AIKB/sP+Ef8AgoZ+yx4m+F3jK1jk0/XIC1ndFN0ul3igmG5jPUMjHt1UsDwT&#10;X5p/8G4P7Xni79mD43+Ov2EfjNcSDxZ8M7meXwlPO5P2qzB8x4Iy3LR7HWeL0jcgcKAAD9lqKKKA&#10;Pl7/AILGftvL/wAE+v8Agnf8RPiPDdLb63bWP9naF/efULj91BtHqrNv9ghJ4Br5u/4Ncv2E3/Zl&#10;/wCCf9r8SPEds7fED44y/wDCT6hdTjdcfY3Ja0Unr86N5xGeswzyK8L/AODqDXb79pn9o/8AZV/Z&#10;a0uWTy/HniUa1q0MbfNJH5gtYTx/dRrw/Xb6V+yXgnwpZeA/COl6HpsMdvp2j2cVlaxIu1Y4o0CK&#10;oHYAKBigDUprNg06viP/AIOCf29rr/gnz/wTV8Y+JtFu/sfi7xJt8N6DKpxJFc3IYNKv+1HEJHBH&#10;IK57UAfEv/BUj/go58Wv+CqX7Yt3+xr+yTqE1jYWMkkHj3xnaSmOOGKM7LiLzhjZbxk7GKHdK+EX&#10;jIb7c/4Jhf8ABCP4H/8ABNPwtp91p3h+y8YfEfy83/i/WbZZ715CPm+zhsi3TrwnzEfeY1yf/BuP&#10;/wAE17T9gz9gjQdc1ax2/Ej4qW0XiPxFdTLm4iWZfMt7UkjI2RuCw/vs/fmv0GoAAuBjHFGKKKAC&#10;kYcUtFAHzF/wUS/4JIfBX/gpr8P5tL+Inha0XXYomXTfElhEsGraY56FZQMumcExvlT6A4I/Lj9j&#10;T9r74w/8G7f7Y+l/s5/tHazd+KvgL4tlKeDfFshaSPSlZ9qsrHJWEMQJYST5ZO5cqef3kr5V/wCC&#10;x/8AwTg0L/gpz+xH4k8C31rD/wAJLYRPqnhe/wBo82w1GNDs2seiyDMbjoVb2BAB9SaffQ6nYw3F&#10;vJHNb3CCSORG3LIpGQQe4PrU1fl9/wAGt/7eutftJfsbap8J/HVxI3xB+BN7/YFyJ2P2iewBYQGT&#10;PJaMq8JPpGmcnJP6gjpQAUUUUAFFFFABRRRQAUUUUAFFFFABRRRQAUUUUAcu3xm8Jw/EaTwfJ4k0&#10;WLxTFAl02kyXaJeGJ8hJBESGZSQQCBjII6g18W/8FO/+CdN7e61rfxm+E/hnS9e8Qalp50/4heBL&#10;iEf2f8TtJHLRuvRb+IDMMww2RtzzXpn/AAVh/wCCWnhv/gpn8DV0+S9uPCvxE8Mh7vwj4qsXMN3p&#10;VzjhGdfmMDkAOoP+0OQK/Bn4b/8ABer9tr/gkP8AtAah8I/in5fxEbw3dCyn0XxRE89zInGx7S9j&#10;IlZXXBRm8xcH7mc4AOu/4Ko/ESTWf+CUkfg+O91fxp8H7TWIdV+F3ia/V5NW8K3MMhhvfCurbxvi&#10;lgSSUxO+Ny26oCfkBo/8G8H/AAWU8Sf8E1NX8J/Dz4xS30fwE+KUj3XhzWbljJb6Dcec1vK8b87Y&#10;PORllj4EbfvMAMzNofE//gs7+zv8cPGmt+Lm8Hav4W074niPTPjD8L9SjEuneIFJCjV9OnQDytQt&#10;2w+WVDIqc4bmuB/aD+AninwL+zd4f/ZO+H3gHSPjd4Q+MXit/Gfwa+In23y5LO2niiW4tEIKqk6G&#10;DM0btgb2YoflIAPtL/g6T12P9sT9t/8AZF/Z10m6+3WXiXUf7Zvhay7lnhu54reNwwOMrDFcsCO0&#10;me9N/wCDVrxj/wAMfftPftZ/s6+JdSjsY/h7rM+oI904jXy7O4ls55sk4CbVhfd0IcHpzXnPwQ/4&#10;NOP2kviXc+GfE3xM+Ptn4R8QeGrC3sdGFk1xqd9o8EYO2FJd0aoEDYARj1PQYqb4zf8ABpL+0N8P&#10;ZfFXiH4a/tCWvibXfFlhNp2t/wBoC40271u1kKM8EkoeQOrtGhIdsHatAHhP/Bwt/wAFffFn/BUD&#10;xF4q8J/CltQ/4Z6+FM8TanqceYoNfvGkEUc0h7pvLeTGeWCs5A6D07/gmL8aH8A/8Elbb4b+FfFF&#10;58OfAzTXPib4zfEe1XbNafasJb6Fpp+9LqU8EcKHYCYwQDgnjwv4a/sx/Fzxf8Ibr9iXxn8PfDXw&#10;Z0P4Y6+fHnxP+ILTllXTEiZknumLMkjqjMIQjKGG1dikMx6Twp/wV6+AXwe8eeH7Pwz8P/EHjTwF&#10;8HpzbfC/wBB/o9vquodH1/WZiGM91I3EcaxtsGDgHggH65f8Ey/+CcreMtT8K/Fv4l+C4vCOg+E7&#10;RYfhR8NJir2vguzZRjULpANsmqTr8zu+WjLH+L7v3BpP7RngXXvixJ4G0/xVoup+L4IGurjSrKcX&#10;FxaQj+OYJnylJwAZNuTwMniv5kfF/wDwWJ/bh/4LX/tI2PwZ8F6jJ4E/ty7e2fQPC0EmnLYQqSJZ&#10;Ly4ZmnKxr9/cyrkcKCcV/QV/wSy/4Ji+Dv8AgmF+zva+FdDaTWvFWqYvPFHiW7+a8169OSzsTkiN&#10;SSqJk4UDJZizEA+nKKKKACvxe/4OgPgPrH7LPxm+Df7bHw8haz8TfDnWrTTfEEsA2m6tw5aDzcfe&#10;QgywNnqsoU9hX7Q14V/wUy/Zktf2xP2Bfi18ObqJZJPEnhu7js2YZ8m8jQy20n/AZ44298Y70Aei&#10;/s//ABo0j9ov4JeE/HmgzLNo/i7SrfVLVlbdhJYw+0n1UkqfcGivzq/4NI/2j7j40f8ABLKPwpqU&#10;xbVvhT4iu/DskUhPmpbsEuYMg9ABM8Y/64n0ooA8Z+KEf/DQ3/B4l4L02fdNp/w18Jfa0B58mSOy&#10;mlHcgfvpU9OtftUq4NfjP+zJpD6j/wAHgfxenZ1T+z/Ack+Av3wY7KPH/j+fwr9maACvxT/4OiIm&#10;/aM/b0/Yt+BDbpNJ8QeIptU1a36i4je5tIF49REl2Mn/AJ6H0r9rK/Ff/g4l/YC/aH/bA/4KifAP&#10;VPgFYX9nrGieF7g/8JOs5tLXw7JHeOTNLcEEIdsw2hdzk52qSKAP2A8afFvwd8HbCBfEnijw74Zt&#10;1QLGdU1KGzUqBgYMjLVjwJ8VvC/xRsHuvDPiPQfEdrHjdLpeoRXka56ZaNiBX5C/CH/g0I8MeNh/&#10;bn7Qnxs+I3xK8V6l+/1F7S9MMbTHlj50/mySd/mbBPXHasP9ob/g1n8WfsoQN8Qv2MvjB468NePt&#10;A/0my0XUdVWFdS28+QtyvloC3TbMPKbOGIBJAB+03iXxZpfgzSZNQ1jUrHSbGH/WXN5cJBCn1ZiA&#10;PzrD8AfHnwP8V7mWHwt4y8K+JZoBukj0rVre8aMerCN2I/Gvxh+E/wDwb4/tNf8ABS7XT43/AG4v&#10;jJ4m0mWOUxWXhDRtRguBbRjjd+4ZrSHfycRByeCxzlRvftSf8GmfhH4I/D6/8b/s5fFb4ifD/wAd&#10;eFLV9Ts3vtULxzyQoXI86FY5IidpwRnB65oA/aa+1G30uzkuLqaK3t4VLSSSuFSMDqSTwB71xugf&#10;tOfDfxX4g/snS/iB4J1LVd237Fa67azXGfTy1ctn2xX8+v8AwTw/ZK/ac/4OPPC1xr3xn/aH1/TP&#10;hb4Fuo9Ck06wbZNqdxEilpTBHshZyMFppAzEk4AFfYnjP/gza+Acvgd4/Cvj74n6B4uWMmLV5b+K&#10;4jMvO0tEI1OM4zh80Afr6GzXDa9+098NfDOvDS9S+IXgfT9U3bPsdzrtrFcbs4xsaQNnPbFfiLo3&#10;/BIv/gpt8QLj/hQPiX45X2j/AAN0eeQx+ME15JbjVLU7Qtvtjk+3MuM4imKxr8wLEBBXvPh3/gzc&#10;/Z5j8I+Xr3jr4p6z4kKg/wBrLqEMKh+7eV5bf+hUAeefB3yf2EP+DuLXtD0mWGDwf+0r4fk1WJIm&#10;H2driW1e6Lgjhi11aXBGP+fjFft8vSv5+fhj/wAG5/7Q37En/BXT4DeKPCurX/xT+EHhPxHb3n9t&#10;XmqRW8/huwWQtcQywSS7uUZyPJVlcsRgE8/0DL0oAKKKKACiiigAooooAKKKKACiiigAooooAKQv&#10;ilr59/bm8HftIeIPDX2j9n3xl8OfD+qxQENZ+K9EmuoriTnBWeKQGPPA5RwMdDQB9AFsqcV8H/8A&#10;Bcr/AIIuaD/wVU+CK32ita+H/jB4Rjabw1rf+r8/HzfZJ2HPlsfut1jbDDjIP5Sf8FBv22v+Ct37&#10;KE903jZtY8OaGGIGr+E/D+n6jpkijv8AaEjlaLOQQH2Px0HNfPX7Jn7Uvxe/4KG662i/EX/god4p&#10;+EOqXEnlDTtd1LVbS0uue0kDx2o5A+WR0bJ4BwaAM/4yfE/x9+3s/gP9krxh8F9Ct/2otN8WJ4ev&#10;fHVxZiHV7yzRTtW62KC5RAXedt26KNWGOS36c/Gf/gltZ/8ABKj4AeHfB+peIfEmvfAHW3s5NW8R&#10;REnUvhT4rXCxeIrMjlLSSTYJYxwmCxJDHHgn/BtF+yxb23/Bbn47ahrHi6b4nah8HbK60u08TTzG&#10;b+05pJ/shulZ2ZmzHE6qdx+V+uMV/Qf408E6T8SPCOpaDr2n2er6LrFtJZ31ldxCWC6hdSro6nhl&#10;IJBBoA+Yf+CbX7bWtfFuXWPhL8VJNPtfjZ8PYInv5LUhbTxbpz8W+s2X96GZcFgudjkjuK1/+CjP&#10;7cF9+zloOi+Bfh9aweIPjb8SnksvCmksf3VoFGZtSuzn93a26ZdmP3iAo68fmz+274L1r/gld4o0&#10;bRbrVtatNQ8DyS6n+z74zW1l1KfUI2YfafBN+YwZJEdSPJ39QAQdykHqPhx8Ivid+2H+0RrXgnWt&#10;Ukh+MXxFsre/+MviXTpsR/Czw5JiSDwlp0gJ23Uy4WVkPHzuSflJrQCL4Af8E4I/+ClHgrxp8O7b&#10;xNrcnwUtru6l8X+Pw+zU/i74vwyvdI3OdOsZfljU/KzxYAwMn8xfh/4h+MX/AATl8c/Ez9jfwP8A&#10;DPQbz48eJ/EyaVpXjmytANcj0+WMhktpWGY0lTy3EoZditJnPylf6s/hB8JPDvwI+GWh+DfCWk2m&#10;h+G/DdnHY6fZW0YWOCJBgAAd+5PUkknrX4N/8Haf7OGlj/gpL+zJ4lh15vBFz8TopPDWpa9BJ5LW&#10;C295boLtmDLjZHf/ADHI+WMelSB+k/8AwRE/4I1eGf8Agk18A/Kmaz1z4peKoY5PFGuqnVvvC0gJ&#10;5EMbHrwXYbiBwB9xbua/kW/ay+OHiz9g/Wf7G+Df/BQH4kfFTWFnELaf4Yu9XhsYyDj5rhrjyJer&#10;YEQkGfTOa+lP+CePxI/4K6ftVyafceDfFnjK18K3BBOueN7Kxh0/YcncHuYGnlHP/LFXPTPFAH9K&#10;qtupa+e/2FPhD+0B8NfDG746fFjw38QdWljx9n0jw4unw27dc+bu3PjJH3FBAHAr6EoAKbNCtxC0&#10;bruSQFWB7g06igD8V/8Ag2Y3/Bf/AIKS/tvfCpTi1tfEUeqQRj7sQju7tOBj+7cIOv8ACPwKk/4I&#10;2gWv/BzT+3Bbxjy4Ra3TbF+Vc/2hac46dz+dFAG3+yoP+OvX44f9k6P89Or9ia/Hb9lT/lb1+OH/&#10;AGTo/wA9Or9iaACkK5NLRQAYoxRRQAbc1y3xwH/FlfGH/YEvf/RD11Ncv8cP+SK+MP8AsCXv/oh6&#10;APyr/wCDN75v2C/iRn/oerj/ANEx1+vmOK/IP/gzc/5MK+JH/Y9XH/omOv18oANtJtFLRQAbaBxR&#10;RQAUUUUAFFFFABRRRQAUUUUAFFFFABRRRQAUYoqj4j8R6f4Q0G81TVb6103TdPhe4urq5lEUNvEg&#10;JZ3diAqgAkknAAoAtXNrHdwPFNGkscgKsjruVgexB61+RP8AwcC/A/8A4J8fBb4d3OrfGDwfptj8&#10;R9WjaTSrLwRMmneIrx8HEjKn7sR543zxsvXAJHHmf/BWn/g6yj0u+1D4ZfsoafceLvErb4Lzxgtq&#10;1xbWZ+6RZQhSZn/6athFwMB85H5d/sl/CD9pfxd+0TefFHWf2aPF/wAevGmoTC6huPG2lahLZrOS&#10;SJmjJiExGPlV2MYAxt6UAfV3/BoT8VrH4P8A/BSnxt4NurHVvD9v8TfCxu/D9vqv+vuIYJjPEN+x&#10;BITCzsHRQrbGIGOK/pQ1rXbTw1ot3qOoXVvY2FjC9xc3E7iOKCNAWZ3Y8KoUEkngCv5Sf+Clvxe/&#10;bG+CP7UXwl/aZ+Mvgfw78L/F3hq4isfDUVjFBZyzxW5Z/JeBXZ2iCO6EkYCyFe+K/S/4o/8ABXnw&#10;t/wV3/Zj0u1sZNU8G/B3QdGTxJ8b791KyQxo7LH4ctpAR5k13In8PJiZe7cAE3x6/aq8Sftg/HHw&#10;z8UNH0s6xf6rqNz4d/Z08HXkZEF9cj5L3xhex4z9niT/AFTHChSD1euG/ZG1HxV/wTG+JnibxVcW&#10;er3PxE8A3skPx78Pm6e8PjjSLm4eSDxjYB/mLRGT94q8CMMpAKivvD/glV+ynrUVxqHx8+JGhxaF&#10;468c6dDpvhvw4Iwsfw/8NR82mlxKOEkK7XlI6tgfw4rd/wCCnv7IutePtO0X4yfC+1tz8YPhbHLJ&#10;a2roPK8XaQ4/03Rbj+9HNHkpnO2RUPrVX6AfUHgPx1pPxM8F6X4i0G+ttU0XW7WO9sbu3cPFcQyK&#10;GR1I6ggg1/PV/wAHl/xRg+K37ZXwU+HOnafqfiC48C+H77W9Ws9MU/aFivJodyhgj7GENlu3FGCh&#10;1YgjIr6g+Af/AAVV8H/8EpPgfqut3UOtat+zr42sLzxD8N7dIme+8MayjH7b4UuM8RstyXaIttCI&#10;WHRc1+aH7BXxV/bE/bb/AG7vid+1P8D/AA74X8VePIZ2t9Ssr6S1uJNLtrpCsUcUEzKxjEcflh1H&#10;8JHGcVLA/T7/AIN5Y/8Agn/8Y/Cdmvwj8D6Lo/xa0+3Empab4wmXUPEAIxvlgkl+WSMHGTAqheMq&#10;uRn9fY4ViQKqhVUYAA4Ar+Q/9tb9kb9rbU/jbb/Eo/su698JfF1nObubUPA2kXVvHcThsidY4pHW&#10;Ns94goOelfob/wAEsv8Ag6C8afCWfS/hx+2H4T8TaLHGVtLbx1caTNayRH7qrfwMi5HQeanOfvL1&#10;YAH7y4orD+HXxE0H4teDNN8ReGNY0/X9B1aET2d/YzrNb3KHoyupIP8AStygAooooA/Fv/gjp/ys&#10;6/txf9el1/6cLOij/gjp/wArOv7cX/Xpdf8Apws6KANv9lT/AJW9fjh/2To/z06v2Jr8dv2VP+Vv&#10;X44f9k6P89Or9iaACiiigAooooAK5f44f8kV8Yf9gS9/9EPXUBs1y/xw/wCSK+MP+wJe/wDoh6AP&#10;yr/4M3P+TCviR/2PVx/6Jjr9fK/IP/gzc/5MK+JH/Y9XH/omOv18oAKKKKACiiigAooooAKKKKAC&#10;iiigAooooAKKKKACiiigArB+Ivww8N/F7wxNofizw/ofijRbh1klsNWsYr21kZSCpMcispIPIJHB&#10;reooA5fwd8F/CPw8tFtfD/hTw3odqmNsOn6ZBbRrjphUUCugvbqHSbCW4mkigt7dDJJI5CrGqjJJ&#10;PQAAdasV+Y//AAdEf8FIbn9jr9h1vh74QuZP+FkfGEyaVaR243TWWmhf9MuMDkZUiJT6yMwPyGgD&#10;8pP24v2zZv8Agrv/AMFpJNQ0WxXxl4W8A3i+Hfhz4XlAki8RXwfZHLLGf+Xd5g1zMSMCCBUJBYGp&#10;f+CjUvjj9m39lbT9D+BlpZQ/CH4D+MbW68b+NVtYFs/GvjuWQSP5MLKUuILRlCBdpjTaBx8gOt/w&#10;Rr/Yj8RfBT4T+Hde0O18v9ob9pqOfRPAJlUM/gvw3grqPiNxgmPMe5ImPDEpjO8A/cX/AAct/s++&#10;Hf2Mv+CB3hz4Y+D7VYdB0bxFpdtvkGZrmRTK8k7t/FJJIWdmOSSxoA8R0v8A4Ob/ANrf9jH4W+Cd&#10;X+PXwD0nVtD8cWMd14f8QxO1gutoyJIGQxmSItsdSVGCCRkDpViy/wCDnv8Aau/bf8NeKo/2fP2e&#10;9LhTwtZPd6vq80z366NEFZt8hcxxL8qsQGOSVOAeleSf8E8/Dlx/wXX/AOCkPwR0KaG8uvgn+y34&#10;G0dLmKdCIZbiGCHejDpunvFIx1MdueoWtv8A4KS+C7z/AIIL/wDBWjxd4s8P28lp8Ef2mPD+qWl/&#10;aRRkW9nJdRt5yIqjAMFyyTIoHEcjIMA5oA8l/wCCcfjbx1+1D8EPiBqHx+s4tW/Z4/aE8ZTaLfeK&#10;Le2hjh8CeMxHBJa6m0EaqtvHI1xCjuF2uNwc9c5XwR/ai1r/AIIl/wDBYzTfEXiC0t/Dtnqc58O/&#10;EjRNPiENqU3IHvoIVABt5FMV3EVGMmVByhr9A/8Ag04+E3hn9pv/AIIt/Fb4a+LtMj1Tw74g8a6l&#10;aX8EnSSOfTrBQVPVXUpuVhghgpBBFfKX/BXb/gn94i+L/wAKPFHhjXlmvfj9+y1pyyRX7oFm+Ivg&#10;Rmb7NfjH+smsyGjkK9Pmz2CgH9JOg67Z+JdEs9R0+6hvLG/gS5triFw8c8TqGR1YcFWUggjqDUOr&#10;eE9L16N1vtN0+9SQEMs9ukgYHrncOa/KP/g1E/4KP337Qn7Lt18DfG0ssPjn4TWkUumpd5WbUdDk&#10;IEMqhuXWIsqbh8u2SHswr9bqAMnwf4E0X4faY1joOj6Xodk8jTNb2FpHbRFzgFtqADccDJ68Ctai&#10;igAooooA/Fv/AII6f8rOv7cX/Xpdf+nCzoo/4I6f8rOv7cX/AF6XX/pws6KANv8AZU/5W9fjh/2T&#10;o/z06v2Jr8dv2VP+VvX44f8AZOj/AD06v2JoAKKKKACkc4WlpH+7QB+R3/BFX9sfxv4n/wCCxv7Y&#10;Hwv+InjfVtSax1VrjQdI1K83R2yQ3Loy2yMflxG6ZVBjAyema/Qj/goX+0v4V/ZO/Y0+IXjTxfqV&#10;rpul2OiXcUQmkCNd3EkLrFAmfvO7EAAZPU9q+VP+Cnf/AAbj/Cv/AIKLfGw/FCx8TeJPhf8AESeF&#10;Ir7U9CK+XqRjG1JJIzjEgUAF1IJCjOTkn5+8Bf8ABojoviLxvpt58Yf2gPiR8TtB0t1dNJuJXRZs&#10;HlDI8khRTx9zB96AO7/4NA/hhq3g/wD4Jj6t4j1G3e1s/G/i291DTlcYMkCBIi4PcF1dc+qGv1br&#10;B+GXwy0D4NfD3RfCvhbSbHQfDvh6zjsNO0+ziEUFpDGoVUVRwAAPxreoAKKKKACiiigAooooAKKK&#10;KACiiigAopGbaP51+Un/AAVO/wCDorwb+xN8bYfh78LfC6/GDX9DkaXxbNa3BSx0eFMboklQNvmH&#10;O4kbI+ASSSFAP1corw/9gr/goN8Nf+CjvwH0/wAffDXWk1CzuEVb6wlAjvtHuMfPb3EfVWU5GRlW&#10;AypIINe4UAFFFFABRRRQAN92vyd/4K++CPht8R/2vbzw3PMseoJ4eHib4r+LrpxJJ4R8H2nK6Tad&#10;BDLqE3yHHzspfO5WOP1X17W7Xw1od5qV9MlrZafA9zcTP92KNFLMx9gAT+FfiF/wT/8AC1z/AMFV&#10;fixBpd2LyTRfGGvP8WfjDqEjhzfW4uHTw74aLA/6oQqk7x9AkYzy2GAPuj/gkH+zpqGu2esftGeN&#10;tJ/sXxR8ULWC18LaCybR4L8KwALp9gqn7rvGFmlwBlnGQCCK8E/4PD03f8EoLdRkk+MNPA9+Ja/V&#10;ayto7K2SGGNYoYVCIirtVVAwAB6CvCv28/2INI/bt0DwF4f8R/Z5vDfhnxfY+JtRs5l3LqCWu90g&#10;Ixgq0hTcDwVDDvQB87/8G3//AATi/wCHfP8AwTw0VtYs/s/jr4keX4i14um2WAOn+j27d/3cTDg9&#10;Gd+M5rr/APgvX/wTht/+Ck//AATz8UeGbOFf+E08LqfEPhefZlhdwqS0H+7NHujPoSrYJUCvtFBh&#10;V4xxStytAH4+/wDBmHp02lf8E8fiNa3MUlvc2vxBuYpo3G1o3WztAQR2IIIx7V9g/wDBWj9l/wAQ&#10;eLvCnh341fDWwS++LHwXabUbLT8fL4p0t1/07SJcfeSaMEqDnDqMDkg+ifsZfsK6N+xh8UPjNqPh&#10;o28Hh/4peJU8URWEa7f7OuXgVLlAMYCNIpkXHTzCMAKM++OM0AfkT/wSq0/4T+G/2w/COnafEqaB&#10;4w0678b/AAR8TRH7PdRafMf+Jr4XuWH+s+zSOXET52qMgKUBP68V+Jn/AAVL+EU3/BPL4jeJLTS4&#10;ZtP8L+INUf4sfCW/tn8pfDXi2y/e6lpKEACOK9tWmkVCQrMCBzjb+x/we+Idr8W/hR4Z8U2Myz2X&#10;iTSrbU4JE+66TRLICPYhqAOkooooAKKKKAPxb/4I6f8AKzr+3F/16XX/AKcLOij/AII6f8rOv7cX&#10;/Xpdf+nCzooA2/2VP+VvX44f9k6P89Or9ia/Hb9lT/lb1+OH/ZOj/PTq/YmgAooooAKKKKACgDFF&#10;FABRRRQAUUUUAFFFFABRRRQAUUUUAFR3d3DY2sk00scMMKl5JHYKqKOSSTwAB3qn4r8V6X4G8NX2&#10;sa1qFnpek6ZA9zd3l1KIobaNRlndm4UADOTX4X/tr/8ABSH4uf8ABff9obUP2Y/2T/tei/CeCTyP&#10;GPjtw8cd5b7sOSwwUtjjCoPnnPYL1AOw/wCCnf8AwWb+JH/BQL48XH7KH7E0VxrmpaoWsPFHjixz&#10;9msYSSkywzgERQr0e475Kx5JBP2h/wAEnP8Aghx8L/8Agmh8FL7T7ixsvHHj3xda+V4r8Q6lbiZr&#10;8Ny9tGr52W+Sfl6v1bJxj0f/AIJg/wDBLD4a/wDBLH4EQeEfA1kt1q10qy634huYx9u1qfAyzt/D&#10;GD92MHao9Tkn6YUYFAH4Uft5f8Evfix/wQz+Pt9+1D+x39uvPATSNP4x8BfPcQW9qSWkAiB3SWo5&#10;Ixl4DgqdoyP0y/4JX/8ABWH4a/8ABVL4GQ+JPCF9Fp/iXT0VNf8ADVzMv27R5uhJXq0TH7sgGCOD&#10;gggfUU0C3CMkiq8cilWVhkMD1zX4w/8ABVD/AIInePP2OfjlN+1l+xZcXHh3xdo7tf8AiHwXYpm2&#10;1JBzK9vD92RXGTJbkEHlkweKAP2izRXw3/wRr/4Lb+Bv+Cqnw8ksZYo/B/xZ8PR7Nf8ACtxJ+8DL&#10;8rT2+4AvEWHIxuQ8N6n7kBzQAUUUUAfKP/Bb/wCPDfs6f8Eq/jV4gt5fLvp/Ds+k2mPvNLd4twB7&#10;4kbFZn/BDf8AYEg/4J7/APBPfwT4ZvLQw+M9esoda8UTSA+c17NGp8lief3KbIgOg8s4619H/HD4&#10;AeEf2kPBA8N+NtDtPEOhi9t9Q+yXOfLM9vKssTEAjO11Bx0PpXYRJ5Y28BQMDFADqKKKACiiigAo&#10;oooA+bv+CsX7Dun/APBQf9hjxv8AD24g3axJaNqHh+4XiSz1KFWaB0PYk5Q+quw6E15l/wAG7Pxi&#10;uvi5/wAEjPhTDqjt/bfgeC48HajG/wB6CTT7h7eND7iBYK+3q4z4L/s/eD/2eNL1qx8GaDZeH7Px&#10;BrN14gv4bYFUuL65YNNNjsWIHA4GOlAHZ0UUUAFFFFAH4t/8EdP+VnX9uL/r0uv/AE4WdFH/AAR0&#10;/wCVnX9uL/r0uv8A04WdFAG3+yp/yt6/HD/snR/np1fsTX47fsqf8revxw/7J0f56dX7E0AFFFFA&#10;BRRRQAUUUUAFFFFABRRRQAUUUUAFFFIxwKAFrl/jN8avCv7PPw01jxj401zT/DvhnQbdrm+v7yQR&#10;xQooz9ST0CjJJ4AJrnP2s/2ufAP7EfwP1r4hfEfxBZeH/Duiwl2eZx515Jg7YIEzmWZyMKi8k+gB&#10;I/EjR/Dfx2/4Otf2gxqutNrnwr/ZB8H6gVtbeIeXLrjqfmKkjE9yVOC5DRQg4ALbtwBN8Zf2hPjh&#10;/wAHSv7Qlx8M/hF/bHw3/ZW8L3obXfEFwrQPrQVsAyAY8xmBzHbdF4eTlRt/Zr9h39hT4df8E9fg&#10;JpXw9+G2iQaVpNiga6uCu661W4wA9xPJ1eRiPoBgAAACuo/Zx/Zr8D/sl/CHR/Avw98PWPhnwvok&#10;IitrS1XrgAF3Y5aSRsZZ2JZjyTXdUAFFFFABTTFmnUUAfk7/AMFk/wDggprHjv4jx/tIfsqXjfD/&#10;AOPHh2T+0Z7HTJFs4fETpyXToiXJGQwb5JhwwyST3/8AwRU/4L1aP+3qZfhX8VLMfD/9oHw2Db3+&#10;j3kRtYtaaPKu9urnKyjGXhOCM5XcM4/SMjIr82/+C1X/AAQY0j9u3yvit8Jrpfh9+0J4bIubDWLO&#10;ZrWPWynKRzlfuSKR8ky/MOjbhjaAfpIDkUV+Tv8AwRq/4Lzax46+I3/DNf7VFq3gH4+eHZTpdvea&#10;pD9hi8SSIPlVwQES4dRlSMJNkFOWVT+sSnctABRRRQAUUUUAFFFFABRRRQAUUUUAFFFFABRRRQB+&#10;Lf8AwR0/5Wdf24v+vS6/9OFnRR/wR0/5Wdf24v8Ar0uv/ThZ0UAbf7Kn/K3r8cP+ydH+enV+xNfj&#10;t+yp/wArevxw/wCydH+enV+xNABRRRQAUUUUAFFFFABRRRQAUUUUAFFFGaABjha8G/4KFf8ABRL4&#10;b/8ABNT4A3vj34jaotvCu6LTNMhYNfa1cgZEECdz6scKo5JHGeG/4Kvf8FePhp/wSg+Cza54suhq&#10;3izVY3Tw/wCGbWQfbNUlGfmYf8s4FP3pDx2GSQK/OT/gnz/wSe+K3/BY/wDaFs/2pv2y/tH/AAic&#10;xFz4P8Azbo4nti2+LzIT/q7XBB2n55urYHUA5n9mb9jf40f8HLv7Qun/AB0/aEbUvBH7OWi3Zk8L&#10;+ELd2j/teJG4VM4O1v8AlpckZflU2jBX91fhp8NNA+D/AIC0vwx4X0mx0Pw/olutpY2NnEIobaJR&#10;gKqj/JrU0PRbTw5pFtp9ha29jY2cSw29vBGI4oEUYVVUcKABgAcCrVABRRRQAUUUUAFFFFABRRRQ&#10;B8M/8FmP+CIvgX/gqp8OPt8MkXhH4uaDFv8AD/ii3jwxZfmWC52/M8JI4IO5Cdwzyp+Rf+CWf/Bb&#10;fx1+x38c4/2Tv204pvDvjLSZEs/D/jK+kxBqULHEK3EhwrI2MJcA4P3XwwJr9oK+Wf8Agqf/AMEn&#10;Pht/wVW+CEnhvxhZrp/iTTUd/D/iO3jH2zR5m9D/ABxEgboycEDPBwQAfUUMyzoroyujgEEHIIqS&#10;vwp/YM/4Ki/Fn/gh38e7X9mP9slr298CORD4P8e7nuIbe3BwhaU8yW2CoIPzwdCCvT9yfD2vWXir&#10;RbXU9NvLfUNPv4Vntrm3kEkU8bAFXVgSGBBBBFAF2iiigAooooAKKKKACiiigAooooAKKKKAPxb/&#10;AOCOn/Kzr+3F/wBel1/6cLOij/gjp/ys6/txf9el1/6cLOigDb/ZU/5W9fjh/wBk6P8APTq/Ymvx&#10;2/ZU/wCVvX44f9k6P89Or9iaACiiigAooooAKKKKACiiigAoopGbbQApbFfB/wDwWd/4Lg+Cf+CW&#10;3gb+w9MW38X/ABm8Qwf8SHwvA/mPEXysdzcqnzLFvGAvDSEEL3I4H/gtd/wXpsf2Jb1fg78G7FPi&#10;B+0N4oZNPsdOtF+0x6DJN8qPKig+ZPyNkPHJBbjhuT/4Izf8EF734S+N2/aL/aYvpPH3x/8AEk/9&#10;pxQX7i4t/DZYAq2T9+6XkZGEjGFUZG6gDg/+CUH/AARB8cftMfGhf2qv21pLrxT8QtXkTUNB8J6i&#10;MQaMud8TTw/dXYCNltjanVgW4r9koIFt41RFVEUBVVRgKB2ApwTBp1ABRRRQAUUUUAFFFFABRRRQ&#10;AUUUUAFFFFAHh/7fH/BPb4Z/8FIPgTeeA/iZokeoWcgaSwv4gEvtGuMYE9vJjKsO45VhwQRX48fs&#10;9ftY/HD/AINk/wBoiz+Dvx6/tbx3+zL4gumj8M+KYYWk/sgbs5iPJ+UEGS2Y8fej4yG/fc8ivOf2&#10;p/2VfAv7ZvwU1j4f/EXQbXxF4Z1pNssEw+eF+dssT9Y5FzlWXBH0JoA6T4U/Fjw38b/h5pPizwjr&#10;Wn+IvDeuW63VhqNhOs1vcxt0Kspx7EdQQQeRXRZr+f2K6+OX/BqP+0UsE39rfFb9j/xbqOEfB+0a&#10;IZDnjkrDcqT7RzhT9xj8v7hfsyftQeB/2wPgro/xA+HuvWfiHwvrce+C6gblGH3o5F6pIh4ZTgg0&#10;AegUUA5FFABRRRQAUUUUAFFFFABRRRQB+Lf/AAR0/wCVnX9uL/r0uv8A04WdFH/BHT/lZ1/bi/69&#10;Lr/04WdFAG3+yp/yt6/HD/snR/np1fsTX47fsqf8revxw/7J0f56dX7E0AFFFFABRRRQAUUUUAFF&#10;FR3d1HY2sk00kcMMKF5JHbaqKBkkk9ABzmgB7Hatfkl/wWH/AOC8WuW/xMH7Mv7JdnP46+OGvznT&#10;r7VdOVZrfw8TlWSNs4NwpwWdsJEOSSeF4L/gqF/wWh+I37ePxzl/ZT/YkW617XNSdrLxP42sP+Pe&#10;xhyUmWGbBEUSj79x9VTJIJ+0/wDgjt/wRU+H/wDwSo+GrXNvHF4n+KmvwD/hIvFdyhaedmwzwQbs&#10;mOENzgfM5ALEnGADz7/gij/wQh0X/gnfZP8AEj4kXkHj39oDxMHutW124Y3KaTJN80sVs7/Mzkkh&#10;5jhnyeinFfoxtpcUUAFFFFABRRRQAUUUUAFFFFABRRRQAUUUUAFFFFABQw3CiigDm/i58I/Dfx1+&#10;G+seEfF+i6f4h8N+ILZrS/0+9iEsNzG3Yg+hAII5BAIwQDX4U/Hv9l343f8ABsB+0RffF34If2j8&#10;QP2YfEl0sniPwxNM7tpHOMS8ELgHEVyATxscdC379Vn+JfDmn+L9Du9L1WxtdS03UImgurW5iEsN&#10;xGwwyMrAhgRwQaAPJf2Ef2/vhr/wUX+BWn+PvhprS6hptwAl3ZzAR32lTY5guIwTscc85KtjIJHN&#10;e1V+Ev7dH/BMj4uf8EKPj7dftMfscrfX3w5mcy+MfASs9xBa22ct+7yWltsliCMvAcEfL0/Tn/gl&#10;v/wVd+Gf/BVH4IQ+JfBeoJZ+ILGNE1/w3cyD7dos5HIZf44yQdsi8EDsQQAD6hooooAKKKKACiii&#10;gAooooA/Fv8A4I6f8rOv7cX/AF6XX/pws6KP+COn/Kzr+3F/16XX/pws6KANv9lT/lb1+OH/AGTo&#10;/wA9Or9ia/Hb9lT/AJW9fjh/2To/z06v2JoAKKKKACiiigAoJxSFsVzHxk+Mfhf4BfDXV/F/jLW7&#10;Hw94b0G3a6vr+8kCRQIv8yegAySSAOaANnxP4p03wV4cvtY1i+tdM0vS4Hubu7uZRFDbRINzO7Hh&#10;VABJJr8MP24f+Clvxb/4LyftFXv7Mf7JH2rS/hbG4t/Gfjsh4o7u2LFJCXGClrjOFHzzEYwF6+M/&#10;tUf8FO/GX/ByH/wUK8KfstfDHxDc/Dn4I+INRuFkuplZbrXobO3nupriZF52tHAxigY7d2wuQfu/&#10;u9+wp+wf8O/+Cd3wB0z4efDfR4dN0uzAlu7pgGu9VuCAHuJ5Oru2O/AGAAAAKAOJ/wCCXf8AwSp+&#10;Gn/BK34HReFfA9it3rV8iPrviG5jX7drM4AyzN/BGD92MHao9TzX05RRQAUUUUAFFFFABRRRQAUU&#10;UUAFFFFABRRRQAUUUUAFFFFABRRRQAUUUUANnhS5geORFkjkUqysMqwPUEV+Lf8AwVF/4Iq+Pv2H&#10;/jjP+1l+xTNc6D4o0qR7/wAReCrKPdb6hGTmVreAcSIwLGSA/wC8mDxX7TUEZFAHxD/wRs/4LYeB&#10;f+CrHwxNvsh8J/FbQYseIPC08v7yNlO1prctgyQkj03IThueT9vA5r8R/wDg5P8A+Ca2i/slWEf7&#10;aXwV1i5+GPxM8L6vatqiaUvkwarJM4jE4VcBJDnEgwVlVm3DJJP0d/wQv/4OCvCv/BTDwxb+BvHP&#10;2fwj8btLgX7RYSYhtfEKAf6+0yc7sDLxHBXOV3LyAD9KqKaXxTqACiiigAooooA/Fv8A4I6f8rOv&#10;7cX/AF6XX/pws6KP+COn/Kzr+3F/16XX/pws6KANv9lT/lb1+OH/AGTo/wA9Or9ia/Hb9lT/AJW9&#10;fjh/2To/z06v2JoAKKKKACgnAorB+Knjf/hWnwz8QeIhp95qx0HTrjUBZWib7i78qNn8qMd3bbgD&#10;1IoA5T9qv9rXwB+xX8FNX+IHxI8Q2Xhzw3o8Rd5ZnHmXL4O2GFOskrkYVF5J9Bkj8RtM0b47f8HW&#10;X7RK32pf238Lf2P/AAfqG6CEHy5NdkVscf8APa5KEgt80cIJAyxO7c+C37Dfx7/4OOf2oY/ix+0v&#10;p/iH4X/AHwnetHoHgh45bKfUFRs7PLkAcbs4kuWUM2CqbQAR+4/ww+GHh/4NeAdK8L+FtIsdB8P6&#10;HbraWNhZxCKG2jUYCqo/n1NAH4f6L+zV4I/ZE/4O4v2d/h/8O9As/DfhXQfh5PDa2luvLEaJrIaS&#10;Rj80krkZZ2JZiSSSa/d+vxb+PfH/AAemfBL/ALEO5/8ATLrVftJQAUUUUAFFFFABRRRQAUUUUAFF&#10;FFABRRRQAUUUUAFFFFABRRRQAUUUUAFFFFABRRRQB+cP/B1t/wAoY/HX/YV0v/0pWvm/4lf8EFNM&#10;/br/AOCa/wAB/ix8IbxPh7+0J4d8G6bc2er2c7Wa640cKGNZ3Q5SVcfJMPmHRsgDb9If8HW3/KGL&#10;x3/2FdL/APSla+mP+CTa5/4Jo/A3/sTdO/8ARK0AfE//AARq/wCC9GqfE34gt+zp+1NZTfD34/eH&#10;5P7PiudUgFlD4jkXjawwEjuCACMfJKOUPIB/VxXyBXwv/wAFmP8AgiB4F/4KoeAU1S0lj8G/F/w6&#10;nmaD4ntV2O7LysFzt5eIkDDD5kOCpxlT5h/wQc/bE/aRl8c+Kv2cf2lvA+vxeJ/hnZh9N8Zz2sv2&#10;fW7ZXVQj3GPKmcK6FZEbLLww3KTQB+nNFFFABRRRQB+Lf/BHT/lZ1/bi/wCvS6/9OFnRR/wR0/5W&#10;df24v+vS6/8AThZ0UAbf7Kn/ACt6/HD/ALJ0f56dX7E1+O37Kn/K3r8cP+ydH+enV+xNABRRRQAU&#10;UUUAGKKKKAPxb+Pf/K6Z8Ev+xDuf/TLrVftJX4t/Hv8A5XTPgl/2Idz/AOmXWq/aSgAooooAKKKK&#10;ACiiigAooooAKKKKACiiigAooooAKKKKACiiigAooooAKKKKACiiigD84f8Ag62/5QxeO/8AsK6X&#10;/wClK19M/wDBJr/lGh8Df+xN07/0StfM3/B1t/yhi8d/9hXS/wD0pWvpn/gk1/yjQ+Bv/Ym6d/6J&#10;WgD6FxmjHNFFABRRRQAUUUUAfi3/AMEdP+VnX9uL/r0uv/ThZ0Uf8EdP+VnX9uL/AK9Lr/04WdFA&#10;G3+yp/yt6/HD/snR/np1fsTX47fsqf8AK3r8cP8AsnR/np1fsTQAUUUUAFFFFABRRRQB+Lfx7/5X&#10;TPgl/wBiHc/+mXWq/aSvxb+Pf/K6Z8Ev+xDuf/TLrVftJQAUUUUAFFFFABRRRQAUUUUAFFFFABRR&#10;RQAUUUUAFFFFABRRRQAUUUUAFFFFABRRRQB+cP8Awdbf8oYvHf8A2FdL/wDSla+mf+CTX/KND4G/&#10;9ibp3/ola+Zv+Drb/lDF47/7Cul/+lK19M/8Emv+UaHwN/7E3Tv/AEStAH0LRRRQAUUUUAFFFFAH&#10;4t/8EdP+VnX9uL/r0uv/AE4WdFH/AAR0/wCVnX9uL/r0uv8A04WdFAG3+yp/yt6/HD/snR/np1fs&#10;TX47fsqf8revxw/7J0f56dX7E0AFFFFABRRRQAUUUUAfi38e/wDldM+CX/Yh3P8A6Zdar9pK/Fv4&#10;9/8AK6Z8Ev8AsQ7n/wBMutV+0lABRRRQAUUUUAFFFFABRRRQAUUUUAFFFFABRRRQAUUUUAFFFFAB&#10;RRRQAUUUUAFFFFAH5w/8HW3/AChi8d/9hXS//Sla+mf+CTX/ACjQ+Bv/AGJunf8Aola+Zv8Ag62/&#10;5QxeO/8AsK6X/wClK19M/wDBJr/lGh8Df+xN07/0StAH0LRRRQAUUUUAFFFFAH4t/wDBHT/lZ1/b&#10;i/69Lr/04WdFH/BHT/lZ1/bi/wCvS6/9OFnRQBt/sqf8revxw/7J0f56dX7E1+O37Kn/ACt6/HD/&#10;ALJ0f56dX7E0AFFFFABRRRQAUUUUAfi38e/+V0z4Jf8AYh3P/pl1qv2kr8W/j3/yumfBL/sQ7n/0&#10;y61X7SUABOK5vU/jH4R0XWLjT7zxV4ctdQsyBPbTalDHNASMjchbK5HIyORXSHkV/Fn/AMFgLy88&#10;Mf8ABW348R6lfalqMK+Or+SVVvHWSSFpi6xhjnG1GCDsoAA4AoA/sk/4Xf4L/wChv8L/APg1g/8A&#10;iqP+F3+C/wDob/C//g1g/wDiq/mH/Y4/4Jmfs+/tr/CW28TeF/G3xASdAItS02XUk+06ZP3Rxs5H&#10;dXHDD3yB61/w4B+Ff/Q2fEH/AMGC/wDxFVysVz+h7/hd/gv/AKG/wv8A+DWD/wCKo/4Xf4L/AOhv&#10;8L/+DWD/AOKr+eH/AIcAfCz/AKGz4g/+DFP/AIij/hwB8LP+hs+IP/gxT/4ijkYXR/Q9/wALv8F/&#10;9Df4X/8ABrB/8VR/wu/wX/0N/hf/AMGsH/xVfzw/8OAPhZ/0NnxB/wDBin/xFH/DgD4Wf9DZ8Qf/&#10;AAYp/wDEUcjC6P6Hv+F3+C/+hv8AC/8A4NYP/iqP+F3+C/8Aob/C/wD4NYP/AIqv54f+HAHws/6G&#10;z4g/+DFP/iKP+HAHws/6Gz4g/wDgxT/4ijkYXR/Q9/wu/wAF/wDQ3+F//BrB/wDFUf8AC7/Bf/Q3&#10;+F//AAawf/FV/PD/AMOAPhZ/0NnxB/8ABin/AMRR/wAOAPhZ/wBDZ8Qf/Bin/wARRyMLo/oe/wCF&#10;3+C/+hv8L/8Ag1g/+Ko/4Xf4L/6G/wAL/wDg1g/+Kr+eH/hwB8LP+hs+IP8A4MU/+Io/4cAfCz/o&#10;bPiD/wCDFP8A4ijkYXR/Q9/wu/wX/wBDf4X/APBrB/8AFVZ0j4reF/EGoR2lh4k0G+upuEht9Qil&#10;kf6KrEmv52P+HAHws/6Gz4g/+DFP/iK5n4qf8EPJvhVoEPir4JePvGGmfETw5cJqGlveagFWSSP5&#10;gquoXY5IGCeM8HgmjkYXR/TYDkUV+XP/AAQ6/wCC+1v+2Dcx/BT44Ingz4/eHVNoy3ifZYfE5j+V&#10;mjBwFuBjLRj73LJkZA/UTfk1Ix1FFFABRRRQAUUUUAfnD/wdbf8AKGLx3/2FdL/9KVr6Z/4JNf8A&#10;KND4G/8AYm6d/wCiVr5m/wCDrb/lDF47/wCwrpf/AKUrX0z/AMEmv+UaHwN/7E3Tv/RK0AfQtFFF&#10;ABRRRQAUUUUAfi3/AMEdP+VnX9uL/r0uv/ThZ0Uf8EdP+VnX9uL/AK9Lr/04WdFAG3+yp/yt6/HD&#10;/snR/np1fsTX47fsqf8AK3r8cP8AsnR/np1fsTQAUUUUAFFFFABRRRQB+Lfx7/5XTPgl/wBiHc/+&#10;mXWq/aSvxb+Pf/K6Z8Ev+xDuf/TLrVftJQAN0r+RP/g5j/Yz8Y/s0/8ABUf4g+KNX0O+tfB/xM1E&#10;614f1Vv3lvfZij8+MOBgSJLuyh5ClDyDk/12EZFeP/tyfsQeAP8AgoN+ztrHw1+Imkx6jouqDzIJ&#10;go+0aZcgER3MDdUkTccEdQSDkEigD+Lf9kj9rjxb+xn8XLPxZ4UvNrRsEvrGU5ttSh/iikX+RHKn&#10;BHNfvf8AsWftreD/ANt74UR+JPDNx5N1bEQ6npczj7Tps2M7WHdT1VxwwB7ggfi3/wAFUf8Agln4&#10;/wD+CVf7Rt94L8WwvqGhXTvN4e8QxQlbXW7XPysP7kqggPGSSrZ5Iwx8r/Za/am8W/shfFqx8XeE&#10;b0wXVuQlzauSbfUIcgtDKo6qfzB5BBqoyaE9T+iT4z/tC+EvgDYWM3ibVPss2rT/AGXT7OCCS6vN&#10;Ql/uQwxhpJCMjO0cZGcVyLftdahIxa1+BP7Tl9b5+S4t/hZqrxSj+8p8vkH1rzH9kP8A4KbeD9Q+&#10;PHgH9p/S9Hk1zQvCek3XhjxxoYjFxqXhGG7aOQajCvV1jaIqzKMvExxjBA/e/wCHfj7Rfin4J0rx&#10;J4c1Kz1jQtctI72xvrWQSQ3ULqGV1YcEEH8KpysLlPxd/wCGuNY/6N//AGpf/DU6r/8AG6P+GuNX&#10;J/5N/wD2pP8Aw1Oq/wDxuv28ryP9tv8AZnvv2sf2fdZ8I6T428TfDvXLpPM03X9CumgubC4AOxmC&#10;keZHn7yE8g9QcGj2jDlPyf8A+GuNW/6N/wD2pf8Aw1Oq/wDxuj/hrfV8f8m//tSf+Gp1X/43XTfs&#10;cfF/RfhT4s1r4D/taePPiV8MfjL4VjBsvEsfja/i0zxtZ7wI7u0ZiV8w8bo8c88D5gOi+N3/AAVk&#10;1v8AYO/aW+G3h34dfFVf2oPDPjq9WwvvCF7AD4k0eIAA3cF7GipIg5ysy5yMbucqe0Y7Hm//AA1x&#10;rH/Rv/7Uv/hqdV/+N0f8Ncax/wBG/wD7Uv8A4anVf/jdfRH/AAVw8U/tG/sjfFbR/jN4c8deOdV/&#10;Z5YIPGnhvQ7e2XWPCsZ4a9t2eN/NhXO5kblSpG7BBXUvv22PDtr8OR4w+G37dHgq9aSxW6t9J8dw&#10;6ddWk5KBlSXyBBdQk9GILFT/AAnpR7RjsfMf/DXGsf8ARv8A+1L/AOGp1X/43R/w1xrH/Rv/AO1L&#10;/wCGp1X/AON1+gH/AARy/wCCn9x/wVM/Zsu/GF94KvPBeq6LqDaZdoJTcafqLKM/aLSUgM8Te4yD&#10;xluteHf8HEv7Xvxk/Ye0b4N+Mfh942m8I+DNY8TL4e8VzRafDePCk2GjmVZFIJVVk+XI3Yx7g9ow&#10;sfOH/DXGsf8ARv8A+1L/AOGp1X/43QP2t9X/AOjf/wBqX/w1Oq//ABuvuLwl/wAFJPGH7KF7p+gf&#10;tQaBa6Zpd7sTS/il4ciebwtrKMF2PdJgyafK277r7o/R+1fZnh3xFp/i/Q7XU9LvbTUtOvoxNb3V&#10;rKssM6HkMrKSCD6ij2jFyn8437XfwT+HP/BQTX1uPBur6h8O/wBoLwuiXumR6rZ3Gi6q/lkMqyQy&#10;qkhAI4kTJQ45xxX2Z/wRD/4L7al8RfGNv+zn+08V8K/GbRpBpum6xf4t4vE5yBHG+cKLlgQFK/LN&#10;wV5OD+hf7cX7Anw8/b0+GraH4y03ydUs/wB7oviCyAi1XQbgcpNbzD5lIYAlc7WHBBr8O/26v+Cf&#10;99428eJ8GfjVJBoXxk0eFpfAPxFtYTHZ+MbRDuQ8EbZl6Sw53KfnTIOKncex/RksmTTq/FP/AIIy&#10;/wDBePxJ8H/iTB+zJ+1xO2i+L9OZbXw54yvpf3OroTtjiuXIwSeNk+cNyrYYZb9qY33d88ZGOhqQ&#10;H0UUUAFFFFAH5w/8HW3/AChi8d/9hXS//Sla+mf+CTX/ACjQ+Bv/AGJunf8Aola+Zv8Ag62/5Qxe&#10;O/8AsK6X/wClK19M/wDBJr/lGh8Df+xN07/0StAH0LRRRQAUUUUAFFFFAH4t/wDBHT/lZ1/bi/69&#10;Lr/04WdFH/BHT/lZ1/bi/wCvS6/9OFnRQBt/sqf8revxw/7J0f56dX7E1+O37Kf/ACt6/HD/ALJ0&#10;f56dX7E0AFFFFABRRRQAUUUUAfi38e/+V0z4Jf8AYh3P/pl1qv2kr8W/j3/yumfBL/sQ7n/0y61X&#10;7SUAFFFFAHiP7fv7Avw9/wCCjn7O2r/Dv4h6TDeWN6hksL9UH2zR7oD5LiB+qup644ZSVOQSK/kE&#10;/wCCnf8AwTF+In/BLX9om88D+OLF5tPuC1xoWuQoTZ63aZIWRG6Bx0eM/Mp9iCf7aa8E/wCCin/B&#10;On4ef8FMf2d9S+H3xA0/dHKrS6XqkAAvNFusfJPCx9D1U8MMg+oAP4wv2a/2lfFH7KnxQtfFPhW8&#10;8m4jHlXdpJ81tqUB+/BMnRkYdj0OCORX7cf8Egf+Cvel/sz2H9taAuoal+z/AK3cCTxR4Vtw9zqH&#10;wrv5D89zbQjJk0135ZIx8mdwAwVr8g/+Cjn/AATn+If/AATM/aL1H4f+PtPkRVLTaTq0UZ+x65ab&#10;sLPC3Q+jLnKNkGvP/wBm79pLxV+yp8VLHxZ4Tvvs19anbNC/zW99CfvQyp0ZGH5dRggU/ID+334Q&#10;ftS/Df48+DLPxD4N8c+F/EWj6hGJYbmy1GKRWB9RnKn2IBFdX/wnOif9BjS//AuP/Gv59P2Nrj9n&#10;v/goV4EbxZpng3w/pvipsf29p1vm2urebGNzCIqXjb+F+/TqCK9lP7Anwm/6FOL/AMDbn/45Vcly&#10;eY/RD/gph+wV8Nf+CkHwfh0rVdb0/wAP+NPDc39oeE/FdlcxpqHh+9XlXSQEMYyQNyZwcA9QCKf7&#10;L/wU1j4k/ssW/gn9qzS/gr468QWMbWEuo6dMl5b61ABtWeRJoYzBORgtsyM8hh0r8+v+GBPhN/0K&#10;cX/gdc//AByj/hgT4Tf9ClF/4G3P/wAcp8jDmPsjw1+zH8Uv2LPiPHa/CHx94f8AiZ8ENakMOo/D&#10;/wAd+IC8+gROTv8A7OvnErGEKcC3m3KAAARk148n7EnjD/gmf+1DN4s+AHhHQfiV8CfiTObjxj8L&#10;5tW02Kfwxc4z9q003UyQlWyQYlbsowQAV8X/AOGA/hL/ANCjD/4G3H/xyj/hgP4S/wDQow/+Btx/&#10;8co5WHMeq/t1eGNa+N/w11S8+Cn7K/j74UfGxYlGgeMNF8T+G/DUlpMp+UXUtrqP+kQf3o5VYEdM&#10;cV3v7S37LXxg/br/AOCDeufDH4yXXgzVv2hG0s3lommavbLFc6jaz+baAzMywpNLGojdgwjBlb5g&#10;Mmvm3/hgP4S/9CjD/wCBtx/8co/4YD+Ev/Qow/8Agbcf/HKOVhzH0x/wT9/4Jvt4q/YU8G6L+0B4&#10;0+NGjePItNbTdf0b/hdeo3FjIEZo12pbX8lv5bxhSEU4AOCo6Vt6f/wTx8RfsA28epfsk/E+Cy0a&#10;3XN38NPGettqHh/U8EEm2mdjLZTEAjcpKEn5l6EfJn/DAfwl/wChRh/8Dbj/AOOUf8MB/CX/AKFG&#10;H/wNuP8A45RysOY/V79mP9pe++Mfw3tr7xp4Ru/hj4mjAS+0fUtUs7xEf+Iwz28rpJGTnBO1sdVF&#10;cp/wUG+A3wf/AGv/ANnXVvDvxE13QNLt7VGv9L17+0Yra88OXkYJivLefcDG6MAeDyMg8GvzN/4Y&#10;E+Ew/wCZSi/8Dbn/AOOU6L9gT4PiWN5vA2k33lsHVbwyXSKQcg7ZGIyCAenYUezYcx4tffsvaH/w&#10;VD/Y00n/AITR4ZPF2iz3enaZ4utYAsl0bedoRdxHjdBcCNZNvQ7gRggV6N/wSQ/4LY+Nv+CfnxX0&#10;/wDZn/a6vroaLH/ovhHx5dyvcJ5e4LDDPKcloCPlWQ/NGdquAvK++6XplroenQ2dnbw2trboI4oY&#10;UCRxKOgUDgCvLv2w/wBjfwd+2p8Kp/DPiq0AkXMmn6lEoF1pk3Z42/mp4YcGqlG6DmP2o02/g1Ox&#10;hubaaK4t7hBJFLGwZJFIyGBHBBHIPpViv59/+CYP/BXH4if8Ebfi9pv7Pf7TFxdat8ILqVovCvjN&#10;g8x0lCflVn5LW+T8yH5oicjK1+/XhzxNp/i7QLPVNJvrXUtN1CFbm1urWUSw3ETAFXRlJDKQQQR1&#10;rEovUUUUAfnD/wAHW3/KGLx3/wBhXS//AEpWvpn/AIJNf8o0Pgb/ANibp3/ola+Zv+Drb/lDF47/&#10;AOwrpf8A6UrX0z/wSa/5RofA3/sTdO/9ErQB9C0UUUAFFFFABRRRQB+Lf/BHT/lZ1/bi/wCvS6/9&#10;OFnRR/wR0/5Wdf24v+vS6/8AThZ0UAXP2YtWbTf+DwP4xQSIH/tDwFJCpBx5YCWMmT6/cI/Gv2Yr&#10;8Vfi3N/wzv8A8HhvgXVLgfZ9P+JXhP7HGTwJ5JLKaEdP+m0SdR2r9qA2WoAdRRRQAUUUUAFFFFAH&#10;4t/Hv/ldM+CX/Yh3P/pl1qv2kr8W/j3/AMrpnwS/7EO5/wDTLrVftJQAUUUUAFFFFAHzz/wUq/4J&#10;qfDv/gqF+zpeeAfH1p5cse6fRdagiDXmhXRXAmiJ6g4AZMgOBg9iP4//APgoV/wT8+IH/BNr9pHW&#10;Phx8QNPaK4s5XfTdSjQ/Y9btNxEdzAx6qwAyp+ZTlSARX9wx5FfNX/BUT/gl98O/+Cpf7OV34J8a&#10;WcdvqlruuNA1+GIG90K6xgPG3UxtwHjJ2uAO6qwAP40v2e/2hfFH7MHxU03xf4R1CSx1TT3BIzmO&#10;5jz80Ui9GRhwQf8ACv3x/YF/b58Lft3fCxdW0to9N8RaeqprGjvJuks5D/EvdomPRvwPNfiD+3z+&#10;wZ8Qf+Ccv7R+sfDb4h6a1rqGnOXsr6NSbPWLUn93c27kfNGw/FTlWAYEV558H/jb4r/Z/wDHNt4k&#10;8G65feH9atAVjubZhnaRgqykFWU/3WBHtVRlYLH9PVFfz5/8Pif2k/8AoqOpf+C2x/8AjFH/AA+J&#10;/aU/6KlqX/gusf8A4zWnOieU/oMor+fP/h8T+0p/0VLUv/BdY/8Axmvt7/gmL8Ev2/P+CsXwc13x&#10;x8NfjZ4M03SPD+stodzH4gKWtw06wRTkosOnyqU2zIMlgcg8dyc6DlP0uor5l/4cj/8ABUH/AKL9&#10;8H//AANf/wCVNH/Dkj/gqAP+a/fB/wD8DX/+VNHOg5T6aor8P/2wf24v2tf2J/2kfFnwt8WfFqO8&#10;8ReDrw2N7NplpazWjuFDZjZ7VGI5HJUfSvM/+HxP7Sn/AEVLUv8AwXWP/wAZo50HKf0GUZ/zivyy&#10;/wCCXfhr9uz/AIK26d4suvhp8Z/CumJ4Okhivf8AhIUitWcyhivl+TYy5xtOc4/Gvqd/+CFn/BTp&#10;2Lf8NAfCnnnjVrgf+4ujnQcp9TZoBr8xP+CnX7PP7eX/AASe+EGg+NviV8bvDGp6T4i1gaJbR+Hr&#10;s3U6TmGWbLrLYxAJtiYZDE5I47j4Yl/4Kq/tDTSMx+K3iYMxydpiUfkExRzoOU/eL9pb9mfwn+1d&#10;8K77wl4u09LyxvFPlTBQLiyk/hlifqrDjpweh4r5n/YF/wCCkvxK/wCDfn4zWfwj+MkmpeNP2c/E&#10;F2x0LXY1Mk2ghj96Mc/KvV4O2SydcH8s/wDh6h+0Kf8Amq3ij/vuP/4muV+Kf7cnxb+N3hu40fxb&#10;4817X9KuSGktLuRXhJHQ7cYBHqOazlK4JWP7ivhz8SdC+LngbS/E3hnVbHXNA1q3S7sb+zlEsNzE&#10;4yrKw4/w6Gtyv51f+DK/9qHx5rP7RHxF+El54ivr34e2PhSXxFZ6TO3mR2N6L20hLwk8oGSZ9yj5&#10;SQDjOSf6Kqko/OH/AIOtv+UMXjv/ALCul/8ApStfTP8AwSa/5RofA3/sTdO/9ErXzN/wdbf8oYvH&#10;f/YV0v8A9KVr6Z/4JNf8o0Pgb/2Junf+iVoA+haKKKACiiigAoops8620DySNtjjUsxPYDrQB+Lv&#10;/BGz/TP+Dmb9uK6h/eW/2a5TzF5XJ1C0wM/8BP5Gim/8GyO740/8FFv23Piuo32l54kj0u2mOf3w&#10;ku7uQ7exwsEZPf519aKAE/4OrfDd5+zb8ev2Wf2o9JjkDeA/E66LqsqD5lj3i7gHHqsd4uT3Kiv2&#10;R8C+LrLx/wCDdJ17TZo7nTdas4r61mjYOksUqB0ZSOoIYEEda+fP+Cvf7Esf/BQL/gnx8Rvhuscb&#10;6tf6eb7RmIzsv7c+bBj6su36OR618tf8Gsf7eEn7R/7By/CvxJJJD48+Bcv/AAjt3bzH989ipYWr&#10;EHBHlhWhI7eSvcmgD9PqKAc0UAFFFFABRRRQB+Lfx7/5XTPgl/2Idz/6Zdar9pK/Fv4+cf8AB6X8&#10;E/8AsQ7j/wBM2tV+0lABRRRQAUUUUAFBGaKKAPln/gq5/wAEpfh7/wAFWP2e7nwn4st10/xHp8bz&#10;eHPEUCD7Vo10Rwf9uJiAHjPDDphgGH8hP7cH7EXj3/gn1+0NrXw3+Iuky6drOlvugnCN9m1O3JPl&#10;3MDkfPGwBwR0IIPIIr+5yvCv21P+CbXwX/4KEWGjwfFrwNpvipvD7s+n3EjNFcWwbG5FkQhtjYGV&#10;zg4oA/h4PWiv7Dv+Iaj9jE/80d07/wAD7n/4uj/iGo/Yx/6I5p3/AIH3P/xdAH8eNf0zf8GTn/KO&#10;74of9lGm/wDTZYV9Uf8AENT+xiP+aO6d/wCB9z/8XX0n+xv+wz8L/wBgT4aXnhH4U+F7XwroeoX7&#10;6ndQRSPIbi4dVQyMzkknaiKPQKKAPW6D0ooPSgD+M/8A4ODiG/4LHfHojBx4iYHHr5aV8Z1/aJ+0&#10;b/wQx/Ze/aw+MmrePvHXwt0zVvFOubDf3i3E0P2plGA7KjAFyMAtjJwM1xI/4Nqf2MR/zR3Tv/A+&#10;5/8Ai6APz/8A+DIP/kUfjx/196b/AOgS1+9w6V4n+xj/AME8/hD/AME+vDGsaT8JfBtl4Ts9euVu&#10;78xO8sly6rtXc7knao6DOBk17YBgUAfjL/wexjH/AAT4+Fv/AGUOPP8A4Lb6v5na/u8/aK/ZZ+Hv&#10;7XHgJfC/xM8H6H400CO4W6Sy1O3E0ccqghZF7qwBIyCOCR0NeGf8OJ/2Qf8Ao3/4e/8AgG3/AMVQ&#10;B/FtRX9pP/Dib9kH/o3/AOHv/gG3/wAVSSf8EJP2QZEKn9n/AOHuP+vNv/iqAPxL/wCDJ9gP+Ci3&#10;xOX+JvhxOQPYanp+f51/TRXin7L3/BOn4I/sV6/qmqfCv4Z+FvA+pa1AlrfXWm2xSa4iVtwjLMSQ&#10;u7BIGASBnOBj2ugD84f+Drb/AJQxeO/+wrpf/pStfTP/AASa/wCUaHwN/wCxN07/ANErXzN/wdbf&#10;8oYvHf8A2FdL/wDSla+mf+CTR/41ofA3/sTdP/8ARK0AfQtFFFABRRRQAV4H/wAFRf2nrf8AY3/4&#10;J9fFz4jTXEcM/h7w3dHT954kvpU8m1T/AIFPJGPoSe1e9lsGvxW/4Odfjxq37XX7RXwW/Yh+H8hu&#10;PEHj3W7TU/EXluStpCzFYBLjoqp5tw2eiRqcdDQB7V/waVfs13XwP/4JWWvibU4Zo9W+KviC78Sy&#10;PL/rHgwlvAc9wVhMg/66miv0U+Bnwf0n9n74OeF/A+gw+To3hPTLfS7NQoXMcUYQEgdzjJ9yaKAO&#10;sPSvwn/4Kk/DnxH/AMEIf+CtWg/theAdNmm+EPxRvTYePtKsxthS4n5uNyjgGUjz0Y/8tlcdGIP7&#10;sEZFcD+01+zZ4Q/a4+BHiT4c+OtKh1jwv4qtDaXkD/eHIKyI3VZEYK6sOQyg0AanwT+NHhr9ob4U&#10;6D428Iapba14b8TWcd/p95AwKzRuMj6MOQR1BBBrqgciv5/v2cf2h/id/wAGuv7X8nwZ+LK6x4o/&#10;ZZ8aagbnw94mW2aRNIMhG6RGAOGXjzoBzx5iD5vm/eL4afFDw78ZPAml+J/Cetab4i8Pa1At1Y6h&#10;YXCzQXMbDIZWXj8OoPBwaAN+igHIooAKKKKAPmrxf/wS4+H/AIz/AOCmHhX9qa4utaTx/wCEtFl0&#10;S1tknAsZUeCeDe64zuEdzMBg4ywPavpWiigAooooAKKKKACiiigAooooAKKKKACiiigAooooAKKK&#10;KACiiigAooooAKKKKACiiigD5/8A+CnX7BWm/wDBSv8AY58SfCTVNcu/DcOuyW88eo28Qle3khlW&#10;RTsOAwOCCM969E/Zg+Blt+zL+zv4L+HtnfTala+DdIt9JjuplCyXAiQLvIHAJxnArvKKACiiigAo&#10;LYoJxXl/7XX7Yfw9/Yd+CWq/ED4leILPw94f0uMkGVx597Jj5YIIyQZJWPAVefoMmgDmv+Ci/wC3&#10;r4N/4JwfsqeIvid4yuY1h0yIw6bYBwJ9XvWB8m2jHdmYZJ/hUMxwATX5zf8ABtz+xX4u+PHxU8cf&#10;tyfGi1aXxv8AFa5n/wCEWiuk+e0sWIRrhAeURlRYYuh8qPj5WGfE/gT8JfiZ/wAHRv7cNr8U/iVp&#10;uq+E/wBk34dXzroOhyM0Y1tlb/Vr0EkkmF86UZCL+7Xnmv3r8NeGdP8AB/h+x0rSrS30/TdNgS1t&#10;bWCMRxW8SKFVFUdAFAAA9KAL9FFFABQRmiigDzX9rL9krwB+2x8FNW+H/wASPD9r4i8N6vGVeKUb&#10;ZLd8ELNE4+aORc5VlwQa/FfxJ+yn+19/wbX+OtS8S/BKa8+O37OFxObq+8O3SvJcabHnLb40y0Mg&#10;H/LeEFD1ZOq1++VIyBlwQCD1BHWgD4E/4J9/8HH/AOzf+3hY2djJ4mh+G/jOYKsmheJ5ktSZOhWK&#10;4J8qQZ4HKscj5QeK+97W7jvYY5YpElikUMjocqwPQg9xXxN+3b/wb4fsy/t66jeaxrngmHwn4uvG&#10;aWXXfDJGn3M8hz88qKPLlYk5LMu492r4nT/g29/au/Y/mk/4Zl/bC1nSdJQlrbRfEM93bWsfpuWM&#10;Twk9iRAPx6UAfttRX4rR/CP/AILKfDZRDD40+FfjPyDsErXVn+/B/i/eQw9PcA+1PCf8Fnj/AMuX&#10;wo/8CtM/+OUAftNRX4s7P+Cz3/Pn8J//AAK0z/45Rs/4LPf8+fwn/wDArTP/AI5QB+01Ffizs/4L&#10;Pf8APn8J/wDwK0z/AOOUbP8Ags9/z5/Cf/wK0z/45QB+01Ffizs/4LPf8+fwn/8AArTP/jlGz/gs&#10;9/z5/Cf/AMCtM/8AjlAH7TUV+LOz/gs9/wA+fwn/APArTP8A45Rs/wCCz3/Pn8J//ArTP/jlAH7T&#10;UV+LOz/gs9/z5/Cf/wACtM/+OUbP+Cz3/Pn8J/8AwK0z/wCOUAftNRX4s7P+Cz3/AD5/Cf8A8CtM&#10;/wDjlGz/AILPf8+fwn/8CtM/+OUAftNRX4s7P+Cz3/Pn8J//AAK0z/45Rs/4LPf8+fwn/wDArTP/&#10;AI5QB+01Ffizs/4LPf8APn8J/wDwK0z/AOOUbP8Ags9/z5/Cf/wK0z/45QB+01Ffizs/4LPf8+fw&#10;n/8AArTP/jlGz/gs9/z5/Cf/AMCtM/8AjlAH7TUV+LOz/gs9/wA+fwn/APArTP8A45Rs/wCCz3/P&#10;n8J//ArTP/jlAH7TUV+LOz/gs9/z5/Cf/wACtM/+OUbP+Cz3/Pn8J/8AwK0z/wCOUAftNRX4s7P+&#10;Cz3/AD5/Cf8A8CtM/wDjlGz/AILPf8+fwn/8CtM/+OUAftNRX4s7P+Cz3/Pn8J//AAK0z/45Rs/4&#10;LPf8+fwn/wDArTP/AI5QB+01Ffizs/4LPf8APn8J/wDwK0z/AOOUbf8Ags6P+XL4Uf8AgVpn/wAd&#10;oA/aas3xR4u0zwRoV1qmtalY6TpdinmXF3eTrBBAv953YhVHuTX4yyfs2/8ABY34ugW958Vvhj4B&#10;huPmklS7tg0QJGQPJtZzwB29etR6R/wayfFz9p/XLXUv2o/2rvGXjyGNvMfStNmuJ4Im9I5Lltqg&#10;9PkhU80Ae3f8FAP+DpT4K/s23E3hT4SQXHx0+JFy/wBlsrDQyx05Z2yFDzqrGTDY+SFWLdARncPn&#10;P9nD/gjT+0J/wWX+NOm/Gj9uHXNQ8P8Ag+xcXOhfDy0JgZo2OfLaPJFrFgKGzumcDBK9a/TH9hL/&#10;AII+/s/f8E7LJJPhv4A0y313Zsl1/UV+26tKO4E75MYPdY9oPcGvp3FAGH8OPhvoPwk8CaV4Z8M6&#10;RY6HoGiWyWljYWcIhgtokGAqqOB/U5Jya3KKKACiiigAooooAKKKKACiiigAooooAKKKKACiiigA&#10;ooooAKKKKACiiigAooooAKKKKACiiigAooooAKKKKACiiigAooooAKKKKACiiigAooooAKKKKACi&#10;iigAooooA//ZUEsDBAoAAAAAAAAAIQAJpeZzr20AAK9tAAAVAAAAZHJzL21lZGlhL2ltYWdlMy5q&#10;cGVn/9j/4AAQSkZJRgABAQEA3ADcAAD/2wBDAAIBAQIBAQICAgICAgICAwUDAwMDAwYEBAMFBwYH&#10;BwcGBwcICQsJCAgKCAcHCg0KCgsMDAwMBwkODw0MDgsMDAz/2wBDAQICAgMDAwYDAwYMCAcIDAwM&#10;DAwMDAwMDAwMDAwMDAwMDAwMDAwMDAwMDAwMDAwMDAwMDAwMDAwMDAwMDAwMDAz/wAARCACjAd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LbetFV71/mC5xxnr0oAmaRVGSyge5rhfGP7U3wx+HU/l+IPiN4D0KTONmoa/aWr&#10;dM9HkHbmvl3xXovw10z9oHx1o/xb+Hf/AAtXWre4XXrfUbzR/wDhJotJ0e4dxCBbyeZ9kELxlDHF&#10;GGkHzhXG8r7VpXi74e+BvA+kv8J9F8HXt94oZ7XRLfQbeC3t5GQAyySmFR5cMOAZCRw2xMb2RSAT&#10;D9v34S6l4jbTdI8WR+KLpYhOw8O2N1raqpJAObSOUc4bp2UnpWZ8W/2povF3wn8TWHgzQfiVe+IN&#10;S0q6ttJki8MX1gy3TwOIiHuI4hHhyvzMRg85r034U/CxfhlociSXEmqaxqkv2vV9SkQLJf3BHL4/&#10;hUAbVToqgDk5Jz/2jP2qvAf7Kfgn+3vHXiC10azmZ47dGBea7dVLFURQScAcscKoILMo5oA4nwl/&#10;wTx+Clh4S0m3k+EHwztdQs7OGGW5s/DdnbXMUiooZkmijWRGyM7lYGrv/DOnir4aK0nw/wDiBrkd&#10;uvK6R4quZdcsick4FxKxu0yT1aWQAAAKK8nl/wCCp9z44kmX4e/Bn4leMWjUBJHtFsYZZDyBHMwa&#10;CRM4+ZZcU9P2g/2qvHlp/wASH4M+GNDS55Ems6y0VxajPeNcq5HoHA96APYFu/jfeR7Y7L4ZWZ2g&#10;EzXN7KScdRtUcexpZPBHxi1Zcy+PfCOjt122vhx7te3GXnQ+/wCNeRXPgL9sTxdH5f8AwmHwz8NW&#10;jHcwj0p1vBnsr754h17xkcZ70XP7EPx78YJGuuftKeJbe14aSzstMt4w59PtFqlpOO/Rx1HcZoA9&#10;cX4KfEDURm/+LWqRs2Sf7M0S0tRk+nmCU8duv49Khvv2d9T06ylm1L4zfFIWkY3zmS60u3jRQMnL&#10;rZKyr3JDA89a8m1n/glRZ+IbOVfFXxo+NmoWLfvJLX/hLbuawbBzl4L6S6RgOo3Zwfpx4x4T/YT+&#10;FPgj4hxav4d8B+FfFvi3xrHJpngmy17QbCaCCzhdDd67cwxQRoFDGMK2wNgxqCDOQAD3rVPE3wJ0&#10;68mttb/aNL3ceVmjuPipHZyKBjKlYpo9vXqAG561RHiP9na6v/I0nx58Q/EsmTj/AIRvx14r10MB&#10;94j7HcygheAT0BIB5NeleHf2TNe0XQI7O2+LXjrR0RcC30XTdEsrOA9f3UT2Em0Z7FmrSX9mDWp5&#10;N118XfipdIvKoJdLtsHsd0FjGx78Ekc9OlAHkr/8KLkH7+1+OGqbV3Il/a+N7zGf7nnBgpOO2Kba&#10;eHPhzrErLpvwc+NWo+Wu6TEl7a7PTm4vYs5/2c/hXry/shaZdbft3jH4rX2WzJ/xWuo2nm/+A0sW&#10;z/tntzjnIJy6X9jDwiFYrq3xWY46N8T/ABKQ3t/x/wBAHkafDP4cYUyfsy+O7gtyzz2VjNIxPUs7&#10;3xZj7kmo9R+FPga4jVNN/Zc8QSyZO77ZDYWqKPZhcvz7Yr1hv2FfhjN8t14Zm1SNekepate30efX&#10;ZNMy7vfGeaan/BPz4H3Epa8+Dfw01Bsf62/8N2l5L9A8qM20emcDtQB4/L8GfD4jyv7LttD8uWlv&#10;NSs4YYwOpZ9zbQPXBqonww8NS3Ef2T4KeB7O4zhH074hJZzEnjG+FVY5z0zzXtw/4J9/Am3ZZLf4&#10;KfCWCSNgyPH4P05WRgcgg+TwR2rS1j9j/wCFOsabc2dx8NfAPl3MLRSY0C0BKMCp58v3oA8I8a/C&#10;ZvAfhq61W9+CF0bW1Cs4j+Jd2x+Z1UYGfVhVDxx4If4e634es7j4L65a3PibUTplncab8U76CSGY&#10;QTXA3SxurqGELKMHlnVTwc16j8I55fGf/BNvwzdX0kklxJ4Mtb2R5PvO0dusvP1KYpv7cnhXSvij&#10;+yVDqWvafa6ppel3eleIbuxuYxJFdRwXEM0kTKfvKy7lK9CpIOQTQBw8HgG4sZlkn+Gf7Qlkc486&#10;y+Jl/fyKfQRzajsKnGCTnHp3Eky67o6tJa2v7Vmk26KTIqSaNfbFHP8Ay2aaQn/dySPUgV6pB+wB&#10;8DB+8s/hH8N9PZ1A87TfD9rZu6+heFFYrz0Jx7VMv7EXge2RUsZPH2jR5JEelePNcsYVOMA+VDdr&#10;GcDgZUjgDsKAPJbf41alpEDfZ/iX8TrSQAh4te+FF/fvCPd7a3jjJGByrEdfwk0T9taRri3tbH40&#10;/s/a5d3DeVHa6pqJ0e/kb+FRbGQurE44I716w37L+saUd2j/ABZ+KGnxqcpbz3NjqMfUdWubWSYj&#10;joJRVHXfg58UpNJms5fFngjxhp8yeVJp2t+GDClymOkskczq3PJ/dYwOlAFi2+MfxK0WBZtU+GMe&#10;q2e3f9p0DXYbh5lIyCkUojzkcjLih/22vAuhyrD4um1b4dz5AJ8V2L6bbKey/azm0LeyzE14+f2O&#10;4fAt0t5a/AHwLo99u3yal8M9dk8J3mO4aS2FtLIOvysxB59aBrN58N4pIofF3x28DwKxEVp4s0Qe&#10;LNLUH7ymVUlvXTn70t0MYyT1oA+ufD+tWfiDR4b6wure9srlfMinglEsUq/3lYEgj3HFXScV8H+C&#10;fhfpfiHXL7VPBuk/DHxXfKzNf3/ww8Uz+DtZnfqGvLe2lVGfHBjmZzmui0z9pTWvgr4mt7WbxH4g&#10;EN8yqPDvxLij0u6LsPlWz1aNBbSs3OIpnaQnOCBhQAfZxYDvRXjuhftkeE21K30vxZHqnw91m4cR&#10;RW3iSD7JDcucACK6ybeUtn5VEm8/3RXr0V1HIi7WVgRkY70ASUU0TKSBu5PSnUAFFFFABRRRQAUU&#10;UUAFFFFABRRRQAUUUUAFFFFABRRRQAUUUUAFFFFABRRRQAUUUUAFFFNd9goAJJRH1ryL48fHq+sP&#10;FEHgPwHb2+sfEPUoBOVkBa08O2rEj7beMPupkNsj+9KykKMKzCz8fvjrd+F9SsPB/hGG31X4heIY&#10;mksLSUFrfToAdrX10V+5AhyBnBkYbVyckavwO+C1r8GPCk8H22bWNe1aZr/W9ZuFUXOr3TABpXxw&#10;FACoidI0VEHCigBnwP8Agfp/wM8I3FrDc3Grazq0zX+s6xefPd6zdsAGmkbtgDaiD5URVRQAK82+&#10;AvhzQfGX7Xvjzx54V0jTbLR20yHQL7UrazSIa/qEU8jyyhgP3gjUpEZP4yu0kiJcWfHXjXWf2qfE&#10;194J8D302k+DbGRrbxV4tgx5kwHEmn6c3QzN92SflYlLBcyEFPavCPgfTPAXhfT9H0GxtNL0nTIV&#10;gtbS3jEcMMajAUKP8/WgDYUYjA9sV8vf8FMP2ZvFHxb8GeF/GngeO3vfGXwtv21nT9NnjEsWoqGi&#10;kePY3DvmCMhSRuG9VKOUkT6jHApH5U/SgDx79jn9q3Qf2uvhDZ+IdJCWN9CBBqmls/73TLgcMhGA&#10;duQcHA6EEBlZR61bsPM7884r4i/a6+EGufsQfGa6/aF+GsE1xo94w/4Tvw5CdsN5EcBr1VAIRgAC&#10;zY+VlDHCmQ19ZfA340eHf2gPhvpfi7wtfrqGj6tD5kTY2yRN0eN16q6tkEHofbBoA7OmyTLH96mt&#10;OF7GuV+LfxHt/hv4Sk1JoWuryR1tbCzU4e9uXO1Ih9W6nsAT2oA82/bA+MmmaToepaDPfTW+m6dY&#10;DVPE09uf3kNiWZY7VCD/AK+6dWjRRztDk8Yyz9iLwX/wkfgj/haep2sUPif4iWlvL5QUBdF0yIN9&#10;j0yLA+WOEO7Nj70s0z8bgq8b8Evh7J8ZPivPdXkn2/wv4P1eS+1G9OSvirxRgRyt/tWmnoqQRAkj&#10;zIwBj7MC3qf7CpJ/ZE8A56/2Unr6n1oA9XiXZGBTqKKACiiigAooooAKrXYzKvSrNQXK7n7dO9AH&#10;jn7IukQ6x+y1a6HcAPb2Fzq3h+YDjAtr+6tGXHQY8sjA4GMDirnhXQ5vi9+x5DptyqzT6z4ea0IP&#10;TzDEyj8mxx7U39j5vsXgXxZpp/12m+OvEm85zjz9WurxPp8lyn9OMGtr9ntvs/hfWrBv3bab4i1S&#10;38np5UZu5ZIlx6eS8ZHswoAP2YPFn/Cbfs+eDNT/AHjNNpUCSFvvM6KI2J/FWr0avGf2QWOkaJ4y&#10;8M4ZG8J+LdQsUjP/ACzt5JPtVuo9vIuIjXs1ABRRRQA2RN9RSW28fdB9ieKnooA4L4o/sz+BPjSs&#10;X/CVeEPD+tz2/wDx73VxZp9rtD/ehnAEsTf7UbKR61w3iL9k7xDoegT2HhXxte6po06GOXw346Q+&#10;JdOuEIw0f2icm9G7kZlmmUDgJjivdqKAPhfV/htqHwEtbqxXR9c+GOizB0n023iPi/4e3KszEqLB&#10;/wB9p8RLfctRBGCSzRsOtXwNr3/Co9Fg1nw3cX/w70G6LCLU/CVyfFnw+nK5HNlnzNPQcfLbiBQx&#10;YtnBz92S2vmk5wVbqCK8p+IX7HHhnxV4gk8QaFNqPgHxdKuJNd8NSLZ3F16C5i2tb3ijst1FKq9V&#10;CnmgDmfBn7VuuaZodnqniTw7B4g8N3I3w+KfBVz/AGvpsy4++0S/vkxgg4D4PGTXr/w3+Lvhn4v6&#10;D/anhjWtP1yxVzFJJayhzBIMZjkX70bjIyjgMO4r5R8a/s7+MvhH4uu/EdtY3lnqE58288W/DeJb&#10;C61JhnB1TQ5jJa3x2nHmjfKBu8swA4rFt/FWn/EC5fxBr+gNda5puIZvH3wvabTdb0xQGZF1HT2P&#10;2lUHzMYJhc254O1s4oA+50u0dio6inq+7pXzh8Nvjd44svDx1bTb3RPjh4RjYR/2lohSw121I+8t&#10;xakiF5FX7wjMTE8eSten/Cj9pXwj8X7yaz0nUGj1q1TfdaRexNaalaDp88D4fGeNwBXPegD0Gio/&#10;tQJ+6fx706OQSLkUAOooooAKKKKACiiigAooooAKKKKACiiigAooooAKKKKACiiigAoopsj7EJoA&#10;JZPLXNed/tA/HBvhV4cs7fTLGPWPFviGf7DoOlmTaLu4IyWcjJWKNQXd8fKo9SBXi3ij9snxNdeC&#10;NT8aN42+FXw98Hx69q2haVFqui3fiDUNYNhfz2JljEF7a5aV7d3WONJSEdMtnIrzj4T/ABY8ffEb&#10;4j6t4yhNnNrGoRrp9p4n1vwxd2lvounqF/cafoqTyzK0kgeSWS7uo3dvL+Voo4o1APqD4K/CSx+A&#10;vhjVNa8RapDqPirXGF94n8R3j+X9qkA4RS5/c2sQ+SKIEKijPLM7Hhb3x3ffts65PofgzU5dP+Fe&#10;n3Bg1/xLYzFZ/ELoxD6fYOOViyCs1yDkDKRfMTJHT0f4cfD/AFC+t9S8cXvjb4ma5CQ8dx4ks5ZL&#10;W3cdDBYxRpZwkY++kIkI4Z2xmsPwUmrfAfQV8P8AgX4qeGdO8L2byPZ6X4r8B3V9e2Ks7P5S3Ftd&#10;2g8sZwpkieTHLO55oA+oPCPgnS/BHhmy0fR7K20zS9PiENtbW8YSOFFGAFH+Sa10XYuK+ZE/bC8a&#10;+FY2+0aT8PvFNtDy8ml6xfWN5L3+S3uLQxD/AIFc960PDn/BTPwLPqq2Hiay8SeB7pnSMSatpsjW&#10;Rd2Coguod8BZmIAAfqRQB9GUMu5SPXiuHtP2hvCN2uV8QaeOcYfdGw/BgDVyD44eE7iNXXxL4fVW&#10;P8d/EpAzjkFsj8qAOkubRZLdkkVZEcbWVlyHB4II96+BviToN9/wSF+M11448Mafd3fwH8XXSLre&#10;i2qBl8MTsdoliGPkgXgRqCFRT5QwiwLH9tyfGHwi67f+Eq8O4Pf+0of/AIqqeueN/A/jDSrrS7zW&#10;vC+rWepRtbz2k15BNHcxsMMhUnDAjsaALvw8+J+h/FzwPY+IPDmp2eraPqKb4Lm3kDofVT3VlOQV&#10;OGUgggEEV85/FT4k6p8YvFen/wDCNs1veeInn0rwZKCWNvbgbb/XyP4VRD5duTjJO75hMoHk3xD/&#10;AOCcmm+LPi7qmhfAT4jeJ/hxZQwqfFEVteS32jWokj/d2qQpNFM8jpg+S9wYIovuxKXGehtv+CeH&#10;7QfgjxdP4n0H9piE6xNp8GkGJ/BFpGi2cTOyxRSTvdiABnLEJHhyq7s4UgA+wvhp8O9K+FPgHSfD&#10;ui262um6TbpbwJ14UY3E92Y5JJ5JJNcV+xVJ9i/Z60ux2hP7Lu72wKA/KhiupY9q/wCyNvHtXjOn&#10;/CH9rfQbcRxfEjwvrky5JudTvbSFZDk4xDBoSlVxgFfNY5yQwzgYPgn4d/tkfA7QJdP0i6+A+sWF&#10;zqF1fmOaHUby6he4mkmcKfMs4/KDNgKcuBjlqAPt9W3LS18j2fxj/a20qBFuPhr4N1uZQC5t47fT&#10;4XPGQrNq8zAdcMV57qKbd/tb/tP+HUX+0P2a9HuFYnbNb+NlYnkcGKG3nKnB4JbBx2oA+uqK+S4P&#10;+CgPxSsI1Oofs8+LpmUfvF0z7ZPjg/dM1nCGwcA5x14z3r3f/BUvXNBG3V/2d/jTp7bS4d7K1WOR&#10;RySu+dWOO4Kg0AfXlFfJo/4K4+ELL/kIeEPG9p/eEdkl1t69PJd9wx3XNOg/4LI/CXPl3Vn8QLGd&#10;SQUn8J3yjgkcNs2sOBypPWgD6wprx7mzn9K+cbf/AIKt/BcxI934mbTA3UXls0Rj9N2emf61LZf8&#10;FYP2fdRdo4/il4Z+0L1hMrGTBxg7QDxz1oA6X9mT/Rfir8eLFSxhsfH0Xlkjn974e0W4bJ7/ADzP&#10;j8u1b3wzl/sr4z/EjS5SfOubux15ACcCCayitE/HzdPn+teN/Az9rv4bt8d/ixqEHiiwfR/EV1pe&#10;q2l6scqw3bfYUtJAhKDcy/Y13EE4BUcYNdNa/tM/DvS/2oBdR+NPDnk+LPC6RGR79EWF9PuyVBLE&#10;Bd41NuvXyu2OQDoPh9KPCX7ZnxG0cZWDxNouj+Jotw4muFNzYXOPXZHbafn/AK6D6n2avmX4r/HT&#10;wJon7Wfwj8TW/jjwrcLeRa14QnSLWbdkiW7gh1FZZPn6K2jiNSe9xjq2K98sPiToOrM32PXNGvAp&#10;APk3kcmCfoxoA3qKrm7YH+H0xTvtLY+73oAmoqE3ePSpInL9cUAOooooAKCMiiigCKSALEcHnHBP&#10;avKP2gfhR4A1jTh4i8TGTw/q1h+7svEOl3D2Wr2zt0SGWL533EcwkOkmMMjAEV61N/qm+leDftFe&#10;M5PCf7Qvw7fy9DuF/sfW7iOLVr6W1t4p1m0xEmVkgm/eqksyAkL8szjPOKAPnzXfhL4s8R/HXQNQ&#10;a18e2Kx21ww+IvhXSP7E8Qy7RG0MOo2nltZX6FlH+siaI/Mfs8Zw1a/xQ+MNxpU1npfx3+Gur+JP&#10;DUcq/YPiDomj3OmXulzdI3mjjf7RaTE4xNazMDliBECEr6F0v40eLNchuJtN0vwDry2cYmmg0rxZ&#10;JcXeO4VGtFXd6B3UZOCRXYWOraH8avhSbr7PHfaHr1iwkgnjHzRspDxup6MOVZT0IPpQB438OvF/&#10;jfQfDLav4B8V2Px18HxylBY6hcQ2fiDTwOsK3SqkU7KONl0kUvd5nY8+mfDj9qLwx491ldEeS50H&#10;xNgltE1iI2d9x12I/EoA7xlhjmvOPBX7MOnfEj4ReE/F2i6xrHgf4hXuiWsi+KNGKC6vQYlMZvYZ&#10;FaC8DKQWWZGwWYo0bEOvI2/xz0/4geEl0f8AaM8D6Dai11GfT4/ElnCz6HLcQXDxK4LM0+nyNtWR&#10;VkcgB1IlbkgA+uftRx90e+DUqtuUH1Ga+WtJ/wCFmeA/jR/Yvw2161+IHgXSdOS9vtP8U37G7tGn&#10;5ggtNUVHeUbAz7bkSOcrmdQVFegp+19H4Ttv+K28E+NPBbRj95NPYjULOMf3jcWjSR4PpkH2FAHs&#10;tFcV4B/aF8GfFB449A8UaDqlxKNwt4rpftAHvESHHpyK7BLje+3igCWiiigAooooAKKKKACiiigA&#10;ooooAKKKKACiiigArN8ZWE2q+EdUtbeTyri6tZYonzjY7KQD+ZFaVZ3i/wAT2PgrwpqWsapcR2em&#10;aTayXl3PJ92GGNS7ufYKCfwoA/PD9iP9mDxZ45hk+JOveF57mxjtbPSND0yHxCNP1DT7eytYra4h&#10;i2o2xjexXTuiz26NLJIzGRShX7D+Gfwn+GfxP8NpqVr4VsXZXe2ukvrc/bLeeNiskU4YlvMVs5yT&#10;nOckEE+Z/sr/ABT8efDX4F6VZax8G/GV4t0sutR3ekX2mzRiO9la8ZJIp7mGaOeJ7ho2iCSfcBV3&#10;yduron7R/hXQ/G2o+NtNvLmy0LU2Sw8Y6beWklrf6FfqmLa6ntmAeNnRfIYlcOqwMDtjOQD1o/sy&#10;fD8j/kUdE/8AAcVBdfsy+AY1zH4X0q3fGBJDH5cidvlZSCCOOQeMV4p8M/21fHfxd8Rapb+C/CsP&#10;jG0vjO+n3bRvpmm6Csdw0cYvb1mkEryw+XL5NvE00bbw6hWUr31v+y/rHxGQ3XxO8cax4naYbm0b&#10;Ss6PoUGQMxiGNjNOvH/LzNJknICjAABjeONf+D/gDUGsW17Uf7YVtiWWhaxez6gz9NipbyGQMRn5&#10;cDP51x3if4Ga5+1G1losOlfELwb4Dmu4LnVr/X/Fl7/aOqwRSLKLW3shO5hErKFkln2OibgkZdlk&#10;j+lPh18KPDPwv0r7L4d0HStFgwFZbS2WIuB03EDLfiTXRCBAfuigDzuT9mLw7cHzJb7xjJIwyWbx&#10;RqJP6zGs+f8AZf08t5kfiLxLDcA/61vsVwx7crNbup/EE16tjim+WpPSgDykfszuZcnxr4k24xs/&#10;sjQvXr/yDqyfiL8Cx4M8Aa1q8nizXrxNJspr0wS6PohWfykL7CFsFY5244IPPUda9sEag9Kg1ayh&#10;v9PmhnjjlhmQpIkgyrqRgg+xHFAHzN8Lf2HNQ8OeANLh/tL4e6nf3UK32o3mpeD3uZbu7l/eTSB4&#10;b2EbWdjtBB2qFAIUADoG/ZO1bTZRL5HwrvPVIfC13p8g9GEwvpSpBOfufiOtd1+y/qcl38DdBtZ5&#10;Gk1Dw/HJ4fvZG/5bXNhK9lLJ67XeBnGf4WX618K+KP8Agqd8XvGWreItN03XPgJ8O2TXzoVpZeKb&#10;jUF16yjbA+0yRqvkkKxOHGVbYcopytAH1BrfgTWPB7Rw3dv4e0rzVJPlfFPVtJSdhgbxCLYhc9/m&#10;YjAG41e07wL4iktftUGm65eZAkjuNG+J17fr24AuUjRj7EFTnkjNePfDb4GeH5NMhm8R6T8L/iRr&#10;2oDzbzWvEXju5upbuUjBaNG03ZEpwPlTA4GdxyTL49+C2h+ELWXWPD+k33gvWLfascvgT4gWmxRn&#10;gLDfPbW5jPG4MEbCkA9qAPYvsfjyIstrD8YrOEMCEF74ZuM9M/NMHf14z647U3+1vFWmSbrrWvi9&#10;ayKeEn0DSdQg3DHBFnbbmB5+YOAMdecVxv7Av7ZPif4veM9Y8A+OLVpdc0i1mvrLVkW1Q31rFOlu&#10;/npbTzRLKHdSPLdlYbugCtJ9XrEpUfKKAPn6X4oePrTcLbWZzABv36j8L9RllA77mjvIVx9EGO+a&#10;E+OviLTZd11468A/KRm1ufCGoae7g8DEhvZcYJz/AKs5xj5c7h9B7Fx0FJ5K5+6PWgDwe1/ae1Tz&#10;Vtlb4b3zbsfaG1+9sQ3r+7axkx9PMOfUVbvPjPfamY5tQ0X4W6hH0RYvGPnTAeyzWUYHP+1/hXtN&#10;1YQ3sXlzQxzJ12uoYfrWVJ8NPDk0zSNoGitIxJLGyjJJPXnbQB5Fpnijw/qHyQ/CnSNRmVgpbT7z&#10;RZoznpgtOjHPoVH49TJrnhjQ9fto4dY+BM7Wsb5BNrpU208jO2Octz7DjPOK9M1D4K+EdVXbN4b0&#10;Vlxt+W0ROP8AgIFZEv7MvgPcf+KY03ru+63J/OgDyLUvgR8ENUuWbUfgfcG4LHep8ISyqjdT8yIU&#10;P/ASQa85+IX7Mv7Otn8V/BNxcfBLT7Wz1CW+0q4S88FyRxyl7f7SpO6PBINmMd/nJzjIP0+P2dPD&#10;dvxZf2xpW0/INP1a5tdmeoGxxgVwnxh+A2n6ZrvgbUv7c8bsun6+kJ3eI72TYbiCa1BBMhwd0y84&#10;7kHgmgDzd/2TP2WLecPa6Ha+G5t52x6fc32mSWp5+VBEymPjIwoAxkcA1Tl/Yj/Ze8USqk2oeIpi&#10;wI/eeNNaXcMHjm4A7mvo4/CLVrQ7bP4g+NLNWHzAixuufXM1tIR+BxXkXxT+Pvhr4ZeJJNH1H4ya&#10;9qmqwsPMsE0Cy1ZLVuuJktbNXTIzgl159QCKAOC0/wD4JnfAfTbkXXh/4heIPD7SArEy61p988Qy&#10;DhTfW87Bhj7xJfAI3YzV4f8ABPLw7NFIuhftM/GTTrrYxhFh4j0qCNGx1ZLezjbZnBKqyk9mB5F7&#10;w5+0R4V8W6vDax/ED4X2VxeXAitR4i+HtzY3N05HAVpLuFZG56qn4V6rF8JfEl/pccir8I/EEMg8&#10;yN4fD0+nR555DLc3G4HpxjHXnpQB5HZfsDfF7R4saF+0hqbQuMi41aw1bU7joeQ39spFgHGP3Zzz&#10;ncOBLL+y7+1V4aO7T/2lNP1qI5c2reE7PS9p9POmjv3IPToNvUBvun0JvgnrE1w8n/Cp/hezMwOT&#10;4tvF6n5jgab19v5U5PhVNoyq1x8JbOF1b5m8N+JQ7kEdjOtru56hsD60AcHN4c/bI0psabr/AMJb&#10;pVwqtruqy3hfHdha6Ra8nvtxnttqpafE79s7w9csuseEfhjrYC9NB0vZGG6H57rWYm29SD5YJGMh&#10;TwfR18LXi7Vi8F/Ga3jBO1I/GNskcYOeijUsAegHTj8FVrPTEjLL8b9KkZfvE3upbumQcGZVx68Z&#10;5wcZoA4G8/a8/ae8KRq2pfs06ffQsQPPt/GkMbKec5hghu3IOMg5HXHXk2E/4KK/ELTQP7Q/Z1+J&#10;F0dvzDRre6ucMMZC/aLS3BBzwc845212o8TXFuAJfHPxjtIY/lMt14Qt44x3GXfTvwyT9eaRvi5H&#10;pUf+i/GPT2lJ3CLXtCimdDxlXWA2xwPT5WB6k9KAOGs/+Ctuixl/7a+GPxQ8NKuF26nbWMcpJ3dI&#10;1uWfquDxwSAcEjPl/wAVP+Clvgf4ofFrSryx1Lxd4Mk8KWjy2Fxc+D7u8j1ieZsT2lyoTYbMLHCz&#10;KjLIZDE6snkjf9L6T8UvEWtoptfif8K7gEN8reG7mHcRzjJ1I7eM9j644qfUPGXiTxAy2txpPwf8&#10;UAfcM3ieWA4I5xEbKfHYZ38j0xggHzvrn/BSn4I38EcfjTwtoFvdRt5nn217axwox43B7n7NMGzn&#10;/lnwR1NVfhx8M4P2qBqetfs5/EbXPBOkwySjUr29vZNUtL29df8AV/ZfNSYnDFvMkmMY+XbFJklf&#10;o638FTWUW7UPgl4HvE4O3RL20umYH0+029sM/iBjnJPy1yd3+zx8PjeyXNx+zrqFmZGHmzQppjZP&#10;3QSkN4Wbg46HA54ANAHnf7KGv/HbwN4utPhprni7wjfQ6ZFPYW2pTaYb63jS0jgxEiRCxfcVlADN&#10;JKR5ZyBjJ9++GenXGgfErxZ4d8QR6bfLr9pDrkixW7La3DkfZ7g7JGcqG8uH92S2Pm5bOa8zuP2f&#10;/gzFqFrPY/D/AOIXhe/s5Wkik0PS9XsZIZTkGQSW4A3EZG8Mcg9SDXLfFzw98O/CHiTwtrzfEL4o&#10;aUY7z+zL77f4t1e3uLaG6GxJQszk/JOIhsIK/OdwIXFAHpL/ALMWtfsx311rvwQFpDY31x9t1fwJ&#10;qE2zTNUOwKWspTk2NzhVxjdA5UBkQnzV9S+Bnxv0j4+/D9db0lL60aG4lsb/AE/ULZra+0u7iOJb&#10;aeJhlJEJHHIKlWUsrBj5Z4e8NwzQtHpH7RnjaO335KXEmiXLA8D791YvJjpxuAHoM8+g/ArwPoPw&#10;4tNcWx8VXXizWPE2qHV9W1K8ureS5u7jyIbZSUgRIowsNtCgWONRiPJBYsSAbXjr9nfwL8S7dl17&#10;wl4f1Tf8zNNZIWJ9d2M/rXHj9kDT/D8rS+EfGXxG8EydFTTtcN5aRDnhLS+S4tkHP8MQNeyDlaTY&#10;o7UAeMRaH8d/BkzNbeKPhz460+M4it9U0e50HUCvYy3kEtxC7E8ZSyiAx0NWU+J3xi01M6h8L/Cl&#10;zyDjSPGzXJx7faLC3Gc9jgY/iJ4r13ylx92jy19KAPIX/aE8c6YW/tD4MeMvLj5knsdU0m6jC/7K&#10;/a1lY+wjPTvTrP8AbW8FJqUNlrU+reEL6ZikcHiDSp9OMpHXa0ihSP8AaDYr1zylP8IqHUNKtdWs&#10;5Le6t4bq3kGHilQOjj3B4NAFHQPF+n+LtLW80nULHU7WT7k1pOk0bf8AAlJH861IW3xqT1rynxV+&#10;xt8P9cv2u7HSJvDGpY4vvDt9NpFyv0e3ZCB7dD6Vly/DP4tfDrMnhb4h2HiyzhHGleM9PAkfHCpH&#10;qFmEeIerS29yxoA9sorxN/2sNW8AFI/iJ8PfFHhVcAPqemL/AG9o27uRPAonRB/euLeD6dq9E+Hv&#10;xc8N/FXT1uvDuv6XrMBAYm0uFkZQem4A5X8QKAOoooooAKKKKACiiigBH+4307V4l+2nrcd18Kof&#10;B6XCtqvjvUbTR7ayUFpLyBp4zdrtHOwWyzbj0Abn39S+IvxE0X4U+BNW8S+INQg03RdEtZLy8upT&#10;8sMaAknjJJ7AAEk4ABJxXmX7OPgHWPFfiKf4oeNrGaw8T+IITHpWkTkM3hbTC26K2bGR9qkXbJOQ&#10;SBIfLVmSNWIB65awJb26xxrtjjAULjpgcD8sV5F+05+yLon7QUlrrHkRweJtLRUjlZmS31WFX3/Y&#10;7xVP723ZgeCCUJLLzkH2qo51LAY7UAcX8B/HGi+K/Csljpdgmh3Hh2Uadf6MYlhk0mZVB8sqvG0g&#10;hkdfldWVlJBzXcCvPPit8MNQvtTtvEvhaaOx8V6coXMg/c6tADk2k/qpydr9Ubkdwdn4T/FHTfij&#10;4ckvLMS21zaTNaX9lcDbcafcL9+GRezDP0III4NAHVAYooDbhxRQAUUUUAFMnOI/xp9Nm5T/AAoA&#10;818FSL4L+PnijRv9XaeKYYvEFmMcGdES1ul9AMR2zAd2eU1N8af2Y/Avx08OX2n+IvDmm3g1EHzJ&#10;1gWO4ViMCQSAbtw7HnFRftE6Nfab4fsfFmk28l1qng+4/tDyU+9cWpBW6jHckxFmAwSWUAcmu88P&#10;a3a+INGt9Qs5kntLyJJ4ZFOVdGAZWHsQRQB85af+zB8XPhbpX2Hw/wCNPBnjrSIlENtY+MtD2yQR&#10;r08y6gy8z9eSqgYAAx0p67+yN8SvirYrBr3iL4a+Ebab5bm18OeD47wzIeCFnujujYcFWC9STjjF&#10;fU6uHHBzS0AeRfs0fsf+Df2UtBvLbwvZzNfapJ5l9qNywkurt+uSQAqgnJ2oqqCeleuJ9wfSlooA&#10;KKKKACiiigAoxRRQAY5rzv8AaDAHh3RG+6sfibSXYnooF5Fk+3rmvRK88/aVDW3wf1q63DdYiO6Q&#10;E/KSkqMAfbjtQB8V/tU2PxN0r4+/EC48ZaT8etd8IzRPL4Xl+H2oQRafYwhODciR4djjByRKc8Zj&#10;yBI/bfsMWR0z9nzw/qXguH4rwafqFrHNfXa2nhq4upp2XMjT/M1yzbyeGUt6jrX2+w3REYDZHQ96&#10;8O1v9gbwDfeK7rWtLttb8L6leSGaV9F1Sa0heUsC0hiVthY46lTxQByHxU0pvF3hDUofEt98QLqM&#10;Wsvl/wBq/D631eKNSpyQlrbb+OuN6E4714L/AME7vHGreF/2wdS8G+E/Ees+JPBhDNqdhP4butEt&#10;NH/cF0mjhuWd4z5gSLYGUEOWC4wF+or39gHwnrrxya1rHjjWzGwxHca/crEVyPlZEZVZT3BByCRX&#10;qHwr+EHhv4N6Ium+GND0/QdPXnybSFY9x9WI5J+pNAHSW+dxHXjvUxUHtRRQAgUDsPypdvtRRQAY&#10;oxzRRQBma14O0jX1b7fpWm327BP2i2STJHA+8DWNd/BnwneReW/hrQwuc/JYxxn8wM+1dZRQB57d&#10;fs0eB8My+H7VXzuDK8nBx6BvTNRx/s+aaI/3Gs+MrOMHKxW2v3cUY6dAH/8A116NRQB5zL8HNZtI&#10;jHp/xA8X2UXPyOLS7YHn+OeB24z69RXEftL+DPHmmfs++Nmt/G2l3UdnoN5dLLqfh3zrpHiieWN0&#10;eC4gQOrKrA7MAqDj199rgf2pVLfs0fEXHfwxqWP/AAFloAwPEXh3x9dybbzwn8L/ABgQci5ur240&#10;xv8AvybW77f9NDWRf6BbXEfk6t8ENQyn+tn0ifTZLdehyp+0Qzt1/wCeWfQGvco/uCnUAfPrD4Y6&#10;VIJfsvirwX63VxZ6npCZzgDznVUJGOME/rXWeF/h5Z+ItFj1Twt4/wDFzW8xJju11b+0Y2wcYC3C&#10;yJwR/dz1r1RpFHG4Z9KrW0Udu/yqiqzluBjJPJ/M5NAHBp4A8caUm6x+IM19KxOV1nRLa4hHToLb&#10;7M479XPb6FsrfFTRFHljwD4o3HDBjd6D5Y56Efbd3b+7nd22/N3upeIbDRyPtl9aWu4ZHnTKmR7Z&#10;NcrfftI/D/TbtoLjxl4bhmU7SjX8YIPp1oAzU+KHjTSIvL1T4aaleTr/ABeH9asry3x/vXUlpJn6&#10;RmnSftE6VYHbqWi+MtJZRmU3Ph+7aKD/AHp40eD8RIRWnpn7RXgPWbnybXxh4cuJOTtS/jJ4/Gun&#10;0/xBYas7La3tpdMvLCKZXI/I0Acr4f8Aj74L8UzyR6f4o0O4kh5kVbtPlHvkiuusL631C0WaCaG4&#10;ibo8bhlP4is/xR4O0jxfGseqaVpuqKn3Vu7dJlU/Rga5K5/Zy8JSXLTWemtpNxkss2n3Mls0R65X&#10;Ydq/lQBr+MfjH4X+H+qpZ61r2l6XeTL5kcNxOEZl6bsHtwevpXG+JvgZ8MfjNqw1BbfTV1w4lTU9&#10;GvDZ6ip/v+bCyvn3JNVdT/Zz1zw34xj8TeF/GGrHU7e2Ns+n65ILyx1OPOfLmk2mZcHO11Y7M52u&#10;Mqc+1n8B+I9R/snxp4PsPBPiS4kO+G6jSGG/fkF7a9i2pOjckAlZQMF4oydtAE0nhH4v/BtVm8N6&#10;9p/xS0eHAfSPEjDT9VjUdfI1CFDHIwHRLiDc55a4QVu+AP2svDPivxFDoGrRan4H8VSJuOh+I4Ps&#10;l0+Dg+S4ZoLhAf44JJFzxnOQLcfwUk0ePzvDfjPxNo8bAFI/tCahahR0CRzhwq/7pBPrWL8QPgp4&#10;z+J/h6fStc1L4ea5p5AaKC98LTtk4xlm+2ZDdSHjCEEjGRxQB7HGfeng5r49uda+Kn7HqK0eh6tr&#10;3hK3TM2mTXzataRrknFnqAUXVu4ByUvIDbAIqi4j5aveP2b/ANqfwX+074envvC2qJNdWW1NQ02f&#10;Ed/pkhGdk0XVeCCGGVcEMpZSCQD0qik3rnrSg5oA8D+OPh61/aN+OWj/AA4v4VvfCeg2y+IfElu4&#10;zFeOWKWdrIOhUsrykdD5S9Mc9b8GvEV14N8Q3ngHWLi4urjR4hcaPfXB3PqenZ2rubq00B/duTyR&#10;5bkkuwGR+yrt8TX/AMRPF7eW8niHxbfWMMhwWSDTZDpwj9dontrlgD0Mp7YJd8VfDPjDxd41vJ9N&#10;0iytl8J29vqfh3U2uwr6hdnzVubGRedsTRhF3kAAuD820gAHsSzK7YB5+lOrnPhh49sPid4O0/Xd&#10;NZ/s9/FkxyIY5raQErJDKh5SWORWR0bDIyMpAINdHQBFcRNIVxn8DXnfxK+G+qWOvR+LPCckdr4i&#10;tx/ptmx22/iG3Uf6iX+7IP8AlnKBlDgHcmVr0mq16Dv9sc0AYPwr+Jul/E/wfb6ppzTRrIzRzW9x&#10;EY7izmU4eGVDysikEEH0zyMGuja5jXOWxjrXzj+2r8b/AAr+wL4O1P42a5rlhouhWapF4i0+eVYj&#10;rqcCM2ysRm+XkIo4kXKtgBXT8Ff+Cm//AAdi/Fb9orWr/wAP/BCOb4ZeCVZootQJVtYv1IxuZ+Vi&#10;yNw2pnr94kA0Af0i/Fv9pb4d/APSvt3jjx14R8H2YO0z6zq0FjGD6ZkZRn2r5m8e/wDBw7+xf8Nt&#10;Way1T49+F3uI/vf2fZ32ooOn8dvBIvf15r+YD9nH/gnd+1L/AMFW/GFxq3hfwr4z8dSTn/SfEGtX&#10;TRWQI7Nd3LLGWAOdoYsR0BOAfvr4Nf8ABlf8YvEcAk8cfFHwJ4XD7cRabDPqc0eeu/IiXI6YViPe&#10;gD9cdA/4OTP2I/EupRWlt8etFSaZtqm50TVbWPPu8tqqj6kgV9L/AAY/bS+Ef7Rat/wgfxM8D+Lm&#10;jAaSPSdZgupIs9A6KxZT7MAa/CTxt/wZI+MLDRJJvD/x08O6pfYO2K+0GaziJ93WWQ/+O18d/tO/&#10;8G537YX7BlyfE2l+GbjxZp+k7bn+2fA1893LbMuTu8lQlyoUcl/L2jn5uDQB/XJcusiLhh14ryXw&#10;e4/Z28er4XuX2eDfEU7yeHrhvu6Vcsd0mnMe0bEtJATwPniyMRK38xv7B/8AwcyftH/sRa1Z6L4u&#10;1K4+JnhOzYR3Gl+IHY3saDqEuD84bH97dX9Cv7AP/BUD4H/8FhPgde/8IrqDLqKxeVrnhjUT5Gp6&#10;Y3GHAH+sjztKzRkjlc7WyoAPru3IEf4mpAcivLvhL40v/CXihvAfii4kudSht2u9F1R1wuuWasFI&#10;Y9Bcw5USL/ErJIuQzrH6fGwdMigB1FFFABRRRQAUUUUAFFFFABXn/wC0zCJvgZ4mVlUqbXH/AI8v&#10;/wBavQK4P9pc4+BviX/r1/8AZloA7wcCiiigAooooAKKKKACiiigAooooAKKKKACiiigArhf2oXC&#10;/s0/ET/sWdS/9JZK7qvP/wBqeRB+zT8RgzKv/FL6lkk4A/0WXkntQB30XES/SkNwgz83Q4PtSCdU&#10;Xo35V5n4w8Yap8T/ABFeeGfCN4tnDZsIta1xU8xbEkZ+z25+61yQQSeREGBIyyggGh8QvjXZ+Etd&#10;i0LTbO88SeKLgB00rTgGkhQ8CW4kJCW8Q/vSEE9FDthTnRfD3xh44Bk8S+JF0W1bk6X4dYxrF3Ae&#10;6ceZIRnGVWNSD9wV4R+3L/wUi+A3/BGz4PtN4q1Bf7e1TdcWOg2b/aNa1+fGDLKxywBxgzSkAYCj&#10;OFWvwo/an/4OVv2rv+ChnxCm8I/B2x1DwbpmqSm3sNH8LWb3erXKElQGlClyzArnYFGRxjNAH9HX&#10;ivw58G/gtpcmoeKpvB+l28DZkvPEd/FIIj1zvuWOzPJ4xnFcbdf8FYf2VvBMEFuvx4+EMUeCqR2X&#10;iG0lSPHYiJmC9ehxmvwW+BH/AAa2fte/tl3yeJ/i/wCKrXwSuohTM/iTVpdU1h4yMgmFCwHU5WSR&#10;GHpknH0z4M/4MlPD9pCP+Eg+OWq30jKwP2HQ0gQsfu43SOeMc80AfrB4a/4KSfs0fG64t9J0/wCM&#10;3wl1y4vJCkNhJr9o0szYP3YnYM3GeQPWvQP+FG/D/wAVacktnomhrDJysmlYtd468vAV3evWvw6+&#10;I/8AwZK6la2k1x4P+OttLdxx5t4NU0Fo1eTtmWOQ7R9EJ4r5t8b/ALEX/BRT/ghrc/8ACQ+Gb7xN&#10;qXgvTfnnu/DN9JrOjJEp8x/PtiN8UZ27S8kSZzgHJoA/pSn+DureHjnw54017T2XlYNQK6lasB0T&#10;EgDqv+46k+tZPiX42+JPghpst7460fTbrRrVWkuNb0Gfi3jXlpJbOZhKFUdoHuHOPuivyD/4J9f8&#10;HYdn8ddY0bwL8ermL4WarPL9ml8WaXp4mtJ3PyhZ43ybbJzl0VgpK5CgM1fsb8N/hH4H1aPT/E1j&#10;ND4xa8jS7sdbu73+1BKrAFJYZMmMAqQQ8YGRg5NAGB4O/bG0X45vNb/C/TrvxpJHhZrq4LaTp9kx&#10;UMBI9wonbIJ/1EEuDw23qNx/gNP8S7+3vPiJfWPiJbSQTQaNBbeXpNvIOjNGxZpmU9GkJGeQq9B0&#10;nj34J6D8SmWfUrHy9QjULBqNrIbe+tgOQEmXDAA87SSueoNc0X8efCV1O1viBoMS4KqY7fW4AOON&#10;xWK4AA7lHPJy5wtAE+p/s8LoEj3vgvVrzwlfZDGJSbrT58cASW7nG3HHyFCB0INR6P8AHqbwZq8O&#10;k/ELTF8L3kriK21WKQzaJqTHAASfAMMhJA8qdUJJwjSgFq6TwR8bPDPxMimj0vUlN9b4Fzp93E9n&#10;qFmT90TW0wSaLd1G9BkEEZBBrcv9GtdaspLW6t7e6t7hDHLFIgeOVTnIIOQQff1oAtSTpd26SROk&#10;iN8wYEEN9DXzP+2n+yVpN7oGp/E7wbNL4D+Kfh61e5s/EOjoqSXO3J8m6hOI7mFsnckg75DAgGvW&#10;k/ZzsdD3t4b1bXPC247xBY3Ze13cc+TJuUKOgVcKB2rH+IPwd8deLfBt94dm8ZaXcaXq0Jtrq7n0&#10;jZfojfeMRikWNWA6FkOCO9AHA/s8/tSeL9B+KS/Cv4x2ml2/jDPk6Z4g0wGHTvETBGkUeSxLQSyR&#10;RyyIoLo4gnAZXiaMfTFs26EV8v8A7VH7H/ibxXoun+IvC/ijVtW8ReDbu21Ow0/UEhZtS+z3UF2b&#10;ZrgpvG97ddp6Alh913B96+Efxc0b4w/D3T/EWjSTNZX6nMcsZWe1lB2yQypyUkRgysp6FT14JAOJ&#10;/YwXd8Gb5lKlZvGHiqRSBwwbxDqJB/EHIPpXrBtvJ3NnPqMV89/si/E7UNE+CkOnweC/FWqjTNa1&#10;uwe5s/sQhklg1e8hkA8y4Rzh0YZKjOM969Et/wBpnQbSSGDxNaav4HmumVITr9usFrKzY2It2jPa&#10;l2yAEE28notAGfLt+Bvxi+1riPwz48ugtyi8JZ6qVCrLjss6KFbHHmIrdXcn1SC484n5SMfrXO+O&#10;/A1j8S/Bl9o+oBmtdQiKbk+/E3BV09GVgGB9QKyfgL45uvE2iX2k6wNniTwrc/2XquF2rO4jR47h&#10;OT+7mieOQYJ2lmQncjAAHeV5t+1l+054P/Y5+A3iT4j+OtSh0nw34YtDcXE0jBTKxOI4Uz96SRyq&#10;Ko5JYAZr0WabyvT8a/mB/wCDr3/gqjeftS/tUt8E/DGosPAPwtnKX6xP+71XVcYkkbsVhBMa9Ry7&#10;Z+agD5B/4Ko/8FU/iF/wVg/aNk1bVpryLwzb3LQeGfDVvIWhsI2O1QqD70r/AC5bGSeOgAH6uf8A&#10;BD7/AINYtJ0rw7o/xR/aW0xr/VLqJbrTPBcjFYrNWGVe9xyXwc+VkbSeckYrzH/g0v8A+CP+n/Fv&#10;xFJ+0h8QtNhvdF0G5a08H6fOgeK6vUI8y9IPDLEflUf39xONo3fsF/wUd/bsuP2c/Cs3h/wmsU3i&#10;66iUz30ozb6BE6yOHbPytMYobiUIeEit5pX+VVWQA9T8Y/HHwD+zLFpPg+ztWGqNAV0fwl4a0xrq&#10;/liUYzHawr+6hBwDNJ5cKkjc618yeOP+CwXiFPibq/hXw78NdMt9R0eYQTJq3imzmvFk/ij+xWry&#10;TNt6M8HnRAhhvJVgOI+GH7Pnxp/ZW+Afib43Q6veTeONWZrzWNM1RJbhm0l12vdXMaks1xbAi5WN&#10;Dv2RvEOWCr6L8Xfg38LP2Ob7wv428UXl23wok8Orpes6z/bdzDardwq01vfXHkSrHM91vlUO4bMs&#10;kYX5pVBAPRv2eP2pfi58e/htceKLXwf4IaO2vp9PlsLnUrzTJN8WPm3yQOyg7gQGiB9uhrqvCX7c&#10;fhuTV4dI8YWV14G1G4mS3huLq5gu9HvJmJCxxX8DNErOeFSfyZXP3YzXxzoHk+Ifh94P+HuuHQ9K&#10;m8U6hNZWGjaxcK9m+t3TG91GSaOZsXg06KdbWON9weZAGUlG2+z/AB9/4JMfCa1+GGr6pb6vN4Lu&#10;NJ0+afUdbuTFJBJCiF5XuVKgLFtU7kTZGQOUYZBAMD/gqz/wQT+Dv/BTTwtfap/Zdn4N+JWxntfE&#10;unWyxtcyYJH2lFAEyknlvvYxzxiv5m/iP8Nfjp/wRF/biWyubi/8HePvCdwLm0vLaRhbarbEkJNG&#10;xAE1vKuQe33kOGVlX+lT/gnP8TPGXwG/Zg8O+KvEHirS/Gnwu1aYSL5E/nXfhawlKJaXTZdmWB8M&#10;zwsd1usij5djqu9/wXR/4JXaR/wVJ/Y9vrSwt4f+FheE4ZdR8LagihpHfbua2yOSkoUDH94KaAHf&#10;8Ey/+CgHhn/gs9+xJY+KtLubfQfiJ4VuY49Ut4jmbQ9UVCUnUE7jbzLvAzwy+anO1q+tvg58TD8Q&#10;PCjNeW7WOt6VO2n6tZP960ukA3D/AHWVkkRujJIjAkMDX8mf/Bv9+35qf/BNn/go9pVnrM09t4V8&#10;YXI8MeJrMsSibpdiSlQdu+KUKd3XG4ZAJz/VL8WEb4beIrX4haSGuLFY47XxJbwEyC7seSlyqrnM&#10;kBYsCOXjZ15IQqAesKcrS1TsNUjvbGGeB454JkDxSI4ZZFIyCCOoI5q4DkUAFFFFABRRRQAUUUUA&#10;Fef/ALS8hn+DGuW6qxlu0S2iA/idnVVHoMnAya9Arz39oQbvDeixldyT+JdKidMZDq15EGBHcHv7&#10;UAehL92igcCigAooooAKKKKACiiigAooooAKKKKACiiigArzz9qBvM+C+tWR+Vde+z6G7Z+4t7cR&#10;WhP4CYn8K9Drzz44sdX13wXoa/vF1DXYrm4iBwWhto3m3/RZlgP4igC78XLTxDrWkW+l+H5Dp8mq&#10;TeVeaqHUPplvjLsinOZD91eCATk9Bn4T/wCC1n/BYDwf/wAEX/2cdN8I+C7OzvviVrtq66BpTHem&#10;nxktvvrk8lsyFz8x3SuXJJwxr7b/AGm/2htA/ZQ+AXi74jeJpfK0Xwjp0uoXAztaUqPkiX/adyqD&#10;PGWFfx5eKvEfxP8A+C23/BSgTXEkmoeK/idrghtY8lrfSrXdhUQZ+WKGIdOuFJ5PUA9G/YP/AGDP&#10;jj/wcB/tjaxrOsaxql5Ztc/bfFXi3UA0kGnI7ZEMeePMYArHEvAC9AqnH9N37B3/AATO+Cv/AAS3&#10;+ExtfBOiabpc9vbF9X8S6iU+23WBl3lnb7kfAO1cIAo9M1s/sffso/Dn/gln+x1p3g/Q1s9F8N+E&#10;7I3mr6nIgWTULjaDNdzEDLuxGAOTgIq5wBXx/wDFzxB8TP8AgqV8f5vAunyXXhfwXpWLiSwcHFrE&#10;pA8+9xjdLuyioDtE0csa5a3mkUA+rfjL/wAFDLPwR8L9S8Y+EfC2peKfDOnKANevLhdJ0i9csFRL&#10;V5AZrpnZlCPFC0LkjEvBx8367/wVR+Po8OXGvWfgHwTJ4fWIXkE0Gk+JrtTH6fbIrF9PbHd1uPLA&#10;yd4HNewfDz4Fal4A/ak0H4W+Lta/tf4Y6Xo91rngi2vC81xqN2Y0t7u2mldiWFokryRI2WZL3OSb&#10;UkeJfEjRfhh8Cre3+FfiLwjpNz488K6qmuS6hPp5u7+78MWrtdQ3UVxIpYCeVIdOKIwPmylQpCg0&#10;AfV/xJ+O/j/9nnTU1Txpq/wV/s+Z9iLea3J4aJ6fdluWmRjyPlwucjkZzWv8Cf25vAXx8vbfSbe9&#10;TSfEF4rtb6feTwSx6iqj52tLmF5La8Vcgt5EjsgYb1TOK+dP2ffD/hf9pT9pbXdH8ReJNLk8YeHU&#10;M/iy3tNZWDXb2/mVW+wRNE4uYdOsUIUiIqss2SSdh38V/wAFRP2LvhL+zn4Ft/GFr4u/4QjWPEmr&#10;2ek2Fpq+o77fVb6SZVjZ7mdt8XlAmQzySMIVQlCjbcgHLf8ABY7/AINoPh3+3PoGpeMPhTZ6T8Pv&#10;imqNMI4YvI0vWnyTtmRB+7dj/wAtFHU5IPWvy1/4JKf8FmPip/wRT/aJuPgz8atN19fAOn6g2n6v&#10;od8Cbzw1KW5nttx2lOS+FOyRTuU8hq/f39lL443vgabwz4J8UeOtB+JFjrlvHaaH4y027imS+vEg&#10;3y2U5RmAlZUkkiYnMiKwOWQ5+Hv+DqD/AIJFWX7Tf7PN/wDHTwTpaL4/+H9mbjWlhjCtq2loMyO2&#10;By8K5fJ/gDc8CgD9avAPxG0X4neCtJ8Q+HdRtNa0LW7OK/sL60k8yG7gkUMkiEdQQQf/AK9XNN1a&#10;11qJpLO6guo45XhLwSh1V0Yo6EqSMqwKkdiCDgjFfgr/AMGfH/BTS+1NtW/Zt8U6g01vbRSav4Ua&#10;Z/8AUKDm4tlJ4wc7wB33nHJNfuZ8IfgV4b+BmgTab4Zsf7Ps7i4+1PH5jPltiRKMk9EjjjQD+6gz&#10;k5JALnjP4UeH/iGIf7b0jTtSa2z5Ek8AaW3JxzG/3kPupB961tB0GDw7plvZ24cQWqCOMPI0rAe7&#10;MSx+pJNXqbNL5SZ98UAEknljpnnFeWeM/FOp/F3x5N4T8N3c2m6XozAeItZhwJI5GQMljbE8ecVK&#10;vI+CI1KgZdvkv/Gv4hX8M9n4R8OSR/8ACVa+jOkhAZdKtFIEl7KOygkIgPLyMAOAxXOtPHHhX9ny&#10;ytfBunrqWsazDAbuTTrGM3d64YktdXTkhIRI28+bcPGrsrgMSCKAL8P7MPheOGM20niG1uIeY511&#10;69aRW/vYaUqTznlSPavMPhd4K1P9mr9rzV/Dra5JrXhf4haJceJraG+iDXNvqFpPa290wZcKVdLq&#10;2ZiVyXLEd66XwR/wUH+GPirVm0+TxBZaXdK6Ixuby1ntkZmCIslzbSy28Tux2oksiM7cKCa5H9vX&#10;Um0vx74Gu4pms7gWGqxearMjBWksCV3DsdoOO+0elAHE/sp/Erxt8Ff2Yfh/4tt9D1b4k+F/GWnR&#10;6vrtppCo+q+GtUnBlvkjhyDNEt00ytHnzI5A+c8geuaV+2/8NfiTPJoF1b6o19dRNDe6Hf6U0l6i&#10;MMMk1mN0uCDgqUPB54q14i+BPib4aeLdU8RfC3V7GzOsXD3+qeGdT3Ppd9cOd0lxCy5e2mkOSxQF&#10;HYliu4sxz/FP7RXhyTQX034yeBbjwvYNkzTaxYpqugcZ+ZrpFaONAOd06xrz1oA1f2e2m0XxbqGi&#10;6HHr9x4EW2NxaNrFjcWr6ROXAFnD9oRZJINpZlyCIwAoYqQF6O/h/sv9qTSbi3+SXWPDV1b3qr/y&#10;2S1uYGgZvaNrqdR73J/DP8KfAb4d+JtDttS8KxxWOj3iB4ZPCes3Gm2Nyo4DgWUqRP3wcHvXT+Af&#10;g1ovgfXLjVIf7S1DVbqBbZr3UtQmvZo4lORHGZGIiQnBYRhQ5VS24gGgDkv25fj4n7MP7H3xI+IU&#10;m4v4S8P3d/FswHMixtsx77scd6/iV0lNW/aC+OcMU0zXGteMtaUNIy/fmuJsEnHqXycV/V3/AMHR&#10;fjOfwT/wRp+JS2dxJbT6rNYWAKfxI93GXXPYFAwr+bv/AIIg+El8d/8ABWX4C6dNbfbIJPF1nJNF&#10;t3Bo0fexPsACc9qAP61fgT8NvDP/AATl/YK0fRNtvp2g/DLwt51/KxCrmGEvPIzd8sGJY+tfMPi3&#10;QfCvxZ+BXgf4if8ACU6DrFjrWoXd/wCIvEVldxahZ+GtbuRbS2E92YyQILdrdLJ1PypHdnftjLsP&#10;cv8AgsLrkml/sFeKrVZJoV1q90rTbgxRGR2tJdRthd4UA5/0XzyfYHrkA+T/AA8+HXhW5+BWhyeH&#10;fBvj7S/iB9hlV9R0bw5iPU4JpXk+y3gmMdvfWhWTaEdjhcmNkJ3UAevWH7QPjL9p3VZPh3odjdeB&#10;/EWkoE8dajNb+b/Ym7IWKy3rsme4UF45SGRI2BIZvlHz7+1J48tf2dP2Qb/4CyLa64+k+JbHQ9Ih&#10;1qRZIZtI3JeWq3TvhfIDpHayPwIoW38BCRxej/FX4gfsj6v4Z1Dxj4Zuvh7qVqr2eizXz/abCexV&#10;yw0q5mj3lrUoGeLLGazJJAkhWSuu8a+KPAP7YvjbVvGnxE8Ctq9vpmkXejR6Rod01ybufUpjosNt&#10;dybVQTTx3AETxybPKud54VXoA6j9g74jfA3xX+zn4l8a+IfGHgvxZ4YWc+Ez/aRhuluVDtK5mgII&#10;lutRuHlu/LRWMnnIEBORXoPwp/Z8h8TTX2sa5/bvhH4D6W0eqaT4R8Q3jbd8GZPtVwsxL2touA62&#10;kjYTYCyxbfLX5W+Lf7LFr+zR8GfEsd1a/GVfiNbHS71NSPjB7qG505Gi01J5xZQBZUsoOWX7O0hG&#10;59xLEjV/Z5/Y11D44fBC38Ta14I8T67Y6nPdW8sk0+myNqsMU8kIuha3unxTvHcLGJk81wzLICc5&#10;BIB7T8W/2WrL9v7wFqXibw14H8JeF/DawvdeG5ptAt7fWPGAIz5jTFBLZ21wuVQqVlYOrttB21tf&#10;8EYf2mo/jF8C/EXgC61j+3NW+D+pRaVFePOJri50q5gS702Sc5O2dYHMMin5g9s275iQPG/DngX4&#10;W6Jpd9bahpPw90qDwzcvpcun/ET4YJb6bbSRohKSX0by2cQCsuOQQGHGK+hP2Z/iJ4d8SftB+HY/&#10;Dmi6X4T+x+HNU8N61oWmrElrY3dtcWN3b7BEBG0LQXjzxOow0d6jcFiKAP53f+Dpb9jy3/ZG/wCC&#10;p+satpMK2+i/FCxj8W2sSIdkEzu8VwgPT/XRM20cBXT2r+hb/giP+0237aX/AAS2+FninVT9r1B9&#10;IOjal5wDGWa1Zrdyw6YdUDY/uuK/M/8A4Pe/BSyeC/2ffESJCrQ3msadM+P3jh47WSNc+i7Jf++/&#10;evXv+DLr4hrr/wDwTw8e+G/Oklm8P+N5bjYSSsMdxaW5VR2A3RO31c0Afp18HZZPhp4v1D4e3jTN&#10;Fawtqfh6V/8Al507zFV4Qc8tbSOiN/sTQH+IgerKMCvP/jd4Bu/FWiWepaP5aeKPDF1/aejylOBI&#10;EZHhb/pnNE7xMP8AbDDlVI2vh18RLX4m+E7PV7FpIo7hcSwSDEtpKpKvFIOodWBB9x3yKAOmoqnf&#10;alHpdnNcXE0cFvbRmWWWVwqRqoyzMTwABzk8CuE/4ac8L6mNug3V94tkYfu/7DtHvYZCOo+0KPs4&#10;I7hpAaAPR6K84i+JnjTWtrad4Fmgt5B8smp6lFbyxnvujTf09mNSC5+KDKreT4HXuR5t0xHA4+76&#10;96APQ6K89Ft8SFXzP7R8KNJ97yDbTbB7b85x74z7U77R8TAf9X4H2+8l11/75oA9Arzv4xAXHjv4&#10;d2b/APHvdeIXeQY7xWF5OmPo8SmpBqXxKtCvnWHhG74+7b3U8bA+5Zen0rg/E3jnxtqX7RPhO2bw&#10;VbSf2Xomp6gyLrce1ZWls4Y3J8vjKPcgDqfm9DQB74OlFefL8T/FFiT9u8DakVVufsF9BdEr7ZKc&#10;9ePYc80v/C7L7aT/AMIH46Xk/wDLva8D/wACKAPQKK89/wCGiNJtTi90/wAWWDcYR/D95OTk+sMb&#10;jj3NOT9pDwqr/v7zVLFBn95faJfWcZPpvlhVc+2fX0oA9Aorz3/hqb4bjhviF4JXaQGDa5aqynjg&#10;gvwecYODk10Xhn4j6H40h8zR9c0nVY2BYNZ3cdwpAOCRsJ6fzoA6Ciq0c7Y5bJH4VPE2+MHrnvQA&#10;6iiigAooooAKKKKACvNtVB8R/tL2uPmg8L6JJIWB4jnuZAu1vrHFkfQ16HcyMhG3p6Yrzv4HzN4j&#10;1/xp4ikPmLf6w2nW0mcb4LMeQeOxE4uVz3wD0xQB+TX/AAeVftgTfD39mDwP8ItOuJobrx5fvqd/&#10;sJAa1tsBUYg95HHyng7favDP+DLz9j238S/EH4jfGzU7Z3bw/DH4e0d3U4EkwLTMp6HCIqn03ivm&#10;X/g7W+OLfFD/AIK26z4fV5Ps3gHRLDSFQuTHveP7UzAdAf34BP8As47V+vn/AAaS/Dj/AIQT/gj7&#10;od8yr5ninxJqeqnB3ZG5LdfpxBnHufegD6Z/a6+PHgSX9qH4f/Cjxl4s8PaBpk9ufFepWmqXaQJq&#10;XlzLDZWxLkLtkuCz4J+Y2xXkkV5x8OfHLfsc/Erxxr99Y3jWumy3X/Ca2Mdu891/Zj6pqN9Ya9aB&#10;QzXELLfTJOqZKurcbkbf4f8AtSvqHjv/AIKMfHCzk0XWfEFzZvo2j2lpY6a10x0z+xEeYAAcgT6p&#10;KzEfcJhzjcpPpXxO+DfjPStU8LxfBnwD8RIdD0ORmtLfWjbW0PhuLyysgsHkmaU28uxUksJV8hwQ&#10;UMe1cAHq3j7wX42+Ofw7i+MWp6hdaNdeE2XxP4M8N2swWG0jRCTJeOvM009s80bIDsRJ2XDNhh80&#10;/tnftmeHfGP7Wa659usYdN8M6fptjpTXEDzySXkzG6jPlRq0rRRTr9ruAqkxnw7DkYkFdJ8E/wBu&#10;e8+Eem6t4FXSNJs7OWQWd1oGvyTwx+FZZJFWbyxtaRtP2SGQ25/eW4bI3W7xuLfhD9l7w/8AETw5&#10;o9n4N8L+MtM+Iksl9411PUNP1tNJbT7bU/M0826vcW77re6jtGVIzCGC2qyFlcAsAe7+PoPhJo3w&#10;V8M/Dm10GH4ta2tpFqOjWGmoLi/M06l11RrpMfYA5LSfai8ZGcRlm2qbPhTw9F+xv8PLPxp8Ttav&#10;vG3xC1Ap4f0WMkXN5KZ5N0OkWOQpkdiqmSVsFxCZJSEjLL8cfGn9nPwTZx2l94L8K+LtNb+xg8Oj&#10;6he3moy6nqNu72r6PZkxzxwyRrAj8nyyJQwTaJSvpPiD/gnXofw60+41XxJ8JLfUbfSYmuTead4d&#10;8JaxgINxfyX063kGAM5MmeD3oA4L/gof+z14gn8YL4s8eXXhjwTqF1pi6jpepaNbQWh8IGK5gzcf&#10;a9gkkks7p7K4kdnCPD5+1AyIw+7P2Hf2h7P9t/8AY08LeMdSsrIzeItNa21ywYpPbrcrmK5j4LKY&#10;2YFl5IKOvXNfK/gXQvhr4Cu9D8RaD4L+DGoazIiXGlaPrfwxtvB+raizrvWKxvXTyZblgflVGwSe&#10;o619O/sdePNJ8e+NfiNe6DJJJoviC50/xNbmWIxSq15Zqrq6H5kcfZgrIeVYEEAg0Afy1fHPRb3/&#10;AIIq/wDBczUJNBWT7H8NfGaahYRhvmm0uciVYmduNzWsuxm7HdzxX9f3hbxbaeM/DOmaxptzDd6b&#10;q1tFeWs8Zyk8MiB0dT3DKwINfy//APB4v4Oh0H/gqNpOpQWvkrrXg+zmklCY8+VJZkJJ7kKEHsAK&#10;/dD/AIIJfGO6+OX/AASG+A+t3jL9qt/DqaPIqgfKLKWSzTP1jgQ89dwPegD7EkJVDiuR+KvxPh+H&#10;ehRs0P8AaGpahKLTTdPjYCa/uGBKovtgFmboqqxPANdbP/qWr5a8A6vrn7T3xB1DVtPlutNCxC3G&#10;pYx/wjVlMkU8Vtbo3DX1xbyQzSzYIiSSNASQ2QDpvC76smr6to/h6eHVPHWrSKfFniYp5lnom0fJ&#10;Zxn+KWNJCY4BwgdpJMGT943wv8K9J+I2q3vhmxU3XgXR75n8Q3U8hkn8XaqpAaKZ/wCOGIgCQH5W&#10;YLFgIjKes8cWK/CjwTongzwVax6dfeIrprCzeNfltAVea4u37swUSMWPLyOoJy1bWtXuj/s7/BS6&#10;ltoUi0vwzYs0cYTltq8Zx1Zn9OpY0AcL8fvAmk/tN6w3gG20vTZRoO19R1p4A0vh4yINsVowwyXM&#10;kR5KlQkbDduDha+c/i5+zD8Rvhl8cvCfgnwb4ih8WeF00DVL+ystfys2iBLjT4yizRoQ8b7xtXYA&#10;vlvjAIFfaHwT8ESeB/ANvBeYk1i+dr/VJO8l1Kd8hJ9icccYUVx8Jj1H9uTWFn8vGl+BrDyWKgkG&#10;4v7zzBntn7NFwOuBnoKAPY9i5+6PypsyK0bZUc8Hin0UAeO69+xr4MfX73XPC8OofDnxJqEpnutT&#10;8KT/ANmteysOZbq3UG2u3xxuuIZCMDBGAaqqPjN8L7jHm+G/iVpqrwSv9i6oBk4B5eCQ7cZb93k9&#10;FFe2YoxQB+WP/Bwnb+Pf25/+Cf1x8LfAXgHxxH4+1LWra7fR7nS2KXVtbrJLLsuV3QfwDAMisxIw&#10;K/Cz/gkv8IfHn7MP/BWD4Mal4y8GeM/Cdt4f8X2Y1SS/0i5tRaRl9rbyyABSGI54INf2Q7fauL+O&#10;nw3t/ix8Mdf8NyQxt/beny227GMMynaSevDYNAHn/wDwUD1eHwn+zNf+JruAz2fgvV9I8R3gUAst&#10;nZ6jbT3WM8c2yTqc8FWIOQSK8h/Yp1T4heOfB95qnwzbwnofwq1ch9F0vWrqa+u/Dsh3NNHGkaqF&#10;hJKFYHceWSwBxhR7p8K9btP2oP2YmtdbhW4n1Kxn0LxBbSDmO5QNBcoy9vnDHHoRXwx+x18QvG3/&#10;AATq8beLvBeqaLNrXhmHUfs0zy3YhW0ucDyLiSZgUjWaHBZn2oxAIbJZQAfSPhnwT8Rv2rPBXi7w&#10;n448X+ArptK1SfSdU0afwOZ7aVQQ8EhD3m4hoykiMNrBxkH5a8G1rwZa/sI+Frj4IyeKLzxVoOoP&#10;Y+I5Be3s0VxoDHUEIlsJQsn2QW8ka3gku5CoaJmZm+dq3/ib8SbvxT451b4hR+NG0yKTSxYavZ+A&#10;b1YdPvIFcGH7brk48qN13PGrWaif5wiy/cA5H4Kfsn2v7VGheJNa8aTSeC/hH4PvpZNU0awE9nca&#10;zLbwpO9xdXEp+2Tv5bI32u6c3HQxiBwXIB2mpftLaboOrSeNvC/ijXPippWo2snhm98V3tu9tEEj&#10;mRJbSze1gjihdRI05uXGxvLwH+XAr/8ABMj4hfFj4X/CPVtD1C81f4lf8K81GXw5rOk3d2ZNWtkt&#10;HktVubOSVsyRF7eaHy5G3ObbzA7NIxPTaYfAnwk/4JXeJ9Hn17wr4T1r4h+DNSvxpSXcKG0ub6yf&#10;yrKC3BJK26PFAqRryIc43MxOB4f8R+LPB37bdx4g+H19olvpfxMjtNQnstTt5ms7j7fZLcWieYjA&#10;xSGa0vmD7H/4+GyozwAe/wD7AHxH0v4j/DLX7qa6SPxRrXiLVdc1XRbtTDqekw3F7L9ijubaQCSN&#10;1s1tkOV2EqdpZcE/NP8AwS/ltfFP7dfj46CI4vC/hGy1K2itocLHbC61V7jTSgx/q20ySCNAOAts&#10;qj7mB0X7Qvxv+FPx++IfhOPx9oOnaP4x+HniU2esW964b7PA1uwnmtb6IjeIS0ZJjcPG5AYKwr2P&#10;/gmh+zDpHwA+FGt61pmjXHh6HxxqJ1DT9Nubia4udK0mNdlhaySzM0rMI90xV2PlvcvGp2RqAAfl&#10;H/we+/EKH+yf2f8AwnHNC1w02r6tPEf9YiBbaKJvoSZh9VqT/gyj8Z23hX4PftITatqtvpujafqO&#10;gztLdXCw28LPHfKzFmwq52RgnPZa/Pr/AIOU/wBti1/ba/4Kj+KJtFuo77wz4BtYvCekTRncswgZ&#10;3ncEHDBriWcq3Urtz0r6B/4INa18av8Agnd8TH8J2v7NVj8RPGvxm0a28Z+G01m+h0660/TrNrmJ&#10;5ozJG7RmRpQcfIcIp54AAP6KP+Gh7fxHcfZ/Ceha54qdR/x9xW5tdPyeR/pE20MD2aMOvvXEal8D&#10;/ih4g8Sahr+j+KdL+G82qJ/pmn6faDU475+CJpDKFWG4AUIXRXVlJ3K5C4+Y/wDh5l+29D8i/sLz&#10;sqnAK+NYNp+n7ur/AIf/AOClv7YbRMdV/Yf1+KTf8gtPF1pINvvuC89e340AfSNl+zbr1xdRXWu6&#10;P4L8ZalC4njufEeo3mpCGUciSGKWIw25zz+4SMe1ehGf4kxfN/Z/gZsDot3dAn6fuq+Pv+Hl37WP&#10;/RkPi7/wqbL/ABo/4eW/tYkY/wCGIvFw/wC5psv8aAPr+bxJ4+ih3N4Y0V9pyVTVCGf2GUxz70L4&#10;88bBMjwDuP8A2G4OP0r5Z8M/8FH/ANpK5tmbVP2M/H1vNuICQeILCRSPXJcVY1n/AIKXftAaPGjL&#10;+xf8VLrecYt9X05iv1/eigD6ik8eeNti/wDFAZ/7jcH+FNf4j+K7N/8ASfAd2seODb6nBMw+o4r5&#10;Mf8A4KmftA5H/GEfxkH/AHEtO/8Aj1aekf8ABUb40tZ/6d+xT8eEnz0hvNKZcfU3ANAH08fi5q9s&#10;3+k+B/FCp2+ziCY59xvGB/hXGeG/HurR/G7xV4iuvAvjWK0vtL0zSrRRaQszi3a7meQjzuAWvNmO&#10;v7rPQivHv+Hovxe/6Mr/AGgP/AnSP/kmj/h6L8Xv+jK/2gP/AAJ0j/5JoA+lofjVO6hj4H8dfjZQ&#10;f/HqG+NdwEP/ABQ/jhfrZQf/AB6vmxf+Cn3xZkj+b9jH4/q3p5+k/wBLqsef/gr38RLS4aN/2N/2&#10;h9yMVOIbAjj38/H5UAfU6fHW2iZlufDvi61kXrHJpbOR75QsP1py/tDeHY5Nt1D4htpAeY5NBvZG&#10;H4pEw/I18rN/wWE+ITL/AMmb/tEf9+LD/wCP1t6b/wAFYvFFxaRSzfss/tCW0zL80X9l2zbD9RNj&#10;8qAPpAftDeE5D/zG/l6Z8Oahx/5Arl/GGufCTx7MX1rwrbaxIx3k3/gm5uNzdMkvbHnHFeP/APD1&#10;/wARj/m1/wDaE/8ABRbf/Hqa/wDwVd8SN/za/wDtCfT+yLb/AOPUAemW3h/4AxqskHhnwfpNwBw8&#10;Ph/+zrqPHbKxJKv04qeH/hTqRKv/AAsS7s1UFRAfiTqNr5WD93y/ti7ccDGBgdsVwl//AMFOP7Ls&#10;4ri8+BHx0h80AbR4aErKfQ7HP51RH/BVnSzz/wAKL+PBzz/yJ7/40AelL4h+HtpGP7J+NtxpseSU&#10;/wCKxttQwD1Gbwzk+oJyR0BA4pv/AAm/hsDzIP2hGkbHy+dqmiPGT7hYFJB74YexFebj/gqxpOef&#10;gV8dsE4z/wAIe/H61uD/AIKceEmh5+FPx0UkdP8AhA5+KAPRY9c1xolNr8WfCMlu2GR59LildlI7&#10;slyin14Xp+dbNtp/xDtU82LxF4Y1ZXUOnmaZLaqx9MrLJ8p4+b9DXgjft2/DOQuZPgd8WpGk+8T8&#10;N3Jb3PHJOeaxpv2qPgjKWZv2b/H7Mzck/CgEsfc7aAPpdLz4mMD/AKL4Hzk5/wBMusAf9+qX/hM/&#10;HthxN4PsL1v71rrCoo9f9YoPvXylJ+2v+zzaStG37O/xAUxkqVHwdlIB+ohwa5f4r/th/A3WPClp&#10;b6J+z78Rra6j1nS7mRo/hDPExt4tQt5bhciLo0CSqV6MGKng4oA+m/jB+0n408OhfDekeCTJ401u&#10;F10uFNShvPsnb7VcIuNsEeS3JG8qEHJyN7wF42/4V34L0nQbDwT4++y6XapbI8lpA8kpUfNI7eaN&#10;zsQWZjyzMT1Oa8J8A/8ABSz4P/DjzofD3wd+LvhuO+kDTfYPhbd2iO3Tc/lxDOB3OeK7hv8AgqV8&#10;PWxt8O/Fzn/qQtTB/wDRNAH8nf8AwWd+It98Uf8Agqv8ftUv47i3mTxtqVikM4xJBHbztAiMMnDB&#10;YwCASAc4r+hb/g0Y+KLeO/8AgkZp+lyS77jwn4n1HTthI3CJjHOjYHYmVwM8ko1fz7/8FW/2cPiN&#10;4C/aS8V/ErxZ4P8AFHh7wx8UvFGr6poV1q9jJayXcZu3Y71f5kchg21/mIOeeTX6Ef8ABmv+2za/&#10;C/8AaB8bfBfVbiGGD4gQR6ppRkfG+8twwaMZOPmjZjgDJKj0oA/T39o/x1F4Y/bD8aeANOsGtfip&#10;4r1yz8X+C/ELXYsodHWbSNO0pQ74PmpJPp86PByHQHuMj2n4x+L/AI9fC34c2PiLUte+HGk29jeW&#10;kOs/YdGutSENvJIiTXClpoSNm4vtweB1715x/wAFg/2ab7xPB4P+J+gxiHVPCMpsb+RG8txbyuGi&#10;m3ZHMU3Rm4UTSHjcTWhpH7eut+OfhtL4Z8VaN4F8Oa19kax1dvFGsi1ju9ylHMViF+0TbxkhYwVb&#10;JAbkGgDX/aP/AOCbV7+0/faTrniX4kRWuq6GY7mDxHougRadrNskZaRFiu1mKiNXIcLKkqqwDLtb&#10;5x5L4e/bN0HxF4lj8XeL/iJcfDtotBTTU8RaIBJNrKrdOiWFxBPbPFeTKxluI5LVT5InmyVSX95x&#10;fxW8UXnw++GGn+H9W1Dxd8VP7MsvP06DxHbG301LVWKI6aJGyvdQxj5RPqrumUOCWULXeat/wTts&#10;dA8Q+B7r4jaxN4m+JHxC16HS1mluR9n8O2EEE17deRtVFWQW9s8COipHA1zmCOIvI0gBxf7S/j7x&#10;ZYfCufwh4bj1zwnefDu+bx3p93JLeWmoottew208t7KwRLwS2+oT3bLExVfs+11UFQfcvGP7RPxA&#10;8JfsU6pNcaPrni7TfEnh17bQvEtjA13eadJcR+Sg1S3QGTdbu5MssStnymJUHNdN+1t4s8D/ABG+&#10;Lnwp8EWGuaDq2qa9ea14au9Isr5JJ4rGbw7qVw+9EJKL5llABuAGSMcjFed/sVfGL4jfCz4da/by&#10;LoPirwz4at01mawlnOnalaQTIz3MkcsjmKWNLqO6Hz+URsYZY0Ae0/tG+IfBniP/AIJr+PrjRbzT&#10;fFPhWz8D39vZvYXCzLcGGzdYkjdSSs29UC4O5ZNvRhXD/wDBIdZtf8CfEDxFNJ50d94qvrOCdQFj&#10;vI47u5nWdMcbHW7DAj1x2rxzx9qvwJ+P3xJ8Q+NtL8PSaxfeNPDenjS7DTJrnQdcvNbFy4t7V2ga&#10;OVS2YZCXLJsVpDlFJr7A+AXwx8O/sF/seaXo15eWmn6D4D0aW91a8JKwRFFe4uphuJKxhi5Vcnag&#10;VR0FAH84n/B4L48s/Ff/AAVXt9OtLoXEnh3wlY2dygfPkTM8spUjsSjxn3yK/Xn/AINRdcutc/4I&#10;1eCBcsG+w6xqltCANu2NbkkD3+8Tmv5pP+Cin7Uuoft6/t2fEf4meTdTDxdrM09hb+Xulis0/d20&#10;RC9SkKRqSOu3Nf0k/wDBtL418H/AP/gjt4FtfEnijQ/Dd5/ampSX0OsalDZyWk7XDZjdZGUodu04&#10;ODgg96AP06m/1TfSvBrz9hLw7YeMLrVPDPin4ieBjfSLcS2fh/XTb2MkgUIC0UiOrBUVEVGyiJGi&#10;IqqoWuhuv21fhjDMVtfFVvrPbdo1pcaqnU/xW0ci9j3/AKVXX9q631MZ0jwR8SNajYcTQaG0Mffq&#10;ZmQjp3FAHL+Pf2JfEHxEhtl1L4x+NLv+z5jPYSz6Zpf2ixfBXfHNDbRSxvtYqWjZGIYjODWTZ/sB&#10;eII98eo/GDxr4isLiF4Liy1a+1GW3lRhzlY71M+mH3AjjHeu/X4y/EbU1H9nfCXUY42Hyzajrdpb&#10;7eh+ZAWcd+goa7+OGsttWx+GehwtyJXvLy/mQehjEUak/R6APJR/wS00u1i/0HWPDtiVOIyPCUF5&#10;5ft/pMsob/ge41d/Zw/Zwsf2SP2q9WtbC8bVZfG3hWO8vZV02z09Vls7ry12RW0UaIhW7AxgklCS&#10;SSSfTm+EnxW15WXUvi1aaahHB8P+FILWZev8d1LdKeo52Dp07VrfDf8AZ6i8CeLrrxBqfiXxR418&#10;RXNmLAalrsluXgtt+/yoobaGC3jBbBZljDttXcxCrgA9KooooAKKKKACo5lZn4z0qSigD598fmb9&#10;kr4w33jaONm+HXjJ4/8AhKFRSf8AhHr8AJHqYX/nhKu2OcD7rKkuMNKa3Pjj8INU8S6jp/xB+Ht1&#10;psXjLTrXyWhuNrad4q09vn+xXDAZUc74Zk5ikOcPG8iP61qmkx6xbzW9xFFPbXEZjkjkUMrqeCpB&#10;4IIzwfX3rwy2+H3i79ky4kXwXZzeMvhzI5f/AIRgzBdS8Pc5P2CRiFmt8/N9nkIZOfLdgViUA+GP&#10;Gf7cHiLWv2z7u98YeHodAu/AtwyaB4D12AC0jiICm+KquXuy2/ZdQCdUj3J5a72avVtf/aW0vxp/&#10;wT18b6bDp9/qnib4qWmovr0WmRfaYfDMGqu1sjXUykJG8VrLDuTJdSpJXjB+jPFlv8D/ANumwHh3&#10;xNYaPq+qW7MF07VoX03W9OfGGMJzHcROASN8LAjJ+btWXrn7COtWnw11bwX4b+JmoL4O1a1ksm0T&#10;xFotvqNvaQsu0JFPamzvDtHIaW4kfIHzHkEA6jxprHwP/Zr0fUmvYPAfh95oXV7KztoFvrsBSDHH&#10;DEPNkfGQAoLV8q+AvBdt8X/2Nry41fxLH4Ph8O/Dzw/4dTxRLqDWqP4hsYd0hhuIiJCsUu6Bngbc&#10;/nSCM7lBrsPDv/BGKzsIfsd94w0tbF+Jk07Sb8CUdg1te6nd2DY7brQj1Br2fSP2avhZ+z1BY+IP&#10;GGtSazf6UvlWer+L9SjcWmOi2tsqx2dqcYG20t4t2BweKAPkD9g//gn54v8A2lPFnh/x58WtBh8L&#10;+CNDaC40jwr5Rg/tSaAAwOYVYiCwhfc8MDl5JWYzTs8j5T1H/gtl+2346+Bn7OuqeAvgh4U8ReNv&#10;i94ugGnwRaLaNcf8I7BPuT7TMy5EbMA4jBwSeeAua93vfjj4r+Pytpnwp0yXTdNmBV/Ges2LR2dq&#10;hOGa0tpAHuZeu0sFiB5YsBtb0L4L/AnR/gd4VOnaWtzcXV1J9p1LVL2X7RqGs3JGGubmY/NJIwGP&#10;7qgBVCoqqAD8d/8AgiV/wa6/8Kn8UaX8Zv2kkg1zxhHKNQ0rwkz/AGi30+bO5Z71yT50oPIi5UHB&#10;Yt90fqH4g/YS0jxF/wAFA/DP7QTavqMGs+FfB0/g+10iOJPsrxTXDzNMzfe3DdtCjAGM57V71BH5&#10;advwp9ADYQViXd1xzTqKKACiiigAooooAKKKKACiiigAooooAKKKKACiiigAooooAKKKKACiiigA&#10;ooooAKKKKAPIf20f2K/h/wDt6fA/WPh78SfD8OuaDqyfIwOy5sJgPkngkHMciHkEcHkEFSQf56P2&#10;l/8Ag2l/ab/4Jv8A7Qum/ET9n+4uPiVpfhnUE1LSLmxdbfV7TY25Y5oNwD9NpKEqwzkDJWv6dail&#10;h3/n+VAHzt+wl+1jH+3D+zzbjxp4RvvB/jdLBbXxX4Q1u0Mc1s7qVchHA822lIfa4BB+ZThlYDzX&#10;9prxn8Q/+CfPwO16LQvDp8deG7VBH4Y1mW3+1XfhGNiAYb5QDJPb26ndFMoLlFCSAsvmyfRvxr/Z&#10;7X4oyafrGl6pN4X8a6DltJ161QPJAMgtBNGcCe1kwA8LYBwCpVgrDlNO/aguvh5JHo3xb0FvCt22&#10;6Ia1bK114f1EdC4mxmDdyfLnCkc8kYYgHw38Af2kLfxF4Gs/DM7aXrGneOtftLvxB461CYR3k1tE&#10;4uLlr+5GYXUQQtFEySRYLRxiCNVxX1De674J/bV/bR8J2N54VbxF4S8N+DddvIZdd0cNpupXE19p&#10;CR3FukykMY1hnXzNo4mO3OSa3fEf/BOv4TfEzxdb/EDwStr4R8R3BNxHrvhpLO5t7piwLM1tcRT2&#10;bsx6yiISkZAkXg1yn7S//BOjxv8AtO6rod5r3xC8DXjeG7eeysd/gZlleGUxsxdmvZIt4aJDuigj&#10;zjHy8EAGr+0t8RPhf8JPFPw10/S7vwnpreHfFQ1fUrfTVhDabax2F6jSSrFxGGaRI1DAF3kVVyxA&#10;rwH9rb4U6j4R/Zo+H/irTrMTeMLi7uYl8DTuz3HiCwu76S4gU2asi3c9o8wmWK5zbqZZDIrFUr1z&#10;4bf8Elv+EN1azubnx5Dayac4ktbrRdCb7XbsMf6oardalb25IG0tbwRSYJw6k5r2a38PfCb9j6Kb&#10;VNTv7Wy1q/UmbUtX1CTUdb1QjsHlZ7iTvhE+VRkBVHFAHi//AATl/wCCfOsfC/xM/wAU/icsMnjq&#10;9tmh0zShILlfD8EhLyySzYBnvZiSZJeFUfJGsafIPS/iObX9tLx/J4Ft47fU/ht4ZvFl8WzOgktd&#10;duYm3R6Xg/LJEsgV5xgg+WsZyC6m7q1148/awtW0/R01r4aeAZjsvNXkH2bxBrEP8UVmvWzRxwbl&#10;h5wUnyhG+2VfYPAPw70f4X+EdP0Hw/pdno+j6XCILW0tkCxwoOgA9fUnJJ5JNAGX4S+Bng/wFZ+R&#10;oXhDw1osX/POx0uG3T8kUD1/OpoPgz4Vh8SXGrr4W8Ppqt0Q016NOi+0TEAKN0m3ceABz6V1g4FF&#10;AFWx0u30/wD1FvDCOmI0C/yq1RRQAUUUUAFFFFABRRRQAUUUUAFFFFABUMo/0hfoTRRQBx/xC+EH&#10;hX4r6dcW/ibw7o+uwqoIW9tEm6cjqK8N+L3wG0P4UeCr3VPDV/410OazbbBb2fjHV4rGIFiOLUXP&#10;kDj/AGOw9BRRQBy/wg8NTfE3xhd2GseJviBNa2tsJ41t/GerWjB8jktDcoxHsSR7V7x4C/ZX+Hvg&#10;uYanZ+FtPm1bIB1G/L6hevyPvTzs8jdT1Y4oooA9StECs2BjaMD2HNTUUUAFFFFABRRRQAUUUUAF&#10;FFFABRRRQAUUUUAFFFFABRRRQAUUUUAFFFFABRRRQAUUUUAFFFFABRRRQAUUUUAB5rLu7WLUW+z3&#10;Ecc0E0bq8bqGVxkcEUUUAeS+OP2TPANve3Gpaboc3hvUrpGmnu/D2pXeiTzvwMu9nLEz8cYYkV+Y&#10;P7Y//BRb42fs16vcW3g/4hazZQ2+otZIL1IdTYRbGOC10kpJyq/MSW9+TkooA+hP2Dfij4s/a4uS&#10;vjzxh4w1BVSKTFhrt3o+SU3HP2OSHIJJ4PHbpxX3J8M/2dfA/wALit5oXhfSbHULhg814YvNupmx&#10;955n3SM3uWJoooA9Cg/1Qp1FFABRRRQAUUUUAFFFFABRRRQB/9lQSwMECgAAAAAAAAAhAIbaEWT7&#10;BAAA+wQAABQAAABkcnMvbWVkaWEvaW1hZ2U0LnBuZ4lQTkcNChoKAAAADUlIRFIAAAA8AAAAqQgC&#10;AAAA+DXJ1QAAAAFzUkdCAK7OHOkAAAAEZ0FNQQAAsY8L/GEFAAAACXBIWXMAACHVAAAh1QEEnLSd&#10;AAAEkElEQVR4Xu3dTUhjVxTA8TERPwI1uHAnKoILiwuX0qpQwbWdndAWV0IEceEUisWFFLoqbgpd&#10;uCgIHVqzFl2Iu6lSRNFFFiZ0EeX5gRqi8SPxI02vPScZY+69uS/m3vdizw8cfHnn3fyRN/rywjhv&#10;MhXoMToajf7ikOvra+iw5TF6cXHxjUMODg6gw5bKjz4yZWJiAp6xDNHwkAFTU1PwjBStWWVH397e&#10;4kN2OByN2zZRtDKKVnZ3d9fX1+fz+dhRXq+3ubk5FArhPgUORKdSqbq6uqEv3+J2JvPb+z88Hk8w&#10;GMTtYhyI7u/v/+rrb3Aj68OfazU1NTc3N7gt5UB0dXV1PH6OG0989nnvysoKbkg5EP1JQwN+lu/d&#10;u2/Hx8dxQ8qB6Aa/Hz/LNzMzMzo6ihtSFK3m5dFjY2O2nvEZLdGbm5uwoA5sfS3Re3t7gUAA1iw7&#10;tr6W6KJy57S562mKpmiJ1xkdi8V+57m4uIBJN0YfHh7+wHN2dgaTdHqooWiKlnid0eFw+AsxNuDG&#10;aPmlKRug00MNRVO0BEW7Jlr0LW93dxcm6SuthqIpWoKiXRNdkVd5oVDoUzE2QKeHGoqmaInXGR2L&#10;xd7zuP0G5I88hTcgk8kkPGKLluiictG4bRNFU7QERWejw+Fwv1RLS4utZ3xGS7T6e+NwoF2lRMMw&#10;F0SnUqm/pXLvnMOCdmmJLsqBcxqGuShaiKIrOnp7e9vPE4lEYIVctLlLUxjmyn2l/+GBXYxLo+Uo&#10;Wg0Mc1G0kJbodDp9I8YG3BjtxhuQMMwF0W58Qx+GuegvohBFU7SEluiTkxP8h7/54vE4rODG6KOj&#10;I7zlmC8Wi8EKlX164LZNFE3REhSdjbYs63sxNuDGaPVL0//Ws01LdDKZ3BVjA3ROq4FhLooWouiK&#10;jt7a2qrlYS94YQX6SquBYS6KFqLoSo/+WWpwcBDmYdguLdFzc3O4rcFjAPsoe/Ta2hpua/AYwD4c&#10;PKfpDpMUDHNRtBBFZ6NPT09/5Tk/x18a48bo4+Pjn3heyQ1IipaCYS6KFqLobLRlWd+JsQE3Rlfk&#10;e+NXV1d/ibEBOqfVwDAXRQtRNEVLULQ7ox8eHubn52GYq6urK5FI4LSYuWj2Yqm7uxsmJbxe7+rq&#10;Kh4jYC66sbERxlQsLCzgYTyGojs6OmBGkcfjuby8xIMLmIienZ2FAVuqqqrw+ALao+/v7+vr62HA&#10;ruXlZVwln/bo9fV12FuCnp4eXCWf9ujc7yAtQW1tLa6ST3t0e3s77C1NNBrFhZ7QHg27SsZeeuFC&#10;T1A0zwtPj/39fVzoCe3Rk5OTsLcEPp8PV8mnPXpjYwP2lqC3txdXyac9mmlqaoIBu+CGQSET0cFg&#10;EAZsaW1txeMLmIhm2M82mFEn+c84DEWn0+m2tjYYU7Gzs4NH8hiKBgMDAzApwb5jWJaFBwgYjWaW&#10;lpY6Ozth/hm/3x8IBHBOynQ0iEQi7CJ7ZGRkeHiY/Tk9Pc2uQtlFLO4uxpnoF6JoUyjaFIo2haJN&#10;oWhTyhm9YMrQ0BA8YxmizfufRScSiZBD1K9mP8pk/gWMksOdOgDvbwAAAABJRU5ErkJgglBLAwQK&#10;AAAAAAAAACEAgUFcYGkNAABpDQAAFQAAAGRycy9tZWRpYS9pbWFnZTUuanBlZ//Y/+AAEEpGSUYA&#10;AQEBANwA3AAA/9sAQwACAQECAQECAgICAgICAgMFAwMDAwMGBAQDBQcGBwcHBgcHCAkLCQgICggH&#10;BwoNCgoLDAwMDAcJDg8NDA4LDAwM/9sAQwECAgIDAwMGAwMGDAgHCAwMDAwMDAwMDAwMDAwMDAwM&#10;DAwMDAwMDAwMDAwMDAwMDAwMDAwMDAwMDAwMDAwMDAwM/8AAEQgAWQB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+WP+&#10;CwX/AAUj0f8A4JcfsQeJviRdfZbrxLMv9l+FdMmORqWqSg+UGXcpMUYDSyYIPlxMB8xUEA7vwp/w&#10;UK+DPjX9rrWvgPpfxA0e8+LXh+1+23/h5VlEsSbVcqspQQySKrKzRI7SIpyygAke2V/Gt4d+Cv7S&#10;X7M/ws8A/wDBQCO4vmbWvHtzNBrF0zyXU10G3/a7kEgvbXcpu4CScN5Tq2BLHu/q9/4J/wD7bPhf&#10;/goV+yX4P+LHhORVsfE1oDdWXmiSXSbxPkuLSTH8UcgYZIG5drgbWBIB7ZRRRQAUUUUAFFFFABRR&#10;RQAUUUUANd9i8nFfzT/tmfEDXv8Ag5v/AOC3Og/CPwXqN9H8D/hvLNbnUbQ/u4tOikT+0dWBKsol&#10;uHCQwFgVI+zZAy9ffH/B1f8A8FVW/Yv/AGR1+D/hHUvs/wASPjFaSW80kDr52kaJny7mYgg4a4+e&#10;3Q8HBnZWDRivRf8Ag2z/AOCVS/8ABOD9iS21zxNpv2X4qfFSOHWNfMq/vdMttpNpp/Xgxo5dxgHz&#10;ZnU5CJgA+u/i7+xB8OfjJ+xpqnwF1DQYbP4c6h4fXw3Dp9oip/Z1vHGEgeDcCFkhZY5EYg4eNW5x&#10;X4U/8EO/2kvFX/BDr/gq540/ZD+L140Hg3xtrCWWn30pdbSDUmGLC/h3HasN7E0cbnaTu+z7ioic&#10;V+jv7Jn/AAc3fs9fth/txL8EvD1v4tsLzVryXT/D/iHULaKPS9dnjDHYmJDJH5m1vKMiDfwDsZlU&#10;+Qf8HYf/AASwX9qH9l2P48+DdPP/AAsT4P2zy6o0ACy6loK7pJskDcz2rkzodwCxtc8ElcAH69UV&#10;+fX/AAbof8FTf+Hmv7C1qviK/wDtXxQ+GfkaH4rL/wCsvgUb7LqB4x/pCRvu/wCmsM3AXbX6C0AF&#10;FFFABRRRQAUUUUAFcL+0d+0F4X/ZU+Bvir4jeNNQj0vwv4P06XU7+dmUMUQZEcYYgNK7bURMgu7q&#10;o5Iruq/n8/4OhP26/E37a37VPgv9iH4MtPrF5Jq9p/wk0dnI22/1WUg21jIV48m3RhPKTlFcqW2m&#10;3OADzz/gjt+z54o/4L7/APBX3xh+1N8WrGST4e+A9Uiv7awl3PaSXceDpulRnhTHbxqk0uMhiq71&#10;P2hjX9I1eCf8E2v2EPDP/BN39j3wj8KfDMdvJ/YtsJtW1FIlSTWtRkANzdyEAElmG1d2SsaRJkhB&#10;XvT/AHaAP4uv+CIeiSXX/BYf9nu1jZd1v46snJfjKxyFz+JCnHvX9n15Zx6hayQzRrJDMpSRGG5X&#10;UjBBHcEV/HP/AMEINGhvv+C4fwRt/mWOHxdNIoB5Hlw3Dr191Ff2QUAfzN/tC+D9W/4Nfv8Agudp&#10;Hjzw3Z3TfAv4kedJHZw/Ms2izzR/bdPUsSWlspTFJHk5ZVt9zfO9f0leBPG2j/E3wVpPiPw/qVpr&#10;Gha9ZQ6jp1/ayCSC9tpUEkUqMOGVlYEHuDXy9/wWp/4Jp6b/AMFSP2GPEXgPy7WHxlpeda8IX8x2&#10;i11OJGCRs2MiKZWaF+CAJA+CyLX59f8ABpl/wUy1L+zvEH7IfxPkvNL8ZfD+S5n8LQanmK5EEUhF&#10;7pbBzu823k3OkeCRGZR8qwgUAfuBRQDkUUAFFFFABRRVe8u47G0kmmkjjjhUu7u21UUckk9gB3oA&#10;+Vv+CzH/AAUo0n/glt+w34k+IE0lvN4s1Af2P4R0+QFvt+qSo3lkjBHlxKrzPnAKxFc7nUH85P8A&#10;g0x/4Js6rrEviT9sT4oRzal4s8dXN5B4UnvsSTuksjfb9VPUiSeXzIVYhW2rOeVlUn5t/ai8ba5/&#10;wc9/8FxdF+HPhO6vF+Bfwzea3+3QH93HpUEy/btTByR5l5II4oT/AHDbblBWQ1/SF8PvAmkfC/wN&#10;ovhnw/p8Ol6F4dsYNM06ygGIbO2hjWOKJe+1UVVGewoA3KKKR/u0AfyIf8EANIkn/wCDg34WW8lv&#10;5jw+I9cd02bthTTtQYn/AICVzntjNf14V+df7GP7CX7Fvwm/4Ky/Ej4jfDP4geG9a+OGqPeyXXhC&#10;DxNZ3SeGJ5mI1B7W0jAlR2beJFdn8nzHUCNWCj9FKACv59f+DnD9hvxN+wR+1/4J/be+C8baLM2s&#10;2z+IzZxbY9P1ePHk3ciKADDdorRTBvld8htxuCK/oKrgf2lf2fPC37WHwG8WfDfxpYrqXhnxlp0m&#10;m38J+8FYfLIh/hkRwro3VXRSORQBxP8AwTq/bj8M/wDBRT9kDwb8WPC7JDb+IrULqFgHLvpV/H8l&#10;zaOSASY5AwDYAdNjj5WFe6V/N/8A8EWf2h/FH/BBb/grl4y/ZP8Ai5feX4G8catHY2moyMIrSK+k&#10;C/2bqicsFiu4WjikXd8jPHvYeQwr+kAHIoAKKKKACvyP/wCDrT/gqy/7In7LkPwR8F6h5fxG+MFq&#10;8N88DnztJ0Ilo5nG0grJcsDAnBBQXBGGVTX6YftOftF+F/2R/gB4s+JXjK+GneF/BunSalfS4yzq&#10;o+WNB/FJI5VEUcs7qO9fzPf8E3/2gvhr/wAFF/8Agsj4m/aa/au+Ing3wX4f8N3qa3pGha5qMapd&#10;3CnZp1jGpC77e0jRXZ9o3vFHuB816AP2U/4NyP8AglN/w7S/YitbzxNp/wBl+K3xMEOteJ/MU+bp&#10;seCbXTuVVlMMbkyKc4mkmGSoWv0Nr5R/4fl/sgf9HFfC3/wcpS/8Pzf2QP8Ao4r4W/8Ag5SgD6tp&#10;shwtfKn/AA/N/ZA/6OK+Fv8A4OUo/wCH5v7IH/RxXwt/8HKUAfjJ/wAEov8Ag3l/am/Zz/4LB+Ef&#10;FXjDR/7B8H/DrX5NYvPFyarBNDr0AEgEcCpJ5zm5DbXDquxXfeAcI39JFfKX/D839kD/AKOK+Fv/&#10;AIOUo/4fm/sgf9HFfC3/AMHKUAfVtFfKX/D839kD/o4r4W/+DlKP+H5v7IH/AEcV8Lf/AAcpQB8j&#10;f8HV3/BKc/tjfsqR/GbwbYNJ8SPg7avPdR26EzavogJeeIY5L27bp0/2ftCgFnXHqP8Awbe/8FXP&#10;+Hk37EdrpfijUFuPit8MUh0bxHvb97qkG0i11HBZmYyxoVkY4zNFKcKrIK9iu/8AguB+x/dQPFJ+&#10;0N8K5I5AVZW1eNlYHggj0r8ANa/ar+Hv/BFT/gt8nxO/Z78ceHfHvwN8VSefqOl+Hr9bhbfS7uQf&#10;bNNdVCBXt5V823HTbHbhmJ8wUAf1ZUVhfDnx7o/xT8B6L4m8OX1vqmg+IrCDU9OvYT+6u7aaNZIp&#10;F77WRlIz2NFAHAftr/sY+B/+CgH7OWufC34iW+pXXhXXngluFsb17S4SSGVZonV1/uuinDBlOOQa&#10;+Af+IOT9kb/n8+Lf/hRQf/I1fq1RQB+Uv/EHF+yL/wA/nxa/8KKD/wCRqP8AiDi/ZF/5/Pi1/wCF&#10;FB/8jV+rVFAH5S/8QcX7Iv8Az+fFr/wooP8A5Go/4g4v2Rf+fz4tf+FFB/8AI1fq1RQB+Uv/ABBx&#10;fsi/8/nxa/8ACig/+RqP+IOL9kX/AJ/Pi1/4UUH/AMjV+rVFAH5S/wDEHF+yL/z+fFr/AMKKD/5G&#10;o/4g4v2Rf+fz4tf+FFB/8jV+rVFAH5S/8Qcf7Io/5fPi1/4UUH/yNSf8Qcn7I/8Az+fFv/wooP8A&#10;5Gr9W6KAOG/Zu+AXh39lf4FeE/hz4ThuofDXgvS4NJ05bmczTeVEoUF3P3mOMk4AyTgAcAruaKAP&#10;/9lQSwMECgAAAAAAAAAhANO1KQV1DQAAdQ0AABUAAABkcnMvbWVkaWEvaW1hZ2U4LmpwZWf/2P/g&#10;ABBKRklGAAEBAQDcANwAAP/bAEMAAgEBAgEBAgICAgICAgIDBQMDAwMDBgQEAwUHBgcHBwYHBwgJ&#10;CwkICAoIBwcKDQoKCwwMDAwHCQ4PDQwOCwwMDP/bAEMBAgICAwMDBgMDBgwIBwgMDAwMDAwMDAwM&#10;DAwMDAwMDAwMDAwMDAwMDAwMDAwMDAwMDAwMDAwMDAwMDAwMDAwMDP/AABEIAFgA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+cv28f2tdS+D+m6f4D8A/Zb74reNYpf7LSfLW2g2aY+0ard4+7BACMDgySMka8tkAHIftR/tIeL/&#10;AI4ftEQ/Af4L+JJvDOtaWsepeOPGNraw3jeFbU/NHaQpMrxNeT8fK6sEQliMlcyQ+Nv2rv2dRt1L&#10;SPAf7RHh+HrcaU//AAiXicL6m3maSxuHH+zLbA/3RXUfsJfstad+zF8H/Iha6vNa8Qzvqmranend&#10;e6pcSfM087dTI5O4jouQoAVVA9soA8N+H/8AwVd+EfiDxNb+HPGV9rnwd8YXTeXFofxD01/D807/&#10;AN2CeX/RLkk9Ps80ma+kLW6jvLeOaGRZI5lDI6NuVwehB6EH1FcX45+H+g/E/wAMXOi+JdD0nxFo&#10;16u24sdSs47q2nHo0cgKt+Ir56P/AATG0T4V3D3nwN8eePPgTdbi66foN8L7w3Ix5w2kXgltVX18&#10;hYWx0YUAfX9FfI8Px0/ae/Z3+Xxp8OPC/wAcNBg4bWPh/djR9cCD+J9Kv5DC7Y7Q3mT2TtXbfBv/&#10;AIKefBn4yeLIfC58USeDfG8mB/wivjGxm8O61u9EtrtUM3+9CZFPYkUAfQVFIp3AEdO2KWgAoooo&#10;AKKKKACiiigAooqrqmp2+jabcXl3NHb2trGZZpZGCpEqjJJJ4AAGcmgDzf8Aa0/ah0n9lD4Sy+Ib&#10;61utY1a+uI9M0DQ7Mbr3xBqM3ywWkC93dup6KoZmIVSR4X+zb+zbq9h4x1DWPHt1ba38TvGDQ6t4&#10;2voSXtrCJSTZ6LaE/dtYcn08xhJI3LgDJ+Beup+0t8S739pPxNb3Fzoq+bovwj0iRSfLsGzHJqiR&#10;n/l4v2B2MRlbVY8Y8yTP0x8N/C03hrQGa9ZZNW1KQ3d/IDndK2PlB9EACj2XPc0AdBRRRQAUUUUA&#10;Fcr8YPgZ4K/aB8JyaD468J+HfGGjTdbPWNOivYc+oWRWAb3GCK6qigD5hi/4J2at8E2874D/ABg8&#10;e/C2OPmPw9qM58VeFyP7gs75mlgU/wB21uIQB0FXIP2sf2gvgB+7+KXwXt/iFo8P3/EnwqvftUuP&#10;70uj3hjuF91gmuT6Zr6SooA85/Z9/wCChfwd/ab1t9F8K+N9NPiiD/j48N6okmk69aHuJLC6WO4X&#10;6+Xj3Ir2qvG/j3+yn8Nv2o9Fj0/4heB/DPi+G35t21KxSWe0bs0MxAkhcdQ8bKw9a8kt/wBiD4j/&#10;AAF/e/BD46eLNEsIeY/C3j5G8Y6CQOkccs8iajAvb5LxlHHyHigD6/or5Ki/bq+LXwJHk/Gj4Ea5&#10;Np0PD+KvhhcN4p00gdZJLApHqUK45wkE4H989a9h/Z2/bX+FH7WMEzfDvx74d8TXVmcXmn29yI9R&#10;sD3W4tH2zwMOmJUU+1AHqlFFFABXyB/wUK+IK/HXx3p/7P2nX8llpGpWa6/8S9Rgcq2meHhIVWxD&#10;LyJ9RlRoFA+YRJcsOVXPu/7V37Seh/sj/APxF4+8Q+dNZ6HAPs9nBzcapdyMI7azhX+KaaZ44kHd&#10;nGcDJrwD9gP9njXoPDF547+IjQ3XjPx1qR8S64VO5Li9dAsKKTz9ltIVjt7dT94RtKQGkoA9r+Gv&#10;gszSWmsX1jHpsVnAttoulIgSPSLUKFUBBwsjKAMDhVwg757iiigAooooAKKKKACiiigAooooAKKK&#10;P0oAK/NH/gp5eeDv2+P22PBv7Mvw88L6Ff8AxV86PV/GPxGt7JRqXwz0eAxvKLa8UCRL6UPHGih8&#10;R+cm5SWBX6F/4KGftuzfCPStW8E+C9WtNL8WW+kSa14k8RTQrcWnw90YBt1/NH0lu5CrJa2vWaXk&#10;jy0YF/8AwRw/YXi/Zf8Ag5qXjbWtIu9O8efFGVdTv4dQmNxqGl2OXe1s7iZuZLn95JPcufv3VzcH&#10;7uwAA+uvD2hQ+GPD9jptvJdSW+n28dtE1zcvcTMqKFBeWRmeRsDl3JZjkkkkmitCigD86/2svj74&#10;I+KX/BTnQ/B/xm1xfh38OPhKsGo+GrfxRbTaXpvj7xDcRN/pMV3Oi2s0NlCxjRBIXaeaU7cIjV91&#10;afe2+oWENxaSQzWsyB4ZIWDRuhGQVI4II6EcVreLfB2k+P8Aw7daRrml6frWk3yGO5sr+2S4t7hT&#10;/C8bgqw9iK+Z9V/4JOeC/A1/NqXwW8UeN/2f9UkcyiDwdqAbQZZOv7zRrpZrDGevlRRsQT8w60Af&#10;RFFfNM/if9qn9nP5fEPgvwX+0B4dg4OpeD7keG/EYQcln068ka1mbH/PK8jyRwgzitb4Z/8ABTX4&#10;R+PfFsHhfWNcvvhv43mO1fDPjvTpfDmqSN/dhS5Cx3P1t3lU9iaAPoCikB3AMpDKwyCO9LQAUUUU&#10;AFFFFABRRRQAda8S/a7/AGoNQ+E8uj+BvANja+I/i944Dp4f0qZj9n0+FcCXU74jlLODcC38Ur7Y&#10;0+ZiV9R+JfxH0f4Q/D3WvFXiK8j07Q/DtlNqN/ct92GGNS7H3OBgAck8V8U+DPiP4q+HHhqfxpHo&#10;cOo/tL/tNXR/4RfQrsfL4Z0qJcW/2kjmOzsoGWWcgfvJ5WQfNKuAB/wQ/ZUsPid+0T/wreC/uvFX&#10;hj4batB4t+K3ie8UGbx54vKpNZ2UpHBhtF8u4aEHZHiziAARhX6Hou3GOg6cV5r+yR+zbp/7KPwQ&#10;0rwjZ3dxq15G0l7q+r3AH2rW9Rncy3V5Me7yys7HsAQBgACvTqACiiigAooooAK5n4p/B3wj8c/C&#10;Vx4f8aeF/D/izQ7oYlsNY0+K+tpPrHKrL+ldNRQB8nz/APBLW3+Exa4+BPxQ+IHwZkTmPRI7r/hI&#10;PC5Pp/Zt8ZBCvbFrJBjtiqU3xn/aU/Z3+X4gfCTSPizocH39f+GF75eoBR/HJo186tnvi3upmPZe&#10;gr69oNAHzj8EP+Ch3wf+PviY+HtI8XW2l+MI/wDXeF/ENvNoevQHuGsrtIpzjplVZT2Jr2qsX46/&#10;sx/Dv9p/wz/Y/wARPBPhrxppycxxatp8d0YG/vRsw3Rt6MhBHY14XJ/wTh8VfBX998C/jX408E28&#10;f+r8M+K2bxh4cwOkapdOL2Be2IbtVXstAH0dRXzLN+1J8cv2ff3fxb+Bd94i0uHiTxP8K7o69b7f&#10;78umTCO+jHcrCtzj+8etei/s/wD7b3wn/aiuJrXwP460PV9Ws8i70eSQ2er2JHUT2UwS5iI/24xQ&#10;B6rRRXnP7W/7TXh79jr9nLxZ8SPE80cOleF7B7oo8gjN1L92KBWPG55Cq57ZJPANAHzX/wAFKf2i&#10;dD1j4i6f4B1R7i58F+CWs/EvjO1s08y4127aQf2PoEMf/LSa5uFErR4+7FEWwjkj3L9hz9mrXfC1&#10;9q3xW+JkdvN8WvHkMa3METeZb+FNOUlrfSLU9o4txaRxgyyl3P8ACB8zf8Efv2U/EXx6urf9oT4r&#10;2032rWr+41/w3pdzGYzLdXI2vq00bch/K2wWyH/U26AYDO1fpLQAUUUUAFFFFABRRRQAUUUUAFFF&#10;FABRRRQAGvK/2hv2KvhT+1bbwr8QvAXh3xLdWuDaahPbeXqVgR0aC7j2zwsPWN1NFFAHj837Cnxa&#10;+BBM3wZ+O2tzabDzH4X+JtufFGm47JHfBo9RhGOMvNPj+6a8z+In7IHxk/4KMfGvwToPx/8ABPhn&#10;wb8JfhvcjXb+x0PxINYsvHupqxFuuGiimjtoQC7JNGCzPty65oooA++LK0jsIIYIY0hhhUIiINqo&#10;oGAAB0AxirFFFABRRRQAUUUUAf/ZUEsBAi0AFAAGAAgAAAAhAD38rmgUAQAARwIAABMAAAAAAAAA&#10;AAAAAAAAAAAAAFtDb250ZW50X1R5cGVzXS54bWxQSwECLQAUAAYACAAAACEAOP0h/9YAAACUAQAA&#10;CwAAAAAAAAAAAAAAAABFAQAAX3JlbHMvLnJlbHNQSwECLQAUAAYACAAAACEAiy06VVEOAAABbQAA&#10;DgAAAAAAAAAAAAAAAABEAgAAZHJzL2Uyb0RvYy54bWxQSwECLQAKAAAAAAAAACEA8xBE2DMeAAAz&#10;HgAAFAAAAAAAAAAAAAAAAADBEAAAZHJzL21lZGlhL2ltYWdlOS5wbmdQSwECLQAKAAAAAAAAACEA&#10;wu2MFNNCAQDTQgEAFgAAAAAAAAAAAAAAAAAmLwAAZHJzL21lZGlhL2ltYWdlMTAuanBlZ1BLAQIt&#10;ABQABgAIAAAAIQAXePNk4QAAAAoBAAAPAAAAAAAAAAAAAAAAAC1yAQBkcnMvZG93bnJldi54bWxQ&#10;SwECLQAUAAYACAAAACEAD0VLPQcBAABVBgAAGQAAAAAAAAAAAAAAAAA7cwEAZHJzL19yZWxzL2Uy&#10;b0RvYy54bWwucmVsc1BLAQItAAoAAAAAAAAAIQCCANGImDYBAJg2AQAWAAAAAAAAAAAAAAAAAHl0&#10;AQBkcnMvbWVkaWEvaW1hZ2UxMS5qcGVnUEsBAi0ACgAAAAAAAAAhAG7qCTJEFAAARBQAABUAAAAA&#10;AAAAAAAAAAAARasCAGRycy9tZWRpYS9pbWFnZTcuanBlZ1BLAQItAAoAAAAAAAAAIQBkTnCpThIA&#10;AE4SAAAUAAAAAAAAAAAAAAAAALy/AgBkcnMvbWVkaWEvaW1hZ2U2LnBuZ1BLAQItAAoAAAAAAAAA&#10;IQApiR9OtxUAALcVAAAVAAAAAAAAAAAAAAAAADzSAgBkcnMvbWVkaWEvaW1hZ2UxLmpwZWdQSwEC&#10;LQAKAAAAAAAAACEAPMdLLx1lAAAdZQAAFQAAAAAAAAAAAAAAAAAm6AIAZHJzL21lZGlhL2ltYWdl&#10;Mi5qcGVnUEsBAi0ACgAAAAAAAAAhAAml5nOvbQAAr20AABUAAAAAAAAAAAAAAAAAdk0DAGRycy9t&#10;ZWRpYS9pbWFnZTMuanBlZ1BLAQItAAoAAAAAAAAAIQCG2hFk+wQAAPsEAAAUAAAAAAAAAAAAAAAA&#10;AFi7AwBkcnMvbWVkaWEvaW1hZ2U0LnBuZ1BLAQItAAoAAAAAAAAAIQCBQVxgaQ0AAGkNAAAVAAAA&#10;AAAAAAAAAAAAAIXAAwBkcnMvbWVkaWEvaW1hZ2U1LmpwZWdQSwECLQAKAAAAAAAAACEA07UpBXUN&#10;AAB1DQAAFQAAAAAAAAAAAAAAAAAhzgMAZHJzL21lZGlhL2ltYWdlOC5qcGVnUEsFBgAAAAAQABAA&#10;GgQAAMnbAwAAAA==&#10;">
                <v:group id="Group 400" o:spid="_x0000_s1029" style="position:absolute;width:64941;height:38716" coordsize="64945,38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group id="Group 373" o:spid="_x0000_s1030" style="position:absolute;left:351;top:351;width:64594;height:37659" coordsize="64593,37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46" o:spid="_x0000_s1031" type="#_x0000_t75" style="position:absolute;left:58663;top:468;width:4359;height:7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m2z/FAAAA3AAAAA8AAABkcnMvZG93bnJldi54bWxEj0FrAjEUhO+F/ofwCt5qslJFtkapQqni&#10;obi20ONj87pZ3Lwsm9Rd/70RCh6HmfmGWawG14gzdaH2rCEbKxDEpTc1Vxq+ju/PcxAhIhtsPJOG&#10;CwVYLR8fFpgb3/OBzkWsRIJwyFGDjbHNpQylJYdh7Fvi5P36zmFMsquk6bBPcNfIiVIz6bDmtGCx&#10;pY2l8lT8OQ3rHzs97eRefddZVhUf0n726qD16Gl4ewURaYj38H97azRMXmZwO5OO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pts/xQAAANwAAAAPAAAAAAAAAAAAAAAA&#10;AJ8CAABkcnMvZG93bnJldi54bWxQSwUGAAAAAAQABAD3AAAAkQMAAAAA&#10;">
                      <v:imagedata r:id="rId30" o:title=""/>
                      <v:path arrowok="t"/>
                    </v:shape>
                    <v:group id="Group 309" o:spid="_x0000_s1032" style="position:absolute;width:14300;height:18014" coordsize="14302,18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<v:shape id="Picture 295" o:spid="_x0000_s1033" type="#_x0000_t75" style="position:absolute;width:14302;height:1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FWHbFAAAA3AAAAA8AAABkcnMvZG93bnJldi54bWxEj91qwkAUhO8F32E5hd7ppimRmrqKLab0&#10;QgLaPsAhe5qfZs+G7Jqkb98VBC+HmfmG2ewm04qBeldbVvC0jEAQF1bXXCr4/soWLyCcR9bYWiYF&#10;f+Rgt53PNphqO/KJhrMvRYCwS1FB5X2XSumKigy6pe2Ig/dje4M+yL6UuscxwE0r4yhaSYM1h4UK&#10;O3qvqPg9X4yC5tg29ZuehkwfXPKRP+cNrXOlHh+m/SsIT5O/h2/tT60gXidwPROOgN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RVh2xQAAANwAAAAPAAAAAAAAAAAAAAAA&#10;AJ8CAABkcnMvZG93bnJldi54bWxQSwUGAAAAAAQABAD3AAAAkQMAAAAA&#10;">
                        <v:imagedata r:id="rId31" o:title=""/>
                        <v:path arrowok="t"/>
                      </v:shape>
                      <v:shape id="_x0000_s1034" type="#_x0000_t202" style="position:absolute;left:4337;top:16177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      <v:textbox inset="0,0,0,0">
                          <w:txbxContent>
                            <w:p w:rsidR="003C3A9E" w:rsidRPr="005704A3" w:rsidRDefault="003C3A9E" w:rsidP="003C3A9E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 w:rsidRPr="005704A3"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Storage</w:t>
                              </w:r>
                            </w:p>
                          </w:txbxContent>
                        </v:textbox>
                      </v:shape>
                    </v:group>
                    <v:group id="Group 311" o:spid="_x0000_s1035" style="position:absolute;left:15365;top:228;width:26370;height:17226" coordorigin="945,-358" coordsize="26370,17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<v:group id="Group 308" o:spid="_x0000_s1036" style="position:absolute;left:945;top:-358;width:26371;height:11903" coordorigin="945,-350" coordsize="26370,11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<v:group id="Group 318" o:spid="_x0000_s1037" style="position:absolute;left:945;top:3615;width:26067;height:7693" coordorigin="946,1740" coordsize="26069,7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  <v:shape id="Picture 312" o:spid="_x0000_s1038" type="#_x0000_t75" style="position:absolute;left:946;top:1740;width:19882;height: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++3vCAAAA3AAAAA8AAABkcnMvZG93bnJldi54bWxEj0GLwjAUhO+C/yE8YS+iqRVEu0YR3UWP&#10;6u7eH80zLTYvtclq/fdGEDwOM/MNM1+2thJXanzpWMFomIAgzp0u2Sj4/fkeTEH4gKyxckwK7uRh&#10;ueh25phpd+MDXY/BiAhhn6GCIoQ6k9LnBVn0Q1cTR+/kGoshysZI3eAtwm0l0ySZSIslx4UCa1oX&#10;lJ+P/1bBvp9uEmPYuc1XfSYz2/6NL1ulPnrt6hNEoDa8w6/2TisYj1J4no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/vt7wgAAANwAAAAPAAAAAAAAAAAAAAAAAJ8C&#10;AABkcnMvZG93bnJldi54bWxQSwUGAAAAAAQABAD3AAAAjgMAAAAA&#10;">
                            <v:imagedata r:id="rId32" o:title=""/>
                            <v:path arrowok="t"/>
                          </v:shape>
                          <v:group id="Group 317" o:spid="_x0000_s1039" style="position:absolute;left:21371;top:1805;width:5644;height:7631" coordorigin=",-3510" coordsize="5644,7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    <v:group id="Group 316" o:spid="_x0000_s1040" style="position:absolute;top:-3510;width:5644;height:7629" coordorigin=",-3510" coordsize="5644,7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      <v:stroke joinstyle="miter"/>
                                <v:formulas>
                                  <v:f eqn="sum 10800 0 #0"/>
                                  <v:f eqn="sum 10800 0 #1"/>
                                  <v:f eqn="sum #0 0 #1"/>
                                  <v:f eqn="sum @0 @1 0"/>
                                  <v:f eqn="sum 21600 0 #0"/>
                                  <v:f eqn="sum 21600 0 #1"/>
                                  <v:f eqn="if @0 3600 12600"/>
                                  <v:f eqn="if @0 9000 18000"/>
                                  <v:f eqn="if @1 3600 12600"/>
                                  <v:f eqn="if @1 9000 18000"/>
                                  <v:f eqn="if @2 0 #0"/>
                                  <v:f eqn="if @3 @10 0"/>
                                  <v:f eqn="if #0 0 @11"/>
                                  <v:f eqn="if @2 @6 #0"/>
                                  <v:f eqn="if @3 @6 @13"/>
                                  <v:f eqn="if @5 @6 @14"/>
                                  <v:f eqn="if @2 #0 21600"/>
                                  <v:f eqn="if @3 21600 @16"/>
                                  <v:f eqn="if @4 21600 @17"/>
                                  <v:f eqn="if @2 #0 @6"/>
                                  <v:f eqn="if @3 @19 @6"/>
                                  <v:f eqn="if #1 @6 @20"/>
                                  <v:f eqn="if @2 @8 #1"/>
                                  <v:f eqn="if @3 @22 @8"/>
                                  <v:f eqn="if #0 @8 @23"/>
                                  <v:f eqn="if @2 21600 #1"/>
                                  <v:f eqn="if @3 21600 @25"/>
                                  <v:f eqn="if @5 21600 @26"/>
                                  <v:f eqn="if @2 #1 @8"/>
                                  <v:f eqn="if @3 @8 @28"/>
                                  <v:f eqn="if @4 @8 @29"/>
                                  <v:f eqn="if @2 #1 0"/>
                                  <v:f eqn="if @3 @31 0"/>
                                  <v:f eqn="if #1 0 @32"/>
                                  <v:f eqn="val #0"/>
                                  <v:f eqn="val #1"/>
                                </v:formulas>
                                <v:path o:connecttype="custom" o:connectlocs="10800,0;0,10800;10800,21600;21600,10800;@34,@35" textboxrect="791,791,20809,20809"/>
                                <v:handles>
                                  <v:h position="#0,#1"/>
                                </v:handles>
                              </v:shapetype>
                              <v:shape id="Rounded Rectangular Callout 314" o:spid="_x0000_s1041" type="#_x0000_t62" style="position:absolute;top:-3510;width:5644;height:7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FIMYA&#10;AADcAAAADwAAAGRycy9kb3ducmV2LnhtbESPQWvCQBSE74X+h+UVvIhuYk0pqauoECz0otZDji/Z&#10;1yQ0+zZk15j++25B6HGYmW+Y1WY0rRiod41lBfE8AkFcWt1wpeDymc1eQTiPrLG1TAp+yMFm/fiw&#10;wlTbG59oOPtKBAi7FBXU3neplK6syaCb2444eF+2N+iD7Cupe7wFuGnlIopepMGGw0KNHe1rKr/P&#10;V6NgyLuFGZKPaVHI+JjZLN8dkqVSk6dx+wbC0+j/w/f2u1bwHC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RFIMYAAADcAAAADwAAAAAAAAAAAAAAAACYAgAAZHJz&#10;L2Rvd25yZXYueG1sUEsFBgAAAAAEAAQA9QAAAIsDAAAAAA==&#10;" adj="-32060,15163" fillcolor="window" strokecolor="windowText">
                                <v:textbox inset="0,0,0,0">
                                  <w:txbxContent>
                                    <w:p w:rsidR="007A5090" w:rsidRPr="00806490" w:rsidRDefault="007A5090" w:rsidP="007A5090">
                                      <w:pPr>
                                        <w:spacing w:before="60" w:line="228" w:lineRule="auto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w:pPr>
                                      <w:r w:rsidRPr="00806490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6"/>
                                        </w:rPr>
                                        <w:t xml:space="preserve">         </w:t>
                                      </w:r>
                                      <w:r w:rsidRPr="00806490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4"/>
                                          <w:szCs w:val="12"/>
                                        </w:rPr>
                                        <w:t>90˚F</w:t>
                                      </w:r>
                                    </w:p>
                                    <w:p w:rsidR="007A5090" w:rsidRPr="003335AA" w:rsidRDefault="007A5090" w:rsidP="007A5090">
                                      <w:pPr>
                                        <w:spacing w:line="228" w:lineRule="auto"/>
                                        <w:jc w:val="right"/>
                                        <w:rPr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w:pPr>
                                    </w:p>
                                    <w:p w:rsidR="007A5090" w:rsidRPr="003335AA" w:rsidRDefault="007A5090" w:rsidP="007A5090">
                                      <w:pPr>
                                        <w:spacing w:line="228" w:lineRule="auto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4"/>
                                          <w:szCs w:val="12"/>
                                        </w:rPr>
                                      </w:pPr>
                                      <w:r w:rsidRPr="003335AA">
                                        <w:rPr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 xml:space="preserve">           </w:t>
                                      </w:r>
                                      <w:r>
                                        <w:rPr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w:t xml:space="preserve">   </w:t>
                                      </w:r>
                                      <w:r w:rsidRPr="00267D65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6"/>
                                          <w:szCs w:val="12"/>
                                        </w:rPr>
                                        <w:t>OK</w:t>
                                      </w:r>
                                    </w:p>
                                    <w:p w:rsidR="007A5090" w:rsidRPr="003335AA" w:rsidRDefault="007A5090" w:rsidP="007A5090">
                                      <w:pPr>
                                        <w:spacing w:line="228" w:lineRule="auto"/>
                                        <w:jc w:val="right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w:pPr>
                                    </w:p>
                                    <w:p w:rsidR="007A5090" w:rsidRPr="00806490" w:rsidRDefault="007A5090" w:rsidP="007A5090">
                                      <w:pPr>
                                        <w:spacing w:line="228" w:lineRule="auto"/>
                                        <w:rPr>
                                          <w:b/>
                                          <w:color w:val="000000" w:themeColor="text1"/>
                                          <w:sz w:val="14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6"/>
                                        </w:rPr>
                                        <w:t xml:space="preserve">          </w:t>
                                      </w:r>
                                      <w:r w:rsidRPr="00806490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4"/>
                                          <w:szCs w:val="12"/>
                                        </w:rPr>
                                        <w:t>65˚F</w:t>
                                      </w:r>
                                    </w:p>
                                    <w:p w:rsidR="007A5090" w:rsidRDefault="007A5090" w:rsidP="007A5090">
                                      <w:pPr>
                                        <w:jc w:val="right"/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7A5090" w:rsidRDefault="007A5090" w:rsidP="007A5090">
                                      <w:pPr>
                                        <w:jc w:val="right"/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7A5090" w:rsidRPr="00FB7C2F" w:rsidRDefault="007A5090" w:rsidP="007A5090">
                                      <w:pPr>
                                        <w:jc w:val="right"/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Picture 315" o:spid="_x0000_s1042" type="#_x0000_t75" style="position:absolute;left:438;top:-3263;width:2488;height:7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DrvGAAAA3AAAAA8AAABkcnMvZG93bnJldi54bWxEj09rwkAUxO+FfoflCb3pJhZFoqvYQqFF&#10;sP476O2ZfSah2bdLdmvit3cLQo/DzPyGmS06U4srNb6yrCAdJCCIc6srLhQc9h/9CQgfkDXWlknB&#10;jTws5s9PM8y0bXlL110oRISwz1BBGYLLpPR5SQb9wDri6F1sYzBE2RRSN9hGuKnlMEnG0mDFcaFE&#10;R+8l5T+7X6PgvDrfRvXKfKebtRsex9q1X28npV563XIKIlAX/sOP9qdW8JqO4O9MP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YOu8YAAADcAAAADwAAAAAAAAAAAAAA&#10;AACfAgAAZHJzL2Rvd25yZXYueG1sUEsFBgAAAAAEAAQA9wAAAJIDAAAAAA==&#10;">
                                <v:imagedata r:id="rId33" o:title=""/>
                                <v:path arrowok="t"/>
                              </v:shape>
                            </v:group>
                            <v:shapetype id="_x0000_t88" coordsize="21600,21600" o:spt="88" adj="1800,10800" path="m,qx10800@0l10800@2qy21600@11,10800@3l10800@1qy,21600e" filled="f">
                              <v:formulas>
                                <v:f eqn="val #0"/>
                                <v:f eqn="sum 21600 0 #0"/>
                                <v:f eqn="sum #1 0 #0"/>
                                <v:f eqn="sum #1 #0 0"/>
                                <v:f eqn="prod #0 9598 32768"/>
                                <v:f eqn="sum 21600 0 @4"/>
                                <v:f eqn="sum 21600 0 #1"/>
                                <v:f eqn="min #1 @6"/>
                                <v:f eqn="prod @7 1 2"/>
                                <v:f eqn="prod #0 2 1"/>
                                <v:f eqn="sum 21600 0 @9"/>
                                <v:f eqn="val #1"/>
                              </v:formulas>
                              <v:path arrowok="t" o:connecttype="custom" o:connectlocs="0,0;21600,@11;0,21600" textboxrect="0,@4,7637,@5"/>
                              <v:handles>
                                <v:h position="center,#0" yrange="0,@8"/>
                                <v:h position="bottomRight,#1" yrange="@9,@10"/>
                              </v:handles>
                            </v:shapetype>
                            <v:shape id="Right Brace 302" o:spid="_x0000_s1043" type="#_x0000_t88" style="position:absolute;left:2487;top:-2066;width:603;height:3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pf8UA&#10;AADcAAAADwAAAGRycy9kb3ducmV2LnhtbESPQWvCQBSE7wX/w/IEL6VujFQluooIQi89JK14fc0+&#10;k2D2bdhdTdpf7xYKPQ4z8w2z2Q2mFXdyvrGsYDZNQBCXVjdcKfj8OL6sQPiArLG1TAq+ycNuO3ra&#10;YKZtzzndi1CJCGGfoYI6hC6T0pc1GfRT2xFH72KdwRClq6R22Ee4aWWaJAtpsOG4UGNHh5rKa3Ez&#10;CvZk7PvX9bIc8p/zqcPn2as7HJWajIf9GkSgIfyH/9pvWsE8SeH3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Wl/xQAAANwAAAAPAAAAAAAAAAAAAAAAAJgCAABkcnMv&#10;ZG93bnJldi54bWxQSwUGAAAAAAQABAD1AAAAigMAAAAA&#10;" adj="3823" strokecolor="black [3213]"/>
                          </v:group>
                        </v:group>
                        <v:shape id="Picture 304" o:spid="_x0000_s1044" type="#_x0000_t75" style="position:absolute;left:23096;top:-350;width:4220;height:3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WPPGAAAA3AAAAA8AAABkcnMvZG93bnJldi54bWxEj91qwkAUhO8LvsNyhN7VjVakRDcigmAF&#10;G5tWvD1mT34wezZktzF9+26h0MthZr5hVuvBNKKnztWWFUwnEQji3OqaSwWfH7unFxDOI2tsLJOC&#10;b3KwTkYPK4y1vfM79ZkvRYCwi1FB5X0bS+nyigy6iW2Jg1fYzqAPsiul7vAe4KaRsyhaSIM1h4UK&#10;W9pWlN+yL6Pg9Xy7YHpaHK9v8943WVoM5pAq9TgeNksQngb/H/5r77WC52gOv2fCEZDJ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5Y88YAAADcAAAADwAAAAAAAAAAAAAA&#10;AACfAgAAZHJzL2Rvd25yZXYueG1sUEsFBgAAAAAEAAQA9wAAAJIDAAAAAA==&#10;">
                          <v:imagedata r:id="rId34" o:title=""/>
                          <v:path arrowok="t"/>
                        </v:shape>
                      </v:group>
                      <v:shape id="_x0000_s1045" type="#_x0000_t202" style="position:absolute;left:4345;top:15711;width:18645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0l8AA&#10;AADcAAAADwAAAGRycy9kb3ducmV2LnhtbERPzWrCQBC+F3yHZQRvdZMqpURX8RdyklZ9gCE7JsHs&#10;bMhuNfr0nUPB48f3P1/2rlE36kLt2UA6TkARF97WXBo4n/bvX6BCRLbYeCYDDwqwXAze5phZf+cf&#10;uh1jqSSEQ4YGqhjbTOtQVOQwjH1LLNzFdw6jwK7UtsO7hLtGfyTJp3ZYszRU2NKmouJ6/HUGJtNv&#10;LM/rQ7Ndx1Oup/kzveyexoyG/WoGKlIfX+J/d27Fl8p8OSNHQC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m0l8AAAADcAAAADwAAAAAAAAAAAAAAAACYAgAAZHJzL2Rvd25y&#10;ZXYueG1sUEsFBgAAAAAEAAQA9QAAAIUDAAAAAA==&#10;" stroked="f">
                        <v:textbox style="mso-fit-shape-to-text:t" inset="0,0,0,0">
                          <w:txbxContent>
                            <w:p w:rsidR="003C3A9E" w:rsidRPr="005704A3" w:rsidRDefault="003C3A9E" w:rsidP="003C3A9E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 w:rsidRPr="005704A3"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Installation Temperature</w:t>
                              </w:r>
                            </w:p>
                          </w:txbxContent>
                        </v:textbox>
                      </v:shape>
                    </v:group>
                    <v:group id="Group 360" o:spid="_x0000_s1046" style="position:absolute;left:43023;width:12421;height:8548" coordsize="12426,8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<v:shape id="Picture 243" o:spid="_x0000_s1047" type="#_x0000_t75" style="position:absolute;width:12426;height:7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y7XGAAAA3AAAAA8AAABkcnMvZG93bnJldi54bWxEj0FrwkAUhO9C/8PyCt5000SlpK5SSgva&#10;IlK1grdH9pkNzb4N2a3Gf+8WBI/DzHzDTOedrcWJWl85VvA0TEAQF05XXCrYbT8GzyB8QNZYOyYF&#10;F/Iwnz30pphrd+ZvOm1CKSKEfY4KTAhNLqUvDFn0Q9cQR+/oWoshyraUusVzhNtapkkykRYrjgsG&#10;G3ozVPxu/qyCw3j9tX/Plj+jcp+tlvw5NqlvlOo/dq8vIAJ14R6+tRdaQTrK4P9MPAJ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RzLtcYAAADcAAAADwAAAAAAAAAAAAAA&#10;AACfAgAAZHJzL2Rvd25yZXYueG1sUEsFBgAAAAAEAAQA9wAAAJIDAAAAAA==&#10;">
                        <v:imagedata r:id="rId35" o:title=""/>
                        <v:path arrowok="t"/>
                      </v:shape>
                      <v:shape id="_x0000_s1048" type="#_x0000_t202" style="position:absolute;left:3347;top:7384;width:5629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2u8QA&#10;AADcAAAADwAAAGRycy9kb3ducmV2LnhtbESP3YrCMBSE7xd8h3AE77apPytSjaKrQq8Wf/oAh+bY&#10;FpuT0mS1+vRGWNjLYeabYRarztTiRq2rLCsYRjEI4tzqigsF2Xn/OQPhPLLG2jIpeJCD1bL3scBE&#10;2zsf6XbyhQgl7BJUUHrfJFK6vCSDLrINcfAutjXog2wLqVu8h3JTy1EcT6XBisNCiQ19l5RfT79G&#10;wXhywCLb/NTbjT+ncpI+h5fdU6lBv1vPQXjq/H/4j0514L5G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NrvEAAAA3AAAAA8AAAAAAAAAAAAAAAAAmAIAAGRycy9k&#10;b3ducmV2LnhtbFBLBQYAAAAABAAEAPUAAACJAwAAAAA=&#10;" stroked="f">
                        <v:textbox style="mso-fit-shape-to-text:t" inset="0,0,0,0">
                          <w:txbxContent>
                            <w:p w:rsidR="003C3A9E" w:rsidRDefault="003C3A9E" w:rsidP="003C3A9E">
                              <w:pPr>
                                <w:pStyle w:val="Fig"/>
                                <w:jc w:val="center"/>
                              </w:pPr>
                              <w:r w:rsidRPr="005704A3"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Cleaner</w:t>
                              </w:r>
                            </w:p>
                          </w:txbxContent>
                        </v:textbox>
                      </v:shape>
                    </v:group>
                    <v:group id="Group 359" o:spid="_x0000_s1049" style="position:absolute;left:42878;top:10199;width:6039;height:7227" coordorigin="676" coordsize="6045,7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<v:shape id="Picture 303" o:spid="_x0000_s1050" type="#_x0000_t75" style="position:absolute;left:703;width:5728;height:3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kSLGAAAA3AAAAA8AAABkcnMvZG93bnJldi54bWxEj1trAjEUhN8L/odwBN9qtt1WZWsUKQpC&#10;KeINfTwkZy+4OVk2qW7765tCwcdhZr5hpvPO1uJKra8cK3gaJiCItTMVFwoO+9XjBIQPyAZrx6Tg&#10;mzzMZ72HKWbG3XhL110oRISwz1BBGUKTSel1SRb90DXE0ctdazFE2RbStHiLcFvL5yQZSYsVx4US&#10;G3ovSV92X1bB9mOc5z/n4/r187R8SfXqrDedU2rQ7xZvIAJ14R7+b6+NgjRJ4e9MP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uRIsYAAADcAAAADwAAAAAAAAAAAAAA&#10;AACfAgAAZHJzL2Rvd25yZXYueG1sUEsFBgAAAAAEAAQA9wAAAJIDAAAAAA==&#10;">
                        <v:imagedata r:id="rId36" o:title=""/>
                        <v:path arrowok="t"/>
                      </v:shape>
                      <v:shape id="_x0000_s1051" type="#_x0000_t202" style="position:absolute;left:676;top:6068;width:6045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LVMQA&#10;AADcAAAADwAAAGRycy9kb3ducmV2LnhtbESP0WrCQBRE3wv+w3IF35qNbSoSXaW2CnmS1vgBl+w1&#10;CWbvhuzWxHx9tyD0cZg5M8x6O5hG3KhztWUF8ygGQVxYXXOp4JwfnpcgnEfW2FgmBXdysN1MntaY&#10;atvzN91OvhShhF2KCirv21RKV1Rk0EW2JQ7exXYGfZBdKXWHfSg3jXyJ44U0WHNYqLClj4qK6+nH&#10;KHhNvrA8747N587nmUyycX7Zj0rNpsP7CoSnwf+HH3SmA/eWwN+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C1TEAAAA3AAAAA8AAAAAAAAAAAAAAAAAmAIAAGRycy9k&#10;b3ducmV2LnhtbFBLBQYAAAAABAAEAPUAAACJAwAAAAA=&#10;" stroked="f">
                        <v:textbox style="mso-fit-shape-to-text:t" inset="0,0,0,0">
                          <w:txbxContent>
                            <w:p w:rsidR="003C3A9E" w:rsidRDefault="003C3A9E" w:rsidP="003C3A9E">
                              <w:pPr>
                                <w:pStyle w:val="Fig"/>
                                <w:jc w:val="center"/>
                              </w:pPr>
                              <w:r w:rsidRPr="005704A3"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Squeegee</w:t>
                              </w:r>
                            </w:p>
                          </w:txbxContent>
                        </v:textbox>
                      </v:shape>
                    </v:group>
                    <v:group id="Group 361" o:spid="_x0000_s1052" style="position:absolute;left:50093;top:10316;width:6122;height:7064" coordorigin="1794,351" coordsize="6133,7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<v:shape id="Picture 299" o:spid="_x0000_s1053" type="#_x0000_t75" style="position:absolute;left:2463;top:351;width:544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dmDjCAAAA3AAAAA8AAABkcnMvZG93bnJldi54bWxEj0+LwjAUxO+C3yE8YS9iU10UWxtlWVjw&#10;6D88P5pnWmxeSpNq99tvhAWPw8z8hil2g23EgzpfO1YwT1IQxKXTNRsFl/PPbA3CB2SNjWNS8Ese&#10;dtvxqMBcuycf6XEKRkQI+xwVVCG0uZS+rMiiT1xLHL2b6yyGKDsjdYfPCLeNXKTpSlqsOS5U2NJ3&#10;ReX91FsFh3Zubv3xUzOV/fSanQ9+ORilPibD1wZEoCG8w//tvVawyDJ4nYlH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HZg4wgAAANwAAAAPAAAAAAAAAAAAAAAAAJ8C&#10;AABkcnMvZG93bnJldi54bWxQSwUGAAAAAAQABAD3AAAAjgMAAAAA&#10;">
                        <v:imagedata r:id="rId37" o:title=""/>
                        <v:path arrowok="t"/>
                      </v:shape>
                      <v:shape id="_x0000_s1054" type="#_x0000_t202" style="position:absolute;left:1794;top:5079;width:6134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uz8QA&#10;AADcAAAADwAAAGRycy9kb3ducmV2LnhtbESP3WrCQBSE7wu+w3IK3ukmNUpJ3Yi2CrkS/x7gkD0m&#10;odmzIbvVmKd3C4VeDjPfDLNc9aYRN+pcbVlBPI1AEBdW11wquJx3k3cQziNrbCyTggc5WGWjlyWm&#10;2t75SLeTL0UoYZeigsr7NpXSFRUZdFPbEgfvajuDPsiulLrDeyg3jXyLooU0WHNYqLClz4qK79OP&#10;UTBLDlheNvvma+PPuUzyIb5uB6XGr/36A4Sn3v+H/+hcB24+h98z4Qj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rs/EAAAA3AAAAA8AAAAAAAAAAAAAAAAAmAIAAGRycy9k&#10;b3ducmV2LnhtbFBLBQYAAAAABAAEAPUAAACJAwAAAAA=&#10;" stroked="f">
                        <v:textbox style="mso-fit-shape-to-text:t" inset="0,0,0,0">
                          <w:txbxContent>
                            <w:p w:rsidR="003C3A9E" w:rsidRPr="005704A3" w:rsidRDefault="003C3A9E" w:rsidP="003C3A9E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 w:rsidRPr="005704A3"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Sleeve (Optional)</w:t>
                              </w:r>
                            </w:p>
                          </w:txbxContent>
                        </v:textbox>
                      </v:shape>
                    </v:group>
                    <v:group id="Group 358" o:spid="_x0000_s1055" style="position:absolute;left:57208;top:10199;width:7385;height:7257" coordsize="7385,7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<v:shape id="Picture 390" o:spid="_x0000_s1056" type="#_x0000_t75" style="position:absolute;width:7385;height:5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37dbCAAAA3AAAAA8AAABkcnMvZG93bnJldi54bWxET89rwjAUvg/8H8ITvIimUxCtRnE6YcIO&#10;syp4fDTPpti8lCbT7r83B2HHj+/3YtXaStyp8aVjBe/DBARx7nTJhYLTcTeYgvABWWPlmBT8kYfV&#10;svO2wFS7Bx/onoVCxBD2KSowIdSplD43ZNEPXU0cuatrLIYIm0LqBh8x3FZylCQTabHk2GCwpo2h&#10;/Jb9WgXbLJv1afqZT8rzj9mH3cf4+2KU6nXb9RxEoDb8i1/uL61gPIvz45l4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d+3WwgAAANwAAAAPAAAAAAAAAAAAAAAAAJ8C&#10;AABkcnMvZG93bnJldi54bWxQSwUGAAAAAAQABAD3AAAAjgMAAAAA&#10;">
                        <v:imagedata r:id="rId38" o:title=""/>
                        <v:path arrowok="t"/>
                      </v:shape>
                      <v:shape id="_x0000_s1057" type="#_x0000_t202" style="position:absolute;left:818;top:6091;width:5322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VI8MA&#10;AADcAAAADwAAAGRycy9kb3ducmV2LnhtbESP3YrCMBSE7wXfIRxh77ap/1KNou4u9Er8e4BDc2yL&#10;zUlponZ9+o2w4OUw880wi1VrKnGnxpWWFfSjGARxZnXJuYLz6edzBsJ5ZI2VZVLwSw5Wy25ngYm2&#10;Dz7Q/ehzEUrYJaig8L5OpHRZQQZdZGvi4F1sY9AH2eRSN/gI5aaSgzieSIMlh4UCa9oWlF2PN6Ng&#10;ONpjft7sqq+NP6VylD77l++nUh+9dj0H4an17/A/nerAjafwOh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VI8MAAADcAAAADwAAAAAAAAAAAAAAAACYAgAAZHJzL2Rv&#10;d25yZXYueG1sUEsFBgAAAAAEAAQA9QAAAIgDAAAAAA==&#10;" stroked="f">
                        <v:textbox style="mso-fit-shape-to-text:t" inset="0,0,0,0">
                          <w:txbxContent>
                            <w:p w:rsidR="003C3A9E" w:rsidRPr="005704A3" w:rsidRDefault="003C3A9E" w:rsidP="003C3A9E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 w:rsidRPr="005704A3"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Lint Free</w:t>
                              </w:r>
                            </w:p>
                          </w:txbxContent>
                        </v:textbox>
                      </v:shape>
                    </v:group>
                    <v:group id="Group 372" o:spid="_x0000_s1058" style="position:absolute;left:351;top:28564;width:64008;height:9094" coordorigin=",9925" coordsize="64008,9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<v:shape id="Picture 298" o:spid="_x0000_s1059" type="#_x0000_t75" style="position:absolute;top:9925;width:64008;height:5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MSzEAAAA3AAAAA8AAABkcnMvZG93bnJldi54bWxET89rwjAUvgv+D+EJu2k6DzqrUbbBYCvC&#10;phXE27N5NmXNS9dErfvrzWGw48f3e7HqbC0u1PrKsYLHUQKCuHC64lLBLn8bPoHwAVlj7ZgU3MjD&#10;atnvLTDV7sobumxDKWII+xQVmBCaVEpfGLLoR64hjtzJtRZDhG0pdYvXGG5rOU6SibRYcWww2NCr&#10;oeJ7e7YKyqk3++xr+nPMD5P8ZZ19/GafjVIPg+55DiJQF/7Ff+53rWA8i2vjmXg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pMSzEAAAA3AAAAA8AAAAAAAAAAAAAAAAA&#10;nwIAAGRycy9kb3ducmV2LnhtbFBLBQYAAAAABAAEAPcAAACQAwAAAAA=&#10;">
                        <v:imagedata r:id="rId39" o:title=""/>
                        <v:path arrowok="t"/>
                      </v:shape>
                      <v:shape id="_x0000_s1060" type="#_x0000_t202" style="position:absolute;left:24495;top:17850;width:15006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0rMUA&#10;AADcAAAADwAAAGRycy9kb3ducmV2LnhtbESP3WrCQBSE7wt9h+UUemc2UbEldRV/WsiVqPEBDtlj&#10;Epo9G7Jrkvr03YLQy2Hmm2GW69E0oqfO1ZYVJFEMgriwuuZSwSX/mryDcB5ZY2OZFPyQg/Xq+WmJ&#10;qbYDn6g/+1KEEnYpKqi8b1MpXVGRQRfZljh4V9sZ9EF2pdQdDqHcNHIaxwtpsOawUGFLu4qK7/PN&#10;KJjNj1hetodmv/V5JufZPbl+3pV6fRk3HyA8jf4//KAzHbi3B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vSsxQAAANwAAAAPAAAAAAAAAAAAAAAAAJgCAABkcnMv&#10;ZG93bnJldi54bWxQSwUGAAAAAAQABAD1AAAAigMAAAAA&#10;" stroked="f">
                        <v:textbox style="mso-fit-shape-to-text:t" inset="0,0,0,0">
                          <w:txbxContent>
                            <w:p w:rsidR="005421EB" w:rsidRPr="005704A3" w:rsidRDefault="005704A3" w:rsidP="005421EB">
                              <w:pPr>
                                <w:pStyle w:val="Fig"/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</w:pPr>
                              <w:r w:rsidRPr="005704A3"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Lower Body Graphic</w:t>
                              </w:r>
                              <w:r w:rsidR="00CA20EA"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 xml:space="preserve"> L</w:t>
                              </w:r>
                              <w:r w:rsidRPr="005704A3">
                                <w:rPr>
                                  <w:rFonts w:ascii="Arial" w:hAnsi="Arial" w:cs="Arial"/>
                                  <w:b/>
                                  <w:caps/>
                                  <w:sz w:val="16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94" o:spid="_x0000_s1061" style="position:absolute;width:64945;height:38721" coordsize="64945,38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<v:line id="Straight Connector 365" o:spid="_x0000_s1062" style="position:absolute;visibility:visible;mso-wrap-style:square" from="0,0" to="0,38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wkocYAAADcAAAADwAAAGRycy9kb3ducmV2LnhtbESPT2vCQBTE7wW/w/KE3upGi4lEVwmC&#10;0D+n2orXR/aZRLNvw+4a0376bqHgcZiZ3zCrzWBa0ZPzjWUF00kCgri0uuFKwdfn7mkBwgdkja1l&#10;UvBNHjbr0cMKc21v/EH9PlQiQtjnqKAOocul9GVNBv3EdsTRO1lnMETpKqkd3iLctHKWJKk02HBc&#10;qLGjbU3lZX81Chbl29kVWfE6nR+67Kefvae7Y6bU43goliACDeEe/m+/aAXP6Rz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MJKHGAAAA3AAAAA8AAAAAAAAA&#10;AAAAAAAAoQIAAGRycy9kb3ducmV2LnhtbFBLBQYAAAAABAAEAPkAAACUAwAAAAA=&#10;" strokecolor="black [3213]"/>
                    <v:line id="Straight Connector 366" o:spid="_x0000_s1063" style="position:absolute;visibility:visible;mso-wrap-style:square" from="64945,0" to="64945,38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661sYAAADcAAAADwAAAGRycy9kb3ducmV2LnhtbESPQWvCQBSE74X+h+UJ3upGpYlEVwkF&#10;wbYnbYvXR/aZRLNvw+4a0/76bkHocZiZb5jVZjCt6Mn5xrKC6SQBQVxa3XCl4PNj+7QA4QOyxtYy&#10;KfgmD5v148MKc21vvKf+ECoRIexzVFCH0OVS+rImg35iO+LonawzGKJ0ldQObxFuWjlLklQabDgu&#10;1NjRS03l5XA1Chbl29kVWfE6ff7qsp9+9p5uj5lS49FQLEEEGsJ/+N7eaQXzNI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eutbGAAAA3AAAAA8AAAAAAAAA&#10;AAAAAAAAoQIAAGRycy9kb3ducmV2LnhtbFBLBQYAAAAABAAEAPkAAACUAwAAAAA=&#10;" strokecolor="black [3213]"/>
                    <v:line id="Straight Connector 368" o:spid="_x0000_s1064" style="position:absolute;visibility:visible;mso-wrap-style:square" from="0,18405" to="64941,1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2LP8MAAADcAAAADwAAAGRycy9kb3ducmV2LnhtbERPz2vCMBS+D/wfwhO8zVTHWumMUgRh&#10;utPUseujeWurzUtJYq3765fDwOPH93u5HkwrenK+saxgNk1AEJdWN1wpOB23zwsQPiBrbC2Tgjt5&#10;WK9GT0vMtb3xJ/WHUIkYwj5HBXUIXS6lL2sy6Ke2I47cj3UGQ4SuktrhLYabVs6TJJUGG44NNXa0&#10;qam8HK5GwaLcn12RFbvZ61eX/fbzj3T7nSk1GQ/FG4hAQ3iI/93vWsFLG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Niz/DAAAA3AAAAA8AAAAAAAAAAAAA&#10;AAAAoQIAAGRycy9kb3ducmV2LnhtbFBLBQYAAAAABAAEAPkAAACRAwAAAAA=&#10;" strokecolor="black [3213]"/>
                    <v:line id="Straight Connector 369" o:spid="_x0000_s1065" style="position:absolute;visibility:visible;mso-wrap-style:square" from="0,0" to="649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EupMYAAADcAAAADwAAAGRycy9kb3ducmV2LnhtbESPT2vCQBTE7wW/w/KE3upGpYlGVwmC&#10;0D8nreL1kX0mabNvw+42pv303UKhx2FmfsOst4NpRU/ON5YVTCcJCOLS6oYrBae3/cMChA/IGlvL&#10;pOCLPGw3o7s15tre+ED9MVQiQtjnqKAOocul9GVNBv3EdsTRu1pnMETpKqkd3iLctHKWJKk02HBc&#10;qLGjXU3lx/HTKFiUL++uyIrn6eO5y7772Wu6v2RK3Y+HYgUi0BD+w3/tJ61gni7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BLqTGAAAA3AAAAA8AAAAAAAAA&#10;AAAAAAAAoQIAAGRycy9kb3ducmV2LnhtbFBLBQYAAAAABAAEAPkAAACUAwAAAAA=&#10;" strokecolor="black [3213]"/>
                    <v:line id="Straight Connector 370" o:spid="_x0000_s1066" style="position:absolute;visibility:visible;mso-wrap-style:square" from="0,38721" to="64941,38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IR5MMAAADc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iEeTDAAAA3AAAAA8AAAAAAAAAAAAA&#10;AAAAoQIAAGRycy9kb3ducmV2LnhtbFBLBQYAAAAABAAEAPkAAACRAwAAAAA=&#10;" strokecolor="black [3213]"/>
                    <v:line id="Straight Connector 374" o:spid="_x0000_s1067" style="position:absolute;visibility:visible;mso-wrap-style:square" from="15005,0" to="15005,18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X58YAAADc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XP6Qv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ZF+fGAAAA3AAAAA8AAAAAAAAA&#10;AAAAAAAAoQIAAGRycy9kb3ducmV2LnhtbFBLBQYAAAAABAAEAPkAAACUAwAAAAA=&#10;" strokecolor="black [3213]"/>
                    <v:line id="Straight Connector 375" o:spid="_x0000_s1068" style="position:absolute;visibility:visible;mso-wrap-style:square" from="42554,117" to="42554,18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WyfMUAAADc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E0ncHfmX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WyfMUAAADcAAAADwAAAAAAAAAA&#10;AAAAAAChAgAAZHJzL2Rvd25yZXYueG1sUEsFBgAAAAAEAAQA+QAAAJMDAAAAAA==&#10;" strokecolor="black [3213]"/>
                    <v:line id="Straight Connector 376" o:spid="_x0000_s1069" style="position:absolute;visibility:visible;mso-wrap-style:square" from="56974,117" to="56974,18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sC8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UsshT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HLAvGAAAA3AAAAA8AAAAAAAAA&#10;AAAAAAAAoQIAAGRycy9kb3ducmV2LnhtbFBLBQYAAAAABAAEAPkAAACUAwAAAAA=&#10;" strokecolor="black [3213]"/>
                    <v:line id="Straight Connector 377" o:spid="_x0000_s1070" style="position:absolute;visibility:visible;mso-wrap-style:square" from="49705,9261" to="49705,18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uJkMYAAADcAAAADwAAAGRycy9kb3ducmV2LnhtbESPQWsCMRSE74X+h/AKvdWslhpZjbIU&#10;hLaetIrXx+a5u3bzsiTpuu2vbwShx2FmvmEWq8G2oicfGscaxqMMBHHpTMOVhv3n+mkGIkRkg61j&#10;0vBDAVbL+7sF5sZdeEv9LlYiQTjkqKGOsculDGVNFsPIdcTJOzlvMSbpK2k8XhLctnKSZVNpseG0&#10;UGNHrzWVX7tvq2FWfpx9oYr38cuhU7/9ZDNdH5XWjw9DMQcRaYj/4Vv7zWh4VgquZ9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LiZDGAAAA3AAAAA8AAAAAAAAA&#10;AAAAAAAAoQIAAGRycy9kb3ducmV2LnhtbFBLBQYAAAAABAAEAPkAAACUAwAAAAA=&#10;" strokecolor="black [3213]"/>
                    <v:line id="Straight Connector 378" o:spid="_x0000_s1071" style="position:absolute;visibility:visible;mso-wrap-style:square" from="42554,9261" to="64941,9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d4sMAAADc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G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UHeLDAAAA3AAAAA8AAAAAAAAAAAAA&#10;AAAAoQIAAGRycy9kb3ducmV2LnhtbFBLBQYAAAAABAAEAPkAAACRAwAAAAA=&#10;" strokecolor="black [3213]"/>
                  </v:group>
                </v:group>
                <v:shape id="Picture 448" o:spid="_x0000_s1072" type="#_x0000_t75" style="position:absolute;left:394;top:19470;width:64001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HQHBAAAA3AAAAA8AAABkcnMvZG93bnJldi54bWxET01rwkAQvRf6H5Yp9FYnLSoldZUiFHoT&#10;Yw56G7JjEszOLtltEvvr3YPg8fG+V5vJdmrgPrRONLzPMlAslTOt1BrKw8/bJ6gQSQx1TljDlQNs&#10;1s9PK8qNG2XPQxFrlUIk5KShidHniKFq2FKYOc+SuLPrLcUE+xpNT2MKtx1+ZNkSLbWSGhryvG24&#10;uhR/VsN+7Hbot9WA/7Y8LXxxPGLptH59mb6/QEWe4kN8d/8aDfN5WpvOpCOA6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EHQHBAAAA3AAAAA8AAAAAAAAAAAAAAAAAnwIA&#10;AGRycy9kb3ducmV2LnhtbFBLBQYAAAAABAAEAPcAAACNAwAAAAA=&#10;">
                  <v:imagedata r:id="rId40" o:title=""/>
                  <v:path arrowok="t"/>
                </v:shape>
              </v:group>
            </w:pict>
          </mc:Fallback>
        </mc:AlternateContent>
      </w:r>
    </w:p>
    <w:p w:rsidR="00DB4A5E" w:rsidRDefault="000E1693"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B4D1519" wp14:editId="572F68D4">
                <wp:simplePos x="0" y="0"/>
                <wp:positionH relativeFrom="column">
                  <wp:posOffset>46355</wp:posOffset>
                </wp:positionH>
                <wp:positionV relativeFrom="paragraph">
                  <wp:posOffset>6022340</wp:posOffset>
                </wp:positionV>
                <wp:extent cx="3218180" cy="2268220"/>
                <wp:effectExtent l="0" t="0" r="1270" b="7493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2268220"/>
                          <a:chOff x="-31530" y="559739"/>
                          <a:chExt cx="3218222" cy="2268869"/>
                        </a:xfrm>
                      </wpg:grpSpPr>
                      <wpg:grpSp>
                        <wpg:cNvPr id="440" name="Group 440"/>
                        <wpg:cNvGrpSpPr/>
                        <wpg:grpSpPr>
                          <a:xfrm>
                            <a:off x="0" y="559739"/>
                            <a:ext cx="3186692" cy="2268869"/>
                            <a:chOff x="-35172" y="513065"/>
                            <a:chExt cx="3187482" cy="2269791"/>
                          </a:xfrm>
                        </wpg:grpSpPr>
                        <wps:wsp>
                          <wps:cNvPr id="434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5172" y="513065"/>
                              <a:ext cx="304767" cy="34731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A5E" w:rsidRPr="00440A31" w:rsidRDefault="00DB4A5E" w:rsidP="00DB4A5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 w:rsidRPr="00440A31">
                                  <w:rPr>
                                    <w:rFonts w:ascii="Arial" w:hAnsi="Arial" w:cs="Arial"/>
                                    <w:sz w:val="3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7" name="Group 437"/>
                          <wpg:cNvGrpSpPr/>
                          <wpg:grpSpPr>
                            <a:xfrm>
                              <a:off x="106762" y="1636071"/>
                              <a:ext cx="3045548" cy="1146785"/>
                              <a:chOff x="114345" y="785651"/>
                              <a:chExt cx="3261856" cy="1228499"/>
                            </a:xfrm>
                          </wpg:grpSpPr>
                          <pic:pic xmlns:pic="http://schemas.openxmlformats.org/drawingml/2006/picture">
                            <pic:nvPicPr>
                              <pic:cNvPr id="76" name="Picture 76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45" y="785651"/>
                                <a:ext cx="3261856" cy="10471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31" name="Group 231"/>
                            <wpg:cNvGrpSpPr/>
                            <wpg:grpSpPr>
                              <a:xfrm rot="750657">
                                <a:off x="2066108" y="1161282"/>
                                <a:ext cx="685101" cy="852868"/>
                                <a:chOff x="-163180" y="839565"/>
                                <a:chExt cx="736988" cy="8540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Picture 2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367">
                                  <a:off x="68842" y="886302"/>
                                  <a:ext cx="504966" cy="807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5" name="Straight Connector 235"/>
                              <wps:cNvCnPr/>
                              <wps:spPr>
                                <a:xfrm flipH="1">
                                  <a:off x="-163180" y="955566"/>
                                  <a:ext cx="1307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chemeClr val="bg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6" name="Straight Connector 236"/>
                              <wps:cNvCnPr/>
                              <wps:spPr>
                                <a:xfrm flipH="1" flipV="1">
                                  <a:off x="-149524" y="839565"/>
                                  <a:ext cx="165774" cy="85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chemeClr val="bg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8" name="Straight Connector 238"/>
                              <wps:cNvCnPr/>
                              <wps:spPr>
                                <a:xfrm flipH="1">
                                  <a:off x="-142708" y="996510"/>
                                  <a:ext cx="165711" cy="850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chemeClr val="bg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28" name="Picture 2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1530" y="1079973"/>
                            <a:ext cx="3200400" cy="550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D1519" id="Group 30" o:spid="_x0000_s1073" style="position:absolute;margin-left:3.65pt;margin-top:474.2pt;width:253.4pt;height:178.6pt;z-index:251762688;mso-width-relative:margin;mso-height-relative:margin" coordorigin="-315,5597" coordsize="32182,22688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3DzgcQYAAEoYAAAOAAAAZHJzL2Uyb0RvYy54bWzsWVuP&#10;00YUfq/U/2D5PcTjuy2yaMkutBJtV0D7PnHsxML2uGNnk6Xqf+93ZsbObXfZUgkJKCjBc8nxuX7n&#10;m+H5i11dWbe57ErRzGz2zLGtvMnEsmxWM/v3968msW11PW+WvBJNPrPv8s5+cfHjD8+3bZq7Yi2q&#10;ZS4tCGm6dNvO7HXft+l02mXrvObdM9HmDRYLIWveYyhX06XkW0ivq6nrOOF0K+SylSLLuw6zV3rR&#10;vlDyiyLP+t+Kost7q5rZ0K1X31J9L+h7evGcpyvJ23WZGTX4Z2hR87LBS0dRV7zn1kaWZ6LqMpOi&#10;E0X/LBP1VBRFmeXKBljDnBNrXkuxaZUtq3S7akc3wbUnfvpssdmvtzfSKpcz24N7Gl4jRuq1FsZw&#10;zrZdpdjzWrbv2htpJlZ6RPbuClnTv7DE2im33o1uzXe9lWHSc1nMYojPsOa6Yey6xvHZGtGh3008&#10;FpAC2BAESeQlOjDZ+vpAhuu6exlxqPZMBxWmpOmo2DgYLTBW+v6JmTTxuXYeqjoay+IwTM4V5emB&#10;sQGLsIOMZZ4TBmfGsjjy472MJEoY7XnQWNROt0+P7r+lx7s1b3OVdR2FfnCc5w/58Z5sfSl2lo85&#10;5Tu1kRLE6ndYABCoYujaNyL70FmNmK95s8ovpRTbdc6X0FAbtG3Hn1KkurQjIYvtL2KJROSbXihB&#10;J1k28e514BgCx4/CSKeK50ceU1qOzuNpK7v+dS5qix5mtgRKqNfw2zddr/08bKHc7kRVLl+VVaUG&#10;crWYV9K65UCUl6/orwnN0baqsbYzOwncQHviQRGO+nOfiLrsAY1VWc/seNzEU/LfdbOEmjzteVnp&#10;Z1hXNciQwYfam/1usVPFzUySd+lCLO/gYik0FAK68bAW8qNtbQGDM7v7c8NlblvVzw3ClDBVMb0a&#10;+EGEyrXk4cricIU3GUTN7N629OO811i7aWW5WuNNOjEacYnQFqVyNqmstTL6I5d12apyPqtgD6E9&#10;BCofEyoL/xVSMSeMQl2ELPRCJ1IJydODJAoCH92LQIsxP4zisU4NaGHW8wNVx1gMAyPhELRChgUj&#10;w3VjP3kMtNoyS/ExMI+nszr+dDvEr/oNhU+31PpJMmouP2zaCTpSy/tyUVZlf6e6K3KXlGpub8rs&#10;RurBHhIiWKYDgWV6q4UZRIJ+QrvoNyixvMjl27yC5Nv8bd6VH1HZjqoKbDwBiK5FLQ7gcCgHqUHD&#10;I00WVdkOZUnPxmZk3El3vMdtuvNeiWxT502vqYRUSoqmW5dthzRP83qRL4EPPy912iI3ABBUeJQl&#10;qr3/5caXjpO4LyfzwJlPfCe6nlwmfjSJnOvId/yYzdn8b7KW+emmy2Evr67a0uiK2TNt7+3lhvVo&#10;lqDYhkYgVdcofiik+sOgIqbIJQqxepn32ZoeC4DYW3hYY1w3LCjX7r1Jjn4SDj9QAOQc3fcP0x+g&#10;zBzPAN0A6APMPhGJG0HxVtBHaMfTcWLAv0F3ky8YPgIlrseGDNachyaeCCUaQaMA7TtSyWwYkOuE&#10;IXOAGwo2QuaijyuFB6+EccAcvJdwJQ7cOIz1+p4eAI8UXaINXgJgGTZcG8dGXpjEBpriwHdOGtwx&#10;FSKP4PPVoIq7Jxo3BlZoCj4kSwZcoeBj/JXAB1E5nIJ6IB8aYaPZxlCq3zWa6DKKPfA1CqkpojCO&#10;fd2b4zj0nJMKChw/CU1XjZ3IjVT/BwJ8YVT5Aqzb9cAvdI9910tOHMqai6YBhgtp0aqCK0Wi5405&#10;oGkWTe4kh1gF+sBPA/MyDp4cYEwSBAHceQRSOJbQmUOB1NBiHvBuVTZ0WuDpA+x5hGhiqESKmRs5&#10;dBgkslmAFuCxbtFmu2YF2litcI+Q9VKJPKLU6k4gH7n3YqWPECf8nDrKFe/Wuj0qAWSa6Q+oNXUp&#10;YHj+MVvWJJQ207xhoV8kyCORujfIKjakEsDvk0FW4f7jLNw+jiI4wJ20lKEnMTSxCMu6J/n6tPBw&#10;Qf0f8qff4dx/mnY9tO9H6lpxgqeG/AA4J8xHdWn2kSQ4kqji1R2GKBkFmo3kwzm5Qzk7GX/Tgd7T&#10;JFXx5vbo+JkoBz5fD3ka0+pm4E4qlciOgTp9I0cyD3D1vXOqoccfIsD+JpWhh+Mu9bize7g191X/&#10;RS8IAicGWuj++EB/f/x2TB0d6bCIujHFYioIF9Z4OroRPxyrXfv/Arj4BwAA//8DAFBLAwQUAAYA&#10;CAAAACEAnWgmbNAAAAApAgAAGQAAAGRycy9fcmVscy9lMm9Eb2MueG1sLnJlbHO8kc+KwjAQh+/C&#10;vkOY+zZthWURUy+L4FXqAwzJNI3b/CGJYt/egAgKLnvzODPM9/uYWW8udmJnisl4J6CpamDkpFfG&#10;aQGHfvv5DSxldAon70jATAk23cdivacJc1lKowmJFYpLAsacw4rzJEeymCofyJXJ4KPFXMqoeUD5&#10;i5p4W9dfPD4yoHtisp0SEHdqCayfQ0n+n+2HwUj68fJkyeUXEdzYkl2AGDVlAZaUwVtzWR2DBv7a&#10;oX2PQ1tpM/zl0LzHobnfgT89uLsCAAD//wMAUEsDBAoAAAAAAAAAIQCw43burWUAAK1lAAAUAAAA&#10;ZHJzL21lZGlhL2ltYWdlMy5qcGf/2P/gABBKRklGAAEBAQBgAGAAAP/bAEMAAwICAwICAwMDAwQD&#10;AwQFCAUFBAQFCgcHBggMCgwMCwoLCw0OEhANDhEOCwsQFhARExQVFRUMDxcYFhQYEhQVFP/bAEMB&#10;AwQEBQQFCQUFCRQNCw0UFBQUFBQUFBQUFBQUFBQUFBQUFBQUFBQUFBQUFBQUFBQUFBQUFBQUFBQU&#10;FBQUFBQUFP/AABEIAJAD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CKSVIY2d2VEUFmZjgADqSa/Gb/goP/wAFFtT+JnjiDwh8L9YlsfB3h6+juZNWs5CD&#10;q15C6ujg8fuY3XKjo5G85ATHsH/BVj9uA6DZ3nwT8DakRqNzHt8T6jbvgwRMARZqw/icEGTHRTs/&#10;iYD8laAP3G1j/grt8C9D8K6Tfm41rXdaurOGe60nR9OYm0meMM0LSTmNDtJIJRm6Hr0rw3xh/wAF&#10;wNsjxeFvhVmMfcudX1jBP1iji4/77r80fA/w18WfEzUZNP8ACPhjV/FF8gBe30exlunQHoWEanaO&#10;DyeODX0L4R/4Jg/tG+LUSYeAv7Gt26S6vqNtbkfWPzDIP++aAPTNe/4LM/G7Uty6fofg7SIyCFaO&#10;wuJZBkdSXnKnByR8v1zXIX3/AAVm/aMvJt8XiTSbJQMeXDotuQT6/OrHP49q7rRv+CLvxnvFL3/i&#10;fwVp4wcILu6lfOe4FuBj8T9K6f8A4ch+OP8AopXh/wD8Ap6APFf+HsH7SX/Q36f/AOCS0/8AjdbW&#10;l/8ABXv9oPT9nn3vhzUtqbT9q0gLuP8AePlsnP049q9Q/wCHIfjj/opXh/8A8Ap6wdU/4Iq/F2Dc&#10;dP8AGPgu8AJwLie7hJHbpbsMn0z+NAF3w/8A8FsfidaTD+3fAnhPUoh1Gnm5tGxx3aWUevbuPTn1&#10;3wf/AMFu/Cl3sXxT8MtZ0rpuk0fUIb7J7kLIsP1xn2z3r5T8Rf8ABJf9ovRFY2nh3Sdf29tN1mBc&#10;9OnnGP1P5H2z4/4w/Yx+OfgVXk1j4V+KI4U5ee0097uJfcvDvUD3JoA/Y7wH/wAFQv2dvHbRwt40&#10;k8N3cnSDXrGW3A+soVoh+L19I+EfH3hn4gaf9v8AC/iLSvEdjx/pOk3sd1Hz/tRsRX8wOoaddaVe&#10;SWt5bTWdxGcPDcRlHU+6nkVZ0HxFq3hXUotS0XVLzR9Qi/1d3YXDwSp9HQgjp60Af1K0V+Cfwj/4&#10;Kk/Hn4WywRXniGLxxpUZwbPxND58hHf/AEhSs2fTc7Aeh5z+y/7M3xd1j47/AAV8N+OtZ8Lt4QuN&#10;Zh+0R6c1z5+6LOEmDbVIWQDeoI+6ynJzQB6rRWHq/jDRNB1zRNH1HU7az1TW5JYdNtZn2vdvHGZJ&#10;FQdyEBYj0FaOpahBpWn3V9dOI7a1ieaVz/Cigkn8gaALdFc74B8baX8SfBOheK9FeWTR9as4r+ze&#10;eMxu0UihkJU8gkEV0VABRWfrGtad4d02fUdVv7bTLC3XfNd3kywxRr6s7EAD6mvk34s/8FUPgL8L&#10;2mtbLXrrxxqUXH2fw1b+dFnt/pDlIiPdGb6dqAPsKivx8+Jf/Ba7xvqxlg8C+BdG8OwMNq3OsTyX&#10;8+P7wVfKRT7EOPrXy/48/b8/aB+IpkXU/ifrVnA//LDRHXTVC/3f9HVCR25Jz3zQB/QpqmsWGh2r&#10;XWo3tvp9svBmupViQcZ+8xA6A/lXmfiL9rT4K+Fd41P4r+D7eVAS0Ka1bySjH+wjlv05r+cTWvEO&#10;q+Jr1rzV9TvNVu26z3s7zSH/AIExJrNoA/oQ1T/go9+zfo/m+f8AFLT5PLxu+y2V3cZzjp5cLbuv&#10;bOOc9DWZ/wAPRv2Yv+im/wDlA1T/AORq/AKigD+gWz/4Kbfs0ahIyRfE+BDjJ87R9QiH5vbgGu00&#10;H9tj4C+I3RLP4t+E0ZzhVvNSjtSTjOP3pX/9fHWv5xqKAP6jvDvjDQfF1ubjQdb03W4B1m067juF&#10;/NCR3H51N4k8QWPhPw7quuapOLbTNMtZb26mPSOKNC7t+CqTX8u2nald6TeR3djdTWd3Ecxz28hj&#10;dD6hgQRXq8P7Xnxmj8E6v4Sm+JGv6h4d1a0ksbux1K7N4rwOMOitLuZARx8pHBI7mgD9wv2Pf2xP&#10;C37XHgeXUtMRdH8Sae3l6poMkweW3J+7Kp4LRP2bAwQVPI5+hK/mZ+Bvxt8T/s9fEjSvGvhK8+za&#10;pYtiSF8mG7hJG+CVQRuRgOR1BAIIIBH9C37Of7QHhv8AaX+Fel+N/DEm2C4/c3djI4aWxulA8yCT&#10;Hdcgg4G5WVhwwoA9QooooAKKKKACiiigAooooAKKKKACiiigAooooAKKKKACiiigAooooAKKKKAC&#10;iiigAooooAKKKKACiiigAooooAKKKKACiiigAooooAKKKKACiiigAooooAKKKKACiiigAooooAKK&#10;KKACiiigAooooAKKKKACiiigAooooAKKKKACiiigAooooAKKKKACiiigArP1q1utQ0e/tbG+bTL2&#10;a3kjgvVjEht5CpCyBG4baSDg8HGDWhRQB+Y/iz/ginZ+JNVv9THxl1Nr+9uGuZrnUdES5kkkclnZ&#10;2Fwm5mYk596838R/8ER/HForHQfiR4f1JgDtGpWc9mCecZKebj+H8z6c/sBRQB+af7AP7Gvxt/ZG&#10;/aAu5/EGnaZqfgzW9NlsL7UNJ1JJI4JExLDKY5Nkh+ZDGMIcedkgDJH6WUUUAFFFFABRRRQAUUUU&#10;Ac94t8A+GPH1n9k8T+HNJ8R2uCvkatYxXSYPUbZFIr5o+JH/AAS4/Z7+IizSQ+FJ/CN7J/y9+HL1&#10;7fb9IX3wjHslfXFFAH5Z3H/BE+LT/iJoNzY/EBNU8FrepJqljqFoYL37MGy0cckZZXZgNuSExnPO&#10;MV+oGn2FtpNjb2Vnbx2lnbxrDBBCgVI0UAKqqOAAAAAPSrlFAHgf7aHhvULv4MyeMNCiM3iXwBf2&#10;/i/TUGQZDaEtcRcckSWzXCbe5YVJ+0t8UbFf2NfHnjbRrky2WpeE5ptNuFIBY3UGy3Yded0yHHc8&#10;V7hcW8d3DJDNGssUilHjkXcrKeCCD1Br5Ft/2d/H3/DMp+DkllE2l6b41trWyuZryNnn8MxanDdJ&#10;K3J+dYgYvLOCRF0ORkA990u60P8AZ7+Belt4gv4dJ0DwjoNtb3V1JwkUcEKR8AdSdoAVeSSAASRW&#10;D+zj4l8f/EDQdW8a+NIToeneILlbnw74XkgVLjS9OCYjNw4G4zTf61kJOzIUY5A4bWvDesftRfG2&#10;ey17S77S/g/4B1AD7DqFu0P/AAk+sRkMHKMAXs7fgqcbZZDkF1Xj6coA8J/bQ/Z1t/2nPgF4g8IK&#10;ijXY1/tDRZ3IXy76IExgk8BXBaNj2WQnqBX8+vh/4a+LfFniafw7onhjV9Y163kaGbTdPsZJ7iN1&#10;bawZEUkYYEHI4r+oCs7TdE0/RftP9n2NrZG6la5nNtCsfmyscs77QNzEkkk8nNAH4WfDj/glH+0F&#10;4/SKa80DTvBtpINyzeIr9UbHvFCJJFPsyivpnwH/AMEQ7NEjl8afE6eZj9+00HTVjC/SaVmz/wB+&#10;x+NfqXRQB8X+EP8Agkj+zx4ZVBfaNrfipl/i1jV5FyfcW/kj9K9f8P8A7EPwD8LxgWXwj8KS7eh1&#10;DTkvD+cwc17jRQBx2l/CHwJoJU6Z4L8O6cVYsptNKgiwTwSNqDmugs9B03T5vOtdOtLabGPMhgVG&#10;x6ZArRooAx5/Cui3XmGbR7CYyZLl7VG3Z65yOc1ymufs9/C7xKm3Vvhv4R1IbdoN3odrLgc4wWQ4&#10;6n869DooA+YvGH/BNr9nTxoshn+HFppc7fdm0e6nsynuEjcJ37qa/If9vn4F+A/2cfj1L4I8B3uq&#10;3tva6fBcX66tPHK9vcS7nESlEX5fKMTfNk/P1r+hWvKb39ln4Rat4y1PxZqnw68Pa14j1KYXF1qG&#10;rWCXsjSAABh5oYLgKANoGMUAfzZ29vJczLFDG0srnaqIpLMfQAda+vP+Cf8A8XPiV+zb8Wbe/tfB&#10;3ibWfBGt7LfXbGx0q4mzCGwtzGqocyRFmI9QWXjcCP3R0XwzpHhuEw6RpVlpUJ48uyt0hX8lA9TW&#10;rQBXtbhLq3imjJKSKGUspU4IyODyPxqxRRQAUUUUAFFFFABRRRQAUUUUAFFFFABRRRQAUUUUAFFF&#10;FABRRRQAUUUUAFFFFABRRRQAUUUUAFFFFABRRRQAUUUUAFFFFABRRRQAUUUUAFFFFABRRRQAUUUU&#10;AFFFFABRRRQAUUUUAFFFFABRRRQAUUUUAFFZmueIdK8MabJqOs6pZ6RYR/fur+4SGJfq7EAfnXz5&#10;4/8A+CjH7Pvw/d4J/iHZa5ejhbXw9FJqJkb0DxKY/wA3FAH0tRXxiP2+PG/j1ynwq/Zu8eeJoXH7&#10;rUPECpo9qw/vB2DqR3A3AkelMmuf23viFGn7r4dfCazlcKNqS6pfx57n/WwnHqdooA+0axPEfjHQ&#10;PB1sLjXtc03Q7c9JdRu47dPzcgdjXx7rX7EvxY8WQiTx9+0h498TpdSpHPp/hUxaHAqk/MzBWZGU&#10;ccbB6/TZtv8AgmX8C/DAhv5vBmqePtWM8ayXGv63O7sCwDSOFZEbHUjbz9KAO/8AF37f/wCz14JL&#10;DUPiroVyR/0CXk1LPOODbLJXnb/8FRvhnrTOngvwh8QviDL0X/hHfDrSKTzjJd1IGR/dJ56V7fpf&#10;7PXw4+Glmtx4N+FXhWC9V0X/AEbTbeGUqWG4+aUJOBzyew9K77UobnRrC5n0awF5du6f6LJcFExk&#10;A7c5C4BJwAM/WgD5Oj/bW+NPijePCP7KPi+4DDMcniLUo9KOD0YpJF7jjd688GorP4wftleLLy5t&#10;dK+E3w78L3EO0vDr2vm8kiDEkb1tpgRwPQZyCOOK+sdUsJNJg1PUdD0q1uNcuAhdWcR+cRwNzewz&#10;6ZpdQs5LG31HUNJ02zl8QzRLuDNt8wjhQzYyQOcZxnHbsAfJkWlftueJL6W0l8b/AAi8OXEaq0sO&#10;n21zcTQo5PzbZI2GRjgE4Pr3pR8G/wBq3XNQn067/al0TTrsKry2WmeEbN3jjJ4YFlV+fr3HODX1&#10;jfWb28eoX+mWFi3iaS2XIdvvkZ2hmwCVyCAeM7R0xwl1DMlrcXVpa6ePFT2SgqzcEjoC2NxQNnB4&#10;zjt2APkj/hl7476hrD6fqH7Yerf2lHEJFtrHw5BC2wk8lVmGf59PanQ/sd/EebV207U/2ufHs2ty&#10;L54gsVW1HljA/wBWJWAPXoRnrjqa+tmhl+ztMkenDxa1hjd2z9fveXvpsbS/Z4xN/Z0fi5rA4APf&#10;v/teXvxQB8lXH7FniebxFa6RqX7WPxWN5JE00dpZ6q1tI6jvuViD0PBHY46GpLj9iG9tdettHl/a&#10;n+NSalcxtNFAfFEmWUdT0x2PHfB9K+rbOaSOCzg1CbTf+EvayYoQBye+B97ZkDOOuDjpwmnXE9vB&#10;p1trFzpo8VyW0giZE64xnaCQSPulgMZwcdOAD5HuP2AdDstasdJ1D9of4zNq98ryRqPEuBJjqeYj&#10;g9ep5waNT/YB8O6XrWnaTdfH740i81HeII/+ElDBsDnJ8nivrfTbyXT7XS7HX9Q09/E8ySCB1TG4&#10;99o4J4xnGM4qPRr6bRbbTLHxPqljN4guGkW3dUC7vYdO2B2zwOvUA+R77/gnH8NNBvtJ0u/+KfxY&#10;e+1BjHCw8RDDkeuIMDqB+NSa1/wTn+Gfh/UNKsrv4lfFsTalMYIPL8RBhux/ERBwOQPx9ASPrPTN&#10;Rfw7Dplh4p1mzudZup5FtJBFs3+gA7HBxnj7wXk8mOw1ZvCMNnaeK9bt7nUb28kFpIItnBPA9sA4&#10;yeBuAyepAPkfxX/wTi+F+jtptjqfxB+LN0mqXAtkjXXllTdx94eRjGccdfQcGpNY/wCCbPwP8Fw6&#10;Vb3174+1GW9uBbJOutyM2SerbFVe4GAMnHAODX1hY6k3guGGHxVrsd7cX1+62cjQ7Nueg46D36Dc&#10;BnFJFq3/AAr+3kbxPrzXgvr8i0Z4sGNW6Kcdh3PQdqAPlXxZ/wAE3/gf4ShspZ/+E6uRdXSWyi11&#10;2ZypbueP06ntUHjb/gnT8EvBMFhLLH46vvtdytuq22vykgn8OT6DvX1c2pD4bw3l14k16fUIL+/A&#10;tVaHPkg/wgDsOp7ccDJ5hvNWj+GLXuo69rV7qVpqd8q20ZjDC2BUnp6DHbsBgZJoA+UfiD/wTs+C&#10;3gTRIb/yPG2oedMsIjj8RSptyCck7TjpjGOtHjn/AIJ1/Bnwb4Zt9WW18cX7SyRx/Z18RTI0e5Sc&#10;sdpxjGOnUgV9S311bfCmbU9f1XVtR1K21W7RIbbG4QZBbuewz0xwAMGqN1NF8MbjVvGF7qt7q+n6&#10;vKot7ONT8m8l1zubGAoIHTjjvQB8z+MP+CdPwc8MeDodbitfG93LL5WLU+IJlMe8ZO8hTjHTp1wK&#10;z/G3/BNH4V6T4Xi8SWGofEiKV0hcafBrwBh3AEli0LsCO/PX0r6jklh+H0mo+Ppb++1Ox1hIzDp7&#10;LtMYlIcbiWx8oBA44BxTZPs3gx7/AOJQub69t9UhjKaayhCnmbSN7ZPA6DjjPegD5o1f/gnn4L03&#10;wTDrsfjD4u3V20UUr6cvicLIm/Gc/wCjkgDnt27c4lf/AIJ4+BYfBsWtzeM/jD57RJNJpsPiRXnQ&#10;E4PBgGQOucDj0r6NZbfw2138Uke9u1v7ZCumMApTftHzPz8owMcelSRWMUTy/FO2gv7m4uLUONJJ&#10;AxkCMkvg/IAN3Tpz7UAfJHw7+D+qfsv/APBQr4f+FtA8e+JtY8HeKtBvrqfTtfvPtUp8qGQ7XYqB&#10;jzFRwVCkbcEkEg/T3xD+JHjzS/2q/hV4L0OwkPgfVLHUrzxDf/YGkRWSF/syCfBWNjIucHGQa8q8&#10;bMNS/wCCqvw6twZJl034fXdz5Y3FYGee4jL+gyCFz9B6V674f/aAv9e/a48UfCGHSrf+ydB8Nw6x&#10;car5jGb7TLLGFhK/dC+W5bOc5HTFAHk/7dPxQ+J8fxC+Evwi+EOuweHvE3jOe8ubnUWUGW2gtljk&#10;BBbIAYCbII+bZtyMmsZvDn7XngzWv7G0j44fDnx7fwgAaf4m0oWFy42BgMQJljg5zuzwCTya1tP3&#10;fEb/AIKnarPtWWz+HngWO1z18m8u5BID7M0M7D6L+fs2raxFrMepad4buLHUfiZp0XlteG2VHAEg&#10;EixyONuVDFeT60AeLt8cP2wfBshGvfADwz40ijOHm8KeIltQ3TokzSOPX7vcehp4/wCCh2qeGZTH&#10;47/Z3+KnhjHDXFppIvrdecZ8zMYI9xn8a9YkX7LpR1x7Wz1r4rabaqLi0tpi7D59oZ4o2wzKjDOB&#10;1/Cr82u6tY+E08caxJqVrq9nbq9z4bguDHA/7wojvGwZkBBDH6fWgDzHw1/wVC/Z31+YQXXjK68O&#10;3nA+z6zpN1CQT6ssbIO3Vu9eveFP2oPhB442jQvid4T1GV+kEerwCbpnmNmDDjPUdj6GsfVtQ0bx&#10;14Dg8Z+KNG0+50DyWF5o2o6XDemZt5jXy3cDhs45BHPbk15drX7Lv7PXxN8OJ4luPhL4Z0/w2VkN&#10;9PBHJpt1burYO0WuA5PGBkfmcUAfW1vcR3MKSwyJLG43K6MGVh6gjrU1fBdv/wAE+/grdQ2+r/D3&#10;WPH3gfTZfMaTVfDXiHyIbUrjd5wuCXXAA5Gcj8Kv2v7M/wAWdBuLST4fftceLbqG63C3XxDpI12N&#10;irchp3ZkGOPvL0B7dAD7lor4pZf21fAlxbwp4q+EvxCjk/1aajHNY3VwM87VjEaZ5xwSOnHWrK/t&#10;RftOeDY5P+Eu/Zcm1eKP7134V8Qwz5AHJWACR2z2GQfrQB9m0V8af8POPCXh1VHjz4X/ABN+H7D/&#10;AFk2seHj9nXjnDh9xGeM7O49eO18K/8ABRj9nTxbtFp8T9PspGGSmrW9xY7TgHBaaNV79iR6UAfS&#10;1Fcj4V+LPgjx4yjwz4y8P+Ii3K/2VqkF1n6eW59R+dddQAUUUUAFFFFABRRRQAUUUUAFFFFABRRR&#10;QAUUUUAFFFFABRRRQAUUUUAFFFFABRRRQAUUUUAFFFFABRRRQAUUUUAFFFFABRRRQAUUUUAFFFFA&#10;BRRRQAUUUUAFFFFABRRRQAUUUUAFFFFABRRWN4o8XaD4H0mTVfEet6doGmRffvNUu47aFPq7kAfn&#10;QBs0V8jeMv8Agpf8KrDVpdC8BWniH4ueJADs0/wdpklwm7oMysACv+1GHFc+fiB+2H8brqO30Lwl&#10;4V+A+k3A3pc+Iroanq3ljGXSEArxkZWSJeSBmgD7RuLiK0t5Jp5UhhjUs8kjBVUDqSTwBXz98Tv2&#10;/PgP8KTJDqfxC0/VNRQ7Rp+gltRmZ/7v7kMqn/fZfzrzKP8A4J22vju+gb44/GTxh8VL+XMo0iS+&#10;On6ccYJ2WyMSADjlGXqOBXu3wl/Zz+FvwOh0+y8PeD/DWi61JGyrdW1ov2mbbycSSF5WABGcufWg&#10;Dw2T9tr4tfFBhF8Hv2dfEd7bzEiHXPG0yaTa+zCMn94O/wAsgOO3NVrn4WftafE25srfxx8Z9F+G&#10;FnqDso0vwDo7XEgAUsQbmTDxHAOCJCPrivsSzvG02OxstU1CCbUrjeEKr5XnEZY7Vyei47020ujp&#10;KWlpqupwz391K6wuUERl5LBQuT0XA/D1NAHyZZ/8E2fhDDrFhefEPUfGXxY127lKJe+KdYuJwGAL&#10;HPlbcKcfxk/oa998E/Bv4c/BX7LD4Y8FaTo0t5P5K3GmaREkg4JG+SNAcAD7zE+pPWu2t7z+xY7W&#10;21XU1nurq5eOGRoxHvJLMqADjhRjPfHqajhvP+Edihj1bVDcy3t6YrZ2i2cuSUiwvoBjJ9KAGq0f&#10;hWGNHk1LUvtt8QGIMxiMhJwcD5Y1/SlxH4UQsBqWoi+vuQN05hMh/wDHY1x+GaUXi+GV/wCJnqUl&#10;19uvjHbtJF9wufkiG0dBg8mka6TwvHNPqeoz3Ud3eKsO6LPlbyFSMbB0B7n1oAjmWPwlHcXEMGo6&#10;kb6+VmjRjMYi5AJAJ+VBjPtn06JcwxeE47++trXUNSkvbpHkhhcyspYqmVVjgKBz/wDWHDp7qPwn&#10;Hd3moaheXcN3doI42j8zyS+FVFCLnbn1/meS6kj8KLqWp3d5fXtvczxlYdhlFvnCYRVGQMnJ/wAe&#10;oAl5DH4UTU9UtLK/1K4vJo3ltoZDI2eEyiscAAcnHp6DhL60i8Mrq+s2Gn3epX90Y2ltopSzOVAU&#10;bQxwMA54pL508JJq2sXFxqN/DO8bfZFXzfK6JiNAMgHOTSakYfCv9seIJZdSvYpUjLWceZBHt+XM&#10;ads5yfpmgBL6xj8P/wBr69p+lz3uqXUcZlt0l+aTbwAMkgYBOcenGTS6hZpoy6n4h0/SJbvWp7dN&#10;9usuGl2jhepUEZ7ZzjjNOvo49AfVvEJbUr7fAhNihLhQoP8Aq4+xOefx96jureLSZNR8UKupXMst&#10;ombAEnAUEgLGejc8/j6nIA6605bFLzxDaaP5viCazVDAZQGYgZEZOdvXgkdcD2pW0tYfO8RRaOp8&#10;SvZBDB5w3E4z5e77vUY3Y7UySzis5rjxUlrqMt9JYqpsPMOcD5gojzgPk4/PuTkFlF5zeLEsr86g&#10;+n7PsJchiv3wmzOA+eP/AK9AEkeniSNdfOjwp4lay2eS0o3A4z5e/p97jdio7fTzcLa65daRax+K&#10;VsmRY/N+6cZKbvTJAzg43EZ55ZDYxXjQeLG069TV1sCi2TS4bB+bZtzt3Z459eeRwmn2EWsNYeK7&#10;nSLq11mO0dEs5JcOueduCQuTzgnH3uQD0AH6bayXtvZavqWk2UHitbR1SPeCV/2Q+CccjPXbuI5z&#10;yaVayX0Ol6hrmnWNv4nWFxGiuDs9Qp5OMYzjOMnk55ZY6bFrx0zxPfaPPaa5BbuqWry/Mmc/L1Ay&#10;ecZx97nHY0vT08SJpniHVdDax1u0SQRQSSZaPOR1GAcjpkcZoAdo8Mt1Dpl34jstNh8TIJVgEbgk&#10;euwnJ6YzjOM++KNJSa4g06XxRb6bFryzS/ZBGc4OD9wnnO0c47YqLS9NHiqPTda13Ql0/WrN5Ps8&#10;Uk24pzwcjg5xnkHHUU3S7A+Jl0/UvEehx2OrWNzL9lRpd+3nhgR14Gef7u4UASaO0/2exfxcmlx6&#10;v9rkWxMZB6527N3O4jPTnGM803S2nhjtz4yk0s35vnGnsoAx12bd38WM4xzjGeabpti/ieK0u/Fe&#10;i2lpqNneyNZJ5u/GPusPU4HTvtDYHGE0+1k8RLHP4t0aytLm1v3+wbpQ+f7pHqTjp32g4GBQAmn3&#10;V1p0KnxndaWZpNQI09lXaBn7mN3RuTjuB1JNNW8l0NLiXxpf6Y8MmoA6d+7wI/7nXoR69uSWx0fD&#10;aSa2sp8YaXpsC2+of8S4mUNuGfkPPc+nfuopIYbrVWvl8Y2Gmx2cOoJ/ZpZwwbsh57kkDsTkjGOo&#10;A1b648ONqFx4w1XT306e+T+zh5W3y+flB9wQDnnGCS2OkU10/httU1DxfqljPpEt4jaejQZMP93s&#10;eR7Z+6WzyalaKe8OqL40t9KXSY7yNtPZ2BBHG3du75wO2SWGMYoma5WbWz4xGljw6txGbEy4IxkY&#10;3Z75x177u2KAM3ULoeD01fU/FerxaroF9dI1hA1v5nlkgsABgjAA46/dz1NUWvJ/Cl1q/iXxDra6&#10;p4U1DabGzVGkxvIaPCEYXCgjjr1PIrS1jzI7zV5/Gkmmv4R3xixidNx3dm6ZzjOfxxx1oSST2t5q&#10;t34quNMm8AvGh0+Mxo6clTHsVVyflz69scUARyXk3h261LxfrGtvqfhK/iQ2lgqM+N5Up+7bCrgD&#10;8e/NRzXraHeXvjm91ue+8KXluog0xULE7toVdjHaMHPP19alkmntb3UNS1+906b4cy26C0t/KDpg&#10;7PL2oEzxz/kcRvcTWt9ea1qeoWM3w4e1T7NaeSGjwdgRRFtzkN/kdgCNr46fe3XxFl1e6uPDNxbK&#10;I9LCHdk4QIVJ2jDZOfXP4y6WjXmtRfERNauxoM0IVdNKHcCf3WwgHbgPzn1596Y08sN9N4juNStJ&#10;vhq1moSx8nKbcBFTydvXf/h7VY0mG/1LxJZeIdO1eEeBJYRDFpyqyr08ry/K24z5nf8ADpQB4Tap&#10;/af/AAVivMvt/s74VggKM7s6ggwfT/Wk/gK9p+Efxt0P4sfEz4oaFpuhyWV/4J1GLR7vVZBGwvGZ&#10;WYhGXnCFMFW6cV4r8LmbUv8AgqB8ZpwioumeDtMsiSclzJ5EoYccDqMew/D0PwR8Wvhgvwd+Kvxa&#10;+HenRWlpbSanfaxdLaGBr29tImaSRs8SZwMMMg59cigDyf8AYoj1Hx58QP2pPiTprqt/rfi2TQtM&#10;uZjlFjskZIn7gjbNGT1+7jnFe36/qEEIvNf+G9jYax4me4WHVbi1DSFQwJJWMnGGZeWHoevJHkv7&#10;BfhfxF4B/Yp+HE2lQJNq2t3smsajLPtC+RPNI/mMWI/5ZCLnrzxXq7T2nww1LT3+H2gpr1jrVxsu&#10;ru3na4RdrcRIykhMbmOTn36cAEfiKOw+HM0njrTtObVvEl3Ktvf2kVzvgspXXdLwgJBLDGGJ61Hq&#10;9rZ/DXWE+JmovqE0usKqjR9gBhklj3MryE8qoUgLgcgelOnXR/2bdYjeCDUdabXpCp3SAeSiMOBx&#10;87fP3x06jNRi10/4MaxqD+MdVl1611yYtBamAzKArZMsgc4BG4DjJ64oAdek6Vrg8ea7rRfwTq1u&#10;qRaRKryPIJIsrC0WCgC4LZB/h96b5d5JrDXF7NYWvwgu7bbHHmOGIoyZRVQYkEnmHJOAeG5pwtZd&#10;HvtSh+KWq2lz4c1CX/iXQSOzKXVvleMIMxqFbB5H3hmooNL1DxHNqfhrxvBb6D4PgcLpc8bR24WR&#10;WxEsLtw+Yy55DUAFvFMdZm8HWWkx23wzu7cudTj3bSrIH877QxK7t+Bg+gGKq2Mlv4f1m8+E+l2t&#10;19g1JGJ1hpN8rNJEG80KAFMYACkAjIBOc1Lp9ncfERdV+G50ybQNI0j5rW9w0jAo+B5oJAfeGZuC&#10;PUZFR2Wpf8JRpN98LtAlubG/0xWiTVLliguBHL+8VgoLIpJOOvAAPWgA0W6tvh6138NLe9uLjX7t&#10;2MGq+UFitZ5Yl2BRksBjblh0LH0qfw9q9x4Os7jwrrWsLqHjos8mmeY7yrBI6Dyo2kbjLNghTlfm&#10;GetVYbqO40lvCuiXMV98StKje3GqSQhXcJIfMiimfkFVJUFscKcYpkkMS6SLyRLfWvi1piAtCjNN&#10;INr4BKqdkskaEdMn5ec7aAN/wn4u8R6bod5aeLNQX/hKV8yXTdLkeMS3Y8s4jdVGCGYYHRjzg9K5&#10;nS/DPhz4q+HNV1H4ifDfwrqVzY+ZLHFqOgwvPdxqhdkjEnzBgVHzDI56ZGadqFis2kx+Pdfhkbxt&#10;pgjnk0dJFjLBJAI5pYsF0AGCRxkL2yaj1K3fxlp1l8WdTkm05dNaISafBEW84xygKYnJ+VWZgDkH&#10;GGPPSgDyvw9+xv8As6fGzTdX1O++E1p4b/s9gZptL1K6toxGQzEqkbBSyhTkbehHtjL+Hv7FfhHW&#10;rfUbv4afGb4tfD1NPYeZaprym3jVizBtoAynynIZuxzXs+rXl/40Nl460+9XQPCti6x3lmzn90wc&#10;bwI1G2TeGUc4znBwBmmahfXd3NBqvgG3h0zwXIPL1NXjSKNXBPmCcE5I8tlwASMNhfmJoA8u8J/D&#10;H9pBobg/D39qew8ZQ2ZXfZ+KfDCR8HdjfKVkkwSDyO30Faen/Er9s/w7bq7eDvhd8ULeLG9vDWrv&#10;azsMHktNIqZOMDC9ex7d1c6ovgzVkj+HOn/2noOqIEu7oh5fMYFg0Rc48rarA84PzAkkYqOXU7L4&#10;C699m0B38RQ6vAN10soAVN7qEjKZBkBGST6jgZoA5U/tzfFHwiyr48/ZZ8faaqgeZceG5F1iPpyc&#10;oiqPoW/Hirunf8FTPgct0LTxNN4o8BXhPNv4j0CdJF4zgiES9+P/AK3Ndbaa1cfs9+IJbLWtVvdd&#10;+3W4aGKFm8uCPeQJCrnBfKkbR2zzzVqz8Wap4PvmsPijeWurabeW5FrbPax3O7LAea2FyEwCMNkn&#10;PTg0Ab/hP9s74GeNtn9lfFfwqzucLDealHaSscZwEmKMfy9fSvWtK1rT9dtBd6Zf22o2pOBNazLK&#10;hPpuUkdxXyQPgz8KfFWpTxfFL4QeBdFt7pCYtStdMWzluZCV5V4zuYEEkuCAMjnmvOPD/wCw38A/&#10;F2uXMWneHPFXwn1FFbOoaV4ilRVcsMRhp9wyecKB0B9OAD9DqK/P/wAK/s6eLLvVX034aftVfEnS&#10;76IM62Piy3/tVFVSMj5mVFx0xjr2ra0mT9r/AEe+EPh/4s/Cn4osu7/Rtasmsbl8H/nlbqnQf7Q7&#10;+maAPuaivjOP9o79qrwcx/4Sj9muz8TQL1vPCfiSIBucZWJvNc9+Djr14pF/4KW6J4bQ/wDCffB7&#10;4peAyuA9xfaCXtlJOP8AWblJ/wC+ex70AfZtFfMnhP8A4KR/s6+MNi2/xKstOmYcxava3Fnt5xy8&#10;kYT8mP6GvafCfxi8B+Pdn/CM+NvDviIvwq6VqsFySc4wAjnvxQB2VFFFABRRRQAUUUUAFFFFABRR&#10;RQAUUUUAFFFFABRRRQAUUUUAFFFFABRRRQAUUUUAFFFFABRRRQAUUUUAFFFFABRRRQAUUUUAFFFF&#10;ABRRRQB8F6x+2l8Vf2nvCeqWH7Ovwl8QrZXge0h8ea9cwWEFs2dpkiR9yyFTnoxIxyuel34N/wDB&#10;NvTtS0uDxL+0HqF78VviPvkcrqOvXNzp0QzmNEBVGxjAZW3LxwMcVvf8ErXW3/Zl1DRlDx/2L4q1&#10;TTjC5J8nEivsB78SdfUmvsmgDlvA3gXQfh/4bg07w54a0nwxAIwTYaTbpBAr45HyKM8/xYyetbFr&#10;C8sdtc3dtbpqiw4Ow7thONyq5GduQO3pUklhA18l+YQ93HE0SSZ52kglfTkqKr2dql/9j1O709bb&#10;U0hKhWZXeHdgsm4cHoKAJLFJZIbWbUILaPUhGQ3kneFzjcFYgHHAzx2FFgJmt7VtTW1GogH/AFJJ&#10;UHvsLc9MZqOztRqS2N/qGnJa6jCjbUZhI0BbhgHHHIA6U2xtzqUdlfalpkVtqVvv8tSwlMGcqdrg&#10;d1Azj1xQBJYNcC3txqxtP7QLOF+z52nrjbu5zt6/j2ptnJNDDbLq8tn9veVxF5Pyq33toUMc7tnX&#10;Hv2otrVtSS3udT0+CK8t5XaEZEpj5KhlbAwSv86SzhfUo4ZtVsLaO6hndoAGEuwAkK6kgYJX09aA&#10;EtbuSxRE1m6s1uJbl0ttnybgSdijceX29cUkFzLp6kazeWe+W6ZLUqvljBP7tPmJy+M9KLWCXUI1&#10;fWLOzWeG6ZrXa3m7QCQjgsBh8Z6f/WpbVZ7hZDrFtZqY7sm02Nv+UH923zAYfk9PwoAZHePoqzPr&#10;OoWoSe72WrbfKwGxsjOSdzZzzTf7Qfw+t3c63qluLaa6C2paMReWrYCxk5O45zz9T06Pi86T7R/b&#10;UdiIlux9jwc/LkeWW3dJN3p7YpY2uVkvjrBslsRcJ9jKk52/Lt37uN2/pj2oArveN4bOoXut6vF9&#10;gkuEFsHQRiBSAoQn+LLdz9fot3fjwuNS1PWNVUaa0kflI0WBbggLjIyWyxz7VKZZ7Z9Qk1maxXTP&#10;OQ2pb5dq8f6wscZ39Me1Ma4uNOm1O51q6sI9GBjNsWBQxjv5hY4+9jGKAIry8Phn+19Z1TVy2kkR&#10;tHCYhi3AGDgry24kUl1eDw7/AGpruoavK+k+VGyW3kgrAAMEggbm3Ej/AD0mmuZ9Nn1S+1W/sl0L&#10;ZGYQ6bTHxht7E4IJIx9fzbcXU+l3Go6lqOo2o8PC3Ro1ZMGM87mLZ+YHIwPoB7gEV5dLobal4iu9&#10;UuJNI+yo4tRHlIguSWXAyS2R1988Yw2WZdNku/Ez6lezaW1irixEeUQD5t6rjduI9ffPbEsl1NaX&#10;l7q13qtt/wAI59kVo4/LHynks5fPIIIwO+R6cskvza3Muuzazbf8I01mrJGVGA2c+YJM8grxjvxQ&#10;Ahmjhkl8Uf2hfPpx0/cLARnbtHz7wmN27HH40yHyr2WDxUl3qX2T+z8jTwp2sp+fd5eMl+3HtiuZ&#10;1H4taBp+uLfnxQtzpzWoVdMt7YuxkznfvxwccbTiuM1r9oUL4kivtKiu5dOW3aJrG42Rqzk5EmRu&#10;P4cdPc0AerWfk6xNZeLYp9Sjh+wtt08ggMD82TGOrcY75+XHaizjg8QSaZ4sjbU7cR2j7bBsqHDc&#10;/NH3bjjHX5TzgV4Jq3x88U3+opcWs0OmxohQW8MYdDn+Jt2ct0/Lpyc89qXxO8V6sxa41+9Gc5WC&#10;UwqfwTAoA+lbNrHxKNI8XS/b9Oa2hlCWtxJ5QIbg7lzg/dyOeeM9BjAXxt4T8SHSfEd9qkmlXdg0&#10;uywkugrE/dO6NTk9OOmehyK+Z7m6nvH3zzSTv/ekcsfzNRUAfRU3xb8EeIbjTNXv576yvdOmkaG3&#10;USc5GMtt+UgjHGfY8dcvVPjT4Q8RXWmX+o6fqyXem3LS26W7LtPoW+cdcA47EYyRnPhNFAHs+tfH&#10;DQvEVxY3N/4fu3n0+4M9sI7ravtuwPYHHqOuCaq+Ifjpp/if7J9v8LGb7HcC4tyuoFMMOmQE5968&#10;iooA9T8SfHCPxVFbx6j4atZ0tpxPEGuX4I7HAGe+f5VX8TfG6fxdbx2+paBp1xBFKsqK7SZVh7hh&#10;15B9jXmlFAHoniL42an4psVs9S0fSLi2SRZURopcqw6YIk9Mj3BNQeIPjHrHibSv7O1Gx0ye0DKy&#10;p5DDYR0K4bjuPoSK4KigDsfEHxV1vxNoo0m/SzeyXaUjjg2bCvC7cHjFQap8TNc1rQk0a7kt5NOj&#10;VEjhFui7AowuCBkYHvXK0UAdLefEbxDqHh9dEuL1JNLRFjW3+ywgKq/dwQmQRjrnNQzePNduNBXR&#10;ZL8vpaoIxbGJNoAOR/DnOec9awKKANtvGmtvov8AY7ajIdM2bPsuBswDkcY9efrzW98O/FmtSeJP&#10;DujjU549OW9hX7KpxGV8wMQQOuT3981w1df8I4fO+JGgrxxPu59lJ/pQBk/ADULS1/bs/a38TX80&#10;drpukWuhx3F3csAIIxZsznPZMQMx+grl/wBp638C/Bj/AIJv65pPwkum1DQPF11HZ6VcJdtcm6e7&#10;ug02JG+Zsokq888c96ufs96Dp3xE+J37b1tqWpTaPpuv6wvhufVzKsckAEFzbEoWOAUMvyk8cr9K&#10;zf2gPhnY+HfEf7HP7PelXjalpdnrq6tNLIoBmh06IPvcDjMiyT9OOtAHtPxB1q7+C3gPwX8O9HMA&#10;srPw9Hp1zHJGGDxLEsC+44R+nrXD+DfjDf8Ag3wrfaBbafbPa3gkMk4eRJtzrtLBt2AQAMYA6VZ/&#10;aE1b+1vilqag7o7RI7ZfwUFv/HmavOKAPUPhz8Y4PA/he70iXTJrqeSR54Lzzlb7PIV2hkRl4IIz&#10;15q94L+Kmit4cuLXxl9q1/VI5nnsJtQhFykDFQANzNuILAErjHFeQ0UAe1+HvHWhfETRZR8R9Siu&#10;tQspmk09ArQMylRuRmjUJtYhRzzwe1W7DWdO+OujlfFF5Z+H5NHf/Qo7KZUaeNl+ZBHIxJI2Jhun&#10;OPWvCaKAPof7TP8AtEeHBaacJPDsehyof30jTRzoVIBJUD512dMH73Wln1q6+J2hiH4fXFxYatp7&#10;RrqF1Jttbi9TbtWQyqSSMqSVY9++K+eoppIHDxO0bj+JDg1oaL4m1fw20p0rU7vTvNx5gtpmQPjO&#10;NwBwcZOM+tAHuV9qYuLAap8O0ttT8ZxmOLWL+1ti0jkr88kaSDbtdwcsq59etQaxPZ+B1j8a6JBb&#10;6r4wmdU1S3S48+3sZ5EJlJSMhgWbcOWKg5A7V5F4R8fa34FubifRbtbSS4AWUmBH3AEkD5lOBz2x&#10;Vz4efEnUfhvqV1e6fbWlzJcxiJxdK5wuc/LtYY7dc0Aep6paQ/D2/sPijeR3VzfaiwJ0XiIQTSxM&#10;X3yHJ2gbsKVzyuTwagvoxpWuW3xK128afw1qw2jSAvnTyB42AgKNhCi4JyT0UcAmvPPh78RIfCGt&#10;ale6lpf9vQX8eyW2nmGwtvD72DK24jHGfU81oeE/iRZTazfr40+3azoNypZLAHzFikDDYygsoQKu&#10;4fLjg4xigDspvtDapHrF3PFY/Ca+UItqzBIShH+rFunzeaHUncozlS27HNRxNP8A2o/h/T7dLP4W&#10;X43NfY2xFCBmY3DjIkDqBtJ4KhStc7ofjrTfFl1daD4svvsPhBQZLGO3g2taupxHs2Kx+6zA7sg8&#10;knPNXNH8SWPji3n8CXF5Y+H/AAxbM8thfyPhlZXJBcuwD797EgbTk5GAMUAX7WePR9cu/hnosfn6&#10;Hq5XOrl/MlfeikTKVIQxrjBAHIDfMM8JYTQ/D6/1H4cW5kvNT1CdIo9YI8pbWeVFCbEwTjlcuGB9&#10;AcDKaTqH/CZaTL8LdD3QrbPI0OqTTZS52OWcOqg7Y2JJGC2ML1zmo7KSGbSj4I0aNp/Hli8kMOqB&#10;EjJEbszwwykh1AAbBO3gEcA4oAZYWVn4RXUPCXiBYdU8XSMP7MZ0E0FpK6jYrO5HLkqcYKjgnqab&#10;Hp66hZ31n8QLmS58WxRk6PZXEzGWUlWIjkZcjazbdqlgTk4+8KeyW8eleS3/ABNvivYS4UAyXEih&#10;Gzjukskag/3sAdyuBFf2cd5os3ivxBMZ/Hdi6O+ku6xvIiFAsk0QAYbV6gbcqoJxySANWzn+JOl3&#10;t34wuf7L1HSoD/Z1qqJby30YV2aFIzgkgqAGAP3yCDjiNvt/xs8Py3Mhg0i18LWnIRZHjeDaTwCT&#10;+8Aj9fmyOmOX6pbT+NtGf4k6xM1tPZSRxyafbIVNwEZFWSNiT5akttJwQCrEZzgM197v4iRf8J7B&#10;HHomj6XIkFzboxYxOCpJjAADb96+nJwTjmgCO5ubv4naZbp4ZsxpL6JbBtQmaZY3uVVQBcO6gFmG&#10;w5ByRnjOTUMmof2jDp1x4AtLxNdt4P8Aib3kKFZZWwoMq/MdqE7s4C9RuHIqXWr+61qSfWfA9vJo&#10;HhhUWK/jRhFGjc7vPVSd6kNwMEHJAGcik1jVIfD2pTyfDiOWTQr628i8lkgMm45bfEzSLlF2kHIx&#10;1ySccAEUmuQeEY9J1zwfey3mvTRt/aq7C8NtMVXOxNgB3EuM5YccYrfuviRrvge10jXY/Eb65LqI&#10;drjRZpfNismwDsc7ywPzZVTtI2kHODWFcatafB/xB/xS11Dr0WoWRilu3fdtVm+aJChwHG1TuPqv&#10;AH3mtY23wV10x6naW/iNdS0/dHG6rshVn4cqysDIpjPHQc888AF3xk2l6tpek6/488B+EPFmh6wZ&#10;Gt7O/wBHiluo1BPBdo8ADIw3JYdhnjzHxN+y3+z14ktrLW9e+C9pouhag8i2uo6Dq01s52lgR9nj&#10;dRkHgkgDjvxXa6bo9h4C1eMeOLV9RsdQsxcW9vbyFidxGyVsMpUcMPXqMVHpVjtvrLT/AB9eahp2&#10;gmBpbIBmIXONphG1gFPcgYP1AoA84s/2V/A/h4R3ngr4vfGb4Z6dIWW3uItTaTTmILcAKAzcqcqS&#10;eQa29P8AC/x/8NsIfCP7Weh+JIkGVtfGfh1IA+Ou6cq7kcHkH+Wa6fw61z4wj03wvrWrw6DoNtvm&#10;tri4hRViY89SVL7i3du+egp3h+bVPiJYaT4Es1s7WG3llnhuZ96EnDsfNILDvgYHBOO+aAI7H4pf&#10;tm+GY4zP4D+GfxPt0GWfwvrTWkzj1JnkC/knce9XP+G7/iD4SkQeP/2XviJoyrjzJ/DqrrEQ68hl&#10;WNegzgtx+tUdLkk8RaTY+EdE0aKTXluZJf7RikVZLhFV2MYLKpUADPLc46ZwK09M8farZ+G7fSNJ&#10;u9afxWl26u0M7yRGAAnaqByGYEZzt6dDigC5on/BUv4B3l0tprur654LvjwbXxDolxG6H0bylkA+&#10;pOPevX/CX7W3wW8crGNF+KXhO6lk+5byatDDOecf6qRlf9K8ovfixLeeBdmuTW2veIFujbvpeqad&#10;HLEIeu990Q5Byu3d3B7GuD1b4Y/A7xh4Mm1bxH8IfA8moG6+zHT9Gtf7MuHXaCJd0LbgvUZx1AHf&#10;gA+5rG+ttStY7m0uIrq3kGUlgcOjD2I4NWa/OW1/Yt+BjeGZvFfh2Px98MIYrkWpm8L+InZ/NwpH&#10;+uDEjB6g9vpna0j4K/ETSdJl1nwJ+154ustPtpBEyeM9KGqhXJyFLysRzkfwnoe3QA/QCivh7SdY&#10;/bM0K3ludK8VfCD4qWETKrvN5tpcctwCI/KRGx0yT9DWov7WP7Rvg5D/AMJl+yxql7GmN114V12G&#10;9J5x8sCK7Edf4u3pyAD7Nor41j/4KifDrRHWLxz4J+Inw5lx8zeIfDrJGD6AozMfxUdDXo/hP9vz&#10;9nrxps+wfFbQbYt/0FpH07H1+0rHjrQB9B0Vh+G/G3h3xlAZtA1/TNchHJk028juFH4oxrcoAKKK&#10;KACiiigAooooAKKKKACiiigAooooAKKKKACiiigAooooAKKKKACiiigAooooAKKKKAPjX/gmrGdN&#10;8P8Axy0Q7kGmfE/WIVhkHzRriEYPvlT+VfZVfHP7B8osvi5+1To/mKTD8RLq/MbffH2gu2SP7p2H&#10;H0NfY1AFSS1WS4huCZA8KsFVXIUg4zleh6DGelVLSOLWDY6o0V3ayrGwWCYtGVDYyHjBwTwOucVr&#10;VRuLF7i8trgXU8Qg35gQjy5dwx84xk46jBFAFe1jTWDY6jPaXVpcQ+Z5cMzlWTPyncqsVOQMjOcZ&#10;7Gm28EeufYr+4s7i0ubWSQxRTttZTyhJCkggjkZz1BpLOSPxAthqUE95bRRPIRAymES9UxIjDJAw&#10;SOnY0+Fo9dNreI97bC2mkxEwaHzCNyEOpHzL3H4GgBlvCmui1u7zT5rS4tJ5GhjmcZUjcm7CsQQV&#10;Jxn1pI7VdfWGbUdNa2ls7tpLdZXBOVJVZBtPcEnB9foaI/K8QfZ7kfbrP7JdPhGLQ+YV3J8y/wAS&#10;HqPXikUReJDHK8d/ZGxvWK7y0PmlMjOAfmjOe/BxQAq2q69tfU9L8hrK7MlsJXV8leElG08ZBPB6&#10;Ui2a68HTVdKSNbS98y1811k37OUmGPunk8Hn160NGniJWWa3vrMWV7lCzGLzWQ5DDafmjOe/X0qO&#10;SOPxR9ot7yyvLSOxvVMbO5jExTDK6lTymfX09RwASfY211rqDV9KhFvb3Stal5BKJQoBWTGPlOcj&#10;HtSSWba4b211nS7drGK4Q23mOJRMAAQ5XHyndkY/p1S4t4/En2yzvrG5ggtbmNo5Gk2CYrtcOpVs&#10;4B9fT8sPxV4p8P8Al6jp3icCxtIZY2j82X5rjGHDIqHfgEAdP6gAG80M2qTala6zp9o+lq8Ztmdh&#10;J5owCS6kYBDdP/rZKTQS6hNqdtq1jZNogWMwmRt/mDGXLqRgAEDH0rxzx18e9L1vT7vS7bQzqFpI&#10;VxLdymNWwQc7V56j+8P6V554o+KHiPxdC9vfX5SybGbS3URx4zkA45boOpNAH0X4g8XaZpF9qVj4&#10;in0qLR/Kj8iFn82aQ4O8NFg8AgY49Pw88139om3+3X1pbaRDqmjvEscQuMoWOPm3qQQV5xjA6e/H&#10;hdFAHf6/8cPE2uW8lqsltp9k6+Wbe1gGCmMbSWyenpiuJvtTvNTcPd3U90w4DTSFyB7ZqtRQAUUU&#10;UAFFFFABRRRQAUUUUAFFFFABRRRQAUUUUAFFFFABRRRQAV3vwMh8z4oaQeMRiZiD/wBcnH8yK4Kv&#10;Tf2eIPN+IQb/AJ5Wkr9M/wB1f60AfPXwe+CeqftLfBv9rjw3pWrxaLeeJvide266pdxs6CO3uYZ9&#10;hVSCMqdpPo/fFel+GdOh8Uf8FMpLOFd2j/Cv4fQaejMBiG6uCrKfYtBMR9E/Px39mf4b+OvjF8C9&#10;PvvBOpTWFrdfHG48S63fJevZyz6aqrHNt2lSwYHmPjJWvRf2UdYi1xv2rvi+r+YNd8VT6NY3Dd7e&#10;2Xy4CD7i4T/vkUAQeItVbXfEGp6ixJN3cyT8/wC0xP8AWs6iigAooooAKKKKACiiigAooooAKKKK&#10;ACiiigAq1YatfaTeC8sry4s7sZxcW8rJIM8H5gc81VooA1dL8U6po/iBdctbxl1ZZHl+1SKsjF2y&#10;GY7gQSdx6jvVrS/G+o6X4yXxPiG51MTvcN5yHY7tncSqlf7x4GKwKKAOph8eSyePD4l1GyjvvMlL&#10;z2O7bFIhXb5fzBsLjjBB4FWk8dQXPiwz3FvNa+F5pAJtFtXzGIeMxqo2qTkZ3cHOG681xlFAHdr4&#10;ysTrE2jWUk2l+Bb24QXFq6BpBFld0hPzkyDbuByeQB04q1H4osdLu9Q8IaFeI3hXVJ44ptRulIlI&#10;O395zsChTnggcA5POR51RQB6VZ6ha+FbjWPBWnzWutLqkkduusow2RuwABjxu4y2GIOTg9MUi6Za&#10;eA5Nb8J61Yw6l4gnES2c0YDxWkrLkYLY5YOmeMDA69vNqdHI0Tq6MyOpDKynBB7EGgD0L7DFbx6z&#10;p/jmW9fxFFAF0uCaV5HSQhiFdgSArEqQCffgHJjaOfxXZ3r+LtTksL3SrILp1tNEsLzhd2IguBxk&#10;YB9TjnpXFXeq3t/qBvru7mu70lWNxcOZHJUADJbOcAAc+lWfEHibUvFWrPqeq3Ju71wqtKUVMhQA&#10;OFAHQUAdVGdR+Kmmsbm5s7CHw1pe2FcMPMiRc7ACxy+F/HuahkiufiNpdvDpek2tl/wj+nGS7mDq&#10;rTRqFBlY4GSAvTJ9qwfF3iy68Za3Jql3BbW0zqq+XaIUjGB1AJPJ5J56k1Y8SeK4tU1SS40ew/4R&#10;21khWKS1tZjtc4O4kgLnOTxj2oAvrINUttL/AOES02+tdZsLR5dRurZ2DyAbQZBhvlUZIOAOuT14&#10;ij1C10P+w9U8NXl43iJEke+dowyQucAFAV7hiCSTz0xxTNS8TWmkanLJ4QN3pdpcWYtrlZ8F5M/6&#10;wdW+UnHGewqdtctPAuqtL4V1I6gl3pxguJbiAqYzJ/rEAIHIwPmH4UAItxF4Uk0HxLY6pb6prFw0&#10;s9xZSRArbODxvw3O4NnGB0I55FNktH0abRPFupR2WqW+p3E1w2mhzuyj/MsgKkBTkEckkGn20tr8&#10;PdWimzpniZbzTt2xWEkcDSdm4I8xcdO2RUdjpcHgfVLCfxPpQ1G0vbBby3tklwGVwfLdsEEYIOVy&#10;DxigBzWO2+s/E+r6YsHhjUbyQpa2zoN8auS0SKCpAHTdgYyDSbGa7Xf/AGnpvgK+1EkHEnleWHxk&#10;feUyhF9zkelP0WxSG602LxlNqFn4fnhae2WNjzkDa0a4YAZPJx0BA5FR6D5uvyaXoGuaqdF0JPMl&#10;hnnhBSEspYMBwW3EqOvQg9BQBEL8R3154b07U/J8NX18o+0XEaAsgfCSsSFIwOcZAGT71o6f4k1f&#10;wtdan4V0HVlkivbuKFNRt5HRiVf5WjZW+VSSc9cg/lU0G51Hxla6Z4NiubSzs1uJLiKa6JRQ+1jl&#10;2547Djv7nNbS4pvEllZ+F9N0m3n1V7t5I7xdqSyjaf3ZZgMKMZGSOevsAdovxb8YeFW1jw7e3n9r&#10;ak0scMc88izJEwb5gAyneG6cnjqK5vxIvgnX5dWtPiB8I/B+ueIIikULy6JAJQ275xJIPmHB429y&#10;fWsi3jgk02LTbPTrmXxOt8WFxbuXzGFwI1VTyQwLZA/Gm3TWraXNdXl1dyeJhehXhuBuXygvLMWB&#10;JYMMYJ6dqAOS1H9l39mrXHvp7/4aal4J1eHDRHQdaulkZy3O1HOyPAJPIxjgdqsaR+z/AGGm2tzJ&#10;4E/ad+K3gjyV3ra+ILsahbjJAwIUZQx+mSMZ7V02pSNrtjd69qGqrPq0t2sbWrKPMkBQkykgjAGA&#10;OnUin60b7xRHqHia4+yRAzpDJFD8hLFeCqemF57ZPvQA7SLP9qnR0d/Cv7QPw9+ItvbqXaHxTow0&#10;5wuQBnyU3Y56lupxn03rf4+ftc+FEMmufATwx47tgTm78HeJEt0YD+6krSvnv071zGrRvrTXms2e&#10;mJYaajxwtHCcpExXAHPOW2Mfzp1xfNa3l1deHjqFhYBI43YSEMCVGQzLxguGIB7AdxQB1P8Aw8cf&#10;wqH/AOFg/Ab4p+DVjJ8y6XRvtVomByTKTHke4B7Hoa6jwr/wUw/Z08VSJB/wn6aNdk4a31nT7m1K&#10;H0Z2j8sdx96uL/4Wl4l0G7MekeKtSu7by0Ie7Yv8xVSwCvuwA2QPXGe9L4r8bp4gaK38U6B4R8ex&#10;NEkjHVtFhnCllBKn5RhhnBx3HpQB9OeEfjp8OPHxRfDXj/wzrztgCPTdXt53yRnBVXJB9iM13lfn&#10;R4u+BPwD8QSQp4h+COi2k80KTibw1qU1gFV0DD5ImC5xj5T0596oW/7MPw38LXEL+EPiR8YfhO8k&#10;SywW+n6zvtFQj5SFHzsvsTyM+vAB+k1Ffn3pvhj46+HYz/wh37W+m66nylLLxv4dSLIxwGnYSP8A&#10;Ur9fSuqsPih+2Z4bjj3+Dfhf8VLaPG6XwxrLWk8i9SSZpFXPbhO/Q0AfbVFfGg/bu+IvhF1HxA/Z&#10;d+IejRDh7jw7s1mMe+5VjUfi341oaJ/wVL+Ad5dLaa7q+ueC748G18Q6JcRuh9G8pZAPqTj3oA+u&#10;6K8m8I/tYfBnxxsXRPij4UvJmGRbtq0MUxHr5bsH/SvUrW6hvIEnt5o54n5WSJgyt9COtAE9FFFA&#10;BRRRQAUUUUAFFFFABRRRQAUUUUAFFFFAHxn+yOx0/wDbU/a300Orq2paNeBiMNl4J2I69BuxX2ZX&#10;x18Emax/4KTftHW+VddQ0TQbzPQp5drFHj3zknP0r7FoAKKKKAKV1bXE11aSR3bwRRMxlhVVImBU&#10;gAkjIwSDx6VTiuk182t1p+oyJb29w6yrGgxMV3IyNuGQA3cen0NbNUb+K7ke1NtcRwIku6cSR7vM&#10;j2nKg5GDnBz7UAVYriLxAscljfTQpaXbJMI02+YUyrRncv3c9x6cGmiePxEAbK+ubb7Fe7ZvLj2e&#10;YycNGd68qc9R6cGszx14vg8KWFpfSXckEAmV3ENoZ/Pj5ygbIVCeOSe1eO+K/wBo3VdRbytDtl0q&#10;IHPny7ZZWH0I2r+v1oA9s1LVNPvbed5dTn0mHT7xVmnY/Z1ZlwxTc4wyEHnHX1rzzxx8dNB+ytaa&#10;bLqF1cRzK4ms38hG2kHBcgkqehwvPNeDazr+peILk3GpX097L2aZy232A6AewqhQB3nij41+JvE2&#10;6IXY0y1Jz5VjlD14y+d36ge1cLJK8zs8jF3Y5LMckn602igAoopQCzAAEk8ADvQAlFXItHv7jPlW&#10;NzJ2+SJj/Sr0XgnxFPny9A1OTHXbZyHH/jtAGLRXTw/C/wAWT/d8P344z88JX+eKuxfBnxlKMjRJ&#10;FGN2ZJokAHvlhQBxdFdm/wAJddt/LF3JptjvBI+0ajCvT6Mf0rEvNJ8P6UsTan8R/AmlLISFN74i&#10;gjBI/Hn8PWgDHops3i/4VWPF58cPh0mG2sINdjmIP0FY2ofGz4B6Orte/HPw+Qj7D9htbi7J9wI1&#10;OR7jj3oA26K4m6/as/ZlsfNV/jDcXroRgWvhi+w30JTB/PtUK/tffs7TLK2nat448RhSFT+yvD7H&#10;e/HyDfj5uRwcdaAO8orjI/2ovhxcs/8AZXwi+OeugKBuh8PxBQ/ZThsj9etakfx0mn3f2f8Aso/G&#10;W8CJ839pWT2eWPTHy89OSOnp0oA36Kx7f4nfFK8dBp37FutMyLlzqXi8Q59MbowD34rTttc/aRuh&#10;ELT9kzwzpgxv8zUvF1tOCP7u1ZNwPPcUAS0VJDYftfX5X7L8IfgtoQZzIpv2luGjHOFYpKcnpyvH&#10;0rRt/AH7aGoIjfbfgh4dSRtzLa2N3JLFj0DRMpzgfxdD1zQBlVbi0i+nz5dlcSY67ImOP0rUX4Kf&#10;tk6izif48+D9ASZhuj0jwzFKI1GOVMkIJPsT361YX9lj9pfU1c6l+1reW7MdrJYeD7VcrjswlTa3&#10;XkD0NAFCLwZ4guGxFoWpyHGcJZyHj8qvQfDPxZcY2eHtQGRn54Cn88Uyb9hf4oaqztqv7V3xGkYr&#10;sUaf/oa7ec5VJSCeevWnx/8ABN+G7Zjqv7QPxp1ADhNvikLt9fvRPn9KALsHwZ8Z3G3boUw9N8sa&#10;fzYYof4SeILZUa7/ALPsQx25uNQgX/2Y1Rf/AIJY/CW9EY1bxF4+14RqQg1LxCzhScZYbUXBOB7e&#10;1XdP/wCCVP7NtmVafwVe6kQu0/atcvRuP94+XKvP0456UAZWoeH9J0VGbVfHvgnSFSTynN9r8EYV&#10;vQ5PB68da1fAPxk+EPwoutZ1PVvjP4DmvFtGgjt9P12CZuSGzjOScquAAetdNpv/AATi/Zv0nyvI&#10;+FunuYhhftN5dz547+ZM27r3zXT6Z+xP8BNJ8v7P8IfCMnlnI+1aVFcZ+vmBs/Q0AfBH7MnjL4o/&#10;C/8AZr+E/jDw6t9afD+zsPGXiDxVdxpG1vcSxrKLONw3IJmtwq7ccue1elfsleMvhvp/7EPg7wSv&#10;xU8FaR4quZZdS1Kz1XXIIJQ8k8kmxwW3BgpiHI/hxX3pZ/DXwjYeC28HW3hXRbbwg0ckJ0CHToUs&#10;CjuXdTbhfLwzMzEbeSSTya831j9if4C64S1x8JPCMRLbv9D0uO2GQMdIgvHt689aAPErH4X3etKG&#10;0fXvDetq23a2naxBKDkZGORVib4G+OIUD/2DJKhGQ0E8UgP/AHy5rrtW/wCCYv7NesKS3w3S0kIw&#10;JLPVr6Lbzn7on2/mDXO/8Or/AIPWLu2g6t438KMdwB0bxA8ZUdgN6vwDyM/jmgDn7r4Y+L7MnzfD&#10;WqYGclLR3H5qDWTc+HNWs8/aNLvIMdfNt3X+Yrtpf+Cduo6bIG8PftH/ABi0vacqtz4g+0AZGG4V&#10;UGT64pF/ZD/aD0RP+JD+1rrx2hQseseHILzcR0y7zE9OvynJ60AeckFcgggg9DRXfTfBb9snTd62&#10;/wAa/A/iqMKyKuv+HEgzzkEmKEnJ6YyQB61mXnhP9sWwkJuvB3wI8VKDnMdtdIxyOxfZjH0zQByl&#10;FatxqH7Rmmx7tX/ZO8K64qqpeTQvFcFrnH3sK0jNz1AAOO+ax5viZ4usNy69+xv42sWAYF9A1ttR&#10;+bOeAExjHcHrxigB9FY19+0J4E06Qrr3wP8Ajv4YGeWl0BCqgjjO8g8nt+tZv/DVX7N25E1DxX4w&#10;8KzMFPla14dkLKc/MCIgc474/DNAHV0Vk6f8cP2ddc4sfjnp8TFWYJqeiXlpgA4wWdcZ/XviuktN&#10;U+GWrSBNN+OPw3ncnCrca9HAx4z0agCjRXX6f8NZdcjD6L4l8Ma6jhWU6brUEoYN93HPft69quyf&#10;AzxxHHvGhtPHzh4LiGQHH+65oA4OiuouPhb4wtc+Z4Z1Q4OP3dq7/wDoINZF14b1ex/4+NLvYMf8&#10;9bd1/mKAM6ilZSjFWBVgcEHqDSUAFFFFABRRRQAUUUUAFFFFABRRRQAUUUUAFFFFAFm81K71EQC7&#10;uproW8QhhE0hfy4x0Rc9FHYDirOreI9R1230+C+uDPDYQC2tk2KojjHbgDP1OT71m0UAa2s+IpdZ&#10;sdLtZLS0txYQ+SslvHteUf3pDk7jwB9KL7WLWSx0tLCw/s68tY2We7jmJa4YnhscbcDjA+tZNFAG&#10;2NUtNKg0e90ea+tddh8xrudmAQNu+QxY5+71z36U+C8i0FtG1vTtSE+s+bJNNbvb8Wzq/wAhyeH3&#10;DnAGB/LBooA32U6fJpXiKeTTtRN1dSTPpxbcwKOCVmT+FWzwM8jNRyadJDJY67faeo0a9u3Kwwyq&#10;nmKjAyIoByoAYDOMcisSjJIxngUAa8ke6f7R9nvLLw7c3hC7dzKFByVDHhnVW+vPvSG9WO5vNNsr&#10;2WDRbq5XJlHLIrHYzgdSAxP4mqD39zJZR2j3ErWsbmRIWclFY4BIHQE4GT7CpW1a6fSY9MaQGyjm&#10;a4WMKBiRlCsc4yeFUc+nHU0AWpZjp82p6TZXMN5ZXE6xi6MW3zAjna655UHrj8+lMnC6O2q6ZLBb&#10;Xk+8Qi6jbeIyj8mMjgg4xnuKrm/B0pbL7LbgiYzfadn745UDYWz93jOMdSaTz7Yab5Itj9s87f8A&#10;avMP3MY2benXnNAE1zZDR5dRsdStZY9RiIjVd4HlOGG7cOc8ZGPWmlEaK7W/luI7uGNVt4mTOSGU&#10;bWycqAuSPoB3pha0k053drhtSMw5ODEY8HJJ67s49sZqW7lGp29zqN3qDTam86qYZEYvIpVi0hfp&#10;wQox1O72oAa00mqRO13ehTaWypAkgJLgMAI1wOMBmbnsp74pQ0uoqGRbeA2VuDuTEbOA3X1Z8sPf&#10;A9BReNPqsdzqU81uJBJHE0Y2o7Eq2CqAD5QE5IGAWX1pLmKXUY57+KzSC1hMUUnkA7EYqQvUk5bY&#10;x+uaANzTfHnie1jiXSdT1K2FtATMIruR1bDEl2UkgYDBeBjgdyc6t98ZNb1aygttTisvEMQjInh1&#10;iwguI2bexBA2AgBdvUnkE56AcTcskkkklpBJBb7VVlL78HAzk4HBYEgfh2pWuFtJW+wzTBJIVRy4&#10;CkkqPMXgn5d24D1GCQM4oAZ4g8D/AAS8WWiDXfgj4PuZpgTOdGtW0l0YMcYeE5ORg5464xxXLr+y&#10;z8BLPZceGLn4h/DG8lDfP4V8QM4Q5/j83LHj0PTFdTvWzmzE8VyGiwS0eQCycjDDquSM9iMg9DQE&#10;FnIDKkVwHiJCiTIBZTgnaeCCQcHuMEdRQAlj8M/iL4bEU/gf9sTxBBE5by7Txvo66m/GOGllLDHP&#10;933FdRpvir9sjw6PMsdX+D/xVswWCeTcS2d3NgZwMGONW5BIOQM/Q1y6wi3dftUUm14yyBTtJyp2&#10;HkHjOD7juOtRxlWO2R2VACRtG7nHAxkdTgZ/nQB3/wDw2F8efBSj/hOP2VfETRKf3t54T1WLU84H&#10;JEMaMcemX9u1T23/AAVI+E+mzpb+NdD8cfDe6b5Wj8S+HpEwe+PKLsQPoDyOK4/SfFmt6WsUNlrd&#10;7p8aElfKuJEVeB2U+wFdHafG7xksK2s2qJqFuTzFqEEUqt25LLnH496APX/CP7cXwD8cCP8Asr4s&#10;eG0aTGyPUrwWDsT0G24CHPtjNex6L4h0rxLZreaRqdnqto3SexnSaM/8CUkV8L6xbfD7xtcZ8T/B&#10;vwLrtzKQGuItIS3uZD0/1ic57flXCTfsx/s4ahcfarPwV4m8CX3a78L+IpmdDnqvnEgdu3agD9Na&#10;K/ObTvg9qWghT4G/az+JXhzaMR23iyA6xCvPTG4Iv5evrXW6brH7W3h2Rn0b4t/CT4mwrnbFrts2&#10;nXEn/AIFjAP/AALFAH3ZRXxhD+05+1D4OV28XfszDxBaoSTfeD/EMUu5QOqQfvXbPpkHn1GKev8A&#10;wU48I+HVVfiD8MviV8OWzh7jWvD7fZl9cOG3HH+56UAfZlFfOPg7/goX+zv448sWPxS0iykbaCms&#10;rLp20nsWuEReO5Bx74r2zwr8QvC3jq387w34l0jxDDt3+ZpV/FdLt9cxseKAOiooooA+Mfix+zV8&#10;dv8Ahq/W/iz8JfE/gvQYdX0K30af+3lnmn2oVZsRrCyctGmG35wDxTj8F/2ytXb/AEz9oLwvoyyM&#10;Sy6X4YhmEXPAQyRAsOnU9z1xX2ZRQB8bj9lH9pPVIydV/a11CHew8yPTvCNtF8ox911lXaeOy/nT&#10;Jv2FPiVqzOdY/as+JU5YbCunSfYl2em1ZCM9fm/wr7LooA+Nl/4Ju2l95n9r/H340agWGxT/AMJQ&#10;q4XnIO6J8jn2ok/4JX/CG+kDarrnjrXCoxGdQ8Qs/l+u3CDr/SvsmigD4pX9g/x/8HWMnwF+OviD&#10;wnp6DKeGfFEa6rpuc/dTcP3S44/1bN/tVmXlv+1v4dlMeufB74WfE0L/AMveg3502aTkdWnZBnr/&#10;AAj/AB+6aKAPz8n+I3xd0+RP7W/Yv1BwuY3bTPGayksO4CKePfJ+tJD8Svi3eNLJpv7FmpLGBtB1&#10;DxksbbsddroMj3H51+glFAHwfHq37S07D7J+yn4T0wIOupeLLa53k+myXt71Na6T+2HeNF5Hwv8A&#10;ghom1Sxe6WeUkntlZGII59q+6qKAPii2+Hf7aN2sO7WvgpoCf6wmx066kkVv7pDQlePUHt1NWYvg&#10;b+2JfDbdftC+GdEikYuy6X4Vt5PLPZV3xKWHQZJz9a+zqKAPjf8A4ZQ/aQ1ZV/tb9rbUot7Zli03&#10;wlbQ8A8bXWVdvb+H86jk/YQ+IurO7az+1T8TbnzHHmLp9wbJCgxwqrIQp46j649fsyigD43X/gmz&#10;p18jjWfjx8Z9VLfKwbxQqqyf3WDRMSOvcdabN/wSt+DuoOz6tq/jjXJGUIsmo+IHdkXn5QQg45PB&#10;r7KooA+SLH/glb+zVaMxm8B3N6GHCz67fgL7jZMv610um/8ABOn9nLSSPJ+FmluQmz/Sbi5n44/5&#10;6Stzx16+/NfSVFAHi2l/sX/AjSfL8j4QeDX2LtH2nRoJ+PfzFbJ9zzXT6X+z38LdFMR074a+ELAx&#10;Z8v7LoVrHsznONsYx1P516FRQBi6b4P0HRPLGn6Jp1h5Z3J9ltI49h9RtAxW1RRQAUUUUAFFFFAB&#10;RRRQAUUUUAFFFFABRRRQAUUUUAFFFFABRRRQAUUUUAFFFFABRRRQAVBcW8V3C8M0STQuMNHIoZWH&#10;uD1qeigDi9Y+DHw/8Rbjqvgbw3qZYkn7ZpFvLkkYOdyGuH1b9iv4Da1u+0fCHwfGGwD9k0iG26en&#10;lKuP617ZRQB8t6x/wTN/Zs1reZPhpDbSndiSy1O+g2k9wqzBfpkECubP/BK34L2chfQ7zxl4XfBU&#10;HR/EEibVPVRvVuCefrX2RRQB8ay/8E6rrTW3+Hf2i/jHpLDBH2jxF5657khVjB4/Khf2Pfj5oiY0&#10;H9rXxIFRSFj1nQIb4tg/KC7zZ+pwc/pX2VRQB8XyfBL9sbS22wfHTwb4phG5fL13wzFCCCOp8qIn&#10;rxjOMVmXng/9sbTMNdeF/gR4uxhyq2t0jMemMuIxkdenToe1fcdFAHwPcXX7SOnR/wDE1/ZU8G6/&#10;tUh5NB8Tw2Y+U5JVXkLfN2AyfX0rHm+I/jSxk2a9+xr4wsjkhpNC8QG/+YjK4ATGMd84B4r9EKKA&#10;PzWvP2gfBWmqD4h+A/x28LjCszNoSlEU8ZzJg4zwDjk+nSsyT9qj9nOJlTU/EPjXwnO2QYtc8OuW&#10;VgcMpEeeRxkDp+lfp5UM0KXEbxSoskbqVZGGQwPUEdxQB+b2nfHT9nLXGC2HxzsoWYthNS0K8tQM&#10;erOoH8q6K01j4XasyLpvxz+HMrOQFW61tLdjkejc19qax8IfAviBy2q+C/DupszBibzSoJSSBgH5&#10;kPIHH0rh9Y/Yx+BOtxlLj4Q+DYwV2/6JosFscZz1iVTn3oA8G074e/27Esmi+K/Ceuoy7lbTdbgl&#10;DDOMg59avy/Anxwil00Q3EeSN9vcwyA4+j5rs9Y/4Jo/s263uab4ZW1u7biGs9SvbfaT3ASYDjsM&#10;Y9q5hv8AglX8EbSbzdEk8W+GJB91tI1+VCoxggFwx570AYF18K/GNp9/wzqbdv3Vs0n/AKCDWRde&#10;GNZsRm40m+twOT5ts6/zFdk//BOM6Uq/8I3+0H8Y9G2BdiyeIxMilTx8qonAHAFC/sb/AB10SIro&#10;H7WvilFUMEXWtFi1AkE5ALvNnOf4sHjoO1AHnjo0bFXBVh1DDBFNr0GT4IftiaW/+i/Hvwn4mgDZ&#10;8vXPC8MIYFcHPlRMRg9AD9fSsu88EftkaWoNxofwJ8XhQpIa0ukkfHb5ljUE9fQdsUAclRWxNcft&#10;LWKEap+y34H8QEBlaTQfEcNkDzkMFklJxjjHXPp0rHuPiL46sJANd/Yy8VWqlvnk0PxIb4gEcYVU&#10;weevIxQAUVkX3x88I6aq/wDCQfs//HbwzwC7roivGozhjukxlR6459qy5f2qf2dofl1TWPHfhCU7&#10;h5eu+HmLKwP3T5eecc/4dKAOrorF0/49fs465MEsvjjawOzFQuo+H722AwM8uygficV0dnr/AMKt&#10;YCf2d8dPh7Iz7dqXmsLbMSegw/Ofb+VAFaiur07wFBrsYk0Txl4P15CGZW03XYJQwBwSDn14rTf4&#10;EeN9paPRhcxg43293C46ez5oA4GiuruvhV4xsx8/hnU2/wCuVs0n/oINZF14U1uxz9p0e/t8Zz5t&#10;q64x16igDLop0kbROVdWVh1Vhgim0AFFFFABRRRQAUUUUAPWaRY3jV2WN8FlBOGx0yO+KdHdSxQT&#10;QqwEc2N42g5wcjnqPwqKigCSOby4pU8tH8wAbmGSuDnj09KInjVJQ8ZdmXCNuxsO4HPvwCMe+e1R&#10;0UAOTZtk37t235MdM5HX2xn8cU8u1wn72YnykxGrknjP3R6dSfTrUVFAEmWmQA7AIk44Ckjd/wCP&#10;HLe5x7DgCmYAJEAY0JYrnkZJyefcDjHQVHRQA4gMFCq2cfNk5yeenHHGKA2woyMwcc5HGDnt+lIr&#10;FTlSQcY49+DSBtuSAPTkZoAcDs2sCCeuCM030PBHpSqcdRnjoaSgC3Y6tf6U2+yvLizbP3reVkOf&#10;qD9K6jT/AIyeNNNXbH4hu5k6FbvbOD7HzA1cYoB6nA9hRQB6T4P0rw78cfGVlpHjH4ceDPE8Uod5&#10;7y80OE3Eaqh+YPjjnaOnoOKx7z/gmingnx5rPi/4L/FTWvhJqOpHa1nZWUVzZxxcEQhMoSm4A4Yt&#10;yPxr3H9mXwI2i6BceILuLZdakAluGHKwA5z/AMCbn6Kp717dQB+LXx4/by/aU/Zx+LniP4cXHxJs&#10;vFU2gyxwNq03h60habdEkn3BHxjfjkknGc80VJ43+Dcnx4+O3xp8RJYi8W38bahpgkXS2uxiARoB&#10;u7cY+XtmigD9oaKKKACiiigAooooAKKKKACiiigAooooAKKKKACiiigAooooAKKKKACiiigAoooo&#10;AKKKKACiiigAooooAKKKKACiiigAooooAKKKKACiiigAooooAKKKKACiiigAooooAKKKKACiiigA&#10;ooooAKKKKACiiigAooooAKKKKACiiigAooooAKKKKACiiigAooooAKjeNZEZWUMrDBUjII9KkooA&#10;5LWPhN4I8Q5/tXwb4f1POM/bNLglzjp95D0riNZ/Y7+BmvBvtfwi8G7n3bnt9Et4GOepLRqpz79a&#10;9kooA+Y9Y/4Jsfs264zNcfC+zhYnd/oeoXtsAcY6RzKPw6Vyc3/BKf4GQSLLoyeKPDUqkMsmla9M&#10;rK3dgX38kcV9kUUAfGkn/BN2HTVA8OfH34xaHtGET/hJPMjXnKgKsafKPQk/Wlj/AGMfjbo4I0D9&#10;rXxfCoJ2jWdIj1I4PUEvMOc9+w4xX2VRQB8YN8C/2wtJx9j/AGgvDPiONcMIda8LQxKx6EExxsQM&#10;c5ByTWdf+Bf2ydNU+bpnwL8XRqCMS2N1HI4U5GQURQzexIB9OtfcFFAHwTO37TVjlNS/Zh8AeIjk&#10;gvoPiGKwByM5AllyAOn16cVi3HxE+IOnuG139jHxLAu5S8mh+JjeEL04RUIJz249Sa/RCigD82b7&#10;48eGdLjP/CQ/s7/HTw7gNukg0YSxjafmIeQKGAHccfzrMm/am/Z6tiRql/8AEDwe+4pt1/w8cqSM&#10;rnyyeo59/av05ooA/NLT/wBoD9m/WpVS0+N8Nq7sFCal4evYAMju5Xb+J4966S18S/CbVlVtP+Ov&#10;w/csMqt7qy2pPOMYfmvt7Vvhb4N8QLjVPCOhakCoQi70yGXKg5A+ZTxnnFcVrH7IPwP14sbz4R+C&#10;y77izw6FbQuxPUlkQEn3zQB886d4FtNeGdD8ceC9fBLAHTdfglBI645/z3rTPwL8aMpaDSY7uPj5&#10;7e8gkHPTo+a7vV/+Cbv7N2uEm5+F9jHyP+PO+vLbpx/yymWuQuP+CUvwGjlEukWniTw5MCGWXS9d&#10;mVlYHIYF9/IoAwrn4T+MrPJfw1qTY5/dQNJ/6Dmsm68I67Y5+06LqFvjOfNtZFxjr1FdhJ/wTasN&#10;NT/infjr8YtCwGCxJ4mDxqCcgBVjU4zyQSc0sf7Ffxo0U40H9rXxnAA+4f2zpian1GCD5kwz7dh6&#10;Z5oA86lieFysiMjDswwabXoL/AX9sDSWAsv2ivDviCJdrCHWvCsEasQfukpGxwR1IOf51n33gP8A&#10;bL09SJLf4GeLU+YZubC6jlYZzkjYig9uCR6+tAHHUVuTD9p6wz/af7M/w68RfNk/2DrkdhkEcAeb&#10;Lxg9f0HesO68f/ErTW/4n37F2uIAV3S6H4r+1HAOGIREYH2GefXvQAUVl3vx20HTY86/+zh8c9BI&#10;3KXtdIE8eRz8ruFDcc5/n1rKn/am/Z8tcjVZ/iN4P+fBOveH+gIyD+7J4J49fbvQB1NFc7ZftH/s&#10;zakwEfxskshs3FbvwvfDB9MhcZ+lR3P7TX7MmmySCT4v32qlGwIrDwxeKX/3WddtAHTV6n8G/gzd&#10;+OL6LUdThe28PxMGLMCpuSD9xPb1b8Bz08d0L42ah4zZYvgh+zx4w8bXT5EXiLx4q6dpUZ7OBkJK&#10;o67S6tivQNF/YV+IXxcuJPE/xz+MniSDxM6BLHS/h3ff2bY6THnOyMtGQ5IwCdgPByz8MAD7ZhhS&#10;3iSKJVjjRQqoowFA4AA9Kmr41b/gn34l0lifDf7TXxb0wDPlrfaubtVA+4CuUBA7jA3e1Ob9lP8A&#10;aR0didE/az1KRd3EereFLacgEcne0jZ56DaMZ/MAyf8Agnb4X0nxt4I+LfiDULb7W+p/EvWrqNxK&#10;4IRhBwdpxnduPGeo5or2z9jj9nq9/Zn+CVp4L1XVrfXdSS+ur2e9tojHGzSyFgFU8jAx+OaKAP/Z&#10;UEsDBAoAAAAAAAAAIQDQq2P+jicAAI4nAAAUAAAAZHJzL21lZGlhL2ltYWdlMi5naWZHSUY4OWFx&#10;AMIA99cA/Pz8+fn5+/v709PT+Pj42NjYsrKy9fX1wsLC9vb2zs7O6urqv7+/w8PD3Nzc9PT0nJyc&#10;ycnJs7Ozt7e3xsbG0NDQrKys6OjoqKiooqKi8fHxxcXFysrKsLCw7+/vpKSk6+vr39/f8PDwr6+v&#10;8/Pz7e3tzMzM1NTUq6ururq6qqqqwMDApaWl3t7e1tbWnZ2d2trarq6utra2sbGx7u7ura2t0dHR&#10;1dXVvb29yMjIvLy85+fn19fX4ODg5eXlnp6ep6envr6+z8/Py8vL4uLix8fHzc3N4eHh4+PjoaGh&#10;j4+P29vbn5+flZWV7OzskZGRu7u7uLi4tLS0mJiYjIyMhYWFgYGBm5ub5OTklJSUiYmJqamptbW1&#10;h4eHubm5ZWVll5eXeHh48vLympqa9/f3fn5+wcHBdXV1jo6OODg40tLSb29vQkJCU1NTaGhok5OT&#10;c3NzeXl5o6OjMDAwQUFBLy8vmZmZ+vr63d3d5ubmampqfHx8Ojo6Z2dnjY2NX19fTk5OIyMjXV1d&#10;UVFRTExMMzMzg4ODRUVFioqKbW1tcHBwWVlZT09Pi4uLkpKSXFxcLCwsenp6VlZWR0dHcXFxW1tb&#10;SUlJbGxsJSUlf39/YGBgMjIydHR0NTU1WFhYSkpKPj4+PT09Xl5eKioqYWFhY2NjcnJyNDQ0KCgo&#10;SEhIhoaGhISEOzs7ICAgPz8/JycnHx8faWlpGBgYgoKCS0tLgICAVVVVTU1N6enpdnZ2ExMTV1dX&#10;WlpaGxsbbm5uNjY2iIiIRkZGpqamKysrUlJSHR0dGRkZEBAQKSkpFRUVkJCQZGRkUFBQOTk5IiIi&#10;JCQkd3d3ZmZme3t72dnZ/f39/v7+////////AAAAAAAAAAAAAAAAAAAAAAAAAAAAAAAAAAAAAAAA&#10;AAAAAAAAAAAAAAAAAAAAAAAAAAAAAAAAAAAAAAAAAAAAAAAAAAAAAAAAAAAAAAAAAAAAAAAAAAAA&#10;AAAAAAAAAAAAAAAAAAAAAAAAAAAAAAAAAAAAAAAAAAAAIf8LWE1QIERhdGFYTVA8P3hwYWNrZXQg&#10;YmVnaW49Iu+7vyIgaWQ9Ilc1TTBNcENlaGlIenJlU3pOVGN6a2M5ZCI/PiA8eDp4bXBtZXRhIHht&#10;bG5zOng9ImFkb2JlOm5zOm1ldGEvIiB4OnhtcHRrPSJBZG9iZSBYTVAgQ29yZSA1LjMtYzAxMSA2&#10;Ni4xNDY3MjksIDIwMTIvMDUvMDMtMTM6NDA6MDM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FbGVtZW50cyAxMi4wIFdpbmRvd3MiIHht&#10;cE1NOkluc3RhbmNlSUQ9InhtcC5paWQ6RUJBQ0VCNzAyNDFEMTFFNThFMTRERTAwRkY0RUREREUi&#10;IHhtcE1NOkRvY3VtZW50SUQ9InhtcC5kaWQ6RUJBQ0VCNzEyNDFEMTFFNThFMTRERTAwRkY0RURE&#10;REUiPiA8eG1wTU06RGVyaXZlZEZyb20gc3RSZWY6aW5zdGFuY2VJRD0ieG1wLmlpZDpFQkFDRUI2&#10;RTI0MUQxMUU1OEUxNERFMDBGRjRFRERERSIgc3RSZWY6ZG9jdW1lbnRJRD0ieG1wLmRpZDpFQkFD&#10;RUI2RjI0MUQxMUU1OEUxNERFMDBGRjRFRERERSIvPiA8L3JkZjpEZXNjcmlwdGlvbj4gPC9yZGY6&#10;UkRGPiA8L3g6eG1wbWV0YT4gPD94cGFja2V0IGVuZD0iciI/PgH//v38+/r5+Pf29fTz8vHw7+7t&#10;7Ovq6ejn5uXk4+Lh4N/e3dzb2tnY19bV1NPS0dDPzs3My8rJyMfGxcTDwsHAv769vLu6ubi3trW0&#10;s7KxsK+urayrqqmop6alpKOioaCfnp2cm5qZmJeWlZSTkpGQj46NjIuKiYiHhoWEg4KBgH9+fXx7&#10;enl4d3Z1dHNycXBvbm1sa2ppaGdmZWRjYmFgX15dXFtaWVhXVlVUU1JRUE9OTUxLSklIR0ZFRENC&#10;QUA/Pj08Ozo5ODc2NTQzMjEwLy4tLCsqKSgnJiUkIyIhIB8eHRwbGhkYFxYVFBMSERAPDg0MCwoJ&#10;CAcGBQQDAgEAACH5BAEAANcALAAAAABxAMIAAAj/AK8JHEiwoMGDCA+a6TCj4QgDUqTImJCwosWL&#10;GDNqtKjCypkz0CKVsWKoiqoqJqvUkhaG05mNMGPKhPlBixZEiIB10eLnSRY7TD6osFAjRocRKORA&#10;yIJGS5UuiGZKnboxQpdVZcJE6pKFRRQTeHaUoKFBjBgSDx4cOPCAhFsRHpzkqVCjUSQWExRQ3ctX&#10;4AkWL6RQEOLCAZELHhIIWLz4DmMBAcSAcEKCmrXL1gIsaFFhy1MofUNvBDLBTIoUHFp4EHC5moAH&#10;O2AIKbKBwobaDTZE2G1CTY8H1aphvkwNRAQLEGSIXo6QAaIrUZY8EADggBMfR1osKeDiRgUOG8wg&#10;/0DQwAwDKBNSBGGwYUgBEcKtUbMcXH4JLj+Y678G48kMNSUkkMBaD3jgQA44SCEBF17gYIYJBRCx&#10;gBMLVAgCEi3AwMMACpjAgwf1UQNANQCMKB8Ryu0XWg7k8XCBYgn4YIQOEzBQhBrdDfDdChMsqAMD&#10;KwRpRm45DGGEEArY4IAYwY0YX3AkVgCBinwRIQwH8B2AxAkKdGlCAzJYIIUZEShwwg03nDCADUgq&#10;YEQOG6wQRBAIDElBETkMUEKTwj1ZTQAyNEHlVMJYsAQNC2BxhAtFeHFUChUscUIECOBw2gQT4BDB&#10;DSFgQQQRR4TggIYn2FCBAkIMMYQLe2JWnzXCEf8Qg6CDxiRBBzA4ocERGzTEgJkRTGDBCBPkcIMD&#10;eMBwAgUTzLBgFFHIMNGPFFAQwRAD3MCDCzAgcUB91Vg23AM1XFHrRpRokgUS1RDQgwIR6DCCBTI0&#10;YEMBQuBwlAw6IBBBBQW0cASoS9wALwXkNdBAkAjctkERAzgRLpTxybeABR+ci5ESYZDyRQYgijFA&#10;CggIwcEKEqBgwAYDnFABpTpIMUIHOnAwAA8FFMDDmTwPsGaHqFZQAQ809NlafWTAYIEBGltkSCRU&#10;cPzEBdYQsIQBGEBhxAlGQIECEAY0MMASePBgBAMTKCiBAQZIwC97ZdpwQs7bwtBCC0SQAGVr1Aj/&#10;p8EGFmzQdEVhGAADBSO1YA0Axo2gwgy/uqAAyjMYMEG/NrSwQx5HFDCACTlQ0AACDIxXrW0NVEue&#10;EAuQKK6rHqQ8eEV2LEANDFk5IB8NMJgQhAUYdFCymkJEkIIFKgdRxLVDmKCA0ELYoIapqPpsg8/R&#10;HzpfuH3DWs0CQMQwO0LKpBAuHmVQojvjpw6QQwox1CBFEDnIrUB4DDCwHgIc3GuYDxcoQQkoNBYN&#10;aEAEIkDLAQLQN2oI4HUBsEEXtjC+g2QhCn3bQS3cUAD5XIABFsCB3HJAo/QEgQIFWMADEpCWtZAh&#10;AAFYTIlENJ8GUmw4rumTB0IwBAwYIkUVLMgW/wJQjRKsghQKWBwIECCHDEgAATQaQg8ucAEnHAAA&#10;w8miFrfoqnB5DwAXkEAjqMACBATxIDpIQQlEMIUv6IAM1XiAA061gQ/MIg7KyAEJcNinPhrthl18&#10;UveqsYMJAAUFKSjAGRFShRg0oAu8UMIRFpcABrZACXCAgyLs4ID4iEg428Nh92DFx0EKJwAwiMET&#10;mlCERVrEJV9gBCm4cABxVaMFVNDCC7QwhRu8bmJcJBG4gOk6UgZgCS9QAg5ciZEOVIETbihDDBzg&#10;gQSGgAmXeEQiXjAADzCwNbByUim3x72jXUYAA8jADwTHTI08oQxwiIMVUGKFPoACFWy4RCb8MP+C&#10;EGARVgHQwA58sIAE/HJ7NQwlrHBhgSfopZ0b+YApJkGIR/zhD1/QwxrgYAo9lEIRWdDB9b6DgLSR&#10;LAID6EFl+AYlAIiLACuAwDIhGpM1KHMALiiAA44QqgIwwBF9EMQaqkCFN/xgKBgYgx/88AETlIA1&#10;FNtbNWiQAXPRNCa1qIIX9pjFIjZACV/ghAr4dyxRTQoHI/gBClrAGvn0jTqL60ESOnBVmfzgBRIo&#10;wAEwI4AdRIALjtuABrpKIhEo4AWGgMAJCOBWYAYgAlZQBBpUUNeNgGACXZiCC9pKAgo8AQ0m4KIW&#10;WfAHKiyhrZgBgA8gQIg6sEERldWINUDwAkr/QMABWBQBFOIABwaINotMeEQfULAAABDgACLYwQAw&#10;kAhGfCELFIktRqzhhCl84gtQCIA1RMCAMkQCAb8dzgBm4AgwNEAIUGACFea5E0c0gQnslK5FrKGB&#10;DsBhDRYoGgk2AIYkLCG8riJDBJRghUZoYQ9hiAMapHCCIzQADGDIgXznCwASFCAGBnAAAUhghBE0&#10;oAQAbk0CGmAIU1DBAhRYQh6seId2hQADTZjphBFyGRFEYAYKOEACTjCBInggxJnpgQpegIAlOIGI&#10;R5tPAIRgBVNggAMzPshlDqCAGiBAAwm4gQFWAAIgL0AKGTDBXodDACREYAQvaIIS9BCLJmSA/7JR&#10;LgisBoCCIIjgABUwAAJaB04+9qkFPzDAnghwgQJwAAczAEIWPMKJTEwWARLwQxLibJABjIABZeHA&#10;CCIAoldBqYaXAcANrtBPInBABVTgxBcusYofpMAGIViABw5AgBJ0wKqUHogQHCkGDTSgAzbQm6dt&#10;SB8PQMEKYbBCGcqgBTCwwAAMEEIIQJRFAUSABbkmCAdiQAESlMBrBdAuOAFpjQdsQBVrCIMhqACB&#10;CRRAA68z52XuIAQUZHsgCDCADRKwgBh8oAf02ZurrIHOF3ThCg0gggceQAAsgguHGpB1EKZ072vI&#10;gAstCMAFgJABH8Cqe6PEjBgMMIUcXOBbov+lRgB0jAsOBKEAH0BDxa+hAhkU9wgYQEGXiVmxy3hA&#10;BUzowT+3+KcdKIALGABCB0ywAwPQ6t4/mAACjWCBBgyW58QRDg0s8IMQxLvCeXDBEBCGAwNYQAUG&#10;MIIGBMADsN3bGlPwQgJCgOEQiDvgrXFpHA1whQGsZQEXyIMD8gWEMTjbAEPYAQH6JhwxRCEL96bG&#10;GHRwgAEkBz409DQpq2aEDACBAxGoAQQgwIIOMIADJ1gCEhZAAtQKRwAUUEK2rUGDJHSbA1MIAmPJ&#10;6Se+eQABEMBACnSAAwZQYABYIMHQW0OdPjngAzPItTXY5gAfRAEFNxAAMDdPTFj5QAIZ8HH/DPWe&#10;RREt7p/VIAHuGUDpCGSAAzQYAhNwUALG9/njg6TvNVDAgTETfYbgMh9IgAZAQGkpkAU3oAFR0AQK&#10;4HDBEXJNYiLVcAD7122BJEoP9HHBAQJJgG1xJgFjcCYqIAEexzem9HEuBSsEcA1AsAJcJW/lBIDx&#10;cQAc8AHRNWMjUAM2YABJAAOuF0oWIQcpIAJ8RBzmJx8mQhxOgAFTEGUrgAIIUAQZUAMLgBkwEWg/&#10;VjECRzGMFx9kQF5RhgEYYAQxgAEDYA0z8QMz8GP2F1WfFlUE13leMGNMAAQNAB1TAQEzQANZ52ca&#10;aE7f4wVNUAHytQJAAAQfgAIukIcd8GNA/6ZFBGAEVMB+0vUDW5ABTzAEVJEBBiAxj1h+LeBE8qUE&#10;7MY0VIECErAD8faJ1aABCJAEZlRZGKAFVlCAe1E5RIBan3hOSwAG9lZXBnAGe2AHfREFHRBuu4hD&#10;C8ACGVNXjSAIYRAaDNABA5AAyegqD0ABLLACdbVLohEBMcABYnCNmHEHO6AC+TFzG3Fp1EaO1kAC&#10;MtCE6qgRMcAFreKOBKAAHxAF85gRRHEBPfeIFPNtFNePFlEDH+ADr8JSAhdyLBUAFfAGBnkRFiAH&#10;ChlvIuIknhSQoVYCG/AETDCRFYECLKCQf+g9GsiRApAAJIAFCIACHzAGSqAFVJABIlkQNf/wA+xy&#10;NK7TRygZLivZAg0QA1swAxHgAC7AIikgASwwBS9gihMZAz9wBOLUWFt0B3lgAiuAA4A1ggMAHFBC&#10;ADvAABkAAT/wASFkkAaQAf4UTGRAAxeABD3gAgzwAS/wATpQACWwQD4pHwmgASBwAzPQBATYj1Ig&#10;Bw6gfeECAIyRACBwOB3wA2OQAROQUj5QAuLWRV0VACDQAkMABFTQBDowcxOQASfgASWABTwQAV5g&#10;ACMwMxIQBfmDAENwBNbYVeSUf6+SAA4QBFsAATVQcaBpAAgTBEtpAVuwBfLTAC6wAJnpRThUItzT&#10;Rw4JADsQBVMgPrm2AW+gBRjQNlDAAQ7/AAIasELj13MTI1VVyVIoSRwLIAMyRWkxMAUWoABHkAc+&#10;AAI0sHiiNUxeRDFJOJ3/qXIPgATAxwSKNGNJ1QEZx0WM55CY8aCjNEj5dxkB4AMR4DaAMwYmMGMv&#10;YAcftp48eX839Ib3l0UBsAMuwAEpAJNB4ACvGAETZgdjwAHwFl4LiX/omXdauHIl4AA6kAF4VQE+&#10;cGdCgAFBIF+k53dGc4GiNEx9Jkw9BwAloAASkAT7uClYkACvRwQTAJV1BQFMcAPPORz2F505unnc&#10;9wB4UARBEAW3smUtwFgQVwQYoIl1VZYKYI1+wpH9GZDUcAALQAS9IwNCigIm95xNGkFJ/5CkV4UB&#10;SWACwKGjaco3y+cqK1cgRKAAMpAEY7AFCBAhKqSL7AkAAzAG/EhTUfACK5CFcKiZsMo9AKAZA8AA&#10;M0AUEoADCEABN7AApAqdPEkAJmAHMsZMHPCUeaCYbgihZpoAO2BoG1ApMpCDHYADCqB4oWSi2ycA&#10;C3ACJiADVxCL7bSWNpCZMIipkjFQRwADFcAAMZAEEJAEEjAEIbBGC5SESFhDTwIAD1BoDIACDAEB&#10;lMhMG4ABZuCJhCWrAfCjRSABGMAEL5AEKuAFERAwRAACradFfoJQLnUHCxABDxsDQ2BqEAAa7fSu&#10;DvBLK7kAITAAFIADEjADDCEDKVB8DP/QADZzBPBxjXcAAt/6EBOwATAAb0vAAhIAURgAAQNwBKUi&#10;BEYwBDnQAAwgAx2AAhjwAUAgAcy5AwdAqg7qpxpXAFrZAR8QAwpQf63hA1QLUcjRAOl1BS/wA0mA&#10;AVzQABXgAAsgAmkxIPwZYjn6GnDJAzrwARAwAkawAwxnS62oACMgrotkAS+gBi17MwVgN0gAAiJA&#10;AH7qPQ/IrKF2BwSwKzlQA0mwBV5gLEggBvH2gADQAyigna60lkuwilpEQ4H0acxKDTRQABTQms5i&#10;ADJAAT1wm4TVPReAATbJTBRgAUOgAX3ShU7ankR3ABfgABvCLCrAAluQAifgBATAQFL/5UlJCAIV&#10;CVGWQwQOl4K9F0yQsWEakJoDAAUf4JQdQAEuICGZe1APKEgTQwMpQEHthAMY4ALgC6zhRQ0PcATt&#10;2gEqkHM0kwMKMAAt4L1aKIN+JEjlZgQz4LhnFFMmYK5dBQCO2QMnwAENMCfnIQMSsML8YgJIAMJm&#10;Kp0a23sB0AIyAKZnFAFTAAWIQSFUhB2iYr020CgowARg8BNAAAUm0AP7eamwKr1R2icrSQK1NrhI&#10;OwWQMwHzcrUZkAQ/4HkxMAENoAARggRYsAA0cAB30J+K26fsOTEB0AMDAAIE0ADECFFXcAUTUCdA&#10;Qh54EgFbgwcg8AC0+1ue9ipnuoXV/5AALtAASCAAGyCP7RQFLLABF6AW9+pS+rq57vhbqLQBuWgD&#10;H8DBi1QDQcBnnZzKwxHHEdADBOADS0lTMRADJci5quyO1hkpJHAARjDKEIWQXme7nHzLB6wBBaAG&#10;FxAALpAc5ssCPvhJ20fMuxgAIRABdrcETHC0AYwB+5Z3nivNB2ygPEAAL4bDZ1RlQQACGUl+4PyJ&#10;1GCgLkAGFzABdAVRE1ADSyACGgC+7SyQG8gBN9AWHdYAEBWkNkAES+ABI1LI/ayxfaMBMDAAOzB3&#10;NWDOQcQAUyBFQjC8ldrQM6xyC1ABAU2+zchMRfADRYAEPoO2rHjIJCKBWkih4VtjRv9gAh5AAzUQ&#10;ku3kAjGgAz1QADmABV6Lo4eckX1plekJSGJgBBxwAUvAcTS1AiMAMBvQAzC8i1gHiCeppu9YAUMA&#10;A4YIZxBVRgWwARrWyVwYoM/LkYspHAdQABFsnDFgATTVbkvw1SgHZD6Ju5/0pOWXAIUWAjSgchfg&#10;AibQHqJHU0xgAHhwAkTD0ETXhqHWQOiXnt1DAETAABAQB25wBhhg1SRwOENgAxjwBDSldA6wBAd9&#10;1TjkKhDaUvQRndzKAFTwBYBAB6cwCm1QA0/lACuwJhkgkRDlKCfQAxzAA8QbTNELoJbx2iQwAZXQ&#10;CZKgBB3QBJPwC13gT0uAALLBAlf/4KjMVAHC4wBFUAH+p9wnOkr/CQA0cG1myFgkIAGpEAhucLYx&#10;wAih8ARYQA0OILQmcHYSwAMQZRSrWQFMYsgDZ8gEMARh0Ax8MAsFwJguEAadQAyr5Aa3oAgMUBlG&#10;ZzAmrAIyerJycAM+o9B6fRm1NpecUgL/JAYWYAmwIAt00ARIQA0lwAJsAAuFcAiVoAUU4LyL3AIe&#10;wjsfMLCx+wMu4APjCVUV40AE8OT4mgAK8AaxwAu7oAdZMADaRQNXQAd8gNuA8AEgEAAU4AnGkAaz&#10;AAUtsFcPuANFUAAJ0AJJcIOutAIfYAQ0QBZIFh/UHAUQ8ARJYAZ89gBS8AWTwAh//zAIncAKmaDl&#10;C9AIdJAIY/AFkNAGUnAALVAGdfAJMzCpw3EBDXACCYBzXABRN9ABUOADD0R+i7wBXVAKbQAIlrAI&#10;EKDqRVAJo0AKHcADKxAHhdAJjgACO7AHdSAITxANgQALX8AAPmABhMAGU0A1nFsNILABavAACwCz&#10;NIUDFoCMwkRwPAAHv+AJfvADa5AGgpADHkAFkGAJXLBHBJADngALboAHIbAGxTAKbOAKdRAIcxAH&#10;LWMFpSDm3mwNVXoCVAwDXMCN7dQAP2AEZGBOB5ACnxAIeiAFAxAELzACF7ADidAKpKA7sLIDcYAJ&#10;gvAdfxAIhxAHZhkGbbAGRVACy/8yp7ZcbgVgAz4QAB5gAGLtSpGcA/4nHGTAAZeQBozQ2VbwBh1w&#10;BBdwBoEgCRVAHD1ACa9QCkMwA6kwB1pgdwnAA23jAOa6fdVABj5gJqi5BS8AURXwAmaAeYOUACkA&#10;B21wCK6QBnOQ33nwAptQB09QABfQAixgCaeACDBgABjVAJ4kQzGdguHkAUKQAz/NBAXpSgVQAzpw&#10;cg+AZJlRACo8AV4ABrbQC4+ABwPQB60QCrmgBHFACGmwBgogAjeQAkZAhB29vvPxAAqAQhsAAcnb&#10;TmeW5CdQXLByAS/gC0+wAS3QAZKgC5LgAwewAr4wCakgCZ5QCo1gAotXSW98pj//WTG4zwEwoAM5&#10;x/DMhAJVwN1BwFbDrwRswAZfEAl9cAvEAAF7RQAFoAJv8AQZkAMsDhDWBAqsNrDaQWrUDlZTaK0a&#10;gILVEvTogWRFFAMxrm3k2NHjR5AhRXp8EWvGkg1LyAgUUOCHIk2a1lAxU6KgwwMeaIgJMNAnwYcK&#10;GQq9GRQhgQALIlCQ8mPkU6hRPVLp0OOGiwUCBALwAMMEBzU+ev4kK4DGBQ/UHDZMuNChW4Y3BR5o&#10;UWELGql59X4cMSPEkSFLCDgkW/jnnRYqDJ1R0kDDQ4hti8ZFOBmAiAEQtOzlrJfBiAFEKFRIENda&#10;Q8M+qS14MYhOGldWQjgUoPag/8GGlBcqJFDhRZPOwaPWgBKCgoLSk1MDpdYiTChRggjtGSBCDACB&#10;CYXmJihZYIAKI2pIEF4+pAEVS4xUeCD37fK2F568TrMoC5ArOjTgjrgWqPsAbmhAhwxWMO9Ajj4Y&#10;o4ABFHACu4huSy0hax6wYBJjZAGlj+gyEAE31IYKESJrAAihghUcIQ/BA63YwwYHFGjhgNtQW84a&#10;AY5QIpVB/vgEmVboGGMH7NYSiiAASBwquwUK8EKJGVg8EA43VkCiggoeW8g9w6p5YIVH2MiCgSoK&#10;SWYUOCJIgCzTJCSLgBBkyGIEKc2b4Q0uiBiggQUgKupGawhAoBJUbAlDEDYk0f+DiiIecEhJhagh&#10;0ScBxKAhAWqQkOAHFeo0LwgUeBggiAWOJOzGTKdoY5I2vqgiiiGEQGKwNre7iRonTNiCii4+KMCB&#10;CWawwEBPg6PgBSMEBKFIQCndoQEUOjAiqySJek+1A/IwIYMzBuFjmFCaEAKBBoBAodjgcngjgiNM&#10;CKG09yI0yE2HCPBAg7FUU2sgash44AANcuhiF0BcXYUQNCkQggMIlEC3MxOa4JMHBUo9rSgKI7Jx&#10;uS0HEgALGd74YAgVbnllkQ584CCWTXJxYYcIlPjiYc5gwCAFJBzY4Ait4orUrbU6fmvfn6jRwAEE&#10;5LDii0cQUUCHRepwYwQuqjj/BBVevFigiDf6oJkzBFBQoIcGHNDqNABQI7rEhNI2UjUyaAChBR1W&#10;aYMNQBJ5ggFc8ChjjlNskQQQSwpBpUoGPgDja86SgAJpGPJ1U16D3pKLmgQKMECJMqqI5BBXzqiB&#10;Aga4MIIIDGjBhI04aphgjzrSUKWGIGRogHG9fvBrCB7am/w2Ln0CAIQcPvAjjj4qEUQPLTLhI404&#10;XvCDkjNUwGIAOCChpQYRAjDiDE2y8KICKRbHXaokajjChQGcWLswyETwyoEACBjAjzbS6EWXTjJJ&#10;wQUDDCIQrCDEIQZhBQSQQARj6AQfIOAEaxzABEHgAQx4oAIt5OB8UVGBBWDg/wAhtOBfWqHGAZzg&#10;gQBUIwBIGEALREABPQQjDAp4QAEy0IgutMEZgMDBAQ5QgTVgYhNrYMEGbvArEKTAE3RQwg4cEoAE&#10;BMADLmABGm63wacwwAKniwADGDCBAgBAAzowBBoGkAAHIKIPKuBBFiBxjDlUoQci6IEDXECFNHwi&#10;BRDxwRv4wAcqKEABLKDEJWJwghFcoQEf8kkCKsACCKQAi1AZgQ6wUAQMVGERTwABEfbwjEKAAQQN&#10;mAQkXhCBNSBjDnU4BBC0pIER0IIPTQBBhaDQBkgMwhdu8AQg+jCDBRyABATIWEF6UwMLxMAGkxzJ&#10;CFDgAA7MwApzGEQRBvCHYv9g4gtqiEEa2KCDFLQBFGVIxBxEQQHsEIACmjhFGFxwmgLkog51YMMj&#10;rGCBAdCAaPSynw6gUCBmimQEEChABXQFijlAgAHMAAUd6DACKsxhGTZIAh8IoYIxFOIVVQiBpBwQ&#10;hjlUAgEFAQEKwtAFCdgACfBi020CAAMOIAAMUgjoecBwgyMUAAeJ2IQemnCIS6yhEJn4QyG6UIAu&#10;BAISu2BEK5JBhyR8aAFK2AQgoqCQBGDBBbPyiXskxBCuwCAKVehUTT/SgB+YwAk8WAELPsGKRfAB&#10;DRlgQyrqAIoPCMENvdgEI0SxiFC8QhM5SMABGFAGKlTAT13lV1eBJxQs1KD/ChgwK0g6AAUfuCAC&#10;alAEJjAxBzkoQA+BOEYbVmCAYKBiDw3AgktE8YUZ0EAiNBABGUK0MS4tiSBY6IAdalDZs2LgBjfg&#10;wAWSkAZdsEICNLjCMGRhihOwwBKLQEBPVmMCE2AhhfPiz7V+IrRqIMELErAADoDbkSGAIQIFiMAF&#10;KgAHVrhBAdQYwB70IIESGIEF+iHId4NmOaKoDXj/cYgPKMABDDjlvBsxAhg2EAIFhAAEG2CCDBbg&#10;JQc4wAMAqN/ZfockCAnNsREacDWc4AIbQOAJC96IC37AgCPcYAALIAAJEpC2EHGXsd2RC710/F+C&#10;HAALEVsxi48QAxlkuAhE/9gndyuTnd0M5U9GUo5jLZekgF3hCizeSAo+YIMjBCGMFALKpPp7sYNE&#10;5kgYC1FuI9SWAISAARiIEosdUQYchMALYdTtVohS5a5O6qvBA3BhhicFKzCBy5TYwhFWUIDBNEvS&#10;kyYMZQYSgBRUIhFc3kMGLnCC9r2P0qPuam7SVqMNKMJhLJYDC5CwgyGcINKkpjVz3Kadm1Rgb1xu&#10;gAqMUIIBnLHWw96XZNwmkB58YEUs7gsISKABZg271kCDMggmkAVJsrgDV8CCqKU96ccmiSA0MMEE&#10;pDCGDHDZAE/Ag7e/3Szg3YQAFxjACjqYgwZkwAAshkIWXHC2dw8bAAdokv8XfvCBCICADAtAwQtY&#10;XIQkDEEEhA54agpCDSheIAcYyAAXTLAEDaiFAAbIApc7MAEmV5zSArgAByZgAAlIIAgtGMtBCHBt&#10;Lq8gAwMIMeXcbPEdd/UAOyjABGPAghnYAIW2uY0AGgABLl/jDUXoWY2KPRkfB72rAigsCE4ggxdc&#10;wQBCyIMHyOAeCgGgADGYAJf9UF2vxgvXLV2OADzAAx2oAAPEKYIakPCAfV3cbRfvQUa4rIQe9jg7&#10;TDfNvIInkR2cgAJBSMHLYyCBJc+ax0NxGwAU8AMocBnpPmCWbSRF8a4S4CxYqGMFGBADCEBABQjo&#10;wQPusDECN7IFLAAOlyn/sIUIHKBy3h0IhxPwABKQgAY74AEFJmCBJPwABSkIIRYuIAKAv+fPcrE7&#10;w5TQ9qjLAQUT39KWtCOAB/hADQiQQg1QgIIaGEAGOGCAGfr+97X1+LYZo0YBgPAEJriiqIMAMCiA&#10;FgC1AbABIVAAE4iAHCiCIqAABMCBKJCAEbAAFRiBKFivC3iAAKgNSIm3iPATuXgAFwiCD5gCC4i6&#10;joAANEAAHbCALdgCIAACFsgACHgBJsgAFiivCAMBDSCBB0gAAhAAikszW3GPy0CCCEgCREg3FmzB&#10;KygAGBCCClCDAbiBaXCAEAiBHjgCIrgAJxABAkC9oZGM3BKKACACKUAD/yVYwSj0CAgAAhoggCiq&#10;HzODn3mxEZ9BvQNwAAZQgQxIAhQIgjj8CCbAAEb6LjO0MhH7CQCgARgYgkCcAgDkgEMEiR94AZtw&#10;PNzrkrYgPmsIABJwgh1AGibQAiXYgkwciQ94gQvoMWqznI6JN+0TgAAgAw0IATP4gCZoggyQggYQ&#10;glYciQlgAR5IoSIJnu1DPQFYACPgAhQAAgz4ABZggRGIgGKECiEAghT4kMADtwA4Cwe4ARvIgRQA&#10;giZQAjBQgSLYRr2oAQhwAIjIw6LBRQI4gAcoASTgAQSogSkABivogheDR2NRAmRZgAXAl6LgOg3I&#10;LArgAvxoAjB4gQwAgkcRmAAcWIEc4AGDFI4UeAEWgDkDmAAvqDwZmAAZMIAOsAAMYIEkyEHxmwAN&#10;+kgpMYAkSAIwUAIt6AJVUMUmgAAMkIF3DKiAAAA7UEsDBAoAAAAAAAAAIQDUHCllIicAACInAAAU&#10;AAAAZHJzL21lZGlhL2ltYWdlMS5qcGf/2P/gABBKRklGAAEBAQBgAGAAAP/bAEMAAwICAwICAwMD&#10;AwQDAwQFCAUFBAQFCgcHBggMCgwMCwoLCw0OEhANDhEOCwsQFhARExQVFRUMDxcYFhQYEhQVFP/b&#10;AEMBAwQEBQQFCQUFCRQNCw0UFBQUFBQUFBQUFBQUFBQUFBQUFBQUFBQUFBQUFBQUFBQUFBQUFBQU&#10;FBQUFBQUFBQUFP/AABEIAIEBk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4C++PXw10vWrrSL74geGLDVbWQxT2V3rFvDNG4GSC&#10;jODxn09fQ10ei+NPD/iXH9ka7puqZOB9iu45snGf4SexBoA3KKKKACiiigAooooAKKKKACiiigAo&#10;oooAKKKKACiiigAooooAKKKKACiiigAooooAKKKKACiiigAooooAKKKKACiiigAooooAKKKKACii&#10;igAooooAKKKKACiiigAooooAKhuLiO1heaVxHFGpd2Y4CqOSTU1eeftCa63hn4E/ELU4n2XFvoF8&#10;0POMy+Q4jHtlyoz70AfOnwq0vw+vw58CQ3tpo7fELxBp0/iHw7p14Z40v7ieMzyG92/I4JK7RIT9&#10;zgmrlz8L/BmuagZbTwF4F8YeNoprK08Y6TLcRiy0SMITNLbq6fKMjnG7aQRhjuz2tvo2p6bpcPw/&#10;0y41azFzosot/Htv5ElroEsKQ2zWcZJynNvhwGDb2O3HJjel1f6jcancaedT8PJ4T1IJ4ru73w/E&#10;83i6GK1+YqEGXLKDhQPuyKw7CgDzux+CfgL93ZaFE9h4MuLA3dv8TrPWUtVS6+0eWLYJAYkPAKHA&#10;DHOM1oL4J1S3tNavbfUfiX4UTQbi6ij0i58SXV9d69BDGD5lkslwQp6A/JIgDDbkg4s3lx4PXwNp&#10;GreJLK0tvgRrUFjDo3hVdEmS8tb9pCxlkZOcHDkuCRIrYAPWS3q0Oow+KLW114eG9S+PGnW2oXPg&#10;2zsmnt7QWX3UVxkIX2iYorHGF+ZhgtQBnXWpeNvCOh+G9bk+JPxAttO8QzWlta6PNolhqF7YzSrl&#10;lui1tuCqASMHc393IOdWHxZ8YtH8dDwQPG2i6l4xOntqcdhf+GpJrOSAPsH+lxyW3zkc48vaGXaX&#10;5xT9L1CLT/E2tat4U/s3WtZ1S7itfiNNH4ilig0NUtyHe3JC4UESkSclWQoMc7M7TfDkF74Og8B6&#10;fr2p6L8OPslpd6Z8SRq0YlvbiW53G1BbGAzkqEGCrICc7gCAXNL/AGhPiJfWuv3lrd+Ate03w7cS&#10;W2s3u280yKyZFyWbe0rspOQpjRySpGBwx0I/2qfFVroei6zf+CfDv9j6w0UdhqNr4vCx3byA4VBP&#10;axYYMCGViCmPmrK1TWtX1GzuPGGoaR4g8OW3h86jHe/D9o7eSXxVGAsTXUigDeMMPMfbIuFyh7mL&#10;VvI0m80c+JrW61fQvFF7aQ+FfC03h1JF8K3K24ZPPiQrjZvGYhgsgZucHAB2y/tUT2etDRNX+F/i&#10;2y1o27Xf2G2m06eTyVbaZNn2pZNu4HB2YI56Vc079rjwbdreNdaV4s05bGVoLtn8O3VyttKoy0cj&#10;WyShHGGypII2nIA5ry2PTfEC+JpdAtL3SNS/aN0uwWeTxReaS6Wn2GSQZRZMbWkVHC+YY8bd0Y5B&#10;xk2knhCbSNfv/Cy6Lb/CnUpbqD4hajI88MqXIUBPsyvlghaTdEqBssxVscUAe9R/tYfCpow8/iyL&#10;TUPRtUs7myH5zRp17etbcH7QXwtuLeW4h+JXhGWCJS8kia9alUUdSSJMAD1r5j1Lw/pWreFNL8KX&#10;ktlofgSxeKb4e31r4gaOfX52RnMUxx8okdhvcqnks2xc5zXgHxo1vxF4v8SWOp+INMltfFhuNmpe&#10;BbOCRIIoIBH5czIWZl83eRtIJwjPnDrQB+puj63p3iLT4r/Sr+21KxkJEd1ZzLLE+CQcMpIOCCPq&#10;K0a/Gi78EeG3uY9Pk0vStYn1uOJo9RW3iSPRZCTvSTYCGKA/NnG1cMBzxp+HY7zw3b6jo3g7V9Q8&#10;NalosM8uo6npes3llBewq2QIkhkUcZ3KMfPktx0oA/YSivyX0f4reNND8vxXp/xF8f2/hVbxbTzL&#10;3XG1CcXCx7wvk3BeNlPXB4xkHJAFdQ37TXxw028gW9+Jd7Dc38UVzpFjJoulzrfRyMQhYpAhjzjj&#10;JBz1AoA/UCivzh/4bq+M9jALKCPwpqupWKul/DN4fu/tEPlna8sxS8EY6ZYoAoJPCiuz03/goL4y&#10;07TA9/4M8MeIyW41PTNcuNOtBwMxkTW0mHBycFxkMMDA3EA+66K+L/D3/BRhXkdvEvwyv9OgAba2&#10;j61bXjyEDI2LN9n3DGSSpIAKnkNmuh0r/goz8P7+6jS68K+NtMt3K/6XPp1vNEAe/wC4uJGIxk8A&#10;8A4yeKAPq+ivn1v28vgjHcCCXxdeW7ltubjw9qcSg5xyzWwAHuTXXW/7UfwcureCdfip4NiWZBIq&#10;XGu20MgBGcMjuGU+qsAQeCAaAPVKKx/DvirRfGFgb/QdYsNbsQ/lm5026S4i3YDY3ISM4ZTj0I9a&#10;2KACiiigAooooAKKKKACiiigAooooAKKKKACiiigAooooAKKKKACiiigAooooAKKKKACiiigAryH&#10;9p/N98NbTRI/9dr2v6PpacHlXv4Wlzjt5SSGvXq+eP2udcWxj8FQk7fsdxqfiFicHK2Wl3RUYPrL&#10;NBj3xQB896l+1j8MfFWsax4O1LQri3+E2pxvd3IEDrqMmpNcea8zOkxyrNz1zjAxjipx+194L8Rw&#10;p4n1yGW08S+Dry5/4RTSLG5uo7e6gaMJH9pbawzjPOVLYIYBTz8S0UAfe9r+1t4F0nVrDxjBqOpa&#10;trvi57K21rQ5r1/smgiMfNNCJowpZWOV52g7uRnmzpvxe8HuJ/hlpXxRvItRe1nuLb4papcWxMBk&#10;mEklqHcq6qQoBO8NvHAChcfn/RQB+iFv8bPBniW31DX9M8SW+ieH9Fu7hPFWl3Wn2zXPi9TAIxMF&#10;jIDl8MDjCru3HAFE+veAbjQ9CPii50O4+EuuNZJ4P8NxaXILjTrtW/ePcFWB2hmYSEs3mhjjAyG/&#10;O+igD9ILiTWf+Esj+3f8I3q37S2mWE50y1t55YrIWLyEqpB2o0qxPKVUkfIQWJIzU2l3WnWWoa9f&#10;+EZ7PUdH8RXsqfEPXYvEMqpoMgtzvNqzBPlDO7JKA27GzgY2/nJY6tfaXcrcWV5cWk6qUWWCVkYL&#10;6Ag5xViz8Tazp+n6hYWurX1tY6gALy2huXSK5wcjzFBw/IB+bPNAH6FWfh/+0fDdh4Dt9Y1bwz4J&#10;0wabPoPjy31aITeIJCzSLaIWKg5LP5aBv3TRqWBBALdZ8Ralqeky+PtU8PazpOmWVtfwX3wpW3hZ&#10;tYV5gjXsiYBMZZ1MkjRsQ0eVOGyfz+vPGeu6jo2laRc6rdT6XpTM9jZySExWxY7mKL0GTyfWumt/&#10;j14+t/iJH47TxHM3iuOHyF1GWGKQ+Xs2bSjIUI2nuvXnrzQB9leN7ebS2ttP1i4l1e58T3DT+CLa&#10;80VVh8HyLbfKs4XIj2b41aMKyoIvNYZFfLOmeIPEvjrXtT1y0uTd+PlCzXerywqsLWaQpHuGRjew&#10;VWJK5YE98g8rpnxq8W6T4W8XaBFqbSWHimVZ9SM2XkdwxLMrE/KXyQx6sMA1j3HjrU5vD2maOrR2&#10;1vYuXSa3BSaQkkje2fm25IXjgHigDvLf+zho10mmi4tfh3dvFFq902DOtwvzKEBy2ASu0YIIJ3Hg&#10;4ivoftOm2NlqjPZWtjG0vhhEQltSDOCocgd8KdxC9SMdAOab4kef4lF/NotkukN/rdBtwYrN/lxn&#10;aM4OcNn1AqrB45LWd0t/ayahex7DpNy9ywXTNrZISPGCpGAF4C4yBQB1tzevDq//AAkt3pVrda5J&#10;I1vd+EvseIreMIAJGjO4gZwQpXhsMTyAacVqILuPRI9Qt9Sv78QSWviB7nC6YwO5k3DOMcBiDxwQ&#10;PXGk+IUkMMV/ZiaPxPOssWo6lMVkFzG3AAUjCkrgMcZOOvJzYj8UaE08mhRC/sfBlzKlxcDCPd+a&#10;qYDA9MbuAOmD680AW4xJdWWojTJ/sOoafb3C63qUlw5bU0eTlVB65GRt43dSeOHP9hFlHdz21/af&#10;Di5vnMVjDIj3H2lYCAcn0JHOcbScc1kHxPa6rYQNfyiKfREjTS7VYS0dwofLLKc9cc54z044w+48&#10;R6ety2utFYXt9qQnS40YWjJBZZ4R0JJBODlQM47+4BfkXVftWmx6p9pfxPZwWS+H7aCOIxvCHLKH&#10;2jJ6grn5jk57VA2pXlvNqOqWQbUtcv7e8GtQNZMUsA0uN6kcDsQ3RTgelRQLaQ366Na6naSX0ssM&#10;sHiSa5eFLZdm4p0JHJwT1BHHB5qw3i3mmzXFif7OFtbrHqzm9bzNSDy8kKevUZUf3Qx9gC3bx29u&#10;8ug2eo2g0mW68xfE0lq8TcRZMQJ5VScZXqSAenFQXGtHXraC/uBZQJpEcCT2ckxSXUSXO5gMcnGN&#10;3oOeSTlbmW0+ygzpe2/hC4nuZbC0gnieZZwgUFwTn/nmCSBkdPad01caxYxXi3U/i6xNmmnWSwxy&#10;IYVTfGCB1IGzA5yCc0AZWpWmhyyS6nfeH9Ll0/UY7n7DZRLE8lowYiPeSu4hSR977wzW54Xt9Y8D&#10;3U2heG5NV0Pxi8uzOg6rLZRtbmLzHUtBMgLZVGx0+XnkCshZ1t4Li6tNuoPfWrJqcktmSlizzdVI&#10;4B+VcN/tECpFtrNxJpFtdWiWMVxLcQ6/LbvE8+2PAjBPIUlflXjlsn2AOw0X40ePdNntNU0n4g+P&#10;mgs0gfUJ7vW5ryGCUyHGI5zKrJwOGHzcgjFdav7X/wAYrfVbid/idqUWj4nexmvfD+nul3sJCJhL&#10;ZCCeASG+UnmvG4rq2nt478w2tvY2htoLrSVumjkv9uSz4HPO05P8JYYply0cVrG12rXFldQTPptp&#10;FdlxZs0uPmHb7p44LZBoA+kG/wCChXxbsLBFb/hDnuIWSF477QrtLiTKkmVgl4FA4GcActwuOnW6&#10;d/wUq8S6dYwJqngnw5rV9N84l0/XZ7KNVPAVke2l2sCDnL9COO5+TV/taLXX8t7uXxfbTSM8ySxy&#10;xiKOLnBGQSoVuQSMDiqFsqC1dbRrpdHlFtFqVzLao5icknCnsMqxXlSwU5oA+7vDv/BSXTZXuU8Q&#10;/D7UbRogx/4kOr2eoKSpOeZGt/lxzuGefbmup8O/8FFPhvr1xi60Txfodqr7HvbvS47iFDgnn7LL&#10;M3bsM8+mSPzinije1WKZhbW0UcslncfZCHu/nwAWHbhuSSFwRRJcxfaRqM9vabxL5baaqNGuAgG7&#10;A6An365oA/UaH9vD4HzXHkv4yntX55vNC1G3X/vqS3UfrXax/tL/AAhkmWFPir4JeViAsa+IrMsS&#10;egA8yvyAtma1dYo50e4uI4xFOlwUEGWBIY8D654HWmyyS3aGPcZprfe0sk1wrpIoIA2q3B78c5z0&#10;oA/b3SNYsNe0+K/0y9t9RsJgTFdWkqyxOASDtZSQeQRx6Vfr8KbrSdLvZI7mfSbb7AXCF/skDSbg&#10;o3YOwf5NdF4f8aeJfCNk9jomueIfDizLG0dto+rXtokvQL8sU6DG3pgH0GBQB+2lFfjr4b/aR+KH&#10;g9RLYfEbxU92d6umoX/9oIg4/hu0mGePwwemTXW6H+278ZtN1aGSfx+NUgDoxh1LRLJoW6Eq/kxQ&#10;uB2O1s4zgg4NAH6u0V+aNr/wUc+K7XRaSz8EvbINzK+l3kDMM4wGF4/PI/hPQ12n/DzrVoY7cN8N&#10;dLuixCPJF4nkjy2OSEax+UemW79Tg0AffVFfHdl/wUn8KJbQrqvgbxNDqD4Jh0yfT7uPDYK4drmN&#10;iSCONnB45rrfDv8AwUC+FGs2clzqR8R+GtgGI9Q0K4nL59DaCZeOOpH3hjPOAD6Xorw7w9+2n8E/&#10;E115EHj+wsG551uGfTF4GfvXUcY+nPJyByK7LQvjz8NPFWoRWWifETwprN7K6xx22n65bTyOzEBV&#10;Co5JJJAA7k0Ad/RRRQAUUUUAFFFFABRRRQAV8Zftza95Gp6khcq+leDpliUHG59Q1G2hOeP+eVpN&#10;+Z6d/s2vzl/be8UWuoeMPiBpw1Owj1OHUND0w2s9/FFMLaKzuLony3YMUMl8vzDjK46nkA+O6K0D&#10;oGobVZLOWeNxuWS3Hmow9Qy5B/Opo/Cetyxh00bUHQ9GW1cg/jigDJorY/4Q3X9m/wDsPUtucbvs&#10;kmM/lTZPCetxRl30bUEQdWa1cAfjigDJoq5Jo2oQRNJLY3McajJd4WAH1OKp0AFFFFABRRRQAUUU&#10;UAFFFFABRRRQAUUUUAFFFFABUkE8ltKssMjxSocq6MQQfYio6KAJYrueCGaGOaSOKYASxqxCyAHI&#10;DDvggHn0p8moXM1lBZvO7WsDM8UJPyozY3ED1O1c/QVXooA1T4n1Ntag1Z7nzb+ARqkskauAEUIg&#10;KkFSAqgYI571Ut9Qe3tryHy4ZBdIFZ5YwzJhg2UJ+6eMZHYkd6q0UAWpb4Sadb2n2aCMwyO5uFQi&#10;WTdt+VjnkDbwMfxHrxi0urW51KGaSwUWAMXm2EMrokuxQDlskgtgknsWOMCsuigC2l4r2kkV1505&#10;ji2Wn73CwEuGPBByCC/Axy2c9jYk1mVpvt/2i4fV5XlM9xIwYOrKF787jmTJPqMd6zKKANSOe0WZ&#10;bOO4li0ycwG4me3R5UYKN5UZzgMz4G4bgFzg9K4kS6tSsskUDW0X7oLF80xMgyCwHUBmOW7Lj0qn&#10;RQBfluIXc3hjtmaWSRTZIrqsQ2jawwRxljgZPKcjB5akKxSJArRNPI0TJcrKVWLIyQTwAQWAJPQq&#10;apUUAWFZnR2i3IVjPmt5n38t6fiOOehP0VyNpx5iWjOxRSQTkDjPT1GTVaigCyUdWQOjrcDZ5cZi&#10;GGUjIJ/NccHIP5sLqmGG2RnU7gVxsOT0/Q/jUQJRgykgg5BBpVYqGAJAIwcHqOv9BQA9lUFowUbB&#10;OJRkZA9M+v0zTT93j5egIzyaTcSoXPyg5A9/8gUbyHDcZGOoGPyoAsR39xbrtjnmjiOSqJKQBUbS&#10;NKXE0cdyxGCLiJZRjBB+8DUWcZo42gYGc9aAI4LGytrlbqLTrSKZTnzIIFhZSc9Gj2kfn6123/C4&#10;vHkflRwePvGFpBEAqRweJ9RRVUdFC+eQOMDGMdK40nJ6AfSkoA9lsf2wvjJpGnRWVj8RdYSKPO1r&#10;u3sLuQ5JJ3STWrO3JPVjgYAwABXoPgD9ub41Xd1BottqWh+JdTu2CQya1omGDAE4zbTwLg9yV/IV&#10;8s19A/sp+BXudVu/FVzFiC2Vra0LD70jD52H0X5f+Bn0oA+qPD/7aniPwzodpN8UPhlf6XIBDBca&#10;n4bvbe7tTM7rHv8AKeVXjQsw4zIR0+brX1rXwr46jWXUPASOodG8aaCrKwyCDqEOQRX3VQAUUUUA&#10;FZlz4d0m7mea40uznlY5aSS3RmP1JFadFAHKz/C3wbdTSSzeEtCmlc7md9MhZmPqSV5qjdfA74cX&#10;kxluPh/4WnlPV5NFtmY/iUruKKAPOrj9nT4UXjBp/hh4NnYDAMnh+0YgenMdUrn9l34QXW0N8MPC&#10;cO3/AJ9tHggz9dijP416lRQB5If2UvhGuDD4B0izcf8ALSzja3f6boyDj2zQ37K3wvdSB4ZaI9mi&#10;1K7Rh9GWUEfga9booA8cb9kj4XHI/sXUhnuPEOpA/n9oqof2M/hQzEnSNbJPJJ8V6t/8lV7dRQB8&#10;+TfsO/DC4maR4vEJY/3vEF23HYZMhP5149+0h/wT9s7jwNJq3w4vtabX9Jb7QNHmuIZf7TtxzJbp&#10;LLEzLKRny2Ysu7hhhsr9yUUAflN4J/Z38F+OfDVnrWj+LvEs1lcg/LKlissTg4eKRTa5V1YFWU9C&#10;CK6GL9lHw/EpH/CR68+TnLpYE/8ApLX0H+0N8Adc8H+JdS+Knwy06XU5rxhN4p8GW3/MUAABvLNe&#10;i3iqBuTpMBj74BbkfCfi7SfHOhQavot4l7YzZAYAhkcHDI6nlHU8FWAIIwRQB5DqX7KdkyKNM8UX&#10;1u38ZvrC0nBHbaEijIP4msq4/ZKvWiZYfGcAc8Zl0ONlx/wGVT+RFfRdFAHzMv7IGrBgT4209gD0&#10;Ogyc/wDk3Uv/AAyLqf8A0OGm/wDgil/+TK+lKKAPnQ/sl3eT/wAVPpwH/YGm/wDkysSf9lvxb5zi&#10;K68NtGDhWZrpSw7EjJwT1xk/WvqavHP2tvin/wAKm+B+vahbzeVqt+v9maeQcMJpQQWHuqB3Huoo&#10;A8suf2XPHzTHyj4YKDgEajcpn32m3bH/AH0aan7Lnj0L848OFs9V1e4HH/gHXx18LP2rPiV8IvJg&#10;0nX5L7So8AaXqubm3Cj+FQTujHsjLX2F8Lf+CjHg/wASeRZ+M9NuPCt82FN5Dm5s2PqcDemT22sB&#10;3bigCzD+y541Ibzl0DPGCmsT/jn/AEP6Vk+IfgL4r8PXmg2X9m2WrahrmpRaTYWmnatmR53DMCfN&#10;gjXaFR2Y54AJxgGvrPw34r0XxlpcepaFqtnrFg/3bixnWVM+mVJwfY81o/AvQ/8AhYH7U0l86CXS&#10;fh7o5cHjA1S/yi/ilrHL07XI9eQD5uvP2HPjNb27yJ4G+0OBxHBrtkXJ9g7IvHXlhx71mD9iv455&#10;5+G17j21bS//AJLr9c6KAPyO/wCGK/jf/wBE21L/AMGmk/8AybVg/sS/Gjt4A1HH/YQ0v/5Nr9aa&#10;KAPxwvv2a/ibY3k1tJ8O/FrSQuY3MWliVNwODtdJGVhnOGUkEcg4rGvPgn8RLS4MP/CuvGzMoG7H&#10;hm8cc88NHGynjHQ+1ftRRQB+KS/Bv4hbefh341U+h8Kakf5W9SRfBT4gy5/4oHxkmP7/AIV1MZ/8&#10;l6/amigD8TNZ+Fvizw3Z/a9Z8M+INHtSwQXGo6Df28ZY5IUM8AGTgnGexrnbq0FlbvPcSm3hQZaS&#10;aCaNB9WZABzxye9furRQB+Cv9uaZ/wBBOyHublP8ad/a+mf9BbTf/A6L/wCKr96KKAPwf+02n/QS&#10;078L+H/4upVSPAIu7JgRkFbyIg/+PV+7dcjffCnwRql5PeXvg/QLy8ncyS3E+lwPJIx5LMxTJJ9T&#10;QB+KTREAFWSVT0aJw4/NSaclrPICUhkYeoUmv2SvP2c/hPqVw1xd/DDwbdXDY3Sz+H7R2OOBkmPN&#10;QH9mH4Nscn4S+BienPhuz/8AjVAH48Lpt3ITttZmx6Rk/wBKd/ZV7j/jzuP+/Tf4V+w6fsx/B6M5&#10;T4T+B1P+z4csx/7TqjrH7KXwc1yzNtN8MfC9vGWDbtP0uKzlyP8AppCEbHtnBoA/IQ6ddgEm1mAH&#10;U+WarV+ss37DXwOuI2jPgK3iDfxwX93E4+jLKCPwNU/+GA/gX/0KF7/4Ueqf/JNAH5TVJDby3BIi&#10;ieUgZOxScV+q/wDwwT8ED18Lal/4U+rf/JVWtH/Yc+COi6hHeJ4Gjv5UORHq+pXmoQn6xXEzofxU&#10;0Afl94B+HviH4n+IxoXhXSLnxBqw2mS3ssFLdWyQ9xKfkgXAbmQgkjChiQK+5fD/AOzx8dvDOm2e&#10;m2enfDK30+2UIsUesajnHfk2nU8nJ7mvsDw74b0rwlo9tpGhaXZaNpFqCtvYafbpBBCCSSERAFUZ&#10;JPA6k1q0AfHNx+zr8Y/EPiHwhJqg8E2OmaT4j0zWLprHV7ySZ4ra5jldFVrRQWIU4BYDOMkda+xq&#10;KKACiiigAooooAKKKKACiiigAooooAKKKKACiiigAr5s+N37LNxqniC98efC+4tfDvjac79S0y5y&#10;ul+IAP8An4VeYp/7twgJ6hw4I2/SdFAHwR4V+IUWtaxd+HNZ0678J+NLAf6b4b1YBLmMf89IyDtn&#10;hOPlljJUjHI6V1lfRPxe+Bfg344aPDZeKtL864tGMlhqtpI1vf6fIf8Alpb3CYeNuBkA4bADBhxX&#10;zD4s+GHxW+B/myXNpP8AFnwbH8w1TSIFj1y0jH/Pe0XC3OOPngw5wT5VAGrRWD4P8e+HvH1g154f&#10;1e21SGNtkqwtiSFuhSSM4aNhg/KwB9q3qACvzc/4KLfFJvE3xQsfB9tKxsvDtuHnXoGupgGP12x+&#10;WB6Fnr9I64/4g/CLwb8VLH7L4q8PWWrgKUSeWPbPED/clXDp+BFAH4pUV96fFT/gmvE/nXnw+18x&#10;Nyw0vW+V+iTIMj2DKfdq+RPiN8FfGvwnuTF4p8OXmlx7tiXTJvt5D/syrlD9M5oAxfCPjnxD4A1Q&#10;ah4c1q+0W7GAZbKdoywHZgDhh7HIr7S/ZE/4Kiaj8B11fTvGvhZfFdnrWqHVL/WbCUQah5rRxxEl&#10;D+7kCpEgVB5YGOtfB1FAH9GfwM/bU+D/AO0MsNv4T8X2o1mQDOh6p/ol8D6LG/8ArO3MZcc9a91r&#10;+VpHaNgysVZTkEHBBr6k+Bf/AAUk+N3wNFtZxeJP+Ev0GEBBpPiXddKF9EmyJUwOAA+0cfKcUAf0&#10;A0V8I/An/grp8JPiV5Nl41iuvhvrL4G69JurB29FnRQV9cyIoH9419teH/EeleLNIt9V0PVLLWdK&#10;uV3wX2n3CTwSr6q6Eqw9waANSivln/gpH8dLv4E/ss69faRfzab4i1ueLRdMubdyksTyEtK6kcqR&#10;DHLhh0YrWN/wT5/bfsv2pvAw0bX7iG1+JWiwqNQt/lQahF0F3EowME4DqB8rEdAy0AfX9FFFABRR&#10;RQAUUUUAFFFFABRRRQAUUUUAFFFFABRRRQAUUUUAFFFFABRRRQAUUUUAFFFFABRRRQAUUUUAFFFF&#10;ABRRRQAUUUUAFFFFAHkXxY/Zd+H3xevv7X1LS5dG8Uou2LxP4fnNhqcfGOZk/wBao/uSh0/2a8O8&#10;R/Af4z/DdpZdHuNM+LWhpkrFMyaTrajsOn2acjHXMGc9K+zqKAPz5X40eHtO1aPRvFC3/gLXXJC6&#10;Z4ttG0+R+cfu3f8AdS57GN2BrukdZEV0YMrDKsDkEV9ca/4c0nxdpM+l65pVlrWmTjEtlqFuk8Mg&#10;9GRwQfxFeD65+wz8OpZJbnwhNr3wzu5DvP8AwiepNDalu2bOUSWwH+7GOp5oA4CoL2xttStJbW7t&#10;4rq2lXbJDMgdHHoVPBFamrfsz/GbwzzoPjTwt43twciDxFp8ulXOPTz7cyox/wC2K1ymqW/xW8Kp&#10;K+u/BrXLmGNcm58L6hZ6qhPfCGSKY/8AfrPtQB4VpX/BPLwJ+0x8VPiBbaM8ngHT/DlnZ2/2nSIQ&#10;8Mupz75WBhY7dkcHk5VDHzKOeDXzt8df+CXPxt+Df2i903R4/H+gxksL7w5uknVe2+1OJAcDJ2B1&#10;H96v12/Y68C6j4L+BulXWu2b2PibxNcT+JNWglQrJFPdNvSJlPKtFD5MRB6eVivcaAP5Xrq1msbi&#10;W3uIXt542KvFIpVlYdQQeQagr+kn42fso/Cn9oS1ZfHHg6w1O927U1WFTb30fpiePDkDrtYlfUGv&#10;zv8Ajt/wRd1rS/tOo/CXxSmt24+ZNE8Q7Ybn6JcKBG5/3ljHuaAPzGrvvhR8dPH/AMD9XGpeBPFu&#10;p+GbgsGkSzm/czEdPNhbMcg4HDqRUXxS+Cfjz4Jaz/ZXjrwpqfhm6JIjN9ARFNjqYpRlJB7oxHvX&#10;DUAfQP7TH7afj79q7QvCWneNU01G8PGdll02FoftbyiMeZKhYruAjwNoA+Y8DNeU/DP4k+I/g/46&#10;0jxd4U1GTStd0uYTW9wnIPZkdejIwyrKeCCQa5SigD+jH9kP9qrw7+1h8LLfxHpZjsdctNtvrWi+&#10;ZueyuMZ4zy0b8lH7jI+8rAe71/Nh+zT+0Z4n/Zh+KeneMvDcplWMiHUNMeQrDqFsT88L4/NWwdrB&#10;Tg4wf6D/AII/Grwx+0B8N9I8a+Erz7Vpd+nzRuMS2swx5kEq/wALoeD2PBBIIJAPQKKKKACiiigA&#10;ooooAKKKKACiiigAooooAKKKKACiiigAooooAKKKKACiiigAooooAKKKKACiiigAooooAKKKKACi&#10;iigAooooAKKKKACiiigAooooAKKKKACiiigDJ8R+F9G8ZaNcaRr2k2Wt6VcDbNY6jbpPDIP9pHBB&#10;/EV+Uf8AwVA/Y5+C3wG+Hdl408JWd54a8R6tqi2dvo1nc77GUFWklk8uTLIFCgDYwUF1G3B4/XKv&#10;kX9s/wDYTvf2yvF3he7v/iE3hjw9oFpJHFpkGk/aZJZ5XzLL5hmQKCqQADa33W55oA/BGiv2g8O/&#10;8EWfhDp4R9Y8V+L9XkHVIZ7a2ibr1AhZvTo3avV/Df8AwS5/Zu8O+Wz+A5NXnXpLqWrXcmfqglVD&#10;/wB80AfgRX1H+wT+1l4m/Zk+KSJa2l9r/g7WHSLWdDs42mkK5CrcQoP+WqZx6MCVPJUr+1Xhv9k3&#10;4L+ENh0n4VeD7aVMbZ20W3klGMf8tHUt2HfrzXpul6TY6LarbafZW9hbL0htoljQcAcBQB0AH4Cg&#10;Bmjaxa+INJsdTsJDNY3sEdzBIyMheN1DKdrAEZBHBAI7itGiigAooooAKKKKACiiigAooooAKKKK&#10;ACiiigAooooAKKKKACiiigAooooAKKKKACiiigAooooAKKKKACiiigAooooAKKKKACiiigAooooA&#10;KKKKACiiigAooooAKKKKACiiigAooooAKKKKACiiigAooooAKKKKACiiigAooooAKKKKACiiigAo&#10;oooAKKKKAP/ZUEsDBBQABgAIAAAAIQBMjydv4QAAAAoBAAAPAAAAZHJzL2Rvd25yZXYueG1sTI/B&#10;TsMwEETvSPyDtUjcqGOSlBLiVFUFnKpKtEhVb268TaLGdhS7Sfr3LCc4ruZp5m2+nEzLBux946wE&#10;MYuAoS2dbmwl4Xv/8bQA5oOyWrXOooQbelgW93e5yrQb7RcOu1AxKrE+UxLqELqMc1/WaJSfuQ4t&#10;ZWfXGxXo7CuuezVSuWn5cxTNuVGNpYVadbiusbzsrkbC56jGVSzeh83lvL4d9+n2sBEo5ePDtHoD&#10;FnAKfzD86pM6FOR0clerPWslvMQESnhNFgkwylORCGAnAuMonQMvcv7/heIHAAD//wMAUEsBAi0A&#10;FAAGAAgAAAAhAOazd+wTAQAARgIAABMAAAAAAAAAAAAAAAAAAAAAAFtDb250ZW50X1R5cGVzXS54&#10;bWxQSwECLQAUAAYACAAAACEAOP0h/9YAAACUAQAACwAAAAAAAAAAAAAAAABEAQAAX3JlbHMvLnJl&#10;bHNQSwECLQAUAAYACAAAACEAaNw84HEGAABKGAAADgAAAAAAAAAAAAAAAABDAgAAZHJzL2Uyb0Rv&#10;Yy54bWxQSwECLQAUAAYACAAAACEAnWgmbNAAAAApAgAAGQAAAAAAAAAAAAAAAADgCAAAZHJzL19y&#10;ZWxzL2Uyb0RvYy54bWwucmVsc1BLAQItAAoAAAAAAAAAIQCw43burWUAAK1lAAAUAAAAAAAAAAAA&#10;AAAAAOcJAABkcnMvbWVkaWEvaW1hZ2UzLmpwZ1BLAQItAAoAAAAAAAAAIQDQq2P+jicAAI4nAAAU&#10;AAAAAAAAAAAAAAAAAMZvAABkcnMvbWVkaWEvaW1hZ2UyLmdpZlBLAQItAAoAAAAAAAAAIQDUHCll&#10;IicAACInAAAUAAAAAAAAAAAAAAAAAIaXAABkcnMvbWVkaWEvaW1hZ2UxLmpwZ1BLAQItABQABgAI&#10;AAAAIQBMjydv4QAAAAoBAAAPAAAAAAAAAAAAAAAAANq+AABkcnMvZG93bnJldi54bWxQSwUGAAAA&#10;AAgACAAAAgAA6L8AAAAA&#10;">
                <v:group id="Group 440" o:spid="_x0000_s1074" style="position:absolute;top:5597;width:31866;height:22689" coordorigin="-351,5130" coordsize="31874,22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Text Box 434" o:spid="_x0000_s1075" type="#_x0000_t202" style="position:absolute;left:-351;top:5130;width:3046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b58MA&#10;AADcAAAADwAAAGRycy9kb3ducmV2LnhtbESPQWuDQBSE74X8h+UVcpFktQlNsVklCCW5laYh54f7&#10;qqL7Vtw1mn+fLRR6HGbmG2afz6YTNxpcY1lBso5BEJdWN1wpuHx/rN5AOI+ssbNMCu7kIM8WT3tM&#10;tZ34i25nX4kAYZeigtr7PpXSlTUZdGvbEwfvxw4GfZBDJfWAU4CbTr7E8as02HBYqLGnoqayPY8m&#10;UKbdMUqOm2vXRqMv8DMqpBuVWj7Ph3cQnmb/H/5rn7SC7WYLv2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Hb58MAAADcAAAADwAAAAAAAAAAAAAAAACYAgAAZHJzL2Rv&#10;d25yZXYueG1sUEsFBgAAAAAEAAQA9QAAAIgDAAAAAA==&#10;" fillcolor="#bfbfbf">
                    <v:textbox>
                      <w:txbxContent>
                        <w:p w:rsidR="00DB4A5E" w:rsidRPr="00440A31" w:rsidRDefault="00DB4A5E" w:rsidP="00DB4A5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440A31">
                            <w:rPr>
                              <w:rFonts w:ascii="Arial" w:hAnsi="Arial" w:cs="Arial"/>
                              <w:sz w:val="36"/>
                            </w:rPr>
                            <w:t>3</w:t>
                          </w:r>
                        </w:p>
                      </w:txbxContent>
                    </v:textbox>
                  </v:shape>
                  <v:group id="Group 437" o:spid="_x0000_s1076" style="position:absolute;left:1067;top:16360;width:30456;height:11468" coordorigin="1143,7856" coordsize="32618,12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<v:shape id="Picture 76" o:spid="_x0000_s1077" type="#_x0000_t75" style="position:absolute;left:1143;top:7856;width:32619;height:104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Z98PEAAAA2wAAAA8AAABkcnMvZG93bnJldi54bWxEj0GLwjAUhO+C/yE8wYusqbK6Uo0iorAH&#10;L1YLu7dn82yLzUtponb//UYQPA4z8w2zWLWmEndqXGlZwWgYgSDOrC45V3A67j5mIJxH1lhZJgV/&#10;5GC17HYWGGv74APdE5+LAGEXo4LC+zqW0mUFGXRDWxMH72Ibgz7IJpe6wUeAm0qOo2gqDZYcFgqs&#10;aVNQdk1uRsF2n0zO/vPHra0e1Pvdb8qbNFWq32vXcxCeWv8Ov9rfWsHXFJ5fwg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Z98PEAAAA2wAAAA8AAAAAAAAAAAAAAAAA&#10;nwIAAGRycy9kb3ducmV2LnhtbFBLBQYAAAAABAAEAPcAAACQAwAAAAA=&#10;">
                      <v:imagedata r:id="rId44" o:title=""/>
                      <v:path arrowok="t"/>
                    </v:shape>
                    <v:group id="Group 231" o:spid="_x0000_s1078" style="position:absolute;left:20661;top:11612;width:6851;height:8529;rotation:819918fd" coordorigin="-1631,8395" coordsize="7369,8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UpIMIAAADcAAAADwAAAGRycy9kb3ducmV2LnhtbESPQWvCQBSE7wX/w/IE&#10;b3WjAdGYjUihrQcv2uL5kX0mwezbuLua+O/dQsHjMPPNMPlmMK24k/ONZQWzaQKCuLS64UrB78/n&#10;+xKED8gaW8uk4EEeNsXoLcdM254PdD+GSsQS9hkqqEPoMil9WZNBP7UdcfTO1hkMUbpKaod9LDet&#10;nCfJQhpsOC7U2NFHTeXleDMK5q3ZVvLL72llTvbb3Q6pvQ5KTcbDdg0i0BBe4X96pyOXzuDvTDwC&#10;sng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t1KSDCAAAA3AAAAA8A&#10;AAAAAAAAAAAAAAAAqgIAAGRycy9kb3ducmV2LnhtbFBLBQYAAAAABAAEAPoAAACZAwAAAAA=&#10;">
                      <v:shape id="Picture 234" o:spid="_x0000_s1079" type="#_x0000_t75" style="position:absolute;left:688;top:8863;width:5050;height:8072;rotation:91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MxrEAAAA3AAAAA8AAABkcnMvZG93bnJldi54bWxEj0FrwkAUhO8F/8PyhN7qxlSKRtcgpUWh&#10;9KCtnh/ZZxLMvg2725j8+64geBxm5htmlfemER05X1tWMJ0kIIgLq2suFfz+fL7MQfiArLGxTAoG&#10;8pCvR08rzLS98p66QyhFhLDPUEEVQptJ6YuKDPqJbYmjd7bOYIjSlVI7vEa4aWSaJG/SYM1xocKW&#10;3isqLoc/o6AbPrZfw7Fo59Kb/azGhRtO30o9j/vNEkSgPjzC9/ZOK0hfZ3A7E4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XMxrEAAAA3AAAAA8AAAAAAAAAAAAAAAAA&#10;nwIAAGRycy9kb3ducmV2LnhtbFBLBQYAAAAABAAEAPcAAACQAwAAAAA=&#10;">
                        <v:imagedata r:id="rId45" o:title=""/>
                        <v:path arrowok="t"/>
                      </v:shape>
                      <v:line id="Straight Connector 235" o:spid="_x0000_s1080" style="position:absolute;flip:x;visibility:visible;mso-wrap-style:square" from="-1631,9555" to="-323,9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WFUcMAAADcAAAADwAAAGRycy9kb3ducmV2LnhtbESPQWsCMRSE74X+h/AEbzWrUpGtUaRS&#10;6EEoq4LXx+Z1d3XzsiQxu/33jSB4HGbmG2a1GUwrIjnfWFYwnWQgiEurG64UnI5fb0sQPiBrbC2T&#10;gj/ysFm/vqww17bnguIhVCJB2OeooA6hy6X0ZU0G/cR2xMn7tc5gSNJVUjvsE9y0cpZlC2mw4bRQ&#10;Y0efNZXXw80ocHa31325jNdzUTT9z2UfMXqlxqNh+wEi0BCe4Uf7WyuYzd/hfiYd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FhVHDAAAA3AAAAA8AAAAAAAAAAAAA&#10;AAAAoQIAAGRycy9kb3ducmV2LnhtbFBLBQYAAAAABAAEAPkAAACRAwAAAAA=&#10;" strokecolor="white [3212]" strokeweight="1pt"/>
                      <v:line id="Straight Connector 236" o:spid="_x0000_s1081" style="position:absolute;flip:x y;visibility:visible;mso-wrap-style:square" from="-1495,8395" to="162,9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/y+8UAAADcAAAADwAAAGRycy9kb3ducmV2LnhtbESP3WrCQBSE7wt9h+UUvKubKopEV7Gl&#10;RaFU8ecBDrvHJJo9m2Y3Jn17VxB6OczMN8xs0dlSXKn2hWMFb/0EBLF2puBMwfHw9ToB4QOywdIx&#10;KfgjD4v589MMU+Na3tF1HzIRIexTVJCHUKVSep2TRd93FXH0Tq62GKKsM2lqbCPclnKQJGNpseC4&#10;kGNFHznpy76xCs6X9t2MNitstt/NUv9u9M/oUyvVe+mWUxCBuvAffrTXRsFgOIb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/y+8UAAADcAAAADwAAAAAAAAAA&#10;AAAAAAChAgAAZHJzL2Rvd25yZXYueG1sUEsFBgAAAAAEAAQA+QAAAJMDAAAAAA==&#10;" strokecolor="white [3212]" strokeweight="1pt"/>
                      <v:line id="Straight Connector 238" o:spid="_x0000_s1082" style="position:absolute;flip:x;visibility:visible;mso-wrap-style:square" from="-1427,9965" to="230,10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Qqz78AAADcAAAADwAAAGRycy9kb3ducmV2LnhtbERPTYvCMBC9C/6HMMLeNFVhkWoUURY8&#10;CEtV8Do0Y1ttJiXJpt1/vzkseHy8781uMK2I5HxjWcF8loEgLq1uuFJwu35NVyB8QNbYWiYFv+Rh&#10;tx2PNphr23NB8RIqkULY56igDqHLpfRlTQb9zHbEiXtYZzAk6CqpHfYp3LRykWWf0mDDqaHGjg41&#10;la/Lj1Hg7PGs+3IVX/eiaPrv5zli9Ep9TIb9GkSgIbzF/+6TVrBYprXpTDoCcv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IQqz78AAADcAAAADwAAAAAAAAAAAAAAAACh&#10;AgAAZHJzL2Rvd25yZXYueG1sUEsFBgAAAAAEAAQA+QAAAI0DAAAAAA==&#10;" strokecolor="white [3212]" strokeweight="1pt"/>
                    </v:group>
                  </v:group>
                </v:group>
                <v:shape id="Picture 28" o:spid="_x0000_s1083" type="#_x0000_t75" style="position:absolute;left:-315;top:10799;width:32003;height:550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wFJ7BAAAA2wAAAA8AAABkcnMvZG93bnJldi54bWxET8tqwkAU3Rf8h+EK7urEICVER/FBoMs2&#10;FdTdJXPNRDN3QmZq0r/vLApdHs57vR1tK57U+8axgsU8AUFcOd1wreD0VbxmIHxA1tg6JgU/5GG7&#10;mbysMddu4E96lqEWMYR9jgpMCF0upa8MWfRz1xFH7uZ6iyHCvpa6xyGG21amSfImLTYcGwx2dDBU&#10;PcpvqyCjZXGpTseyvBfXdJ+dh8HcP5SaTcfdCkSgMfyL/9zvWkEax8Yv8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wFJ7BAAAA2wAAAA8AAAAAAAAAAAAAAAAAnwIA&#10;AGRycy9kb3ducmV2LnhtbFBLBQYAAAAABAAEAPcAAACNAwAAAAA=&#10;">
                  <v:imagedata r:id="rId46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0D55F10" wp14:editId="24ACBEAF">
                <wp:simplePos x="0" y="0"/>
                <wp:positionH relativeFrom="column">
                  <wp:posOffset>-3216275</wp:posOffset>
                </wp:positionH>
                <wp:positionV relativeFrom="paragraph">
                  <wp:posOffset>6029960</wp:posOffset>
                </wp:positionV>
                <wp:extent cx="3072130" cy="2287905"/>
                <wp:effectExtent l="0" t="0" r="0" b="0"/>
                <wp:wrapNone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130" cy="2287905"/>
                          <a:chOff x="105497" y="564542"/>
                          <a:chExt cx="3072385" cy="2276203"/>
                        </a:xfrm>
                      </wpg:grpSpPr>
                      <wpg:grpSp>
                        <wpg:cNvPr id="433" name="Group 433"/>
                        <wpg:cNvGrpSpPr/>
                        <wpg:grpSpPr>
                          <a:xfrm>
                            <a:off x="105497" y="564542"/>
                            <a:ext cx="3072385" cy="2276203"/>
                            <a:chOff x="105507" y="517748"/>
                            <a:chExt cx="3072664" cy="2276625"/>
                          </a:xfrm>
                        </wpg:grpSpPr>
                        <wps:wsp>
                          <wps:cNvPr id="392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816" y="517748"/>
                              <a:ext cx="301795" cy="345759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A5E" w:rsidRPr="00440A31" w:rsidRDefault="00DB4A5E" w:rsidP="00DB4A5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 w:rsidRPr="00440A31">
                                  <w:rPr>
                                    <w:rFonts w:ascii="Arial" w:hAnsi="Arial" w:cs="Arial"/>
                                    <w:sz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2" name="Picture 43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507" y="1170610"/>
                              <a:ext cx="3072664" cy="1051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03" name="Group 403"/>
                          <wpg:cNvGrpSpPr/>
                          <wpg:grpSpPr>
                            <a:xfrm>
                              <a:off x="2068999" y="1916369"/>
                              <a:ext cx="727327" cy="878004"/>
                              <a:chOff x="-504967" y="181451"/>
                              <a:chExt cx="736979" cy="878478"/>
                            </a:xfrm>
                          </wpg:grpSpPr>
                          <pic:pic xmlns:pic="http://schemas.openxmlformats.org/drawingml/2006/picture">
                            <pic:nvPicPr>
                              <pic:cNvPr id="396" name="Picture 3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72955" y="203728"/>
                                <a:ext cx="504967" cy="856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98" name="Straight Connector 398"/>
                            <wps:cNvCnPr/>
                            <wps:spPr>
                              <a:xfrm flipH="1">
                                <a:off x="-504967" y="297459"/>
                                <a:ext cx="13079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9" name="Straight Connector 399"/>
                            <wps:cNvCnPr/>
                            <wps:spPr>
                              <a:xfrm flipH="1" flipV="1">
                                <a:off x="-491319" y="181451"/>
                                <a:ext cx="165773" cy="854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1" name="Straight Connector 401"/>
                            <wps:cNvCnPr/>
                            <wps:spPr>
                              <a:xfrm flipH="1">
                                <a:off x="-484495" y="338401"/>
                                <a:ext cx="165711" cy="8506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395" name="Rounded Rectangle 395"/>
                        <wps:cNvSpPr/>
                        <wps:spPr>
                          <a:xfrm>
                            <a:off x="843455" y="1826766"/>
                            <a:ext cx="1442990" cy="33337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alpha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55F10" id="Group 508" o:spid="_x0000_s1084" style="position:absolute;margin-left:-253.25pt;margin-top:474.8pt;width:241.9pt;height:180.15pt;z-index:251744256;mso-width-relative:margin;mso-height-relative:margin" coordorigin="1054,5645" coordsize="30723,22762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WN5uKAcAAD0aAAAOAAAAZHJzL2Uyb0RvYy54bWzsWW1v&#10;2zYQ/j5g/0HQd9d6tSwhTpE6SVcga4OkWz/TEmULlUiNomOnw/777vgiy47Tpt0QrEMTxOGbqLvj&#10;3XMPzycvt03t3FHRVZzNXP+F5zqU5byo2HLm/vb+cjR1nU4SVpCaMzpz72nnvjz9+aeTTZvRgK94&#10;XVDhwCasyzbtzF1J2WbjcZevaEO6F7ylDCZLLhoioSuW40KQDeze1OPA8ybjDRdFK3hOuw5Gz/Wk&#10;e6r2L0uay3dl2VHp1DMXZJPqU6jPBX6OT09IthSkXVW5EYN8gxQNqRi8tN/qnEjirEX1YKumygXv&#10;eClf5LwZ87Kscqp0AG1870Cb14KvW6XLMtss295MYNoDO33ztvnbu2vhVMXMjT04KkYaOCT1XgcH&#10;wDybdpnBqteivW2vhRlY6h5qvC1Fg/9BF2erDHvfG5ZupZPDYOglgR+C/XOYC4JpknqxNn2+gvPB&#10;53wvjtLEdWBBPIniKLDzF4M9wmls90gmgRfimrEVYYyS9oL1nV4Do2cUhvt64sDX6/mIvEONj0lL&#10;sqHGsWc09pMkUtbG+aHGk0m003gSKKs9qjGEULfzku6fecntirRUOV+H52+sF6aBtd571PUV3zo4&#10;pgyoFqKXOHILE3CoKia69ornHzuH8fmKsCU9E4JvVpQUIKGvjnDT9o/icXVZh5ssNr/yAtyRrCVX&#10;Gx24mh8GU3+iXWZgwN0R+Elq/CWM4iRO99yFZK3o5GvKGwcbM1cAWKjXkLurTmrPskvQwTteV8Vl&#10;VdeqI5aLeS2cOwLA8uoSf83ue8tq5mxmbhrDwX1+C0/9HNuiqSQgZF01M3faLyIZ2u+CFSAmySSp&#10;at0G16gZxIS1obam3C62KsZ9ZW6cXPDiHkwsuEZEQHBorLj45DobQMOZ2/2xJoK6Tv2GwTGlfhQh&#10;fKoO2DKAjhjOLIYzhOWw1cyVrqObc6khd92KarmCN2nHYPwMjraslLF3Uhn5wZdPT9oqz+DPQB+0&#10;Hjj1l1MEPCXXqItOM82T9miI+LhuR4DSLZHVoqorea8yDhwkCsXurqv8WujOLj6isI8PmMfXOjgE&#10;x4QP4Tp8CjyOllTc0Br2vqM3tKs+gaN7yklg4UG8dC24po2V4T5gKezuybKoq9Z6KbaN1nAABznj&#10;iOF0Pjrn+bqhTOoEK5SQnHWrqu3g1DPaLGgB4fKm0KcI8Qbxgn6IkaeS3p/B9Mzz0uDVaB5781Hk&#10;JRejszRKRol3kUReNPXn/vwv1NaPsnVHQV9Sn7eVkRVGH0h7NMMZLqBzp8rBOiBVXodYAIFUgrAi&#10;whCaRIWiFFTmK2yWENM3YGEd8p2dUKbdWRMN/TRY8mKL676feBPfsAy0jk2GPaxDGvGDZD+RfTUy&#10;MY4HrqAAo59k/YDFAyu8cRjo6rSo0uWDDAmJdY8JRDrTfiUTCLzJNE1Thc9+6k/CiQJg7SZoiAQU&#10;DyABIimYJgBuEcbJIEOOYi9KJzpF+lM/ihV8DVNkApsm8AqzRZSoJApa61SxTwnQCPD33WBJmEJy&#10;04zs2mAJDh1gCVoMtPpOICNQEGfj8QdkaPI7CpIgjYGrID32wiQwXNBCho0D5eYxMF9Nm6ybPxtg&#10;PAvB7K8ht1IQpAvOnDMG+MwFUE1zJ1F8cc7MhUQTRowEjHunBIz/xZIMcy8ZYkmQJpFmgzswgutJ&#10;kvoaSWz6sHzTskBDFOuKITEm2SNEUZM+gHVPJ/Q9RqhutrSnjnJrj3KwyqL2Povr5H1N8bU1u6El&#10;8Lkdwcbb8m5PkueQve2+ajU+ptOcedBI9rkHzXp8lKqbdP/WJzzcP6HezJnsH24qxoUy36OmKPV6&#10;wwON3jt+iHkae4ogmoYBdeg9jTlg2eDYlfuxWw/kGI3ER51SJTaUBAjeF51Suefvh+4ZpX7om2Q5&#10;SHUWAfxJnABN0IkujjSR7/PcAwD44aLHPGw/MP5fLhpBTnjcRXEWwuapLopBa3EzmkYRXqMhNYXh&#10;1Gw0wE1wTPBG45ie5ng/HFNdKcr/OHbu6LFCVFM9027yDJUkcCqNqTd8zQpaOHgJgwJRTSHPq0qX&#10;8VcsKRnvxRsYWtWmZuOl0wgqPNpJ/WkwSSaKJg+8NIqCNDUFyBB+kv1K2gMAhcorK1CezyX6QcqG&#10;8tB+LsXEjoKSul0RfSsNYqjfYBhCePSrdW9YWnrkCoe20Nqr1hEyoLl1v7N+qcU8lKVbkYLqYRTl&#10;uCzH+YKp5O3raPfWKj03X6h7ivMFvtBXubo2v6yg1ndFOnlNBBT6wSOw9PUOPsqaQ6mOm5brYDHs&#10;2DiuB47xL5XK2LqZcyghAoKCdKqJpTVZ22YpePMByMoZvhWmbG0tl8J25qa6Bt+S5PTsTC3Tdasr&#10;dttCtUsfHrLY99sPRLSGx0ogF2+5ZTwP6Kxei37zhDqdghL4jkK5s/k+Bb8EGfahPfzW5/RvAAAA&#10;//8DAFBLAwQUAAYACAAAACEAMTN9MMUAAAClAQAAGQAAAGRycy9fcmVscy9lMm9Eb2MueG1sLnJl&#10;bHO8kLsKAjEQRXvBfwjTu9ndQkTM2ohgK/oBQzKbjW4eJFH0743YKAh2ljPDPfcwq/XNjuxKMRnv&#10;BDRVDYyc9Mo4LeB42M4WwFJGp3D0jgTcKcG6m05Wexoxl1AaTEisUFwSMOQclpwnOZDFVPlArlx6&#10;Hy3mMkbNA8ozauJtXc95fGdA98FkOyUg7lQL7HAPpfk32/e9kbTx8mLJ5S8V3NjSXYAYNWUBlpTB&#10;17KttOmBf3do/uPQVKegnw7847ndAwAA//8DAFBLAwQUAAYACAAAACEAGG5siuQAAAANAQAADwAA&#10;AGRycy9kb3ducmV2LnhtbEyPQU+DQBCF7yb+h82YeKMLVLAgS9M06qkxsTUxvW3ZKZCyu4TdAv33&#10;jic9Tt6X974p1rPu2IiDa60REC1CYGgqq1pTC/g6vAUrYM5Lo2RnDQq4oYN1eX9XyFzZyXziuPc1&#10;oxLjcimg8b7POXdVg1q6he3RUHa2g5aezqHmapATleuOx2GYci1bQwuN7HHbYHXZX7WA90lOm2X0&#10;Ou4u5+3teEg+vncRCvH4MG9egHmc/R8Mv/qkDiU5nezVKMc6AUESpgmxArKnLAVGSBDHz8BOxC7D&#10;LANeFvz/F+UPAAAA//8DAFBLAwQKAAAAAAAAACEADZEybQt0AAALdAAAFAAAAGRycy9tZWRpYS9p&#10;bWFnZTEuanBn/9j/4AAQSkZJRgABAQEAYABgAAD/2wBDAAMCAgMCAgMDAwMEAwMEBQgFBQQEBQoH&#10;BwYIDAoMDAsKCwsNDhIQDQ4RDgsLEBYQERMUFRUVDA8XGBYUGBIUFRT/2wBDAQMEBAUEBQkFBQkU&#10;DQsNFBQUFBQUFBQUFBQUFBQUFBQUFBQUFBQUFBQUFBQUFBQUFBQUFBQUFBQUFBQUFBQUFBT/wAAR&#10;CAC2Ah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5v4hNr6+BfEbeFRGfEw064OliXbtN15beUDu4+/t68evFeW+B&#10;9F+HfxGjtPK8beI/EWr3Nv8Aa5rK+8V3ttdbRIUcTWMMsUcZSRHRk8pQrKykAjFAHu1cdrnxe8De&#10;Gb5rTWPGWg6VcqglaO+1OGEhSxUE7mGMkED1wfQ1xPjL4S/DTw7Ywr/wrzQvE2v3z/Z9Ns9UtEup&#10;LmbBbLyzLIyRry8knOACcM21T1Xwy+Eeg/DHTytlp2mpq1y3m3l9Z2KWweTGNsaL/q4lX5UjBO1R&#10;yWJZiAVx+0J8N5F3WvjTStTUkBTpk4vAxOMKvk7tx5HAyea5f4Y/AvwRrvw/0TU/E/w88P3niK+h&#10;+239xq2hQNdyzSMZGeYyR7/MJbLbvmyTnmvba8w1X9pL4Z6X5hTxdZau8RYTRaAsmqywbTgmVLVZ&#10;GjAJ6uAOvoaAHf8AClIvD7CbwV4k1rwfIuMWMVyb3TWABwhtLgusaZOSLcwscfeqSHV/inpubS48&#10;N+GdcmUgJqVvrE9hDMO7PA1vM0Jzn5VeXt83OB54P25PAuoTSr4d0rX/ABakLlH/ALJjtVmUjOc2&#10;09xHcDgZ5j6c0kX7SXxA1hWl0L4L6tOmTttdZlvdNucdfmD2Bh9fuytyOuCCQD0hbz4r3rYOj+Dd&#10;GGB841a71Dnudv2aD6Yz757Un9g/FOc4l8Z+FYI2AyLbwtceYnqA76gVPYZKevHPHnMXjT9ozXGY&#10;2/gfRPDD9oNWjhvYx/22g1JWOP8AriM4B43YUh8J/tHa40j6n4u8P+H3bDR/8I/NG0Sc8gxXOnSs&#10;e3SbseTuBUA9H/4QHxldY+1fE7Vbck5P9laVYQj2A86GbA+uTx17Ui/C7WpNq3XxS8ZXiqOAV0yD&#10;n+8TDZIT9M456dK8v1j4L/EuGxudX8XfHSeXTLOBprlY9NmsfKiQFifMsrq2yQMnJTJ4BBAArn9A&#10;+Gd1Y2OmeH9YuNf8b+N9dkfVP7N8QeJtS+xaFpwG1HuYhO4LDGAnzM8ruqvsjaRQD3L/AIU3ZzDF&#10;34p8Y3e45k/4qC4g38/9MWTb/wAA2+1cx4g8P/CnwjO8Wt+P9T0WWNxGyah8R9TgKsRkKQ96OcDO&#10;PSsFf2XSYUC6L8H0b5ciX4bmcgA8gub9Sx6/MQOecdq6Xw38HfEvhZ0Oj6n4E8PLGrKh0HwQbRwC&#10;ckZN642k5JAAycHNAHO/2p8AZCol+KlleqRuWO9+JN1cJ/vBZL1hnnrjv71FHqfwPuZFjsLzWdZk&#10;c/u49Hk1m/aUYzuQQFy64Gdy5GOc4r0f/hBfGtwp8/4l3kTNw32HR7ONVH+wJEkIOP7xYZ7Y4px+&#10;GfiPcD/wtrxh9Psmjf8AyvoA89+y/CBmYzeDvF16/wB3dfeE/EFwwHoDJbsQOe3FOWz+DLYI8A+I&#10;efXwPrY/9ta73/hVeoygm4+I/jG4lbhpPOsos9vuxWyqPwA/Olb4NabJxceIvGE8feP/AISa9i3f&#10;8CjkVh68Ee/FAHmq6f8ADuT5l+C/igoRkE6E65H0MgI+hANTW/hvwlfbmsfgJ4juolwDI8NjaYPp&#10;tuLyNj25AI565yB6N/wo3w5kH+0vGGf+x21n/wCS6b/wovws8hM51++4wPt3ibU7nb/u+ZcNt98d&#10;ePSgDz9fB2kxlvI+CHjazVjkx2euWEEecYzsTVQuePSqt7pWi6bdafb3Hwf+ICTX9wba2X/hI7Q7&#10;5BE8pH/IW4+SJzz6e9dL488B6T8NbTQvEHh+XUNOvYfEGk2jb9VupY5obq+htJI3R5SrArcEgEH5&#10;lUjBAI7n4gEWsvhbUyf3djrcG4Z6/aEks1/8eulP4UAeLXy6FpevWOjv8LPidp+p3ltcXsH2DxPH&#10;E7xQGJZfnh1bJI8+P93ks3JVW2nFyMeF4JA82kfGbSBni7a/169Cn08pJ5ic4xyhHuDg12Px68OR&#10;6refD6/nur+xs7TxHFbXs+mXktnO0F1DLbLH50TK6K1zJaE7SCdoGea2f+FJ6NG2611vxhav0Lf8&#10;Jbqc2R6YlndR9QM+9AHnR1rTLcj+z/Gvxi04cqF/4RC+u8D63OlyntwTz2zg4qO3+Kuk2vNt+0Hp&#10;dtIMFbfxtYWcErd+YwLNyMgjIA7jOQTXo/8AwqvVbf5bL4m+MbCPIG3dYXPA6DdcWkje2c5Pck80&#10;g8IfEXT8LYfEOxvVGAW1/wAOrcOenObae2GePTHJ46YAMLwx408YeJInm8O+MPhx8QI1+cjSzNZA&#10;DJGC6T3fcAZx3PHGDuHxt4/00g6n8N11Af8AUs69BdEcf9Pa2nfj865XxL8M9e8R3X2jxF8OPhj4&#10;/uP4ry/D2kpwqjhJLW5yTtAwZBjaOfTBj8EaPom5D8KfHHhK348w+C/ETQWAPPKW9lfRscHP/LuP&#10;p2oA9Ib46aBpi/8AFRafr3hAqMySa1pE6WsQ/wBu7jV7Zf8Av7XY+H/E2j+LNNj1LQ9VstZ06ThL&#10;vT7lJ4m+joSD1HfvXgq+M7HRVT7N8cNa8MzJJiGz+JWiw21s4P8AARPb2lxLz0Inz15PGJ9S+Huq&#10;6tcHxBL4L8G+NpZwJP8AhJ/BuozeH9XnQ9REVL7iDk5a9QH2NAH0TRXzXH4ufwepj1Hx142+HQV/&#10;LW3+IOm297psOfu7tSRWjJboA16WzxjPB7rSfi5qnhuzik8b2MM+lSIslt4w8LxSXelXUZ5DyRqZ&#10;JbXjkli8QGP3xJwAD1qiszQfEWk+LdJt9U0PVLPWdMuBuhvdPuEnhkHqroSD+BrToAKKKKACiiig&#10;AooooAKKKKACiiigAooooAKKKKACiiigAooooAKKKKACiiigAooooAKKKKACiiigAooooAKKKKAC&#10;iivOviB4+vU1mLwZ4RCXPjK9hEzzPH5lvo1sxK/bLkZGeQwjiyGlZSBhVkdACLx9491KTXF8E+CR&#10;Dc+L54lmury4QyWuh2zEgXNwARudsMIochpGBJKorurrP4C+Dbfwrb6Le6Y2rSJdPqL6vdyEajJf&#10;OP3l4LlNskc7dN8ZTaoCrtRQo6DwF4C034d6IdP08z3M88rXV9qV4/mXWoXLAb553wNztgDgBVAV&#10;VCqqqOZ8eeMtS1zxA/gHwXc+V4jeNZNU1hYhLDoNs4OJGBO1riQZEURz/wA9HUouHAMz4N6VOvjb&#10;xyL3Wb7xWdDuotG07V9SaNpYYDBFPLbZRFVmWVwHkxucJErlmh3H2GsLwf4R0zwH4dstD0iFoLG1&#10;U7fMkaSSR2Ys8kjsSzyO7M7OxJZmJJJNbtAHzz+3B4c1TxB8Fd1kr3Gl2GoJeazahm2T2awzL+8U&#10;Bt0aTPBK+VYKsTPscoEba+EHw5+EHjDwpo3iXQPCmnaltiEEdxrcX2+/smT5Wt3lnMjoyEbSobHA&#10;xkYNe2V8leItL1P9kH4kp4h0GynvvhX4guI7e+0u1G46dOx2osaenIEOMZGbck/6EiAH1fDClvGk&#10;USLHGihVRRgKB0AHYVNWdous2PiTSLLVdLvIdQ02+hS4tru3cPHNGwBV1YcEEEEGtGgAoork/Hfi&#10;C+0uxt9N0Xyn8Saq5t7BZRuSLjMlw6944l+YjI3HYmQ0i0AcN8VPHVnDfSS3UbXehaDdQL9ht2Xz&#10;da1p2U2enxAnBKuY5GzgbzCSwWOUV1fwv8DXfhPT73UtcuItQ8X65KLzWL2LJj8zGEt4cgEQQr+7&#10;QYBIBdhvdyfDr7RbbxFpfhzxXZyyyeE/DviXSLHwz58m86jLNqtvDe6rKcfO8pllWN+4MkgJE+B9&#10;V0AFFFFABRRRQAUUUUAFFFFAHnXx3/dfDS8uxn/iXX2nal/u/Z76CfOO4Hl5x3xgVqfFb9z4D1O/&#10;5I0sw6sVHVhazJclffIixj3rL/aGB/4UJ8SHT/WR+HNRljOcFXW2kZWB7EMAQexFdd4p0WPxR4X1&#10;bSXfbFqNnNaFx2EiFc/rQByfx80641D4PeKHslL6jp9p/a1kq9TdWjLdQAen72FOe1dxp9/Bqljb&#10;XlrKs9rcxrNFKvR0YAqR9QQazPB+r/8ACWeCtE1OeJf+Jlp8FzJGw4/eRqxBH/Aq5j4AyNH8I/D+&#10;myktLoiS6BI7Eku9jNJZs5J67jbk575oA9FooooAKKKKAI3jWRGVlDKwwVIyCPSuD1D4E+A768lv&#10;YvDdrpGpSndJqGhM+l3bn3ntmjkP4t3PrXoFFAHmjfDvxdoLh/DXxCvniXgaf4otI9TtwPQSIYbj&#10;P+08z9uDyD5rqXg0eEdSk1K88F6z8O7+ZxJP4m+FNx9rtJny533VgIczOdzcyWk4Xd/rBgGvpWig&#10;D5U0/S5NX8/xTYW2m+OVJ23HjT4V3g0vWhIoyReWJkMVyy/MWVpHbccLbZ4Ha+CfiV4luvtS6FrG&#10;m/FW1sCFvNPkRdF8SWPUBbi2kCRmRipOJEtBjkA9/QfFfwj8MeLtUGrz2L6d4hVQia7pEzWWoKo6&#10;KZ4irOn/AEzcshxyprzjxx8KfEU7WNxq1hbfFCHTgxstRSRdE8UWOfvG3vIDHE7N0Kg2qkfeZhmg&#10;D0Lwx8YPDfibVI9Ha5m0PxGy7v7C1yBrK9IHUxxvjzlHQvEXT/aruq+X4tdvNf3eF79bT4oW6qJX&#10;8G+ObKLSvE0GzaTLC7qtveBDna6pGoPP2lz12/BusyjVpdJ8CeMbvT9bto/On+HnxEjleaNB94wT&#10;OftCpuIXzke6twBhFPWgD6ForzFPjZZ6BNFa+PtKufANyziNb2/cTaTMxIUeXfKPLXcThVm8mRuy&#10;V6UkiyIrKwZWGQwOQR60ASUUUUAFFFFABRRRQAUUUUAFFFFABRRRQAUUUUAFFFFABRRRQAUUUUAF&#10;FFFABRRRQAUUUUAFFFcp8RPHdt8PfD/2+W3l1G/uJkstN0u3IE+oXb58uCPPGTgkseERXdiFRiAD&#10;N+JHj680K4svDnhu1i1XxrqyObG0lP7m1iUgPeXJBBWCMsuQPmdiqLy2Ro/D/wAB2/gHR5YBeXGr&#10;6reTG71PWL1gbi+uSAGkfGAoAAVUUBURVVQAoFcVoN9oHwbhmvvGmuWlz8QvEe27v1s4nuLy7K8J&#10;b2ltGrTvBCCURUQn7zt87uTgfEz4v+MHstFtrLRX+Hmia9qkOkt4p8SXMMdxaJIjuZYrceYqMyxt&#10;HGbhkImkiUxPu20Adn4q8d6p4k8QXfg3wI0Z1e2Kpq+vSxiS10RXXcF2nia6K7SsPRQyvJhSiydR&#10;4F8C6V8O9ATStJSRlaRri5vLqQy3N5cPzJPPIeXkc8lj7AAAACXwX4R0fwH4btNH0O3Fvp0ILA7z&#10;I8zsSzyySMS0kjsSzOxLMzEkkmugoAKKKKACs3XtB0/xVoeoaPq9nDqGl6hA9rdWlwu6OaJ1KujD&#10;uCCRWlRQB8k+Fdc1f9j/AMfHwr4ov7jU/hjrc8k+l69dHc1nIQXkEpA5fh3mPAKg3Iz/AKX5X1op&#10;DAEHIPIIrnPH3gPSPiV4Wu9A1uBpbS4AKyRNsmt5VOUmifqkiNhlYcggV8z+DfH3jL9kPzfDHxGt&#10;Jtd8AWz7NK8UWaBI7eH+FX3ERxKBx5LupVsLbiVHWKAA+sdS1C20iwub68njtrO1iaaeeVgqRxqC&#10;WZiegABJPtXhGuJqvj7xGNFD3NhrXii1Et6VJjm0Hw4r48vI5jubtgy5GGBMhBb7ItZnjL9pr4d+&#10;LIWuH1uRvCWiQ/2pqFvLZTwXGpTp89vaRxSorsoIEj5ABPkrllaUDZ+FPxW+Hfh7TLvVvEHxM8Fv&#10;4v8AEE39oas0fiC0ZYWwFjtYz5nMcEe2IEY3FWcjdI1AHY/GPTrfRvhnYwWNvHaWOm6xoUkVrAoR&#10;I4YNTtH8tFAwMKmAOnQcCvTK8a+NXxG8J618H/FT6f4n0e/ktrL7cv2TUIpWTymWQSYVjwpUN+Fe&#10;vwzJcRpLE6yRuoZXU5DA9CD3FAE1FFFABRRRQAUUUUAFFFFAGF430s654L1/TQHZrzT7i3AjGWO+&#10;Nl49+ap/C/Vhr3w08JamCjC90i0ucx/dO+FG4z25rqa87/Z5zH8B/h5C2fMt9AsbaTOPvxwJG/T/&#10;AGlNAGn8KcQ+CLSxT/U6ZcXelw/9cra5lt4+/wDdiWsf4WoukeMPiXof3Ei1xNTt4yf+WN1awyM3&#10;43C3f5Vs+A/9H1bxpZJ8sFrrZ8pcdPNtbe4f85JpD+PrmsZnGj/tDR5cn/hIvDBUL2U6fdg/mRqh&#10;/wC+D6UAek0UUUAFFFFABRRRQAUUUUAFFFFAGD4s8D6D4805bHxBpFrq1sjiWNLqMMYZB0kjbqjj&#10;s6kMOxFeXeLvgrqcmjrp8MkHxE8PRP50WheMZma8tXAIElnqYBmjkUE7WlEjkkYmjHNe31h+LfES&#10;+FdCn1D7M15KHiggtY2CmaeWRYoo9x4XdI6LuPAzk9KAPB9P8ba74PN1pul6hcarJDbyzSfD/wCI&#10;0hg1XykVmcWWojzFvEAwPn+0ZJw1wnSn+CJPDGpahDZ+ANX1X4O+KrhGmTwbrlkBZXKjLM8diz+T&#10;KmAWaXT5VHI3SZ4rvfFvweu/ir4butL8b+IDPa3XzHTtM0+1+zWzAHa0bXEUsnmLnIlDKcgMqp0p&#10;fEXwHsfGHhOPw1rviHVdZ0SJESO1vrXTpfLKLtR1ZrXcsijlZAQwPIIPNACt8WNU8E+ZH8Q/D0uj&#10;2kZAHiPRi99pbj+9LtXzrbuWMqeUvTzmr0TSdWsde0221DTL231DT7lBJBd2kqyxSoejK6khgfUG&#10;vB/D+m/E/wCEGvP4csNck+JWlJbNe6fZeJZwmpT2yMFmWO/Aw00Zki+W4QiTzVImiAZVv+HtL8H+&#10;M/E+pT+EL/U/hj8Q1U3Op6OsS2s0nzAGW6sH3QXSFvl+1Rht3IjnHWgD3eivLF+IninwRM0Pjrw2&#10;bnTk5HibwvFJc2uPWe0+ae39fl89FAJaRa7zQfE+j+KrGK+0XVLLVrKaNZY7mxuEmjdCSAwZSQQS&#10;rDP+yfSgDXooooAKKKKACiiigAooooAKKKKACiiigAooooAKKKKACiiigAooooAKKKKAPmf4leMv&#10;Bt58UNfbxho134tsLWC00bQ/DXlLd/b9RTz7i+eG0Zwm1IpbLfczhI49v+sUZJ4XQ/D8/iHVotX0&#10;fw14N8CaftZFj+Hdm95qkSP8rR3N/Z2UipuGcrbPEykcTMAa7iD4Gnxh+0F4tutR1fydN0pxe2dl&#10;BaRybjexwFy4lDxlllsSeY2BHlEbWTJ9jsNZ1jwt4isNF124h1Gw1LdFpuqxxCGTzkQubedAdpdk&#10;V3WRAqnY6lUITzADzzwbNH4BhuE0Dw5Bp8ly2+5uv+Eb1mS5un/vzTvCZJW/2nZj71uX3xC1m9tZ&#10;ILrR47+3kUiS1m8OauElXupJtmAz7qfoa9eooA+ZB4b8FWsm6L4TeEfDs5ztuILe+0mY9M7ZF0yN&#10;jjg8Hjg+lM3Npm1tH8af8IhcYzi7+IFzdK454WPVLKZcdvkUY46V7p4y+JnhbwC0Ca9rlpp91c/8&#10;e1kz77q5PpDAuZJTx0RSa51fiN4q8UID4T8CXi278rqXi2U6TAR6iDbJdbh12yQxA/3hnIAPL7X4&#10;+eLvBN5p8PiHxB8MvFem319HYR3Fh4ha1u7Yvna8w8p0lHQMUWPaDnaQDXoUfx3sU+WWfww7g8ta&#10;+KbZ4zz2LhG/NRzn61raH8OdWvPE1l4i8ZeIE1/UrDe2nWNjZ/Y9PsHZWRpUjLyO8pR2TzHkOFZt&#10;ipvbPolAHntv8VJJnSEeHbu5uHOFFjqWnSo5PTaWuUY9v4R/Wtb/AITTWCP+RD8QD6z6d/8AJdaF&#10;x4L8P3ULwz6Fpk0TjDRyWcbKw9wRzWY3wj8DMylvBnh4lTlc6VBwcY/ue5/OgB//AAmmsEf8iH4g&#10;H1n07/5LrkPHXxW1GP7H4e0zRNe0vWtSLeZdfYFuX021UgTXSrGZBIy7lVAA4LupIZQwrrv+FS+B&#10;8k/8IZ4eyeM/2XB/8RXI+G/hj4Xm8ceL5E0wabPC9pbW8emyyWfl24h81WTymXaTLLcZxg/LzQBg&#10;ad8NvgfpdjFbxfCu2lSFQvmXHgO6nmcgcs8j2peRj3ZiSSTkk0r+Avgzb3DzR+H7nws+4Sr9itNR&#10;0XYwx88QjEW0/KMsgHPJOTXpn/CsdI5/0zxByc/8jJqP/wAfqjqnhWy8N6fNfSeMdZ0Cwth5jXN1&#10;qayxwqeDua6WQEc/x5xkYxgUAeW6h8Kf2fdWAS+8RQ3nJYCfx7fPg9CRm84/CueX9lf9nXWrt20W&#10;+0uGZlMjLbavBfMTn/Wf6T5xz8w77Txkc11n/C7PBC35tT8aNa81Zihb+zbXy92SMeZ9g24989Bn&#10;OK7TS1fxvaFtF8eaL4qggfn7ZYW98EyON4hePD4P+z9KAOFt/wBjzw3NEk2neNfEVnC3zRPpEGkW&#10;qqOfuGGxXA56Dj2pk37I15ahBpfxh+IkK87obzWpTEOQcols0AXnOeoOenr2k3wZmupjNcWfgGeZ&#10;nLtI/g4ljnPOTd9eev19ajX4VyWbbo/BXgW8fP8ArraB9MkyOjhlilZTgfdB7/eOOQDk4/2eviNZ&#10;oqWPxdktggG15bXU7l8jHzEzaq4JOOQRt54AHFMm+Dfx1sV3WPx0S4ycNat4ct4QevzCWU3JBHHG&#10;3Bx2zXYf8IDrYGIvDtpZIwy0dj441S3TPrtjgUZ98Z4FJ/wjd5b4Fz4Z8WSkrgnTfGVxLg+v726i&#10;4689emRQByUPhD9oTT18tfFemau4PzXF3qVvAGGTgrHHox2cHBBd84yNucUPb/tPWaGWCb4c3exT&#10;mK6nu5Wfofl2QwjdwRywXnt1HXiHxFHtNrY/ECzJHzH7Zo0+fbEsrgf8BxTf7SvYFQXniL4g2ZIz&#10;zoNrcbj3B8iykA6+2e2eaAOPg8XftFWL7tQ8KaNqCnO2LSbCEE/7zTaum3qMYV84IO3g1M3xR+PN&#10;uhC/B37e3UMdSsLXt0I+2y454yCfpXVf8JdqNqoaDxFr0wXJX+0/A97ICv8At+VFFzz229OnUUrf&#10;Ea4j3faPiN4NsMcj7fo81tkd8eZeru79OmRn3AOLm/aA+L1jOyX3wImtHQEuqa7JdY4BBDW9lIrc&#10;E8BieMYzWN8P/jh4m8A+EbLQ7j4c63fmzaYLJZaXrRQxmV3RE8zTFPyoVX5tvSvTl+KTW7lB48+H&#10;+ptgED7X9kJP93Hny9cfe9/u8c9DYeJ/Fep7zaaT4Xu1TG4weI5XwT64s+KAPDtN/akvNP8AiJr8&#10;5+EfxFlgubCxkkt7Pw/cPOsga6UybXVBgqka9QPkOMnNUPFn7WGk6l4x8Gaqng7xPon9j6hcDUTr&#10;T6bYbbaS1njaJvOvFCN9o+zEq5X7hH3sCvXrvWfFtj8VNIM/hrTXmvNFvN0djrJlJEU9rtJ8yCPA&#10;BnbpnO7nGBXVf8Jhra4WTwLrjODhmgubBk+oLXKkj6qDz0FAHlbftyfCuJv9K1YWg6BvtVpPk8cf&#10;uZ3I6jritTRf2yvhP4keJNL13UdRllkEKx2Xh/UZyZTj92DHbsC3zDgE5zxmvQR421OMbp/A/iGC&#10;IH5m32MmOeu2O5Zj+ANYXiC+8F+I3lbxJ4Iu76YpsYX3haa9Lx+m5IZARyflzn25oAsL8e/A0ePt&#10;OtSacSMgalYXNofcfvY15HcdR3oT9ob4WOwUfErwjv4+Q67ahhn1BkyK5X/hA/gmWI/4VPp2eGP/&#10;ABb2bn/yU9qrSeCvgZHJ5kMem+FmflDp99PoYBwAfL8p4gCRwduCcnPU0AesaX468N62wXT/ABDp&#10;V+xYIFtb2KQlj0HyseT6Vv181ap8G/2c9cUDUdas9RVlKgXXjm8lDKcnb812cjk8dKp6R+yL8IJp&#10;I38K66tg8wIifThpd5IR0AV57aV8gDG4HcRncWoA+oaK+dm/Y9ht1J034o/EDTZlHyC11GC1h652&#10;sttBESh7qrL7Y6023/Zv8f6WrR6b8Xr9U3ZWXUU1O8mHHGS+phDg8/cwehDdaAPouivnK5+EXx50&#10;3abD42R6jGck276JbWgU4HSSSO6Yg8+mO2elT/2J+0han/RNV8I3AA2/8TXUmlJ6YJ8nTIeeuex7&#10;baAPoavPfjkCvw5uX+XZDqGmzSPJeSWiRxpfQO7tPGC0SqqsxcD5QCegrzaPxR+0hpcrnUvC/hvV&#10;AmQF8P2asrkEdHudThIUjJBKZ6AqOowvG3jb4261a2drqvwXOo6BFP5moWy6xawrfR7WVYpIopLl&#10;2j3MjNGqtuCAElSwIB6XJostrtF74U8asnDNPp/iyedEA65BvEkJ9lRsj16VQ0/4t6D4D8WRaVfa&#10;1qX9i6nHuso9Zt7r7baXCk70ZZk89oXQhlkcFVMUoLjdGo8u034u+PPBsC2+l+B/Eml2sI2xaH/Z&#10;Wp6xbWqZxsiY2EDYHBCi4ZFXCqABtDNQ/at1LUmh8O+MfCl34dsNUkS2n1jxR4bNlZWqO4VZHt57&#10;lmkj3cF22quctgKQwB71D4q0Xxd8TPDJ0jV7DV7aHTdSn8yxuY5lEoktYwNyk/wvLx7e1Uv2hfBe&#10;k+KPAMmp6lA32jw9NHrMF9aSvBeWqQur3BgmTDxu0KyJlSM7gDXzp8RPAP7O7WWmXmi/EjRzrcdz&#10;bWqsniWzuY5N06LLK8UheOJVUyOREsaDBAXote5fAfSdK1/wyZhr19qmoaff3FtPHFrM0tukQlYw&#10;RtCsht2BgaLJRAjZJULwAAXv+Ei8bfCRVHiOK6+IHhGP/mYtMtg2rWqZ4N1ZwqBcKAeZbZQ3T9xg&#10;M5574Y/DTw18SbDUPiho+q3Wj6x4tna9j1Xwtf8Akhbdf3cEcsY3QzSKqEuJkk2SyTKDgV6X8KXl&#10;g8FWmkzsz3OiyyaPIXJLstu5jikfPO6SJYpP+2gPSsPxd8JZrXWLvxZ4AuovDPjCUb7mFsjTNaYc&#10;7L2JQfmP3RcoPOTjl1HlsATNpHxR8Nx/8S/X9C8ZwJwkGvWj6ddSe73VsHj/AO+bUUg+Kmt6Ko/4&#10;Sf4d+INORf8AWXujCPV7b/gKwN9pb1/49x+fFdF8OvGX/CfeDrLWH06bSLtnmtbzT53V2tLqCZ4L&#10;iHevyvslikUOvysFDDgiupoA4TR/jf4E1rUo9Ni8UafZ6vIMrpOpyGxviOP+XacJKOo/hru6z9Y0&#10;PTvEVjJY6rp9rqdlJ9+2vIVmjb6qwINcN/woHwfZ5/sK3v8AwfgfLH4X1O4023U/3jbQusDHr9+N&#10;utAHpNFecr8NPEtu2+1+KfijCn5ILy00uWMDngkWayHr1L54Gc85X/hFfiNbgG28fabOyn5f7S8O&#10;eaGH+35VxFk+67fp2oA9Forzgv8AFfRRlo/CPi1eCfKN1orgd9oY3YY+gLKPUiox8Zxo+R4q8H+J&#10;/C+G2+e9h/aNs3+15tk0wjT/AGpRH7gUAel0Vz/hbx14c8dW0lx4c1/TddhhbbI+nXcc/lt/dbaT&#10;tPscHiugoAKKKKACiiigAooooAKKKKACiiigAoorD8XeKtN8D+GtS17WLpLPTLCEzTSyNjp0UerM&#10;SFAHJJAGSaAPJ/Dmp+NtT8feNPFXhXS9E1nRLnUToqwapfy2Mx+xAQvMkiQygqtybyNkZA2EDBjw&#10;h0PFHjKe+tv+Eb+IGgzeC/7Rlii0/wAR2N2t9pyXvmKbfbMURopRKIynnRIjttUFmbbXW/BfQrvw&#10;z8J/COnajGYtXj0yB9QDAgtduge4Yg85MrOT7mum1zRNP8SaPe6TqtlBqOmXsLW9zaXMYeKaNhhl&#10;ZTwQQcYoA8K8YfG7U7u60fwpDBrOl+Ml8yTU7TRrNZLiVo45EUWiTKVaJ5/JkE8uyDyxteVWJSut&#10;0/wx8QfiJp9s/jLVh4LsZYFE+h+Frkm6diBuEt/gMnP8NuEZSOJnFR+CfDukfAG+fRjAkOia5f5t&#10;NclG6drmQ4S2vZj80jdEhnkJLDbEx3hDN67QBzPhH4c+GfAKz/2Bolpps1yd1zdRpuuLlv700zZe&#10;Vv8AadifeumoooAKKKKACiiigArjGY6Z8WkLEtHrWjeWC3AR7SYsFHqXF65x6Qn0NdnXFfFI/wBm&#10;6HZ+I1Hz+HbxNUc4zi3CtHdHHci3lnIH94LQB51+1d8RPFnw90jw1L4f1FvD2m3d95WqeIF0z+0D&#10;YR5TBMH8YYGQ4GGyg2nPyt454VvYfi140upfFHxWk8b22h3DfYtJ1bwRd21mVaC2LTywxmIHa0jR&#10;/vcgeYQeHAr7bUhgCDkHkEV5f42+Bena/rlt4i8N37+CvFlqpRNV02BNs6n+G4i4Eyg4IBI5GDlc&#10;qQChF42+yWYs38eeCbCBU2R2l5o0tmhTGNqrJeDK9uAQPSvI/iVa+CPNtr+y1P4Y6NrWJPI1fS/G&#10;v/CP3ELZ+YpsgmWRjkgswBUd+cj2SPS/jRpKrawa34R1yNRj7fqlnPBO3bJjhIT0OAR1Iz3qrffC&#10;Pxx4vkMfib4m3kOlSYMmmeH7GOyOR0H2g7nZCPvKwIOccUAUP2X/AIo6/wCP9B1Cw8SPDfahpiW0&#10;g1O3OVuFmV2CHChS8ZQq2OhypyULv7lXN+CPAeg/Dfw7b6H4b0yLStNh+ZYYckscAZZiSzHAUZJP&#10;CgdABXSUAFFFFABRRRQAUUUUARvGsiMrKGVhgqRkEelc9f8Aw48J6ttN74Y0a8KgqDcafFJgenK1&#10;0tFAHk3iL4V+DLLxv4TuE8I6LGl2brTW8vT4V5aLz1PCggj7K2GHIyfWuqPwv0FciBNTsQwwy2Gs&#10;XlsD7kRyqCffrSeNMDxD4DbgBdak5btnT7wD6ckD8cd6+ZPHmjeIrf4r+KJvHeh/EjxJos1w0mjP&#10;4O1Ax2NvbZ+TzMvEsbBRgkSAHALJkea4B6p4s8XeBfDWvy6JYXXjPxL4ihGZtN8OatqN9NbDJG51&#10;M/ljB6q2T0yuDWXP8WrPRY5bnVb34n+DNKjXMmoato0D26tkj7zwSvk+gGOM4rnv2abdo/g3oF34&#10;Uj8cw2VxbpJdzQLobvLchVWVnMgMzkFSBvy20LjjbXqf9o6jC2+fX/H9vEeAx0K0mAPusVmz/pj3&#10;FAF3wlPD43smvvDfxU1DWolCMVjj06RY9wyokRbZXXI5wSpx0xW4+j+M4crb+JtLlUnO690R5HHq&#10;AY7mMY/DPPU9K+P/AIty2vhXx1pWuab4n1PRfEM17MsM8Pge70aVwQWYNK6LFcBnEUZPlsfnDMWR&#10;SjfbXhm8v9Q8M6Td6pbfYNTntIZbq1HSGZkBdO/RiR+FAGN9g8dxlm/t3w9cAHIi/sWeLI443/a2&#10;x352n6Vkan4d1vUvOjv/AAd4O1sSsGeS5uni39D8yG1kyRjOd3p0r0aigDyM/DqOPLy/CfwNJHuB&#10;K2s6PI3TkB7JFyPdhwPwpW8L6dDujX4U39mx4LaFdWdvF04YFbmJt3bdtBBAwcAGvW6KAPJP7Jt4&#10;vmufC3xBtY+m/wD4SWabkdPliv3bn1x9aT7XpFquLTUfiFpcv3tg07Ub3y2GM8zQTK3pjLL6eteu&#10;UUAeR/8ACQWUOPtfxK8TaUAck6tpdrZDB4BJmsUwueM9MjGaVfHltb7Usvi74TuTgqDqccEzHHAP&#10;7m4hGfXjHoFr1uo3jWRGVlDKwwVIyCPSgDjLNvGF3H9otfEPhnVYd23bDpk0QPHTzBdSYI6/dPpx&#10;1qw2oeOoxt/sLw9PjI8z+254t3odv2RtufTccepqzefDPwhqM3nXfhTRLqbp5k2nQu35laqL8KvC&#10;sLD7DpMej46HRZJNPP5wMnbjPccdqAF/4STxPZH/AEzwc9zzj/iT6jDMOmcjz/I47HvnoCOa4nUP&#10;A/grWJUm1f4EwyhAEE91o+k3JQdQMJM74z6Drz05rtv+FZ6fDza6r4itZP8Anp/b15P2x92aR1/S&#10;g+DdbRw8fjvXGYchJrawaM9OGC2ysRx2YHk8igDxC38DfCPT/iJfWR+HLWNtq1omoWxsPCF5bTw3&#10;EOIbhBJDApEZRrYhVJXcJCeWGesh0P4T2qRQt4w1nRlVQsdnc+ONWsCi44VYXuk2qMEABQBjHGMV&#10;s+LNK8aW/iTwS8fiLRZW/tWaKNpNFlV2U2N0xWRlugCDsUnCj5lBxxiupbUPHVv8p0LQbxF6yR6x&#10;NEzjnpGbVgD04L49xQAvw/uPBljodto/g+/0ufToC5SPT7xbglmYySOzBmZ3ZnZ2diWZnLEkkmuw&#10;rzjWZote+TxB8LrvUo1wHmmj0+8jGCRwDN5jDk/wZ5PFZBj+F1r+9bRf+EUHU3smj3WiKDkYzceX&#10;EMjHHzZHUUAevUV59ovhbw3r9q954d8UatdIGKfa7HxLc3qKw6jEkskeeehX0rQHg/XYmMkXjzWp&#10;XHRLm1sHiPPcJbIx49GHbr3AOxorjlsfHcJDf254fuwP+WR0eeAt0/j+1PjufuH0460LrXjW1G+5&#10;8L6VcRj7y6frbvKev3Vlt419OrjrQB2NFcePH11bsTqPg/xFpsA/5bmGC7HX+5bTSv8A+O03/hbf&#10;hWFd1/qZ0IYyDr1tNpgbnHy/aUj3fh6H0oAk8WfCnwh45vIr7W/Dun32pwjEGpmEJeQf9crhcSR/&#10;VWFYP/CsfEfhxS3hLx9qltGMCPTvE0f9tWq+vzu6XRJ9WuSPau80fXNO8QWa3mlaha6lZtwtxZzL&#10;LGT7MpIrQoA8xk+IHjbwrJjxN4Dm1KyyB/anhC6F8qju8ltIIpl/3YhOfeui8I/FDwr46uJ7XRdb&#10;t7rUbdQ1zpkmYL22B6edbSBZYvo6irmsePPDXh2+Wy1XxDpOmXzKHW2vL2KKQqc4IVmBwcH8j6VV&#10;8VeAfCvxIsrb+3dHsNbji/eWlzLGGlgYjHmQyj542wTh0YHng0AdVRXl58B+MvB7GTwf4ufVrNck&#10;aD4wZ7tMZyFjvl/0iM/7c32njgL3p9v8bbLRbiKy8d6VceAL6R1ijuNTdZNMuHPAEV6n7vJPCpL5&#10;UjdkoA9NopqkMAQcg8ginUAFFFFABRRRQAV5Hoan41eM4vEc53eB/D92y6JBj5NUvkyr37f3ooju&#10;jhHQsJJfmHksuj8ZL681eHSPAek3Utnqfip5IZ7uBislppsYU3s6sOVYq6Qow5WS5jbopq98ONvg&#10;/HgGfap0a1T+yX6fadNXCR8d3h+WJ8Z/5ZudvmhQAd7RRRQBS1TSrTW9PubC/t47uyuIzFNBMoZJ&#10;FIwQRXHaHq194K1eLw94hu2utPupfL0XWJmJeXjItbhj1mUA7XP+sUc/OrFu+rK8Q+H9P8VaLdaV&#10;q1ql7p9yoWWF884IIIIwVYEBgwIKkAgggGgDVorhvD+u6l4f1geGvEkvnNISNI1liB/aSBSTHJgA&#10;LcoASVGBIo3p0kSPuaACiiigAooooAKikiSaNkdVdGBVlYZBB6gipaKAOF+F91Jptrf+Ebsyfa/D&#10;rpbQPMSWuLFgTaTZPLfIDEzHrJBLXdVxHjzTb7T7yy8WaPBLd3+lq0d3YwDL39ixBkjUd5UKiSPu&#10;WVkBUSsa6nSdUs9e0uz1LT7mO8sLuFJ7e4ibcssbAMrA9wQQaAL1FFFABRRRQAUUUUAFFFFABRRR&#10;QAUUUUAch8RN0Om6Rddfs+taf8n97zLlIevbHm7v+A475rr65D4nRiTw5Zgkj/idaQepHTUbY119&#10;AHk+rfs76BP4gvNa0PVtf8HX965luhoN+YIriTHDOhDDAyTtXC5LHGWJLp/grq+pKY774l+LBCOQ&#10;NPuUtXJ93CscdeBivVqKAPOvBfwL8I+CtUGrwWUuq+IGId9a1iVrq6d9pXzNzcK5VmBZApIJB616&#10;LRRQAUUUUAFFFFABRRRQAUUUUAFFFFABRRRQByXjPP8AwkfgPB/5jUuf/Bde11tcn40/5GLwJ/2G&#10;pP8A033ldZQAUUVn6xrVh4f0+XUNTvLfTrKHBlubqVY40BIAyzEAZJA+pFAFpYUjkkdUVWkILsBg&#10;scY59eABU1cMvizX/Eny+G9Da2s24Gra+r26f70dtgTSYPZ/JBHKsRipf+EH1PVATrni7VLpW5ks&#10;9L26dbg9tjR/6Qo9jOc0AdpRXIL8KfC0n/H5pC6yw6Prc0mosOnQ3DOR0pR8JPAwCgeC/D2F6D+y&#10;oOP/ABygDrqK45vhX4dQ4tYL7TEPHlaVql1ZR9+NkMqLgZOBjjtSf8IbrmnkNpPjLUVCDEdpq0EN&#10;7bgf7RCpOx9zN+dAFzWPhx4U1+7a71Hw1pV7eMDm6mso2mGe4kxuB9wc1S/4VvbWfzaVrWv6TMBg&#10;PHqkt0qj0EVyZYwPTCcdugpj654y0Pi+8PW3iO3Xj7RoNysM7n1NtcMqoB7Tufar2h/ETQdevk06&#10;G7a01VlLDTNRhe0uyBnLLDKFZlGD8ygrxwTQByx8HeL/AAt4ivNc03WIfFFncwpHfaNqFslvcXe3&#10;IWRZ0KxCUKduDEquAqsy7Qymg6J8PvFl9dR2mh2+heJE/e3drFCdM1WHnBZmiKyFCSQJEZo2I+Vm&#10;6113iHx3ofhm5Szv9RX+0pUMkOnWqNcXkyg4LJbxhpHAzyQpA6nArk/EHhXU/i81kmqaafDGiWs6&#10;3EcjOv8AbDsCD+6kjJFmDjBdHaUqxA8luaANseB9W0nB0PxdqVvGgxHZauq6jb/VmfFwx/7b1FeR&#10;+N5raSwudK8MazbTK0U1zNdT26OpGObUwygjGcqZeemadL4T8Q6D+98O+IZruNBxpPiBjcQsOu1b&#10;gDz0Y9N7tMAP4DU+h/EK1utQh0fWbWXw14gkHyaffMClwQMsbaYfJOOpwp3gYLohOKAPJ5PDviX4&#10;VvNeeHNMuvC9op3Notm0mteHXGfupCiLdWbEAjMEXkpu3Mkldv8ADf49aB48u4dKuWj0fxFJvVLJ&#10;rqO4gu2QZk+yXKHZOFHJUbZEGDJHGTivUa88+JnwN8HfFiynh1zS/LvZdhXVbBzb3sbId0TCVeSU&#10;YBlDblDKDjIFAHodFfM1n8WPHnwF8SS+FvGmn3fxC8I2ccEsfjTTdp1G0hneSO3jvbMczNvhkQTQ&#10;kl8JlC7fN9B+G/EmmeLtFs9Y0a+h1LS7tN8N1btuRxkg/Qgggg8ggggEGgDWooooA818Dxr4k+Kv&#10;jvxHJ8yae9v4bsehXZFGLid1PYtNcmNh62i+lWPiVNa3Go6PZafeW9v45jWfUdChnJX7V5QUTwM2&#10;MBJEcIwOSM+YFJiyI/gYuPB+rOWLSSeKPEJZyBlsaxeKuT3wqqo9lA7V3MmnWk2pQX0lrDJe28bx&#10;Q3LRgyRI5Uuqt1AYohIHXauegoAqeGPEVp4s0O01Wy8xYbgHMcoAkhdWKyRSAE7XR1ZGXPDKR2rY&#10;rgZ8+AfHQuNxXw94kmWOYfw2upEBY39FSdQEPQeakeAWmY131ABRRRQBi+KPDOneMNGl0zVIDPbS&#10;MsgKsUkikVgySxuOUdGAZXUgqQCDkVz/AIZ8WXGkz3eg+K7uGHVtPga6XUpQsMOoWa4zcj+FGXIW&#10;VeNrYbAR0zueNPGGjfD3wrqfiTxDqEWlaLpkDXN1dy52og9AOWYnACgEsSAASQK/Db9uj9vrXP2p&#10;dcGj6NE+heANNnMlnZtj7Rcvgr50zDPOCcKp2rnGWPzEA+4f2kv+Cu3gX4a3V5onw3sU8e6zFujb&#10;UnkaLTYpASOCBumAIIO0qpBBVmFfAXxP/wCClX7QHxNuJwfG9x4YsXffHZ+HEFl5Qx90Sp+9I7/M&#10;5qj+yf8AsIfEL9qy9+16bAvh/wAHwuEufEWoIfKzkZSFesrgZOBgDjcy7gT+tfwJ/wCCcXwU+B9r&#10;BL/wjcXjDXFXEmqeIkW5yeCdkJHloMjI+UsOPmOM0Afibbx/GD416lIYR4w8Z3yff2fabplJAHPX&#10;BIx7nite5/Zk+PelQtc3Hw18eWcS8NNJpN3Go+pK1/RZdX2k+FNLVrm4stG02EBFMrpBCg7AZwB0&#10;PFZdv8UfBt1OkMHi3Q55XOFjj1KFmJ9AA1AH8+Hhv9qL48/B2+hjs/HfivSDZyf8eF/cyvBu64eG&#10;XKt+INfWnwR/4LOeMtBltbH4neHLPxRYgBZNU0tRaXnXl2Qfum4x8qqn1r9XvGXw78LfEjTRp/in&#10;w9pfiOx6rDqVpHcKp/vLuB2n0IwR2NfBv7SH/BH3wZ4ytbnVvhPet4N1nbuXRryRptPmPornMkRO&#10;SerrwAAo5oA+vfgF+098O/2lNDOo+B/EEV9NGge50u4xFe2mcf6yInOMnG5crnIDHFampK3wn1Of&#10;V7cf8UZfTNNqduoJGmTu2WvE54hZiTKoGFJ83geaT/PXrGh/Ev8AZP8AipHDdxan4J8ZaRKJY3jc&#10;xtxkblZTh0YbhkEqyk9Qa/X/APYH/wCCgunftP2I8HeMBbaX8RbWEsACqQavGM7njXtIF5eMcEAs&#10;uFDKgB9tKQwBByDyCKdXnnhdm+HOvW3hGcsdBvNzeH7hyf3O0FnsGJ7ooZ4vWJXXA8jc/odABRRR&#10;QAUUUUAFFFFABRRRQAUUUUAcn8Sv+Rcs/wDsNaT/AOnG3rrK5L4mceHbPjP/ABOtJ/8ATjbV1tAB&#10;RRRQAUUUUAFFFFABRRRQAUUUUAFFFFABRRRQAUUUUAcl4zz/AMJH4Dwf+Y1Ln/wXXtdbXIeLsy+K&#10;vA0Skl01Oe5YDH+rWxuUJ/76lTgc8+gNWfGnip/DlrbW9ja/2jr2ouYNOsN+0SSYyXkbnZEg+Z3w&#10;cDgBmZVYATxb4wXw+1vYWNnJq/iC9DGy02Ftu8LjdJLJgiGFcjdI3qFUM7IjZ+k+Bc3sev8Aiy8i&#10;1vW7cmWFmTZZabxg/ZoiTtIGQZWJkOW+ZVIRc/WNb8O/AXwLrXjPxtrsMAjiFxrGuXQ2eaw4SONM&#10;khAWKxwrk/N/E7Mzfjb+2d/wUa8Y/tI6je+G/C8t14X+HwkeNLC3kK3GooCQGuWU8gjnywSo4+8V&#10;DEA/Qb9oT/gqp8I/gveXWk6A03xE8QQ8NDpMqpZI3HytckEHhs5jVxwQSCMV8J/EL/grh8dvHl+0&#10;HhVdL8IWpZlSHTbAXU7oeFDPNv8Am5HKBecYxXUfsk/8EmfEXxPtbTxP8Vrm78IeH5wJIdHhAXUr&#10;pSOrbgRAMkEbgWO0/KAQ1fqR8Iv2bfhn8CbKKDwR4O03RZUUqb5YvMu3BzndO+XIJJ4zgZ4AFAH4&#10;4Wsn7cfxIaS6tpPivPbXaF8pJdWtq6dMLkrGR7D3q1qHwf8A24PDW26WD4ju6IJlfT9SlldM9gEc&#10;tu9hyK/afxL8V/BHgu+Wz8QeMdA0O6blbfUtUgt5D34V2BrIX9oP4XgqrfEbwrGzHCrJrVuhf0K5&#10;cbgexHB7UAfjLpv7aX7Wv7Od9bWfifVPEcaqTK1j4z01pnlTuC8yeYAMg8MDyO1fWfwF/wCCzXhn&#10;xFJb6d8VvDj+GLpsK2saKHuLPcScl4WJkjUAD7rSEk9K/RO4ttE8baCYp4rDX9FvE5SRUubadPoc&#10;qw/OvjP9pH/glH8MPixa3epeB4l+HnilsyL9kUtp878cPDn93nAAMeAuSdjGgD6e0P4sx/ELT1vv&#10;h9Zw+KtMlxs1t75INOLbQWTeoeUuMgECIgNlSylSA3WPhXcfEGxez8dauNY01yrNpGm2/wBjtCVO&#10;VYtuecsD3WVVOPujJFfiJZ6z8eP+CbPxce0Jm0eR2y1rNmbS9YgVjhsZAdSCeQQ6bmGUYHH7Afsj&#10;ftk+Dv2tPCcl3pDDSvE1lGranoE0oaWDPHmIePMjJ43YBBwCBlcgHa6N8JZfhnb3P/CvLqDToJpf&#10;Pl0bVVM9tO/8Tef/AK9HbAG9mlVecRmtzTPiNbDUrbSdfs5vDOtXB2QwXjBre6f0t7gfJISc4Q7Z&#10;cDJjUV2VUtT0uz1rT57HULSC/sp1KTW1zGskcinqGVgQR7GgC7WZrWg6f4k02Ww1Syt9RspCC9vd&#10;RLIhIOQcEYyCAQexFc0vgTUfD/8AyK3iCfToMYGm6sjahZr/ALgZ1lTAAAVZRGoHCV0WgyaxJauu&#10;s29jBcK21WsJ3lSRf7xDIpQnn5ctj+8aAOct/C3iTwoFTw/ra6npyfd0vxC0k0ijHCR3gJkUdyZV&#10;nb0IHFT/APCZa5p5K6t4N1FQgzJd6TPDe24H+yCyTsfYQ/nXZUUAeSTahqPirxV4juNO8KNrPh28&#10;0i10+7i1xJ9NecrJdGSKOGeD96CkwyWKL8wAJ+bbyfwBuNU8H/FHxZ4M1ax1HSobyzi1nT4tUnhl&#10;luSsrxTz5jkcFihshJgndKJZGwZhn0//AITjU9fvriHwno9vq9nazPBcapfX5tLRpUYq8cLJHK0r&#10;IwKsdoQEFdxZWUcj8UdM8V+ItFguJfDMdj4h0ub7boutaDf/AG42FwFILTRyRwO8LqTHJHEJGdHY&#10;ABtpAB7NRXF/CX4k2Pxa8D2Ov2SNZXDZt9Q0yfIn068j+We1mXgrJG+VIIHQHoRRQBQ+BeW+H3nk&#10;/NdaxrF2QOimXU7mQr+G/H4V6HXh3wNs5vEXhHUTp3jTUrOO013Vrc2Vglk6wIb+eSBW8yB3DGCS&#10;Fzlv48967tvD/i/RiZdO8UjWxks1p4gs4hv64RJrZIvKzwNzRy49DQB0PiDQ7TxLot5pV/GZLW6j&#10;MbhSVZfRlYcqynBVhyCARyKxfh7rt7qFjdaTrMiv4h0WUWl6y4X7QMZiuQo6LKmGwOFfzEyTGTT/&#10;AAv44TWNUudF1OybRfEtsnnS6bLIJBJDu2ieCQACWInAzgMpKh1QkCqPjxW8Mapp3jKFjHDZlbPV&#10;1GAsli7Y8xv+uDsJdxPyxm4AGXoA7qiivlP/AIKRftCTfAH9mvV30u4Nt4l8Rt/Y2nuj7ZIg6nzp&#10;lwQQVjyAynKs6HtQB+eX/BTr9tSf44eO5vh74UvVPgHw/cFZZoWyNTvFyrSlhwY15VMdfmbJ3ALz&#10;H/BPH9h2X9qXxhJr/iRJIPhxok4W9aMlGv5wAwtUbsMEFyOQpHQspr5f+HvgfVPih480LwvpEX2r&#10;VtavorOBS2N0kjhQS2Dgc8k9Opr+kD4N/CzQP2fvhLonhDSBHa6TotoFlupMJ5r43TTyEnALNuY8&#10;4GcDAAAANO+1Dwr8F/AsJdLXw94a0uOO2t7e1hIVckJHDFEgLO7MQqooLMzAAEmvA/C/7QDfHbxV&#10;Pp7+ILv4d+EfLme1ltBD9p1QRx+ZIrXpLJBiImQLCpLIrtHcHypVj4r4tXWufHTx34QUyNZ6brLq&#10;2jWd3FmGys5i8cNzcRtw0tzHHeS7WA/dwxWxC/aLjf7Z8RP2fPB1v+z/AKl4TT7Bp9hYj+1hqWuM&#10;rRPeRfObi9dsB0faUlzgGNmUbVwAAfM7fBu48UfErTdT/wCEPvbx/E2jHWNIW4Zrm/trRZyjJPPd&#10;6hFukEcllK5lS5kD3UiAKkYDeofCfR9I+Htv8QY9a8K/2tJNq9noVh4ektrKSW8v/sonMMaxgQge&#10;XMjM5OFWORnYBDt7/wAReNLT4nfAnQ/i/wCGRHaal4fgl8QWtveTCJAYY5I72wnkxhVKieEtgqrq&#10;kmG2AHx7wi/ivxBpluNKgjj8f6k19a2IkuPKSyup5Bc6/fCQLIV8h5Y9OiYo2yWIKRskOACa4utc&#10;0uS81PwF8PP+EWtLG4khu7zwBqV19hjmRmSRTbrZNFdurBwzR2cwVlZPMDfNXa/Bf9six8RanBoH&#10;jb7NpmoSuYrfWISsdrM4O0pMu9xC4YhcrJIgYqjtDK6wV6T4L+JXhjwXZ6f4Q1XSbj4bSabZ+VZ2&#10;GtFEtZYIY8k290rNFMFRCxXeJFUbnRa82h8PXfxE+J2ofEa7+EVvr3hi7037Fo6P9lt7+7jZZI5r&#10;m7guNmTJFI0cKu+UikkDBDM6qAdd+1Z+yf4S/at8AyaLrkUdlrlqGfSNdjiDzWMpHTsWjbjcmRnq&#10;CGCsPwU8VeG/Gv7LXxouNLuXm0Lxj4ZvldJ7diCGUho5EPdWG1lOOQQe9fub+zn8cNOvvF2ofDWS&#10;S/SO2E03h+TVJoriVreF/LnsmuIZJYppLZ8LlZGfy2USfOjs3gf/AAV5/Zqh8efCu2+Kej2i/wBv&#10;eFysOosi/NcWDtgE4BLGORhgcfLI5JwooA+kP2d/i/o/7ZH7Oek+IRKbK/nVYNRWycLLpupQlW3x&#10;8sFIYRzIDu4ZAwPzCvVvBPiK51qxntNURIde0yT7LqMMalUL4BWWMEn93IpDrycBipO5GA/Hj/gk&#10;N+0A/wAO/jpc+ANRuiuh+MIfLhV3ASK+jBaJuTxvXfHhRlmdM/dr9cfH1rL4b1G38b2ELyS2EX2f&#10;VreFSzXWn7izEAcs8BLSpwTgzIozLkAHe0VXt7mK8t4p4JVmglUOksbBldSMggjggjvVigAooooA&#10;KKKKACiiigAooooA5Dx8PtEnhjT8Ei81mDK5wD5KvdcnrwbcEepAB4Jrr64/xdifxZ4FgX78epT3&#10;bZx9xbK4jP47pk6e9dhQAUUUUAFFFFABRRRQAUUUUAFFFFABRRRQAUUUUAFFFFAHHXn+lfFjTPL+&#10;YWGiXZn44Qzz2/lc9s/Zp/yNblxpum2mpTa9OkUV1HamB7yZ8CKAMXYAk4QE8sRjO1d2di4wfCrL&#10;qXjrxpqOcNbyWmjLg5Vlhh+0bvruvXU/7lfJ/wDwVh/aGk+EXwBTwjplw0Ou+NWksSyZzHZIAbg5&#10;6DfuSPB6q8mOlAH55/8ABQr9sq//AGoviY+k6Lczx/D7Q52i0yzGVF3KMq1069SzchQfuqcAAly3&#10;15/wTM/4J+WfhvSdK+L3xH05bvWrtBc6Bo1wu6O0iIyt1KpGGkYYKDkKCG5Yrs+Ov+CcX7M8H7Rn&#10;x/tF1e2+0eE/DqDVNTSSMmO42sBHbk4wd7EZBwdgcjkV+5vxE8aQfD3wld6ubSTUblSlvY6ZbkLL&#10;e3UjCOC3TPALuyrk8KCWOACaAML4xfHHw78F9FW51SRrrUrhWaz0u3YCWbDKpck8JGGdAXbjLoqh&#10;ndEbwzw98YIvid4b17W/H9xqsBt4WudJ8HaVc/YrTU084W6RpLFJ5txKbllt3jmaMK0sXmW8RcCs&#10;PQ/hbe/Ej9oaW18Xaj9qvYjNNqN5CXjFw9vFbNLBagnKRIdSW3Qj5o44rhgfMvGlr2b9oXw14Z8J&#10;+CvDHiqHTNLgv/AV5FdeH7BrdMTHb5TWFtHtP72WLKRKgyJVhI+7igDwDR/2btTg8c+IfCT+HNDu&#10;9SghtNXWa3stOt7AR3C4YRrd2l55aJPFcoEhgXEaRM7NI7FvSPgTfP8ACnwnrmmafoNtqmv+JvF1&#10;7DpmjWUtvDbyG1ggs7qeSSC1gjjt43tJN0gtwfmRdrySKH7L44axeSeAdH+Lvw6nsb3xBY2inTFv&#10;A4g1ezvTGotWAIOXc28kfQ+ZGikqrvXkPh3w7r3ibTYPD/hdoNUvdVsItPS4vr17NV8M2shSa48+&#10;OORo5tUufOdZFQloSGGGgBAAzULPxhrEUvi/wZ4JtbeKRjMmueCLH+zRd4ODIJhemS8iyp2tJp8q&#10;uCrJG4IJ6T4UftnQLqUGh/ENorBmd4U1tk8jy3QFmS7iIHlkKMs4CFPvTQWoZN3sGk/GbRfDOzRv&#10;F+mP8Nbm2gY28OptGunzxRIS32W5Q+U4VEZvKOyUKpYxhRmuDs/D/jXxl8TLv4i3nw70G90eSxWy&#10;0PT9UvzaanDCfNEk9zC1s6GSVXwqtIGiid0Kq0koIB6J8efgH4P/AGkPh5e+EvGOnrdWdwpa2vIg&#10;BcWUuPlmhfB2sDj2YcMCCRX4U+NvC3xG/wCCfP7SkaW941nrejzLdWF7GGWDUrRidrY43RuuVZem&#10;Q6nkEV+vf7PPx20az+IMvw1hjns9CuZLlPDRnvLe8jhmt1V7rTo54JZFZI0dZI1Yq6JuRlVVhL4H&#10;/BTj9miD47/s/wB/rthbCTxX4Qjk1OykXhpLcDNxCfUbF3gYJ3JgY3GgD2z9mb9oLQ/2mfhFpHjf&#10;RNsDXAMF9YCQO1ldqB5kRPfqGUkAlWUkDOB1fw98QeIfEWl3U/iTw/8A8I9dx3TRRQecJN6bVJP/&#10;AAFi8e7o/l71wrqK/Hz/AIJF/H6X4c/HiXwBqNwyaH4vjMMUcjgJFfRgtE3J6sN8eFGSXXPC1+2N&#10;ABRRRQAVwfi7VLrxNrJ8HaLcTWr7Fl1jU7dsNZWzHiJG6ieUAhccom6TIPlh9Pxp4qn0O3tbHTIY&#10;7zxHqTGGwtJM7MjG+aXHIijBDMeCflUfM6g4NveW3w3t4PDekxSeJvF98fts6PIsctzI+Q95dyBS&#10;IYyUKg7SAEWOJTtVAAd1pmmWui6da6fYW8dpZWsSwwQRLtSNFACqB2AAAq7Xi/27x74j1K+ttH1t&#10;ru60+Tyby5tRBp+lLMMZghMttdzTOnSRgVQElQQ6siZ6/HrWvhvr1tpHxQ0qHToruTyrPWdOyYbh&#10;sgYEe5iwBZRwVlYtn7OqAsAC/wCH/GFr8P8Axl8RNOnt5pbefXlvbaO2A2xLLYWbSA8jlpjNIf8A&#10;rpRXEeKNQt9X8eeJ76wuba9srm4tpobmGYNHKjWNsVZWBwykEEEcHNFAFv4a+CbzVfh54dt/CWur&#10;4M+J/guztvD+twywrNDdG3XBivIc5eKX5poZgQ4WbcrYeRW7VfFXxc0ZfJ1bwtpWpOo3PfaG5a2A&#10;/wBySVZs+yo3tmuq8bfCzSvGmoW2qrcXug+JrWIw2niDR5BDeQxk7vLJZWSWPPPlSq6Z5255rHj1&#10;T4l+DVC6lpFj4/sEIH2vRHXT9R28Abrad/JcjksyzpnHyx84oA53VvGx8T32jya9FY+C49Pvo7xN&#10;YvhewyIEIMkUb3NpAiiVQY2O8gq7Daciuk+IfxE8J6t8OfEMNpr2l6vJe2c9hBZ2d9HLJd3EkbKl&#10;vGFJLSOSFCgE89K0PDXxk8J+JtWj0YajJpHiCQFl0PW4JNPvnwcEpDMFaRQR9+PcvTDEEV2Rs7f7&#10;WLowRfagnlibYN+3Odu7rjPagB1rHJHawpLIJplQB5Au3e2OTjtk84r8df8AgtN8Qpta+N3hHwfH&#10;Or2Oh6P9qaHHzJcXEh3H6GOOH8jX7JV+Af8AwVCvzqP7bHj6TaUCCyhCk5+5aRJn8dufxoA9P/4I&#10;4/DBPF37Rmp+K7u3Z7fwvpUksEuflFzMREoI7/u2lI9Cor9Mv2wviJbeB/hzp2n3Npc6hba/qcdn&#10;f2tmyCVtNiR7m+++yrsNvBJGxJGFlJr46/4Ie6a8fhj4s35C7JrzToFO75solwx47D94v1/Cvoj9&#10;tCF77x34HWS1M+n2+k6tb3kssqxQW4vTbWokkdjhVKGeHe2FU3CbjtL4ANbx54q0HxrqkuqS6brN&#10;qraTDb+JfDc1u1rrmmQRzefZ6pbIN3nfZZXlJMBkH7wlGLRmN9bwRNqHxW8cWOkfEDUtP1Sy0Oyg&#10;1TR49PObHxTkgpq/A2OseYQLcFhFKxc7g1s9dB4+0nxZ8TbGCA/Du307UbJzNYavf+JVsrmwmII8&#10;y3ltoZ2U44KkBXBKsGUkHwDxX4Z8d/AnRdMn8XrDc2MEwv18SeF4AIdK1Jvv3cET4+zmQlxNbHFt&#10;ch32mCR/JlAOy/aK17UvAMnjLwfo9p57+NdV0afT4ZlYwS3N000dxatj7sUv9nRq5HQ37MeTzxX7&#10;Nf7SHgzwjdaxea9Bc6bazeHEv/DWq6pfWaNqWl29ybZ0KmbEN3PfSSSMJGUyPOAxHk4HZeHfiXq+&#10;uQ3PxJ1+0/4TbTPCdlrmsGX+zILSwsHgEi2x06dwZTJLAsqSpI7lGY7/ACWTy36S2+HM/wAM9cWS&#10;+8H/AA3urn4gXMtrfLpWgtaSDUvs8t1EZnkll+1xb4ZAxCRkMfN28vtAGr8QNC+Lmp2Wo+ObtIfD&#10;un3CXmn+E9PtZtRVp0OY5tQmhjaN5EOGW3QlEYBy8p2GObxR8YtL+KnjG98NXU2vaF4C01I2v5k0&#10;e/im1+RwT9njdYspbIAPMIIaRjs4jDGXyT9nf4AeJ/EcuqDxB4T8N6ZJZ2lol03jLwNo9wP7VYOb&#10;yK3SxeJhbKPIZC7AnfwWGcem6v4KvfAuvaFpVx8PYbyPVHlhiufAHiu90a4YxxNIf9GLwxrlVPW5&#10;PQDsKAPPvjdp72vjDQvFnwl8F+IpZNEkt9aa1h8PXGk20D2ojgkVXuY4U8u409pYnWMkn7FbKFy2&#10;a+wfEGi6P8TvAt/pVyVvtB1/Tnt3aM8S280ZGQfdWyDXh+m/E7/hX/ibTbKW+8TnS7yaK21Dw340&#10;t2e6so5ZEhW6tLsgi6jSWWFZ182bYkok3IF2yen/ALPuV+CPgWBiW+y6PbWm85y4ijEYY+52Z/Gg&#10;D+daOTWfgX8agykafrvhXXMg8sIpoJuD6nBX6/jX9K/hnxBaeLPDela3YP5thqVpFe275zujkQOp&#10;49mFfzv/ALcmmJo/7XnxbgjcuH8Q3VwT7yt5hH4FyK/c39jPX/8AhJ/2VfhXfhSi/wDCPWkChgAc&#10;RRiIdPZBQB1fglf+EL8QXXgp9qaesbX+hbVIVbTcBLbDsPId1CgYAilhUA7GNd7XLeOvDVxr2lQT&#10;aY0cOvaZML7TJpnKoJ1BGxyMny5EZ434J2yEj5gCLnhPxPbeLtHiv4I5baTJiubO4AE1pOvEkMgB&#10;IDKeDgkHgglSCQDdorK13xLo/he1W51jVbHSLVm2LNfXCQIW9AzEDPtWAvxITUFB0Tw7rutr/wA9&#10;Es/scWD0YPdNEHU9cx7+OaAO0orjPM8ealkLDoHh4A5V5Hn1NnHoUAtwh+juP509fCniO6PmXnja&#10;8t5c/c0mwtYYe/8ADNHM3p/H2oA7CiuQXwLfyALdeM/EN3GOdubSHJ9d0NujfhnHtwKX/hCL6MkW&#10;3jHxBaqeqbrWbJ9cywOR9AccdKAOuorkf+EL1jp/wnviHrnPkad69P8Aj0o/4RjxJbBvs3jK4nPV&#10;TqWn28pz6HyliyvsMHk/N0wAJf5k+LGh7PmEOiah5mP4d89lsz9fLkx/umuvrybSdO8aXfxK8S3C&#10;a/oLC2sbCyaU6HMVWQNcSugH2zIOyaEnnncvHHPVeX44tM/vvD+q4OQPJnsdw/u/emx3+bnr045A&#10;Ovorkf7S8c8/8U74e68f8T+fp/4BfWk/4STxNa4+1+D5LjBw39lalDL9CPO8nI+uD7GgDr6K5D/h&#10;NNX2gnwF4hAxk/v9OOPbi7/lSt8SLGAgXOk+IbZjjAGiXU+R9YY3A/EigDrqK48fFDQx/rY9YtUz&#10;gy3eh30EYOO7vCFH59eOtH/C2vBOQr+LtFgk5zFNqEUUi46gozAg+xFAHYUVgaT468N68wXTPEOl&#10;6iSwUC0vYpSSeg+VjzW/QAUUUUAFFFFABRRRQAUUVxvxXuJYvAep2dtI0V9qirpVpIp+aOa5YQJJ&#10;6kIZN5xztRqAG/CdTN4EsNSJydYebWecEqt1K9wiE9yiSqmf9gdq/FD/AIKp/FhviV+1lrmnQ3Ec&#10;+meFoItFt/LJ4dAXnDDpuEzyL9FH0H7sj7NpOn8BLaztougGFjRR6dgAK/mL+KHi668e/EjxT4jv&#10;Ri81bU7m9m7/ADySMxz6nJ60Afsl/wAEffhbF4N/Zjn8VSQxi+8WalJP56dXtoCYY1PusguP++va&#10;vVvjF8Xl0f8AaS8IaJ/wjWo+KLXQbA6g0OnSwq0eoXZeC3YLK6BnS3ivjgsAElds5UA737DPh+Pw&#10;z+yP8LLGIqwGjRzllXaC0rNIxx65c14X8TtC1/XP2hvilp+kWBuNU1e5S20e5mvI7dWnTw08Bjid&#10;+N8Q1N5imQWWR2UNsfaAdtc+KPDvi577xZoPiRLLQdSv4NY0zxK0LR3HhfVZLaKEQ30EgDLZ3Uao&#10;SX2q3mv8wDwuPQ/g35/j7xnrXiHxzFDb/EHQ53sI/DaSmWDQbZshJYCyr5v2pUMn2naMqfKG0xOD&#10;i/ET4X+OviNb2baN4V8M+BdXt4VsItdm1d7qeOzyPMtZbRbXyrqBkLr5Msm0E7gAQGryzxBd+Lvg&#10;L4i0KHXwNKWykFrofiS1hku7WOFiN9i25jLJZybVP2V2NxAwVoXuUjJiAH/HjxBd+F7KX4XWy3lv&#10;ZjxNf6nbSWsRMw02O1h1CVoQeN9vLeyywgZBOnKmM8C/8Gv2jPDnwu8P+ILvxdpFtoGsanbabquk&#10;Wmn6lb3K3unXKyxaXYQHKpHJFDbMPJ3MDiSVWbe4XovBfjTxGukn4gajYv4lvbjTdO0zTNW12zs7&#10;dINQ1C7igeC1mtl3SWG+S3cv8+RHlJJSx261x4A1H4W21/4Q0jw58P7qTxXY382mrpfhqPS4U1eG&#10;BpIjcQeZIs0Tf3yQ6bQCXD5QAg0D4jaF8UNctfEHjC8u9Yg0y4W60vwr4d0HUtRtbCVc+Xc3TpbE&#10;z3AzlcqscZxtDuolq14p+JsHxS8XXuharovjjSPh7YoguUXwdrCyeIpXU5iJS23JaoMB1O1pW+U4&#10;iU+dy3gP4B/8JpqesXFvpGmRaLaRQQW58f8AhTS9SuHvg8wvY2W2MbLGmIAoEgG5ptuU2Y29X8AT&#10;eA9e0HS2+Gnh+8OqSSxx3vgPV7jw9clo4zKStsu1FyEzzc9fzoA8b8WeAPFOozS2fwy8KeJp7/Rd&#10;Shm0O81LR7jToYUtWjnsJWN59nBWKKa+09lBZ3iS3JDBAD9z+EfEll4+8F6J4gtIy2na1p8F9Cky&#10;8mKaNXUMD7MMivBZfiNJ8JtStrlZvFum6dG+/VfDHjZmu2W0H+turPUC8qyPAp86SL7RJmKOQhVb&#10;BPqnwGX7P8OlslGItO1fV9OhHpFb6lcwRj/viNaAPwG+Nvhu9/Zp/as8R2OjtLp0vhnxE1zpcznz&#10;JFiSXzIJMnqSu09evfvX9DvgXxZa+P8AwR4f8TWKstlrOn2+owK3VUljWRQenIDCvw2/4Kt6ebP9&#10;tjxhLhMXVnp0wCtk/wDHpGhyOxyh4+h71+qH/BOLxJN4o/Yx+G1xczGa6t7WazcknIEVxKiDJ/6Z&#10;hOn07UAfTNYXi3xTZeD9Fl1G88yQBliht7cBprmZjiOGJSRud2IUDI5PJAyRu14j4g1bVPEvxhl0&#10;iwubez1GzZ7Swnm2yJYxJBay3d0kZ+/cut9FDGGBVFSRzkM0bgGjZ3Gs2+uXkVqlvffEPU4VN3dS&#10;I0unaBbdYoWIKl8biQgKvM5Zj5aY8u/e6W/haODwt4duLqbxLrzvcX+uXDCW4hiHEt3IxG3cMrHF&#10;GBtBKhUEcbBew0Hw7pXgbQ5LawhaC2jMlzPIxaWWaRstJLIxy0kjHJLHJJrn/hHt1rw4vi6aeG71&#10;PxGsd7NJbSrKkEWMw2qOpIKxKxBwcM7SuADIRQBpaldad8LfA6rYWEklvZJHa2WnwtmS5mdgkUQZ&#10;jy8kjKC7HqxZjjJqLw74ChS3vbzxFHa6zr2qweTqM8kQeIxHP+ixqw4t1yQEP3uWbLMxOJ4o8UaR&#10;b/FLTbfXtUs9GsNFsv7QtzqFwkC3V1OZIVMZYjd5USTBgMj/AElO4reb4ueBlGW8aeHlHvqsH/xd&#10;AHiPw/8A2bvDOra98Qrmxu9Z0HSz4lmS0sNL1B4bePbbW6zFQVPWcTtxwM7QBtor1D9n++ttW8B3&#10;2pW0yXcN74j12aO6hfzEmj/tW6WNlYcEeWqYxxgCigD0yiiigDI8SeFtF8ZaVLpev6RY63pkv+ss&#10;9Rtknhf6o4IPU9q4mT4RX/h5Wk8EeMdW8OHqum6kx1bTSeMAxTN5qKAMBIJol56V6bRQB5p/wm3j&#10;rwuMeIvBa63aL11LwldCY4H8clpP5cif7kTTtX46ftz/ALOPxV8W/GTxh8VNN8E+ItW8Ga5qMr2t&#10;2um3Ant44z5eJrd0E0K/JkF0CkMMHOQP3WooA/Lv/gi3a3/hO5+KWha1pl9pOoXyWF9bRX1q8Jki&#10;iMySMNwGcGaMcetfYn7S3jWL4YeJvB3iO70SPxDZ6haX/hQadM22K4uL2WzeNJMRyEoVtJtwCN8u&#10;44OK7L4r3A8K+IPB3jd/3dppl4+k6nKcYjsb0pGW68BbmOydm/hRHPTmk/aL+GJ+LHwn1nQ4IWl1&#10;JVF3YKkvlM06ZPliT+DzFLxFuoWViOQKAOU+Engfx3/whlqbD4haZZeE9QC32kW+mac99NY2ciI0&#10;UEN5cyESRAEld8GQGAGFCqrvhn4Y8TeOvCc0evfFHxS2vadc3Gk6tbLaaQkS3EbFWPl/YSDHLGUl&#10;RX3fu5kPXmvMv2cvjdrPhHRrTwhd6Bca3JeGS50SGG5tLGR9zsZkVLmaMNGshJMcJkktizQPGvko&#10;0up4hvNSm+IGtaxN4kbTtZuLJYNW8HfDiZbmaRYiTFLf6lOEitCsZdfM227lflEsnloAAZeu+FNL&#10;/Zdurvwt4Ou/Ol8R6Vd6nf2N7pkurLfTQGOKKBbC2MaWyTJN5bOFSP8AdRIoXgC3p/ibwfNHb3nw&#10;61HVdavfDU8FrqOrFr/xDaeGoJ4ZmdrJGLJcnMSQM0Jdo45skhNwrmvh78M7n9oG41qx024tfDfg&#10;O3u0t9Xk0jfKdUl8mOUBrm4Hn6kximjP2q5AhKuuyCY7Zk91/Zr8B6L4d0nX9a0WzWwstR1KezsY&#10;VZm8uytJZIIzuYku0rpNctI2Wc3PzE7VwAfPfw1t9X1L9oS51i11BPCXiDxZYRaxbTQxM9mNQ8qS&#10;F7Wa3L/OJhp968qb/MQ28AWT5FNe3f8ACxLtPjR4cPxC0pfAiaVpd3BFe3c4k0vUb65lgWP7LeYV&#10;crHDMPLlEcrecMIQpNeReOI7z+w7fxJ4Tv7afX9K8Q+KEsZrf/SBNeR6hLrEMRVGXdutYL23K7ly&#10;LpvmGQa9yk+NFro+m6XbfE2z0u38PeIRHBYeJbR/N0bUfNQukcqSfPbs6Bm2yB48ceaTxQBx37c3&#10;iLT9D8IeGvtkggK3tzNJN0aGB7OazaQHsFlvrYk9BwT0r2f4LaHd+G/hD4L0vUE2ala6NaR3g5/4&#10;+PJXzTz6vuP418ueGfgT4I8Q2fw/8JaZoccWs2Gp6lb6jPb3EqQJpNlqElvPJJAH8pnu3treP5l3&#10;NueQEmHj6E/ad+MFt8B/gT4x8aTzCK40+wkFiCN2+7cbIF29x5jKT6KGPagD8Cf2uPEkfi/9qD4p&#10;6vFcC5t7jxFe+TKMfNEsrKnT/ZVRX7Mf8E+vF2jeF/2HfhVNrerWumia3u0h+1TBGlIvJ/ljUnLt&#10;jGFUE9MCvwbs7G/8T61Da2VrNqGpX84jhtraNpJZpXbCoijJZiSAAOTmv1J/Y2/aO8cfB34Yv4G0&#10;D9mbV/FfiPwa82l69q2nXUMFwZzNJL5UiiFnJUMFA3NnaMAcCgD9FV8daxrrOvh3wpfSxjIW+14t&#10;pduxHUBGRrjPoTCFPZq53Uvg7rviTU59Y1DxneaFqs0IglXwlF9ihnQchbjzGlaVlIAEqGJwuQu3&#10;ca+fv+G8vjN/0aD48/8AAp//AJFq/pv7dHxQkiJv/wBk/wCJFtLu+VbZfOBX1JMSYPXjH40Ae/8A&#10;h/4Y6z4Zumu7G+8MpqUi7ZdSl0C4lvJh/wBNJ3vTI/QfeY9K6BdN8c4GfEXh8nvjQJ//AJNr5r/4&#10;bm+If/Rq3xQ/8Bh/8TR/w3N8Q/8Ao1b4of8AgMP/AImgD6UWPxzH8pn8P3OP+Wvkzw7v+Ab3x/30&#10;aat544hyn9j+H7vHSb+1p4N3/APsz49PvH8OlfO+m/tveOLi52Xv7MXxSs4dpPmJYiQ59MYH861/&#10;+G0PEP8A0br8WP8AwSj/AOKoA9zGpeOdxz4d8P47f8T+f/5CoGpeOdxz4d8P47f8T+f/AOQq+d/+&#10;G9tW/wCjcPjR/wCEpcf/ABNC/t66oXG79nL40hc8lfCc5IH0xQB9DjXvFkfyzeFLd3/vWmrK8ZHs&#10;XjRv/HaT/hLdehBE3gjVZZOoNneWciY9MyTxnPXtjpz6eHf8N3Rf9EB+PH/hCyf/AByj/hu6L/og&#10;Px4/8IWT/wCOUAepeFtY8QaXeeI7y78C64JdU1NrtUiuNPISNYYoI8n7UOSkCsfQsRniuhXxnq5A&#10;J8B+IR7GfTuP/JuvDP8Ahu6L/ogPx4/8IWT/AOOU9f26IGUE/Ab46qfQ+BJs/pJQB7h/wmer8/8A&#10;FB+IB7+fp3P/AJN00eObyFgLrwh4gtc/dPl20+71/wBTM+PxxntnBrwCf/goZoFrM8U3wd+M0UqH&#10;ayP4NdWU+hBk4pv/AA8T8Of9Eg+Mf/hHP/8AHKAPoL/hYltFg3Oi+ILVTwH/ALInmyfTESuR9SMc&#10;daX/AIWbpHH+h+IOf+pb1H/4xXhOm/8ABQHwpfLJ53w0+LOnFSMC58GXBLfTyy364q7/AMN6+DP+&#10;hF+KH/hE3v8A8TQB7V/wszSB/wAufiD8PDeo/wDximf8LM0VMF4dchTPMk/h+/jRfdmaABR7kgCv&#10;GP8AhvXwZ/0IvxQ/8Im9/wDias6d+3N4L1C6WFvB/wASLQEE+dceC75U/RCf0oA9P1fxh4B1yJhq&#10;rWF7Ft2sb6yLoF68l0wB354rEYfA1csw+Hwx8xJ+w+nX8q5K6/bn+GenzGG6g8WW0w5Mc3ha/Rhn&#10;pwYqi/4b1+Ffr4o/8Jm+/wDjVAHY+f8ACVFC2vinStMUDaF0vxM1mAv93EM68DsOg7YpPt/wyZd8&#10;PxBKMR8sg8a3D4PYgNclT+IIPcEVx4/b0+FRIBPicA9z4Zvv/jVav/Dbnwf/AOg9rH/hK6t/8i0A&#10;ddFHYSwLJYfFHUIraQB18u70+4VvcPLA5wfrj0rTtfDurXEKXNh4+1K+jJOHuLaxmiYZIOPKgQ5B&#10;4+925BryqT9rP4ETSvLLcXUsjkszv4N1MsxPJJP2Tk1m3H7Rn7N95O81xYRzzNy0kvgPUGY/Umzo&#10;A9t/svxsrBU8SaJJGMhTNoUpkI7bit2oJ9cKB7Cj7P46tQT9u8PaocZ2/Yp7PB9M+bN19ccehrwK&#10;6/aW/ZZ09gt1FpVnI43BbjwVeRsw6Zw1oD2qH/hqT9k4sD5uh5HGf+EPuv8A5FoA+gpNV8cRozN4&#10;e8OhV5LNr84AHcn/AEL61wui+MvEPj7xNY68PCcl/wCGtHMosp9Jv4pEvrt1MZuYWm8jfCkTSIr9&#10;HMzkAqiO3jOgftNfsvR6t4ma+m0Z7ebUo5bISeErplEQtbZTtH2U7R5qSnHHOT3yfUtP/bu+BN8S&#10;kfj63g2Af8fWn3duD9PMhXP4UAafx4+IGuab8DfiLeR+DNdspbfw5qMy3E01gyRMLWQhmC3TEhcZ&#10;OAT6A9K/nEZizFmJJJySe9fvP+0z+118JPFf7PvxC0XQvHNnqOr6hotza2tpaRTNJNI6FQoATvnH&#10;p68V+GPi/wAH634E8QXOh+ItMutH1e2CGazvIzHIgdA6Eg9mVlYHuCD3oA/fj/gnP4oPir9jP4a3&#10;DSb7i2s5bKZS+9lMU8iLk+pQI2PRhXPfFjxlaaH8UvFvw4v9EsdRn8XX1jrlpqOqXk1pDYGSGz06&#10;B45YY3cTi4tyyFTGRgkOu3NfOf8AwRZ+NUM3h/xh8LLt1W5tp/7c08HOZEcLHOuTwMFYSAOu5z25&#10;+ov22Phgdc0PRPGdvbxSHRWktNTWSQwq1lOpRneReUClmQy8+THczzD5oxQB12peA/jNZ/DO5gX4&#10;owXnimx0phazaV4ft7Y3t0kR2ecZ2nX53AyURBycKKm034cw/GD4e216fiL4r1PR/EFisjJe2+mO&#10;rxSJzHJbPZGIEZ2srR5DA55BrF+Fvx48XeING/4R5vBt1rnjPS1EF5Nc39lYIrADbJeQtKbiB2GN&#10;3lwSx7jmN5EKsfP7jUDov/CW3DeMptZ0i4vZb6+8N+C74adoWjTOf9IN3rTnzE3P87xwtHIXkdhb&#10;sWJoAi12z0n4HSa/8LfDlwmoeHFtbfVL3RNYiutUN/JeSyR3Ub3Ak26dGFh88O+AGkll+5GwOzD4&#10;08NTTf8ACRfDLU9f1uDTbibSdQ8YXtlqXiQ2aiJJUtbaKRi8kczGIvNCSCI03Plo3XA+GfwXuPjv&#10;pK3upSp4Y+GkF7Pt0fSbU6at3cQytHM4gYeYpEkbhrm6JuGZN8cdofnf3X9mfwvp+i/DS11nT7JN&#10;Pi8SOdYhtYhtS3tJObSFV/h22/lbh/FIZXPzOxIB86/CKw1ib41ajc2N7F4U13xTZQ+KdMMLfa9P&#10;W4uYYpru3nUFfOW4kW6AIYMo0sFGBB3exzfEu4h+NHhcfEPSz4CXTNOuoYbu7mEulajfXEkKRi2v&#10;NoXKxxSgRyiKVjOAEIBJ8m8Rw3eleHfDfibwxeQx6joza9FY3Yia6Sd9I1SfyoxErqZA9idWj2hw&#10;f3wAPevebz4wQ+G7XT9O+Ken6bpema0Ra2viC3nFzol+zqWWNy4DQM6hiFlUx44ErnigDlf23ruF&#10;fhjp9kxQXV7cXsFu7EAxu+k30anPYO8kcJP/AE3Hrg+lfAKKRvhH4dv542huNYik1uWKQEPG97K9&#10;2ysD0YGcg+4NfM9v8AfAXiLwpoXgG00doNcuNe1SwlXT7ueGGHSrXUXMtzJDG4jLNEtqqvtys08R&#10;H3SK+sPiP470j4S/D3XvFerssGkaHYyXciqQuVRfljX/AGmOFUdywFAH4T/8FNfEVp4m/bU+IU9l&#10;Ks0Vu9rYsVOcSQ20UUin3Dowr9Mv+CSN1Ndfsb6QJpGk8rVr6OMMfuqHBAHtyfzr8SPH3jC++IHj&#10;jX/E2qSifUdYvpr+4kC7d8kjl2OO2Sa/cX/glJpcemfsZeGmjZ2N1fXlw27HDGUjA9vlFAH2HXFe&#10;OvhD4P8AiNIk3iHQoNQnVQnno7wysg3FVZ42VmUF2IUkgFiQMmtPxJ8QfC3g3nX/ABLo+h45/wCJ&#10;lfxW/p/fYeo/Metc3/w0B4CuMnTNePiQdv8AhG7K41fPGePsscmeh6eh9DQBWH7Pnhu1ijh0zU/F&#10;WiWyDAt9O8UagkWOMYQzFVxj+ECuevv2RvBupX0t3c6hr1xcSks8lzeJPIxPXMkkbO34sa6pvi9J&#10;ebv7G8C+MtaHb/iWJp+ev/P9Jb+nf+tKfGPxB1HJ034d21kvXb4j8QR2zY57WsV0M9O+OvPHIBiW&#10;f7NXh/TrOG3t9TuoPKGEnj03S45gM8fvFsw2e2c5PcnJzZX9n2zEgH/CZ+M44DjzLey1YWSSfX7O&#10;kbA/7QIPvWisPxX1L5mvvBvh3v5YsrvVvw3eba+/O3t054D8PfGmoYa/+KOqWb45TQdKsLeMnjtc&#10;Q3DY4P8AFnnrQBX+Aul2/hfw74g8M2MRj0zQ9evbSyjDFhHC7C4WMZ5wnnlBknhR24BXXeD/AAfY&#10;+CNJexsXuZjNPJdXN1eSmee5mc5eSRz1J4GBgKAFUBQACgDoKKKKACiiigAooooAzPEGg2HirQdR&#10;0XVbWO+0vUbeS0urWX7s0TqVdDjsVJFcN8KfEWoabcXfgHxLcyXXiTQ4g1vfzn5tX0/O2G7B4BkH&#10;EcwGNsgzgLJHn0yuN+Inw7g8e2NpJFeTaJ4g0yU3Ok65aqDNYzYwTg8SRsPleJvldeDggEAHC+P/&#10;AAbF4J1LUdX/AOEcg8WeANYn+0+IfDrWQu3tLg8NqFvAQwkBH+uhVdzcyJl96yfPtj8aPD/jzxBF&#10;cR6Jpv8AwqLTb57LS/B9s0NlbajIrL5d277lt3lZuY9PuWhJTZKokfaF+pfDfxUms9WtvDPjy0h8&#10;M+J5n8q0mVydO1c9jaTN/Gept3xKuGwHQCRuQ+Jn7JHhbxlrV94j8PXN14F8V3iMl1faRxbagGJJ&#10;W8tQVSdSWLMMqXONzNgCgBngf4teG/Cfwt8Q/E3Xr6LRtO8Raxe6hapqBMEk8cQ+zWwVCCxL29nE&#10;+ACQpJxgGrPwl/Z48Fp8K/B0Gt6DFrlwNGtPtUeqSyXUEsxhQyOYZHaPJbJ4XuawPDPwl1z4a6fc&#10;Wsnw+03xVO2nnSU17TdY829W12bPLjtb0JHaxYAxBDP5eQOB1rz2H4e/HS+0u30u9l8VGyhhW3jt&#10;3eztEEaqFA82y1iGRcAADKy5/iLZJoA72zj07SvHA0HQ4oIHh+I6PpVnZoqxxQR6LAb0gJgKiLLc&#10;RkjgO6RnlsHwj4naN4v8K/ECf4VWui33iy8mieDwxayOTayaG+QLYlVVLS1h4huXLtPcBY490UTg&#10;j3j4W/s++MvB8Mi219pPg+aeL7NNq1qq6nqZgLtIYrfMMFrZjexcgQz72JZy7nfXrfh/wf4S+DWj&#10;6tq8tyln5yifV/EWuXnmXFxtGA9xcynJVckKuQiA4VVHFAGH+z38FU+DHg+SC9vm1jxRqkrXus6o&#10;QAss7u8jRwqFURwI8spSNVUAu7bQXavzR/4KGfHjXv2xfjNpfwR+EdjceKtM0a6LS/2cgdL6+A2N&#10;LvPCwwhmUSEqvzSNuKlTX6RXF3q/x5zZWkV74f8Ahs6lbjUJka3vtdU/8s4FIDQWrDIaVgHkBxGF&#10;UiRvQvDPgXw34LE48PeHtL0ITkGX+zLKK38wgYG7YozgADmgD5O/YV/4J36H+y/Zx+KPFRtfEXxJ&#10;uIsG6VN9vpSkcx224ZLkcNKQCR8qgAtu9g/Z7+AupfBvxp8X9dv9UtdQXxv4ml1u2htkYG2iOQqO&#10;W6tzzgYHqa9xooAKKKKACiiigAooooAKKKKACiiigAooooAKKKKACiiigAooooAKKKKACiiigAoo&#10;ooAKKKKACiiigAr5d/bU/YX8K/tceHo7kyL4f8eafEU07XUj3B0znyLhRy8WSSMfMhORwWVvqKig&#10;D+e4fD34zf8ABPr43aN4s1fw1d2Euj3eY9ShjMunX8R+V41nA27ZEJUqdrgNyFNfud8Hvi14U/aM&#10;+Fmm+LNAki1DRNWtyk9pcBXaFyuJbeZORuXJBB4IIIyrAnvbi3juYXimjSWNxtZHUMrD0IPWvMda&#10;+Fs/g/Um8S/DSz07SNXKqt/oWwW2n6zGpziTYv7q4UEhJwp67XV1C7ADz/xdpnhb4N6bJafEzw1Z&#10;+LPhzpsDyaHrmoaWNTn0xACRp84ZXY/3YJf4/lifEgRpvOfBPxo0vVfEVj4j8daPbz6JaW7ahofh&#10;7THR4vDttEG/0mO1U7NRCxgMbu1aZoizRrFEA7P9R+EPiNoPxHjv9JeJ7LWbePbqfhnWIlS8tkbK&#10;4kiyQ8bcgSIXjfnazCvF/HP7EeiTLet4E1P/AIRayvphNeeG7y0i1DRrhwc7lt51dIZMYVZArBAq&#10;hEGBQBc1/wAXWvw8/ZCnfXdVt/DninxHoN/d2tre3KRzvqV6klw0SBiNzLNcYJHTqTjmvRrX9nX4&#10;f29lDZXOhvrFhCqpHZa3fXOo26KowqrFcSOgUDgKFwMnAGa8w1j4e6/pvgnxPpqfDHUL/wAXa5Yv&#10;ayeJbHxBb6tIxxld9xfyW0qoG5ESx+Wp6Jjg8hdaR8ffFUTQakvjL7IcI8fm6bEVOCWG+0vNPk7g&#10;blZ1GMgtyKAO38N29ha6l4J0XTIYY/svxC1ya0063UCGK1SDUIrhtgwFjU3O3gYEksYIy1eDfErT&#10;vEPgnxpD8L5tG1nxdqEdu9h4XtYSVW60V12C2gkVQloixhYbq4d2uHC7V8mKTzY/ffhX8EfGnhO3&#10;P2RtL8IzTQrbSavK66nqa24bd5EEKxRWtkN5ZsKLgMx3yeY5LV674X8A+HvhtHqOrCVpL+4TzNT8&#10;Qaxc+bdTqmTmWZ/uxrliI12xpk7VUcUAcj+zn8D5fhB4ZuLjWrq21TxnrDm41W9s4zHbREu8gtbZ&#10;D9y3jaWTavHLMcKCFWh408N6X+0x4hufC+qWg1T4ZaFOV1WNndYdZ1JDhbYFSN8NsQWkwSDNsTrD&#10;ItX77xNq/wAb/wDiWeEJ7vRvBEhxe+L4yYZr6PvDpv8AFhuhu+FCn9zvZhJH6b4d8O6Z4R0Oy0bR&#10;rKHTdLsYlhtrS3XbHEg6ACgDzTQf2R/gl4ZVf7O+E3g2N1GBLLolvNIOMffdGbp781r/APDO/wAN&#10;WurqU+C9JMd1L581o0H+iSSYUFzb/wCq3EIuTtycc16RRQBzXhv4aeEPBrKfD/hXRNDK9DpunQ25&#10;H/fCiuloooAKKKKACiiigAooooAKKKKACiiigAooooAKKKKAM3XvD2l+KNLudL1nTrXVtMuE2TWd&#10;9Cs0Mg9GRgQfxrg4fhTq/hVXPgrxnqGkWykldK1xTrFgmeTtEjrcKPRFuFRegXGMFFACXPiH4o+H&#10;7WWe90DwjrFpbhnmvYNaurKQgHHy25tJhnGTzN6D3rJsfjV4o1a8trOx8JaS11cECIXGvSxx/wDA&#10;mFmxH4A0UUAbnkfFbXGxJceE/CEWAG+zC51mU+u13FqqHuCUceqmpNL+C2j/ANqW2r+JL7UfHGtW&#10;7h7e78QSrJFbODw8FrGqW8TjtIkYkx1c0UUAei0UUUAFFFFABRRRQAUUUUAFFFFABRRRQAUUUUAF&#10;FFFABRRRQAUUUUAFFFFABRRRQAUUUUAFFFFABRRRQAUUUUAFFFFABRRRQByvjb4c+HPiBHZrrmmr&#10;c3FnIZLO+hke3u7NyMF4LiNlkiYjglGBI4PFc6nhP4heFcLonjO18RWI4Wz8V2O646/Kq3duY8KB&#10;xmSGVzgZYnJJRQBynjb9o3VvhZcLb+L/AAnZwzupaP8AsTWHvFwB3MttCQefQ1xfh7/goN4O8bSS&#10;RaB4c1ySaMoh/tLyYF3PwuCjycepxx6GiigD1yz1f4n+LbNJrCz8J+F7aX5or24ubnV5CvbNuI7U&#10;Kev/AC1apYvglp+sXkd5411bUPHlxE4eK11counQsCCClnGqxMVYAq8okkU9HoooA9KooooAKKKK&#10;ACiiigAooooAKKKKACiiigD/2VBLAwQKAAAAAAAAACEA0Ktj/o4nAACOJwAAFAAAAGRycy9tZWRp&#10;YS9pbWFnZTIuZ2lmR0lGODlhcQDCAPfXAPz8/Pn5+fv7+9PT0/j4+NjY2LKysvX19cLCwvb29s7O&#10;zurq6r+/v8PDw9zc3PT09JycnMnJybOzs7e3t8bGxtDQ0KysrOjo6KioqKKiovHx8cXFxcrKyrCw&#10;sO/v76SkpOvr69/f3/Dw8K+vr/Pz8+3t7czMzNTU1Kurq7q6uqqqqsDAwKWlpd7e3tbW1p2dndra&#10;2q6urra2trGxse7u7q2trdHR0dXV1b29vcjIyLy8vOfn59fX1+Dg4OXl5Z6enqenp76+vs/Pz8vL&#10;y+Li4sfHx83NzeHh4ePj46GhoY+Pj9vb25+fn5WVlezs7JGRkbu7u7i4uLS0tJiYmIyMjIWFhYGB&#10;gZubm+Tk5JSUlImJiampqbW1tYeHh7m5uWVlZZeXl3h4ePLy8pqamvf3935+fsHBwXV1dY6Ojjg4&#10;ONLS0m9vb0JCQlNTU2hoaJOTk3Nzc3l5eaOjozAwMEFBQS8vL5mZmfr6+t3d3ebm5mpqanx8fDo6&#10;OmdnZ42NjV9fX05OTiMjI11dXVFRUUxMTDMzM4ODg0VFRYqKim1tbXBwcFlZWU9PT4uLi5KSklxc&#10;XCwsLHp6elZWVkdHR3FxcVtbW0lJSWxsbCUlJX9/f2BgYDIyMnR0dDU1NVhYWEpKSj4+Pj09PV5e&#10;XioqKmFhYWNjY3JycjQ0NCgoKEhISIaGhoSEhDs7OyAgID8/PycnJx8fH2lpaRgYGIKCgktLS4CA&#10;gFVVVU1NTenp6XZ2dhMTE1dXV1paWhsbG25ubjY2NoiIiEZGRqampisrK1JSUh0dHRkZGRAQECkp&#10;KRUVFZCQkGRkZFBQUDk5OSIiIiQkJHd3d2ZmZnt7e9nZ2f39/f7+/v///////wAAAAAAAAAAAAAA&#10;AAAAAAAAAAAAAAAAAAAAAAAAAAAAAAAAAAAAAAAAAAAAAAAAAAAAAAAAAAAAAAAAAAAAAAAAAAAA&#10;AAAAAAAAAAAAAAAAAAAAAAAAAAAAAAAAAAAAAAAAAAAAAAAAAAAAAAAAAAAAAAAAAAAAACH/C1hN&#10;UCBEYXRhWE1QPD94cGFja2V0IGJlZ2luPSLvu78iIGlkPSJXNU0wTXBDZWhpSHpyZVN6TlRjemtj&#10;OWQiPz4gPHg6eG1wbWV0YSB4bWxuczp4PSJhZG9iZTpuczptZXRhLyIgeDp4bXB0az0iQWRvYmUg&#10;WE1QIENvcmUgNS4zLWMwMTEgNjYuMTQ2NzI5LCAyMDEyLzA1LzAzLTEzOjQwOjAz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FJlZj0iaHR0cDovL25zLmFkb2JlLmNvbS94YXAvMS4wL3NU&#10;eXBlL1Jlc291cmNlUmVmIyIgeG1wOkNyZWF0b3JUb29sPSJBZG9iZSBQaG90b3Nob3AgRWxlbWVu&#10;dHMgMTIuMCBXaW5kb3dzIiB4bXBNTTpJbnN0YW5jZUlEPSJ4bXAuaWlkOkVCQUNFQjcwMjQxRDEx&#10;RTU4RTE0REUwMEZGNEVERERFIiB4bXBNTTpEb2N1bWVudElEPSJ4bXAuZGlkOkVCQUNFQjcxMjQx&#10;RDExRTU4RTE0REUwMEZGNEVERERFIj4gPHhtcE1NOkRlcml2ZWRGcm9tIHN0UmVmOmluc3RhbmNl&#10;SUQ9InhtcC5paWQ6RUJBQ0VCNkUyNDFEMTFFNThFMTRERTAwRkY0RUREREUiIHN0UmVmOmRvY3Vt&#10;ZW50SUQ9InhtcC5kaWQ6RUJBQ0VCNkYyNDFEMTFFNThFMTRERTAwRkY0RUREREUiLz4gPC9yZGY6&#10;RGVzY3JpcHRpb24+IDwvcmRmOlJERj4gPC94OnhtcG1ldGE+IDw/eHBhY2tldCBlbmQ9InIiPz4B&#10;//79/Pv6+fj39vX08/Lx8O/u7ezr6uno5+bl5OPi4eDf3t3c29rZ2NfW1dTT0tHQz87NzMvKycjH&#10;xsXEw8LBwL++vby7urm4t7a1tLOysbCvrq2sq6qpqKempaSjoqGgn56dnJuamZiXlpWUk5KRkI+O&#10;jYyLiomIh4aFhIOCgYB/fn18e3p5eHd2dXRzcnFwb25tbGtqaWhnZmVkY2JhYF9eXVxbWllYV1ZV&#10;VFNSUVBPTk1MS0pJSEdGRURDQkFAPz49PDs6OTg3NjU0MzIxMC8uLSwrKikoJyYlJCMiISAfHh0c&#10;GxoZGBcWFRQTEhEQDw4NDAsKCQgHBgUEAwIBAAAh+QQBAADXACwAAAAAcQDCAAAI/wCvCRxIsKDB&#10;gwgPmukwo+EIA1KkyJiQsKLFixgzarSowsqZM9AilbFiqIqqKiar1JIWhtOZjTBjyoT5QYsWRIiA&#10;ddHi50kWO0w+qLBQI0aHESjkQMiCRkuVLohmSp26MUKXVWXCROqShUUUE3h2lKChQYwYEg8eHDjw&#10;gIRbER6c5KlQo1EkFhMUUN3LV+AJFi+kUBDiwgGRCx4SCFi8+A5jAQHEgHBCgpq1y9YCLGhRYctT&#10;KH1DbwQywUyKFBxaeBBwuZqABztgCCmygcKG2g02RNhtQk2PB9WqYb5MDUQECxBkiF6OkAGiK1GW&#10;PBAA4IATH0daLCng4kYFDhvMIP9A0MAMAygTUgRhsGFIARHCrVGzHFx+CS4/mOu/BuPJDDUlJJDA&#10;Wg944EAOOEghARde4GCGCQUQsYATC1QIAhItwMDDAAqYwIMH9VEDQDUAjCgfEcrtF1oO5PFwgWIJ&#10;+GCEDhMwUIQa3Q3w3QoTLKgDAysEaUZuOQxhhBAK2OCAGMGNGF9wJFYAgYp8ESEMB/AdgMQJCnRp&#10;QgMyWCCFGREocMINN5wwgA1IKmBEDhusEEQQCAxJQRE5DFBCk8I9WU0AMjRB5VTCWLAEDQtgcYQL&#10;RXhxVAoVLHFCBAjgcNoEE+AQwQ0hYEEEEUeE4ICGJ9hQgQJCDDGEC3tiVp81whH/EIOgg8YkQQcw&#10;OKHBERs0xICZEUxgwQgT5HCDA3jAcAIFE8ywYBRRyDDRjxRQEMEQA9zAgwswIHFAfdVYNtwDNVxR&#10;60aUaJIFEtUQ0IMCEegwggUyNGBDAULgcJQMOiAQQQUFtHAEqEvcAC8F5DXQQJAI3LZBEQM4ES6U&#10;8cm3gAUfnIuREmGQ8kUGIIoxQAoICMHBChKgYMAGA5xQAaU6SDFCBzpwMAAPBRTAw5k8D7Bmh6hW&#10;UAEPNPTZWn1kwGCBARpbZEgkVHD8xAXWELCEARhAYcQJRkCBAhAGNDDAEnjwYAQDEygogQEGSMAv&#10;e2XacELO28LQQgtEkABla9QI/6fBBhZs0HRFYRgAAwUjtWANAMaNoMIMv7qgAMozGDBBvza0sEMe&#10;RxQwgAk5UNAAAgyMV61tDVRLnhALkCiuqx6kPHhFdixADQxZOSAfDTCYEIQFGHRQsppCRJCCBSoH&#10;UcS1Q5iggNBC2KCGqaj6bIPP0R86X7h9w1rNAkDEMDtCyqQQLh5lUKI746cOkEMKMdQgRRA5yK1A&#10;eAwwsB4CHNxrmA8XKEEJKDQWDWhABCJAywEC0DdqCOB1AbBBF7YwvoNkIQp920Et3FAA+VyAARbA&#10;gdxyQKP0BIECBVjAAxKQlrWQIQABWEyJRDSfBlJsOK7pkwdCMAQMGCJFFSzIFv8CUI0SrIIUClgc&#10;CBAghwxIAAE0GkIPLnABJxwAAMPJoha36KpweQ8AF5BAI6jAAgQE8SA6SEEJRDCFL+iADNV4gANO&#10;tYEPzCIOysgBCXDYpz4a7YZdfFL3qrGDCQAFBSkowBkRUoUYNKALvFDCERaXAAa2QAlwgIMi7OCA&#10;+IhIONvDYfdgxcdBCicAMIjBE5pQhEVaxCVfYAQpuHAAcVWjBVTQwgu0MIUbvG5iXCQRuIDpOlIG&#10;YAkvUAIOXImRDlSBE24oQwwc4IEEhoAJl3hEIl4wAA8wsDWwclIpt8e9o11GAAPIwA8Ex0yNPKEM&#10;cIiDFVBihT6AAhVsuEQm/DD/ghBgEVYB0MAOfLCABPxyezUMJaxwYYEn6KWdG/mAKSZBiEf84Q9f&#10;0MMa4GAKPZRCEVnQwfW+g4C0kSwCA+hBZfgGJQCIiwArgMAyIRqTNShzAC4ogAOOEKoCMMARfRDE&#10;GqpAhTf8YCgYGIMf/PABE5SANRTbWzVokAFz0TQmtaiCF/aYxSI2QAlf4IQK+HcsUU0KByP4AQpa&#10;wBr59I06i+tBEjpwVZn84AUSKMABMCOAHUSAC47bgAa6SiIRKOAFhoDACQjgVmAGIAJWUAQaVFDX&#10;jYBgAl2YggvaSgIKPAENJuCiFlnwByosoa2YAYAPIECIOrBBEZXViDVA8AJK/0DAAVgUARTiAAcG&#10;iDaLTHhEH1CwAAAQ4AAi2MEAMJAIRnwhCxSJLUas4YQpfOILUAiANUTAgDJEAgG/Hc4AZuAIMDRA&#10;CFBgAhXmuRNHNIEJ7JSuRayhgQ7AYQ0WKBoJNgCGJCwhvK4iQwSUYIVGaGEPYYgDGqRwgiM0AAxg&#10;yIF85wsAEhQgBgZwAAFIYIQRNKAEAG5NAhpgCFNQwQIUWEIerHiHdoUAA02Y6YQRchkRRGAGCjhA&#10;Ak4wgSJ4IMSZ6YEKXoCAJTiBiEebTwCEYAVTYIADMz7IZQ6ggBogQAMJuIEBVgACIC9AChkwwV6H&#10;QwAkRGAEL2iCEvQQiyZkgP+yUS4IrAaAgiCI4AAVMAACWgdOPvapBT8wwJ4IcIECcAAHMwBCFjzC&#10;iUxMFgES8EMS4myQAYyAAWXhwAgiAKJXQamGlwHADa7QTyJwQAVU4MQXLrGKH6TABiFYgAcOQIAS&#10;dMCqlB6IEBwpBg00oAM20JunbUgfD0DBCmGwQhnKoAUwsMAADBBCCECURQFEgAW5JggHYkABEpTA&#10;awXQLjgBaY0HbEAVawiDIagAgQkUQAOvM+dl7iAEFGR7IAgwgA0SsIAYfKAH9Nmbq6yBzhd04QoN&#10;IIIHHkAALIILhxqQdRCmdO9ryIALLQjABYCQAR/AqnujxIwYDDCFHFzgW6L/pUYAdIwLDgShAB9A&#10;Q8WvoQIZFPcIGEBBl4lZsct4QAVM6ME/t/inHSiACxgAQgdMsAMD0OreP5gAAo1ggQYMlufEEQ4N&#10;LPCDEMS7wnlwwRAQhgMDWEAFBjCCBgTAA7Dd2xpT8EICQoDhEIg74K1xaRwNcIUBrGUBF8iDA/IF&#10;hDE42wBD2AEB+iYcMUQhC/emxhh0cIABJAc+NPQ0KatmhAwAgQMRqAEEIMCCDjCAAydYAhIWQALU&#10;CkcAFFBCtq1BgyR0mwNTCAJjyeknvnkAARDAQAp0gAMGUGAAWCDB0FtDnT454AMzyLU12OYAH0QB&#10;BTcQADA3T0xY+UACGfBx/wz1nkURLe6f1SAB7hlA6QhkgAM0GAITcFACxvf544Ok7zVQwIExE32G&#10;4DIfSIAGQEBpKZAFN6ABUdAECuBwwRFyTWIi1XAA+9dtgSRKD/RxwQECSYBtcSYBY3AmKiABHsc3&#10;pvRxLgUrBHANQLACXCVv5QSA8XEAHPAB0TVjI1ADNmAASQADrhdKFiEHKSACfEQc5icfJkIcToAB&#10;UxBlK4ACCFAEGVADC4AZMBFoP1YxAkcxjBcfZEBeUYYBGGAEMYABA2ANM/EDM/Bj9hdVnxZVBNd5&#10;XjBjTAAEDQAdUwEBM0ADWednGmhO3+MFTVAB8rUCQAAEH4ACLpCHHfBjQP+mRQRgBFTAftL1A1uQ&#10;AU8wBFSRAQYgMY9Yfi3gRPKlBOzGNFSBAhKwA/H2idWgAQiQBGZUWRigBVZQgHtROUSAWp94TksA&#10;BvZWVwZwBntgB30RBR0QbruIQwvAAhlTV40gCGEQGgzQAQOQAMnoKg9AASywAnW1S6IRATHAAWJw&#10;jZhxBzugAvkxcxtxadRGjtZAAjLQhOqoETHABa3ijgSgAB8QBfOYEURxAT33iBTzbRTXjxZRAx/g&#10;A6/CUgIXciwVABXwBgZ5ERYgBwoZbyLiJJ4UkKFWAhvwBEwwkRWBAiygkH/oPRrIkQKQACSABQiA&#10;Ah8wBkqgBVSQASJZEDX/8APscjSu00coGS4r2QINEANbMAMR4AAuwCIpIAEsMAUvYIoTGQM/cATi&#10;1FhbdAd5YAIrgAOANYIDABxQQgA7wAAZAAE/8AEhZJAGkAH+FExkQAMXgAQ94AIM8AEv8AE6UAAl&#10;sEA+KR8JoAEgcAMz0AQE2I9SIAcOoH3hAgCMkQAgcDgd8ANjkAETkFI+UALi1kVdFQAg0AJDAARU&#10;0AQ6MHMTkAEn4AElgAU8EAFeYAAjMDMSEAX5gwBDcATW2FXklH+vkgAOEARbAAE1UHGgaQAIEwRL&#10;aQFbsAXy0wAusACZ6UU4VCLc00cOCQA7EAVTID65tgFvoAUY0DZQwAEO/wACGrBC49dzEyNVVclS&#10;KEkcCyADMkVpMTAFFqAAR5AHPgACNLB4ojVMXkQxSTid/6lyD4AEwMcEijRjSdUBGcdFjOeQmPGg&#10;ozRI+XcZAeADEeA2gDMGJjBjL2AHH7aePHl/N/SG95dFAbADLsABKQCTQeAArxgBE2YHY8AB8BZe&#10;C4l/6Jl3WrhyJeAAOpABeFUBPnBnQoABQSBfpOd3RnOBojRMfSZMPQcAJaAAEpAE+7gpWJAAr0cE&#10;EwCVdQUBTHADzzkc9hedObp53PcAeFAEQRAFt7JlLcBYEFcEGKCJdVWWCmCNfsKR/RmQ1HAAC0AE&#10;vSMDQooCJvecTRpBSf+QpFeFAUlgAsCho2nKN8vnKitXIESgADKQBGOwBQgQISqki+wJAAMwBvxI&#10;U1HwAiuQhXCombDKPQCgGQPAADNAFBKAAwhAATewAKQKnTxJACZgBzLGTBzwlHmgmG4IoWaaADtg&#10;aBtQKTKQgx2AAwqgeKFkotsnAAtwAiYgA1cQi+20ljaQmTCIqZIxUEcAAxXAADGQBBCQBBIwBCGw&#10;RguUhEhYQ08CAA9QaAyAAgwBAZTITBuAAWbgiYQlqwHwo0UgARjABC+QBCrgBREQMEQAAq2nRX6C&#10;UC51BwsQAQ8bA0NgahAAGu30rg7wSyu5ACEwABSAAxIwAwwhAylQfAz/0AA2cwTwcY13AALf+hAT&#10;sAEwAG9LwAISAFEYAAEDcASlIgRGMAQ50AAMIAMdgAIY8AFAIAHMuQMHQKoO6qcaVwBa2QEfEAMK&#10;UH+t4QNUC1HI0QDpdQUv8ANJgAFc0AAV4AALIAJpMSD8GWI5+hpwyQM68AEQMAJGsAMMZ0utqAAj&#10;IK6LZAEvoAYtezMFYDdIAAIiQAB+6j0PyKyhdgcEsCs5UANJsAVeYCxIIAbx9oAA0AMooJ2utJZL&#10;sIpaREOB9GnMSg00UAAU0JrOYgAyQAE9cJuE1T0XgAE2yUwUYAFDoAF90oVO2p5EdwAX4AAbwiwq&#10;wAJbkAIn4AQEwEBS/+VJSQgCFQlRlkMEDpeCvRdMkLFhGpCaAwAFH+CUHUABLiAhmXtQDyhIE0MD&#10;KUBB7YQDGOAC4Aus4UUND3AE7doBKpBzNJMDCjAALeC9WiiDfiRI5WYEM+C4ZxRTJmCuXQUAjtkD&#10;J8ABDTAn5yEDErDC/GICSADCZiqdGtt7AdACMgCmZxQBUwAFiEEhVIQdomK9NtAoKMAEYPATQAAF&#10;JtAD+3mpsCq9UdonK0kCtTa4SDsFkDMB83K1GZAEP+B5MTABDaAAEYIEWLAANHAAd9Cfitun7Dkx&#10;AdADAwACBNAAxAhRV3AFE1AnQEIeeBIBW4MHIPAAtPtbnvYqZ7qF1f+QAC7QAEggABsgj+0UBSyw&#10;ARegFvfqUvq6ue74W6i0AbloAx/AwYtUA0HAZ52cysMRxxHQAwTgA0tJUzEQAyXIuarsjtYZKSRw&#10;AEYwyhCFkF5nu5x8ywesAQWgBhcQAC6QHObLAj74SdtHzLsYACEQAXa3BExwtAGMAfuWd54rzQds&#10;oDxAAC+Gw2dUZUEAAhlJfuD8idRgoC5ABhcwAXQFURNQA0sgAhoAvu0skBvIATfQFh3WABAVpDZA&#10;BEvgASNSyP2ssX2jATAwADswdzVgzkHEAFMgRUIwvJXa0DOscgtQAQFNvs3ITEXwA0WABD6Dtqx4&#10;yCQigVpIoeFbY0b/YAIeQAM1EJLt5AIxoAM9UAA5gAVei6OHnJF9aZXpCUhiYAQccAFLwHE0tQIj&#10;ADAb0AMwvItYB4gnqabvWAFDAAOGCGcQVUYFsAEa1slcGKDPy5GLKRwHUAARbJwxYAE01W5L8NUo&#10;B2Q+ibuf9KTllwCFFgI0oHIX4AIm0B6iR1NMYAB4cAJEw9BE14ah1kDol57dQwBEwAAQEAducAYY&#10;YNUkcDhDYAMY8AQ0pXQOsAQHfdU45CoQ2lL0EZ3cygBU8AWAQAenMAptUANP5QArsCYZIJEQ5Sgn&#10;0AMcwAPEG0zRC6CW8dokMAGV0AmSoAQd0AST8Atd4E9LgACywQJX/+CozFQBwuMARVAB/qfcJzpK&#10;/wkANHBtZshYJCABqRAIbnC2McAIofAEWEANDiC0JnB2EsADEGUUq1kBTGLIA2fIBDAEYdAMfDAL&#10;BcCYLhAGnUAMq+QGt6AIDFAZRmcwJqwCMnqycnADPqPQen0ZtTaXnFIC/yQGFmAJsCALdNAESEAN&#10;JcACbAALhXAIlaAFFOC8i9wCHsI7HzCwsfsDLuAD4wlVFeNABPDk+JoACvAGscALu6AHWTAA2kUD&#10;V0AHfIDbgPABIBAAFOAJxpAGswAFLbBXD7gDRVAACdACSXCDrrQCH2AENEAWSBYf1BwFEPAESWAG&#10;fPYAUvAFk8AIf/8wCJ3ACpmg5QvQCHSQCGPwBZDQBlJwAC1QBnXwCTMwqcNxAQ1wAgmAc1wAUTfQ&#10;AVDgAw9Efou8AV1QCm0ACJawCBCg6kVQCaNACh3AAysQB4XQCY4AAjuwB3UgCE8QDYEAC1/AAD5g&#10;AYTABlNANZxbDSCwAWrwAAsAszSFAxaAjMJEcDwAB7/gCX7wA2uQBoKQAx5ABZBgCVywRwSQA54A&#10;C26AByGwBsUwCmzgCnUQCHMQBy1jBaUg5t5sDVV6AlQMA1zAje3UAD9gBGRgTgeQAp8QCHogBQMQ&#10;BC8wAhewA4nQCqSgO7CyA3GACYLwHX8QCIcQB2YZBm2wBkVQAsv/Mqe2XG4FYAM+EAAeYABi7UqR&#10;nAP+JxxkwAGXkAaM0NlW8AYdcAQXcAaBIAkVQBw9QAmvUApDMAOpMAdaYHcJwANt4wDmun3VQAY+&#10;YCaouQUvAFEV8AJmgHmDlAApAAdtcAiukAZzkN958AKbUAdPUAAX0AIsYAmngAgwYAAY1QCeJEMx&#10;nYLh5AFCkAM/zQQF6UoFUAM6cHIPgGSZUQAqPAFeAAa20AuPgAcD0AetEAq5oARxQAhpsAYKIAI3&#10;kAJGQIQdvb7z8QAKgEIbAAHJ205nluQnUFywcgEv4AtPsAEt0AGSoAuS4AMHsAK+MAmpIAmeUAqN&#10;YAKLV0lvfKY//1kxuM8BMKADOcfwzIQCVcDdQcBWw68EbMAGXxAJfXALxAABe0UABaACb/AEGZAD&#10;LA4Q1gQKrDaw2kFq1A5WU2itGoCC1RL06IFkRRQDMa5t5NjR40eQIUV6fBFrxpINS8gIFFDghyJN&#10;mtZQMVOioMMDHmiICTDQJ8GHChkKvRkUIYEACyJQkPJj5FOoUT1S6dDjhosFAgQC8ADDBAc1Pnr+&#10;JCuAxgUP1Bw2TLjQoVuGNwUeaFFhCxqpefV+HDEjxJEhSwg4JFv4550WKgydUdJAw0OIbYvGRTgZ&#10;gIgBELTs5ayXwYgBRChUSBDXWkPDPqkteDGIThpXVkI4FKD2oP/BhpQXKiRQ4UWTzsGj1oASgoKC&#10;0pNTA6XWIkwoUYII7RkgQgwAgQmF5iYoWWCACiNqSBBePqQBFUuMVHgg9+3ytheevE6zKAuQKzo0&#10;4I64Fqj7AG5oQIcMVjDvQI4+GKOAARRwAruIbkstIWsesGASY2QBpY/oMhABN9SGChEiawAIoYIV&#10;HCEPwQOt2MMGBxRo4YDbUFvOGgGOUCKVQf74BJlW6BhjB+zWEoogAEgcKrsFCvBCiRlYPBAON1ZA&#10;ooIKHlvIPcOqeWCFR9jIgoEqCklmFDgiSIAs0yQki4AQZMhiBCnNm+ENLogYoIEFICrqRmsIQKAS&#10;VGwJQxA2JNH/g4oiHnBISYWoIdEnAcSgIQFqkJDgBxXqNC8IFHgYIIgFjiTsxkynaGOSNr6oIooh&#10;hEBisDa3u4kaJ0zYgoouPijAgQlmsMBAT4Oj4AUjBAShSEAp3aEBFDowIqskiXpPtQPyMCGDMwbh&#10;Y5hQmhACgQaAQKHY4HJ4I4IjTAihtPciNMhNhwjwQIOxVFNrIGrIeOAADXLoYhdAXF2FEDQpEIID&#10;CJRAtzMTmuCTBwVKPa0oCiOycbktBxIACxne+GAIFW55ZZEOfOAglk1ycWGHCJT44mHOYMAgBSQc&#10;2OAIreKK1K21On5r35+o0cABBOSw4otHEFFAh0XqcGMELqo4/wQVXrxYoIg3+qCZMwRQUKCHBhzQ&#10;6jQAUCO6xITSNlI1MmgAoQUdVmmDDUASeYIBXPAoY45TbJEEEEsKQaVKBj4A42vOkoACaRjydVNe&#10;g96Si5oECjBAiTKqiOQQV86ogQIGuDCCCAxowYSNOGqYYI860lClhiBkaIBxvX7wawge2pv8Ni59&#10;AgCEHD7wI44+KhFEDy0y4SONOF7wg5IzVMBiADggoaUGEQIw4gxNsvCiAikWx12qJGo4woUBnFi7&#10;MMhE8MqBAAgYwI820uhFl04yScEFAwwiEKwgxCEGYQUEkEAEY+gEHyDgBGscwARB4AEMeKACLeTg&#10;fFFRgQVg4P8AIbTgX1qhxgGc4IEAVCMASBhAC0RAAT0EIwwKeEABMtCILrTBGYDAwQEOUIE1YGIT&#10;a2DBBm7wKxCkwBN0UMIOHBKABATAAy5gARput8GnMMACp4sAAxgwgQIAQAM6MAQaBpAAByCiDyrg&#10;QRYgcYw5VKEHIuiBA1xAhTR8IgUQ8cEb+MAHKihAASygxCVicIIRXKEBH/JJAirAAgikAItQGYEO&#10;sFAEDFRhEU8AARH28IxCgAEEDZgEJF4QgTUgYw51OAQQtKSBEdCCD00AQYWg0AZIDMIXbvAEIPow&#10;gwUcgAQEyFhBelMDC8TABpMcyQhQ4AAOzMAKcxhEEQbwh2L/YOILaohBGtiggxS0ARRlSMQcREEB&#10;7BCAApo4RRhccJoC5KIOdWDDI6xggQHQgGj0sp8OoFAgZopkBBAoQAV0BYo5QIABzAAFHegwAirM&#10;YRk2SAIfCKGCMRTiFVUIgaQcEIY5VAIBBQEBCsLQBQnYAAnwYtNtAgADDiAADFII6HnAcIMjFAAH&#10;idiEHppwiEusoRCZ+EMhulCALgQCErtgRCuSQYckfGgBStgEIKKgkARgwQWz8ol7JMQQrsAgClXo&#10;VE0/0oAfmMAJPFgBCz7BikXwAQ0ZYEMq6gCKDwjBDb3YBCNEsYhQvEITOUjAARhQBipUwE9d5VdX&#10;gScULNSg/woYMCtIOgAFH7ggAmpQBCYwMQc5KEAPgThGG1ZggGCgYg8NwIJLRPGFGdBAIjQQARlC&#10;tDEuLYkgWOiAHWpQ2bNi4AY34MAFkpAGXbBCAjS4wjBkYYoTsMASi0BAT1ZjAhNgIYXz4s+1fiK0&#10;aiDBCxKwAA6A25EhgCECBYjABSoAB1a4QQHUGMAe9CCBEhiBBfohyHeDZjmiqA14/3GIDyjAAQw4&#10;5bwbMQIYNhACBYQABBtgggwW4CUHOMADAKjf2X6HJAgJzbERGnA1nOACG0DgCQveiAt+wIAj3GAA&#10;CyAACRKQthBxl7HdkQu9dPxfghwACxFbMYuPEAMZZLgIRP/YJ3crk53dDOVPRlKOYy2XpIBd4Qos&#10;3kgKPmCDIwQhjBQCyqT6e7GDROZIGAtRbiPUlgCEgAEYiBKLHVEGHITAC2HU7VaIUuWuTuqrwQNw&#10;YYYnBSswgcuU2MIRVlCAwTRL0pMmDGUGEoAUVCIRXN5DBi5wgva9j9Kj7mpu0lajDSjCYSyWAwuQ&#10;sIMhnCDSpKY1c9ymnZtUYG9cboAKjFCCAZyx1sPel2TcJpAefGBFLO4LCEigAWYNu9ZAgzIIJpAF&#10;SbK4A1fAgqilPenHJokgNDDBBKQwhgxw2QBPwIO3v90s4N2EABcYwAo6mIMGZMAALIZCFlxwtncP&#10;GwAHaJL/F37wgQiAgAwLQMELWFyEJAxBBIQOeGoKQg0oXiAHGMgAF0ywBA2ohQAGyAKXOzABJlec&#10;0gK4AAcmYAAJSCAILRjLQQhwbS6vIAMDCDHl3GzxHXf1ADsowARjwIIZ2ACFtrmNABoAAS5f4w1F&#10;6FmNij0ZHwe9qwIoLAhOIIMXXMEAQsiDB8jgHgoBoAAxmACX/VBdr8YL1y1djgA8wAMdqAADxCmC&#10;GpDwgH1d3G0X70FGuKyEHvY4O0w3zbyCJ5EdnIACQUjBy2MggSXPmsdDcRsAFPADKHAZ6T5glm0k&#10;RfGuEuAsWKhjBRgQAwhAQAUI6MED7rAxAjeyBSwADpcp/7CFCBygct4dCIcT8AASkIAGO+ABBSZg&#10;gST8AAUpCCEWLiACgL/nz3KxO8OU0PaoywEFE9/SlrQjgAf4QA0IkEINUICCGhhABjhggBn6/ve1&#10;9fi2GaNGAYDwBCa4oqiDADAogBYAtQGwASFQABOIgBwogiKgAATAgSiQgBGwABUYgShYrwt4gACo&#10;DUiJt4jwE7l4ABcIgg+YAguIuo6AADRAAB2wgC3YAiAAAhbIAAh4ASbIABYorwgDAQ0ggQdIAAIQ&#10;AIpLM1txj8tAgghIAkRINxZswSsoABgQggpQgwG4gWlwgBAIgR44AiK4ACcQAQJAvaGRjNwSigAg&#10;AilAA/8lWMEo9AgIAAIaIIAoqh8zg595sRGfQb0DcAAGUIEMSAIUCII4/AgmwABG+i4ztDIR+wkA&#10;oAEYGIJAnAIA5IBDBIkfeAGbcDzc65K2ID5rCAAScIIdQBom0AIl2IJMHIkPeIEL6DFqs5yOiTft&#10;E4AAIAMNCAEz+IAmaIIMkIIGEIJWHIkJYAEeSKEiCZ7tQz0BWAAj4AIUAAIM+AAWYIERiIBihAoh&#10;AIIU+JDAA7cAOAsHuAEbyIEUAIImUAIwUIEi2Ea9qAEIcACIyMOiwUUCOIAHKAEk4AEEqIEpAAYr&#10;6IIXg0djUQJkWYAFwJei4DoNyCwK4AL8aAIweIEMAIJHEZgAHFiBHOABgxSOFHgBFoA5A5gAL6g8&#10;GZgAGTCADrAADGCBJMhB8ZsADfpIKTGAJEgCMFACLegCVVDFJoAADJCBdwyogAAAO1BLAQItABQA&#10;BgAIAAAAIQDms3fsEwEAAEYCAAATAAAAAAAAAAAAAAAAAAAAAABbQ29udGVudF9UeXBlc10ueG1s&#10;UEsBAi0AFAAGAAgAAAAhADj9If/WAAAAlAEAAAsAAAAAAAAAAAAAAAAARAEAAF9yZWxzLy5yZWxz&#10;UEsBAi0AFAAGAAgAAAAhALFY3m4oBwAAPRoAAA4AAAAAAAAAAAAAAAAAQwIAAGRycy9lMm9Eb2Mu&#10;eG1sUEsBAi0AFAAGAAgAAAAhADEzfTDFAAAApQEAABkAAAAAAAAAAAAAAAAAlwkAAGRycy9fcmVs&#10;cy9lMm9Eb2MueG1sLnJlbHNQSwECLQAUAAYACAAAACEAGG5siuQAAAANAQAADwAAAAAAAAAAAAAA&#10;AACTCgAAZHJzL2Rvd25yZXYueG1sUEsBAi0ACgAAAAAAAAAhAA2RMm0LdAAAC3QAABQAAAAAAAAA&#10;AAAAAAAApAsAAGRycy9tZWRpYS9pbWFnZTEuanBnUEsBAi0ACgAAAAAAAAAhANCrY/6OJwAAjicA&#10;ABQAAAAAAAAAAAAAAAAA4X8AAGRycy9tZWRpYS9pbWFnZTIuZ2lmUEsFBgAAAAAHAAcAvgEAAKGn&#10;AAAAAA==&#10;">
                <v:group id="Group 433" o:spid="_x0000_s1085" style="position:absolute;left:1054;top:5645;width:30724;height:22762" coordorigin="1055,5177" coordsize="30726,2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Text Box 392" o:spid="_x0000_s1086" type="#_x0000_t202" style="position:absolute;left:1328;top:5177;width:3018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0V8IA&#10;AADcAAAADwAAAGRycy9kb3ducmV2LnhtbESPQYvCMBSE7wv+h/AEL0VTFXa1GkUKojdZVzw/mmdb&#10;bF5Kk9r6740g7HGYmW+Y9bY3lXhQ40rLCqaTGARxZnXJuYLL3368AOE8ssbKMil4koPtZvC1xkTb&#10;jn/pcfa5CBB2CSoovK8TKV1WkEE3sTVx8G62MeiDbHKpG+wC3FRyFsff0mDJYaHAmtKCsvu5NYHS&#10;/Ryi6WF+re5R61M8Ral0rVKjYb9bgfDU+//wp33UCubLGbz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HRXwgAAANwAAAAPAAAAAAAAAAAAAAAAAJgCAABkcnMvZG93&#10;bnJldi54bWxQSwUGAAAAAAQABAD1AAAAhwMAAAAA&#10;" fillcolor="#bfbfbf">
                    <v:textbox>
                      <w:txbxContent>
                        <w:p w:rsidR="00DB4A5E" w:rsidRPr="00440A31" w:rsidRDefault="00DB4A5E" w:rsidP="00DB4A5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440A31">
                            <w:rPr>
                              <w:rFonts w:ascii="Arial" w:hAnsi="Arial" w:cs="Arial"/>
                              <w:sz w:val="36"/>
                            </w:rPr>
                            <w:t>2</w:t>
                          </w:r>
                        </w:p>
                      </w:txbxContent>
                    </v:textbox>
                  </v:shape>
                  <v:shape id="Picture 432" o:spid="_x0000_s1087" type="#_x0000_t75" style="position:absolute;left:1055;top:11706;width:30726;height:1051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o/jDAAAA3AAAAA8AAABkcnMvZG93bnJldi54bWxEj0GLwjAUhO+C/yE8wZumallLNYoIix68&#10;WEXw9myebbF5KU1W67/fLAh7HGbmG2a57kwtntS6yrKCyTgCQZxbXXGh4Hz6HiUgnEfWWFsmBW9y&#10;sF71e0tMtX3xkZ6ZL0SAsEtRQel9k0rp8pIMurFtiIN3t61BH2RbSN3iK8BNLadR9CUNVhwWSmxo&#10;W1L+yH6Mgia70O59u80Ppr4mNo7d9nxIlBoOus0ChKfO/4c/7b1WEM+m8HcmHA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Gj+MMAAADcAAAADwAAAAAAAAAAAAAAAACf&#10;AgAAZHJzL2Rvd25yZXYueG1sUEsFBgAAAAAEAAQA9wAAAI8DAAAAAA==&#10;">
                    <v:imagedata r:id="rId48" o:title=""/>
                    <v:path arrowok="t"/>
                  </v:shape>
                  <v:group id="Group 403" o:spid="_x0000_s1088" style="position:absolute;left:20689;top:19163;width:7274;height:8780" coordorigin="-5049,1814" coordsize="7369,8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<v:shape id="Picture 396" o:spid="_x0000_s1089" type="#_x0000_t75" style="position:absolute;left:-2729;top:2037;width:5049;height:8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XMQTEAAAA3AAAAA8AAABkcnMvZG93bnJldi54bWxEj0GLwjAUhO8L/ofwBG9rqoJo1ygqKh48&#10;aPWwvT2at23Z5qU0Ueu/N4LgcZiZb5jZojWVuFHjSssKBv0IBHFmdcm5gst5+z0B4TyyxsoyKXiQ&#10;g8W88zXDWNs7n+iW+FwECLsYFRTe17GULivIoOvbmjh4f7Yx6INscqkbvAe4qeQwisbSYMlhocCa&#10;1gVl/8nVKDi0Sbo+pXqabo/5b7WjTb0aREr1uu3yB4Sn1n/C7/ZeKxhNx/A6E4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XMQTEAAAA3AAAAA8AAAAAAAAAAAAAAAAA&#10;nwIAAGRycy9kb3ducmV2LnhtbFBLBQYAAAAABAAEAPcAAACQAwAAAAA=&#10;">
                      <v:imagedata r:id="rId45" o:title=""/>
                      <v:path arrowok="t"/>
                    </v:shape>
                    <v:line id="Straight Connector 398" o:spid="_x0000_s1090" style="position:absolute;flip:x;visibility:visible;mso-wrap-style:square" from="-5049,2974" to="-3741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HHcMAAADcAAAADwAAAGRycy9kb3ducmV2LnhtbERPy2rCQBTdC/7DcAV3ZmKlD6NjKIFC&#10;kVYwcePukrl5YOZOmplq/PvOouDycN7bdDSduNLgWssKllEMgri0uuVawan4WLyBcB5ZY2eZFNzJ&#10;QbqbTraYaHvjI11zX4sQwi5BBY33fSKlKxsy6CLbEweusoNBH+BQSz3gLYSbTj7F8Ys02HJoaLCn&#10;rKHykv8aBftiXWVf++/D3f2cD1S9xsfn/KTUfDa+b0B4Gv1D/O/+1ApW67A2nAlH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ARx3DAAAA3AAAAA8AAAAAAAAAAAAA&#10;AAAAoQIAAGRycy9kb3ducmV2LnhtbFBLBQYAAAAABAAEAPkAAACRAwAAAAA=&#10;" strokecolor="black [3213]" strokeweight="1pt"/>
                    <v:line id="Straight Connector 399" o:spid="_x0000_s1091" style="position:absolute;flip:x y;visibility:visible;mso-wrap-style:square" from="-4913,1814" to="-3255,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HydMQAAADcAAAADwAAAGRycy9kb3ducmV2LnhtbESPUWvCMBSF3wf+h3CFvYyZTnFoZyxS&#10;KO5JmNsPuDZ3SbG5KU209d+bgbDHwznnO5xNMbpWXKkPjWcFb7MMBHHtdcNGwc939boCESKyxtYz&#10;KbhRgGI7edpgrv3AX3Q9RiMShEOOCmyMXS5lqC05DDPfESfv1/cOY5K9kbrHIcFdK+dZ9i4dNpwW&#10;LHZUWqrPx4tTcNljuVyc5qdVa/fSuIoOS/Oi1PN03H2AiDTG//Cj/akVLNZr+Du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ofJ0xAAAANwAAAAPAAAAAAAAAAAA&#10;AAAAAKECAABkcnMvZG93bnJldi54bWxQSwUGAAAAAAQABAD5AAAAkgMAAAAA&#10;" strokecolor="black [3213]" strokeweight="1pt"/>
                    <v:line id="Straight Connector 401" o:spid="_x0000_s1092" style="position:absolute;flip:x;visibility:visible;mso-wrap-style:square" from="-4844,3384" to="-3187,4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q2YsUAAADcAAAADwAAAGRycy9kb3ducmV2LnhtbESPT2sCMRTE7wW/Q3iCt5pYbKurUUQQ&#10;ilTB1Yu3x+btH9y8bDdR12/fCIUeh5n5DTNfdrYWN2p95VjDaKhAEGfOVFxoOB03rxMQPiAbrB2T&#10;hgd5WC56L3NMjLvzgW5pKESEsE9QQxlCk0jps5Is+qFriKOXu9ZiiLItpGnxHuG2lm9KfUiLFceF&#10;Ehtal5Rd0qvVsD1O8/X3drd/+J/znvJPdXhPT1oP+t1qBiJQF/7Df+0vo2GsRvA8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q2YsUAAADcAAAADwAAAAAAAAAA&#10;AAAAAAChAgAAZHJzL2Rvd25yZXYueG1sUEsFBgAAAAAEAAQA+QAAAJMDAAAAAA==&#10;" strokecolor="black [3213]" strokeweight="1pt"/>
                  </v:group>
                </v:group>
                <v:roundrect id="Rounded Rectangle 395" o:spid="_x0000_s1093" style="position:absolute;left:8434;top:18267;width:14430;height:3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x6XMMA&#10;AADcAAAADwAAAGRycy9kb3ducmV2LnhtbESPQWsCMRSE7wX/Q3iCN82qtOjWKGJbqt5cC70+Ns9N&#10;7OZl2UTd/ntTEHocZuYbZrHqXC2u1AbrWcF4lIEgLr22XCn4On4MZyBCRNZYeyYFvxRgtew9LTDX&#10;/sYHuhaxEgnCIUcFJsYmlzKUhhyGkW+Ik3fyrcOYZFtJ3eItwV0tJ1n2Ih1aTgsGG9oYKn+Ki1Mg&#10;92e7q6OR759U2t3l+1yY05tSg363fgURqYv/4Ud7qxVM58/wdy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x6XMMAAADcAAAADwAAAAAAAAAAAAAAAACYAgAAZHJzL2Rv&#10;d25yZXYueG1sUEsFBgAAAAAEAAQA9QAAAIgDAAAAAA==&#10;" fillcolor="black [3213]" stroked="f" strokeweight="2pt">
                  <v:fill opacity="16448f"/>
                </v:roundrect>
              </v:group>
            </w:pict>
          </mc:Fallback>
        </mc:AlternateContent>
      </w:r>
      <w:bookmarkStart w:id="0" w:name="_GoBack"/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B0754E9" wp14:editId="43514B42">
                <wp:simplePos x="0" y="0"/>
                <wp:positionH relativeFrom="column">
                  <wp:posOffset>-3223917</wp:posOffset>
                </wp:positionH>
                <wp:positionV relativeFrom="paragraph">
                  <wp:posOffset>3874770</wp:posOffset>
                </wp:positionV>
                <wp:extent cx="6492240" cy="4480560"/>
                <wp:effectExtent l="0" t="19050" r="22860" b="34290"/>
                <wp:wrapNone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4480560"/>
                          <a:chOff x="0" y="0"/>
                          <a:chExt cx="6492240" cy="4480560"/>
                        </a:xfrm>
                      </wpg:grpSpPr>
                      <wpg:grpSp>
                        <wpg:cNvPr id="450" name="Group 450"/>
                        <wpg:cNvGrpSpPr/>
                        <wpg:grpSpPr>
                          <a:xfrm>
                            <a:off x="0" y="2049517"/>
                            <a:ext cx="6492240" cy="2431043"/>
                            <a:chOff x="0" y="0"/>
                            <a:chExt cx="6492240" cy="2431043"/>
                          </a:xfrm>
                        </wpg:grpSpPr>
                        <wps:wsp>
                          <wps:cNvPr id="419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00400" y="7883"/>
                              <a:ext cx="0" cy="242316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6492240" cy="1953798"/>
                            <a:chOff x="0" y="394138"/>
                            <a:chExt cx="6492240" cy="1953798"/>
                          </a:xfrm>
                        </wpg:grpSpPr>
                        <wps:wsp>
                          <wps:cNvPr id="404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94138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" name="Group 7"/>
                          <wpg:cNvGrpSpPr/>
                          <wpg:grpSpPr>
                            <a:xfrm>
                              <a:off x="23648" y="496613"/>
                              <a:ext cx="6368390" cy="1851323"/>
                              <a:chOff x="0" y="394138"/>
                              <a:chExt cx="6368390" cy="1851323"/>
                            </a:xfrm>
                          </wpg:grpSpPr>
                          <pic:pic xmlns:pic="http://schemas.openxmlformats.org/drawingml/2006/picture">
                            <pic:nvPicPr>
                              <pic:cNvPr id="412" name="Picture 4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77917" y="394138"/>
                                <a:ext cx="51752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50" name="Text Box 2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94138"/>
                                <a:ext cx="304793" cy="35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4A5E" w:rsidRPr="00440A31" w:rsidRDefault="00DB4A5E" w:rsidP="00DB4A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440A31"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" name="Group 15"/>
                            <wpg:cNvGrpSpPr/>
                            <wpg:grpSpPr>
                              <a:xfrm>
                                <a:off x="5257800" y="1466194"/>
                                <a:ext cx="1110590" cy="724088"/>
                                <a:chOff x="-163133" y="-68687"/>
                                <a:chExt cx="1110615" cy="701040"/>
                              </a:xfrm>
                            </wpg:grpSpPr>
                            <wps:wsp>
                              <wps:cNvPr id="385" name="Rounded Rectangular Callout 385"/>
                              <wps:cNvSpPr/>
                              <wps:spPr>
                                <a:xfrm>
                                  <a:off x="-163133" y="-68687"/>
                                  <a:ext cx="1110615" cy="701040"/>
                                </a:xfrm>
                                <a:prstGeom prst="wedgeRoundRectCallout">
                                  <a:avLst>
                                    <a:gd name="adj1" fmla="val -150227"/>
                                    <a:gd name="adj2" fmla="val -8642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B4A5E" w:rsidRPr="009602DD" w:rsidRDefault="00DB4A5E" w:rsidP="00DB4A5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DRY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Text Box 3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0104" y="-25555"/>
                                  <a:ext cx="166370" cy="161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B4A5E" w:rsidRPr="00DE429A" w:rsidRDefault="00DB4A5E" w:rsidP="00DB4A5E">
                                    <w:pPr>
                                      <w:jc w:val="center"/>
                                      <w:rPr>
                                        <w:sz w:val="22"/>
                                        <w:vertAlign w:val="subscript"/>
                                      </w:rPr>
                                    </w:pPr>
                                    <w:r w:rsidRPr="00DE429A">
                                      <w:rPr>
                                        <w:sz w:val="22"/>
                                      </w:rPr>
                                      <w:softHyphen/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4" name="Picture 3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207" y="-25825"/>
                                  <a:ext cx="612476" cy="500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239" name="Rounded Rectangle 239"/>
                            <wps:cNvSpPr/>
                            <wps:spPr>
                              <a:xfrm>
                                <a:off x="2010103" y="1560787"/>
                                <a:ext cx="2376186" cy="40669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>
                                  <a:alpha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07" name="Group 407"/>
                            <wpg:cNvGrpSpPr/>
                            <wpg:grpSpPr>
                              <a:xfrm>
                                <a:off x="354724" y="1521373"/>
                                <a:ext cx="1110590" cy="724088"/>
                                <a:chOff x="0" y="0"/>
                                <a:chExt cx="1110615" cy="701040"/>
                              </a:xfrm>
                            </wpg:grpSpPr>
                            <wps:wsp>
                              <wps:cNvPr id="409" name="Rounded Rectangular Callout 409"/>
                              <wps:cNvSpPr/>
                              <wps:spPr>
                                <a:xfrm>
                                  <a:off x="0" y="0"/>
                                  <a:ext cx="1110615" cy="701040"/>
                                </a:xfrm>
                                <a:prstGeom prst="wedgeRoundRectCallout">
                                  <a:avLst>
                                    <a:gd name="adj1" fmla="val 149087"/>
                                    <a:gd name="adj2" fmla="val -8642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B4A5E" w:rsidRPr="009602DD" w:rsidRDefault="00DB4A5E" w:rsidP="00DB4A5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9602DD"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CLEAN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0" name="Picture 4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034" y="69010"/>
                                  <a:ext cx="724619" cy="465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1" name="Text Box 4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385" y="51758"/>
                                  <a:ext cx="166370" cy="161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B4A5E" w:rsidRPr="00DE429A" w:rsidRDefault="00DB4A5E" w:rsidP="00DB4A5E">
                                    <w:pPr>
                                      <w:jc w:val="center"/>
                                      <w:rPr>
                                        <w:sz w:val="22"/>
                                        <w:vertAlign w:val="subscript"/>
                                      </w:rPr>
                                    </w:pPr>
                                    <w:r w:rsidRPr="00DE429A">
                                      <w:rPr>
                                        <w:sz w:val="22"/>
                                      </w:rPr>
                                      <w:softHyphen/>
                                    </w:r>
                                    <w:r w:rsidRPr="00DE429A"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0754E9" id="Group 451" o:spid="_x0000_s1094" style="position:absolute;margin-left:-253.85pt;margin-top:305.1pt;width:511.2pt;height:352.8pt;z-index:251760640" coordsize="64922,448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L7/S5gkAAPUwAAAOAAAAZHJzL2Uyb0RvYy54bWzsW9tu&#10;20gSfV9g/4HguyLeL0KUgSzL2QG8M0acQZ4pkpK4Q5HcJhXJu9h/n1N9IUVZii9xHBtrG7abZHez&#10;q7rq1Klq+f0vu3WufU1ZnZXFWDffGbqWFnGZZMVyrP/x+WIQ6FrdREUS5WWRjvWbtNZ/+fD3v73f&#10;VqPUKldlnqRMwyRFPdpWY33VNNVoOKzjVbqO6ndllRZ4uCjZOmpwyZbDhEVbzL7Oh5ZheMNtyZKK&#10;lXFa17h7Lh7qH/j8i0UaN78vFnXaaPlYx9oa/pvx33P6PfzwPhotWVStslguI3rEKtZRVuCl7VTn&#10;URNpG5bdmmqdxaysy0XzLi7Xw3KxyOKUywBpTONAmo+s3FRcluVou6xaNUG1B3p69LTxb1+vmJYl&#10;Y91xTV0rojU2ib9XoxtQz7ZajtDrI6uuqysmbyzFFUm8W7A1/YUs2o4r9qZVbLprtBg3PSe0LAf6&#10;j/HMcQLD9aTq4xX259a4eDW7Y+RQvXhI62uX0160626lw9v70vEVPEo6y3BC1/SF8RyV0XJs03Bs&#10;0eNBMu6NPCkjXKXurKH+Pmu4XkVVyo2spn1W+jJDpa/LrEg1Lsq24l2mxRWjHY93xXV1WcZ/1lpR&#10;TldRsUz5ZJ9vKhgRNx7szt4QuqhhRNp8+88yQZ9o05TcbR5sRHzzWgVFo4rVzce0XGvUGOs51swn&#10;jr5e1g2MFl1VF1p6UV5kec6dPy+07Vi3A9Mw+Ii6zLOEnlK/mi3n05xpXyPCD/5Fe4rZet3gp0XC&#10;Z1ulUTKT7SbKctFG/7yg+WAsWI9sCYD4b2iEs2AWOAPH8mYDxzg/H0wups7AuzB999w+n07Pzf/R&#10;0kxntMqSJC1odQqsTOd+2y9hU8BMC1etHob92bmIWKz6yxfNN5P2j5yrHs3L5IYDAr8PixS3f7hp&#10;Wr6yzOuGRdly1WgTxsqtNi2LAoBfMg1dsBs923tyc9UWeVb9g+yctlOin42Y5MCQNOCcHwQSABRE&#10;SAC0HMs2BQCetuBaytYKJd7z0uyZh1jhYq/RuvmapR9OLlzDd+xg4PuuPXDsmTE4Cy6mg8nU9Dx/&#10;djY9mx344YxLXz+NK6ZKldycNk3KrlfJVksywjPbDS2E5yQDdbF8gUNalC/BueKG6Rormy9Zs+Lw&#10;S9GX5uhhV2DQt8SuUs0u3Lt78R4KSNkUAKi/9wSCLiqLQMwDtGh2McbylCMLwoFr7rVPzDfM0LX9&#10;MKC5AQJ9vmGHjmm3j2bHSMfe8NZbO/EUGP5w1HMMR2nrpwXkfW0pTOtRO2VgKpyrkPsWlet3Ryn6&#10;M0VlyZAPHbANpML/ZNB8kPtZtucgxSNaH3qeeRDwPNsL7FCGPTNwTds6zon3LWuP/J8YfsIPqywe&#10;4UfCMVq3mNHd6SRGNRuW6nKS9b3mWEfsz001QEZXRU02z/KsueHZKXCYFlV8vcpiQgq66PDPMS3l&#10;0nhOr9XoFnBK9ROjQF2zuM+zJ3UFpqNIdr/7kC57r5yDqShGS20pHGLJQRp5RD8iRT0v4806LRqR&#10;c7M0h5xlUa+yqkbwGaXreZqMdfZrIlgKwOEWzbWCiWGE1tlg6hpT0Fx/NpiEjj/wjZkPcAvMqTlV&#10;NHdTp5A3ys+r7PuDqyTvMvZhaf1YFo1IJTxgNixt4hU1F2DYn6Bh7AWMDVxMPOCq7bRJir5XPuP5&#10;foh8kdxk39IVhiKXdC23dRMrCEAhxatPICnD2niQvw8fJIH2iD5PRbgkgsvzJkQRhPmHBzIuqMjE&#10;P5MCzsqdRvcgryTs15QiNjs8UOy6PkgzOd+nVKtWLrA3VMxzr30RRP3YltiG44e2KFjYbuB77vdt&#10;SC9d7DGzswv6lrP3uonMNIRpCD73iMR0nYFHanm2HuuwKXzRe6LRN7PUgzSv2c13vEAkoKnL/Ih0&#10;Etek8h8aq5L9R9e2KKWN9frfm4hANP+1wA6FpkO1n4ZfOK5v4YLtP5nvP4mKGFON9UbXRHPa4ApD&#10;NhWjZE/ZRFFOUD1YZNxHu1XBYelCpqMnAp/pKuAVkQ/X3PweFPqwLz45Knm16SD4hY7QrnJr0zQN&#10;V0U/H/WvoGWasug1MD3btGFmmGLgBV4ga0pdCKQ5PFouVc58lAihyX1k+AlM1A5a7X2iukeaaASV&#10;KP9s8ohp0yjPkWBo1K3v0/JKoI6q37Wp8yld7GvzW5roCjySbW7TZJnyFdLy5LI60CQ/WCayJhgl&#10;/0J6tVjnKP6i1qMNTNewRBWh3wsRe69X4Dk8Xvf7YD+7PsgdPb6riCMcrHlEUcSYFtHzeV74TtuS&#10;03wpymgHvQQymJQJHoEGqp13UzS7I1NgMVSQOnD1urnJU1pSXnxKF3B6ALAlXtCfM4pjkAER6+tV&#10;lKQixroKYShmqhFcXj4hzSwCq5xbTqB6iknU3MLKZX8aKhLkdmFS8m8NbkfwN5dF0w5eZ0XJjkmW&#10;Qyr5ZtFfKUmohqClA8S2KCpKYS0g1lV8kaEOeRnVzVXEYFNACULJ3/FrkZeoN5aypWuEm8fuPxGq&#10;4s3FZj0tUb+EhWNlvIm7rMlVc8HK9Reco0wIx/FIQfBcNRUE4xwmTicT3kmw3UuUgMGRxU6SVX/e&#10;fYlYJV2wgfP+VvKqROd4Qr1dX9qce4H5M5S97aCtSbTkhO5J6AJ3fz5yMggI7kVssFx80SpEwYrO&#10;VAAsto/NosBgIviAJQjNPpIy9mFov+79ehgKD8AdF2gd8i5fghoFOyG/4GQEDcFK0FDu8ASMhDIG&#10;/LyaFNUO2qrTlUxR6RYMjSShVPb1pagI4TGOpBucP4FRFiKPAlC9xoyVxTJL3UtSVZB9suzVtF3L&#10;ENnrwHIDATQdEHmm5fiATQIiMADb5pQIFOCRQNSmqurQrL2hWAvZnmCRXe7aEeHnymPt9oT0gAbn&#10;qWbhYT9myKsT5JcO/01DJAImDsd9lQko9mvZvmdScOIn6IbnhYpUntIyUXMyjmOBl05KKZb0Mb9P&#10;pYg3Up8or1aRoGZI09vCRJ/f9SYSR523do1wWYjPW29c8x5c8wUTS5nIP5pc8nOrfob/c+nliVoB&#10;KpX9YgHd4N78oGqB7TooAYhigWuZtn9QKr+7WAAmAoSVFZwXXSFwjFPQ2KsQULeHgGRPAQoY7yqQ&#10;PGlZwHRCQyHzfu3grSpAn49RmTuPLP+/VYG27PWCwRuu9GjgflFVAaKC+Hk1CZVjkur5pyyROskz&#10;P47pJMnrTKjomOQtoRIpMRHcOz/eiGzKsAUX8ELwfoqCXT4FmoByjmT6HvItXn567nyKOPoPPwt0&#10;zPYzx225je71WcHznAV6Bj/YoCQWx7HypKZlGW/FNiby6q763VZFD+Lciym27ZcEvtnGZ+v5KYX8&#10;PwD68P7+NT8C6P5b4cNfAA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GROcKlOEgAAThIAABQAAABkcnMvbWVkaWEvaW1hZ2UzLnBuZ4lQTkcNChoK&#10;AAAADUlIRFIAAACxAAAAcQgCAAAAFaPVJgAAAAFzUkdCAK7OHOkAAAAJcEhZcwAADsQAAA7DAdpq&#10;mNwAABHzSURBVHhe7Z3L7w3LFsePG+Jy43GEkIi4IsEJiSMiBgauGEgk4oiBx8QjknOSE0FiKq6x&#10;AQZGBkgkzPAXIDEVTAxMDjMzj0gM3Q/fc5dS3V1d3V299267evDL/nVXr1611nc9q3bvGZ8/f/4p&#10;H1kCjgT+kaWRJeBJIGMiQ8KXQMZExkTGRMZAnQSyn6iT0PRdz5iYPp3XzThjok5C03c9Y2L6dF43&#10;44yJOglN3/WMienTed2MMybqJDR91zMmpk/ndTPOmKiT0PRdz5iYPp3XzThjok5Co7r+8OHDGU2O&#10;/vjKmOhPtkOl/KNh4tmzZxjcf78e//l6LFy40DW/33777caNGxOrru3bt7PLKXz0znwdA5N+/enT&#10;p+fPn9+7d+/GjRvjhbVy5coHDx5M1NwuXboE//GY+Ouvv3ri/6ee6PZNFomcOnUK1Xo4WLBgAWI9&#10;cuQIQLl+/TqKd2XHZ0RvdzGmbz4j6cNwPKA1kpliD5H0Gw0bJCZAg0kQ0SBQNB1v92/fvjUKkwAL&#10;kKrp4O1ilMd4cM94wB0zvumY4WHCTIoPd+/eLU7Ysx6wUgoXvIg0UUqkqRy7jIc92CD2NSIib9eH&#10;qxgYJtCfFIlGSyWo9EKXcB585hYOPoAh7y55CzwNnqORPtIO5umaVLyrw1XAdqNb4nkeEiaQnQRR&#10;5fAZgOIDCkbo+Gd3gDJT7ooXWR8j3WgYn1jk2PFZ+qvysZgO+q71pR5u5Lc5+kvjIzG0f//+eDQw&#10;khq7drKRj/aGDcZPKI2wZBsVKiK4R2QIYJibzSlfG3uyKTZikhvhOKZq/ZExYa4VkWEc4IMz8dG3&#10;KBq3RlWO0l9pF6kYhcUY01edwvhIyk2HDcBPWIHAB7UlIv1BvCxko0Sl5JQjebA0M3K8okzk4KbD&#10;+qJbapoqC92jll0DBFCoHRwYwEMD+rbsFViMJbFoWo4KEz0heAZybJTaNBrM0sO9e/f4+/z586ob&#10;8YG/fj1ImvTXRj5+/PjcuXP8u2XLlt27d797947ljFoGjMi/nYMbWea4fPly1e0MYHHk/fv38MNI&#10;lkVqH5RwwOnTp69cuUJMjFyLgb379++TA7Gsk5CNv0l1Mb7Avdi313jGBHHRHOR3+tBohaLjzHnc&#10;8ePHye0DARuzM5YYPzKHYb4wPkOq7dN0UWt6P4FXOHr06OvXr5UHgWgdAQPFAXAXA/TXPd68ebNs&#10;2TIZPOcxZUwKT8BnnlJK04hg+nItWL+NBJEiBUtQ0/lXr15hcJyHOL7kwoULOs9gztiwjrgsvZ3H&#10;nTlzhkvxTkJ0mP7Nmzf5QGsOJlPy1gVQ3r3uOgJogNc+Ah6m/Oeff0YuDYjDY8eO/fPrIcEpl0QH&#10;ns9QAotDJtK5i1I9dbRcV9ruEcYkXi3ex9RqPFmOiUDN8fZRGthMmP+1a9cAXO3cbAA4OHToEFJb&#10;smTJrFmz+FcZa2kcUe8L58wHd20l/nHhkUKeKk8OGU9r4txrpFIhIw0mEK44429CwLqSgqyaVAhU&#10;6YgKyPDBmMOHD8+dO1eG6GYM4XQBIxZurNEZ000Kq1bOyRgm32I65kqRYbsMxsWu4N7RPSfAhAEi&#10;eX2PGhBi2lR09erVchW7du1y4cuzPHtlXoIFmlPEaW3NwpYZdHFFV2Dt0kuV+3GDY2tuu+aYVsIx&#10;JZI7t5I0g1Cip4xPJ72szc31SPe0f47DzQ2xKnJAjbRq06tdPZ8hUqLGo6vqYUskqQMZ7NarSjm5&#10;9+eff4Y4cld+2vSAMjmNgMVn5cjuQcIIt8UUu+mDoEDujNwC6qin2RpNisfCflWK5Lm1em6+HwEO&#10;qnrYGFYLZ85d2OutW7fWrl27dOlSM1weq/VSQoa7ns4j5EviFyOK8rRSs2rNVr6wo8O353Z32+1j&#10;Ry0gbIDsg5lrvcpNCIpdCjUwcOOBRgJX9+zZ07rhD30woR0V8+bNAxyColaVXM2hJ/lzueUWvt3S&#10;kVKz0WpcQkAIGbWqCTuClphAOjKyQE1oYbhd6hTgmznjQmCgHWXYpgwx+iDsX18Pzlvf3a66KUVT&#10;TFjLvAgIHsRJplDlPLr4bzc1bpHyN8aEW3PWAhzfm8olejJCf1u3bq3abRUQKDJSSHLH8C/UzBO4&#10;uu+CCQxGPtITAufFQztMR8JFvq3Fvptm3+9g8YL8iGQNgKNvMrLSpNKyAvKd8ICmGYaNZ8InTpxo&#10;l/HRGPW4Ir97+fIlxJXDWi6sM+1SP+5iSQIKJJXu4zivzJfstR3/kUKjM4uaaChHrqF8IxsJOivJ&#10;BPxeAR7PUouRxB3CxNWrVzUFZQxqcZpJuV5E0URxsFHsUFracTm3xQTdW8R2U1cRFTuUCglH7bqw&#10;HecWc7u/DP///4v34uHcfhcdC03N+hOI0kAvMhofH6qUWmKmPYXOGIEI8Ur7GmUV9Zhwe3/xQolk&#10;uukwrNztZsa3sxCNKhr0DYXbt2+rU2mLty7WtbFPvAkTelC8ZGVC43US4l+d00aWXIOJETStw7CA&#10;Acw3pptpa/HW+Y5cjg+vOKgukCOJNHobPwkRVqvqjcJHCBNu9yNmn2BTo68ar/hdupzB3DiP/TFA&#10;FlyrJxVKv/zyi/RKQ0JlJwekzB9ULTeobdVIrGpSFXvhas+kklI8HYWPeA1WYsJCRm3BGc9cYCSa&#10;Q5S4XLe3KE3I4ceov4o+NH///XehR9FHmDDTV7egCl7x7ld920WLFrnZiXE1Lkw0TYYqMWHVba0h&#10;dsEEQiQ0eGkBOECy2pFbS1xfxw4ziVAY5iZD0Ff7UilCIPBHboIqdvGLyce4MKHqIz65KceERcT4&#10;rKpWed4AhOhFB2ku3sWJILPdtm1bmE8oKx4ZDzyIBXTzqFXyitkhrGrWHI+cSilMx4sJcaVFBuYV&#10;sKJyTMj4Oq4Ol6JEX9DgkpVJhIYwi2G0oW9WvcPbUhhDoeGOUXphKyZFTMCeLT0HknagZpULT9HU&#10;JP0i2+PFxOzZsw24mjv8lCKjfK1czUpUVbXn0aUe+ZnOHdRoEdJWU7tQXdGOvTytMkMk0K2jnfrh&#10;w4c1a9bQwdTC/ZMnTz5+/Agc4QFO9F4bmwik+FdbSkFG1W5vxmjnJvK1rd4ws2rVKmHCkwyXOAOr&#10;tm3A7ZByVQN02J5zbWqPFHLpMPEJAvigTQhwq9mVL6kX4QzYRTphJiEn3EfWTQxClGFfosBhx8mT&#10;JzVBizjmJ3BjZvcrVqyoCkluz8ZLTlWkaIlV7pAzuCitBnsZdKSmuYvbW6tDoc0TPhoRM8VoUOLi&#10;4tPsyBxCNe1Y+l2qV9XmOnDggNvnMBzwQT7fsgfef4WwqqDm9myKeziECdbiAz0VNdCsqBZYwY24&#10;5SBD2rlzJ8M2bdpkMNIaU6TM3WGlmHDDt0fWx0S7bmiY0Y67ysLE1XNk2va1kRjjc41G1Y1p2rr4&#10;pc9FYWZeXjrMv8DLOuXGhu0d4V7G6K5wSaWkGIzKiJmgSrN22wOqMAHl0pLEx4QGpc0um5YSMaaA&#10;mDDE4vusPEBs2LAB+W7evHn+/Pm6VNVuURGkFQqNLLJhjsQlgnYRmscJ1DhZGnpEuZS+PdHybneY&#10;OGwRfwOYUDHhbYLxZ665jcXPx0BBhZ+rAPlh1/cq7oIYvvVlEuSktS+Ls7MUCqih41JMKChweCsj&#10;hkJtkKndMgLzelxgvhCBmjdMrTbLVGLEpTEBTMj9eFXbd5zJDhr1xuM56zhS+5Ld4Mq/gbaEVPvH&#10;H3/Yc5Gp1sSLe8NADFclGi9J1O0WWYp1qTKDeCvi6bWY4InKAdGZmuscSo1TYcL2Rsk1utr5hgku&#10;TKaTQILWCBJkIxWAQMkrbbYWFKrEKidUdKcmmYQhlafUdmllBsIcx/Lly7vHDmhqO6rcm7yRZ67f&#10;MCEPM1FOAuNQENWhzMudgKQGYkpTFmbE5M3QkYX62VU9KJmjWlVu2BYPo1n3CXjT1hZrmjVJ2gdw&#10;VvS1f2PCDagdnXyS25VyG+tVWpfpEyBKm9OaFHSQJodVBFUGKkx4WyXkNkrtKclMI4kYGy26FMKE&#10;HciBzi/7Ty0Ql9Si1oEJbMKOZL37MNBgKaR6NWEfC89nz561LrXHAPei5jt37hjCoF8Vehh58eJF&#10;yU6i53YJLtw77z7rMAVTamTQ9KjpduzKkyRzVFD2pPdl8lb7tsBga3FgxOjee6KbQjKTGH7kUaoG&#10;u8uV1vOpWvHCXPjGOjIy25DIWqR1rcXi3sj0waJZSPzCZikmqopY0XddxRfXOnrfWNXZ1Cb3pkti&#10;RSOGvrcEbx1oiGv+nohlNG7MtqK0j/5KFWjUqoI3N3S27mDqKYFaVHLw8qcvfnLEwbIKEPLVrS1M&#10;VlXclYOmLY1igBJMxORqms+KQZKG/JMq88CiaGtWuVG6hw3oq6woJoBKhuA5xl8GmAljonh11ICA&#10;dRTQLi4Gpo3gLO5Ir9YKBGeyPOtnqPNo1ORU9KUVL3VgZEd9eLEATqx3XgoCHJVacIzsYiHuc8OY&#10;kEP6LnaM0jF2MayAszU3izTRLjNihgIBh854MipqWkR6Sh2U1rioRffaU2hLX6kQUBRUABOl5Uz9&#10;Xv4+FJmEptovsjbEraxC6yDh9cNiRW7pd3LFuEmuxYLkTwnLsxQTWIUyCQ7PbQ8SE2o4mu9lbmb3&#10;Td0eNxqwAp3yFiCGmtt+LTbcWtBsd4uHCYVOc1rFcqbrO0lKg2KvJ9336iFotgx5O7U4wxh3z5Le&#10;vGkvzxN7emMJ+6y04whbSbWpDAY4Hj16pAeBDCj3+vK8sMC1z4o+1bp162DM3vRC/GILWckrCdtB&#10;b1x3mbtjPsUAoXWjpojUQmX3GXmrdELDiMNE6Sy8PqbkQ9e/irfB+An2UWJqev8QyAD77pe13R2U&#10;6NizS211dF+eBBE5Dw79tmBTJLnjsTYYcN+NBBo46ZHVls9e3nwb5F5+AhAcPHhw5syZL168YMcy&#10;d2A/ONSSzZ7d7WMEFKzZOmfOHNc9KDS6vfCqbl2vTBoDpCbr169H3KWpCbyNhb1ijoncAhu3mr1/&#10;oosxdbkXu5cVfvr0iQyAQ2/TZYc0FkBCAOSZuV6H2+VB7e6FGfVeYWzx4sUQYVO4dkjrbRMuWeVD&#10;MM+uT/7qfeRu9tOOh0Z3ae842Ri5RYnEejWgJMQtHPIOq+LM1ZtK8qAkREo7kkBW/cpAuoOz8bqr&#10;WLMaLS5N7FuNDW9DF//KD+lwrxb9hGaq5n1x+XDSa1Er56R47W9Qp692l1sSHTclYpst1LF2ly0E&#10;aC32MhF1CPiXMS1SY1FT37Pqds7b1dKwpajnJZuTiwnbygDTE+UJwigRJrx8groGlXAJEy9tlnNS&#10;bW+vQ++hn2G2SOY5JLQLwuQk+FDEYgATHrcThwkw6y5pdlwSbGrl3ceXYkJkpbDuj3ApgDY0WlVV&#10;cp6rfKcemBYfDcLkbDyWJijHJNUi9yFt5LcLtCLFNEi+RvzzKo2SteJg1Z/uW9I6Egzfrlq66vuV&#10;evMw34gsJaLvPBbX5CYFE9T3O3bsUAWhtFFFRMfOQa/6KCWuct+rNTRS32sdPUtVgNCXXYu//TER&#10;mLDXUZNRIjjKM6q1waGhVtkTggnEi/PQD8mQeRSb7uPHhAsI71WStVLOA+IlQGhWx3bfvn2sxWgl&#10;ufQr82PGhAeI+BnmkU0lgJcCCvoRPNwD0a3qF6PGhgmyMNIF/YIBIaPxu16bimTqx5PokKVRpyD5&#10;8Ct8x4AJoYFsSzlOBsRo4Aom1FOvfdxIMaFWP7+PAhpwYlrvzh6iVkkjHjAKTBDJ5KyoNvXzhzR2&#10;VG0Oq/cwYt2M63E9YkKvntfqJZWPeg/6lp8cxrjmnJ8blkB6TOgVZtQ8vHdHHUk4sDZU6a9hTYmS&#10;VA1O/mR7wYTVPPYlix+1DTX5Cm7BYXpMUFOQObL6Qn0xhVAgbSJbmpwedgtMDGY/Zou55VskAe0j&#10;J4GLzOEyJjJyfAmkjx1ZxkOXQMbE0DWYnv+MifQyHTrFjImhazA9/xkT6WU6dIoZE0PXYHr+MybS&#10;y3ToFDMmhq7B9PxnTKSX6dApZkwMXYPp+c+YSC/ToVPMmBi6BtPznzGRXqZDp5gxMXQNpuc/YyK9&#10;TIdOMWNi6BpMz3/GRHqZDp1ixsTQNZie/4yJ9DIdOsWMiaFrMD3//wOu5PF4lNbAgQAAAABJRU5E&#10;rkJgglBLAwQKAAAAAAAAACEA8xBE2DMeAAAzHgAAFAAAAGRycy9tZWRpYS9pbWFnZTIucG5niVBO&#10;Rw0KGgoAAAANSUhEUgAAAJQAAAB3CAIAAABqjv6vAAAAAXNSR0IArs4c6QAAAARnQU1BAACxjwv8&#10;YQUAAAAJcEhZcwAAIdUAACHVAQSctJ0AAB3ISURBVHhe7Z0HeFVV1obVgAEBQzFSYmiBUEQQJGiI&#10;KB2HGhgQQ1GE0DN0BEIHkQ4hEKUNHZTQZERaIAaUABISpAyMhq6BwFCUIsX5+V/v2jne3HpSufeG&#10;73nguWedvr+91vrWPvucPPW///3v/57AOfEU/x49gXPiCXlOjCfkZRT3798/cODAPgN++eUXZc0W&#10;PCFPL+7duxcbG7tq1arQ0NBOnTrVr1/f29s7X758T6UGFn9//6FDh8bExKAn1M5ZgyfkWcadO3eS&#10;kpKOHz/+xRdf9OrVq1KlSoocA9zd3QsXLlyyZMmKFStWr14dLoMNeOutt3x9fT08PGSzV155Zd26&#10;dRwni1h8Qp4pNm/e3KpVKx8fH09Pz9y5cwsNgN8BAQEjR4788ssv//Of//z888/Xr1///fff1W4p&#10;gPXz588vXrwYv2Svp59+muNA6tdff622yDzkIPIuX7588OBBXGH69Oljxozp3r37Bx980MCAypUr&#10;lzEgV65cQlWBAgX8/Pw6dOgwYcIE6Pz3v/+tjqIbhNnt27fjtaVLl5Zj4qz46PLly0+ePKk2yhhc&#10;mbyHDx/+97//Jff069evRIkS0oIaCH0gf/788ESzvmBA8eLFaevIyEh1iMwAMXPHjh0NGzYsVKiQ&#10;m5ubnJ3oOmPGDHz05s2bSB61qU3QG7gjtWCAa5KXnJw8adIkhAN8SGMBeGrcuPGQIUMWLFgQHR0d&#10;b0BiYuLZs2fZ/oYBJq2TiYBCkh+KdODAgV5eXnJJzz77LNG1Ro0aQUFBkydPJiokpMaGDRvmzZs3&#10;YMCARo0aVatWjYitDmeAS5H34MGDPXv2dOvWTROBVatW7dKlCxmILKU2cgzExcURkFu2bIkUMpes&#10;FoEO+uSTT9T+BrgIedzFr7/+SpaS+yR19ejRg56uVjs2uHicbObMmaRhoqsxsOCRRH7iv9raCK5A&#10;3t27d//xj38899xz0FauXLkVK1Y4C20ZhNOTt3///goVKkBbsWLFpk2bRlZXK3IAnJu8+fPnk/Nh&#10;DiVy+/ZtF4giaYKzkkeoHDx4cJ48edCQs2bNylEOp8EpyYMqmHv66aepBHbu3KmsOQ/ORx4XjJKE&#10;OaIlZZOy5kg4H3lhYWHu7u4lSpQ4ePCgMuVUOBl5mzdvxuHy5s27ZcsWZbIHbvDWrVsXL15MTEzc&#10;sWOHsroEnIm88+fP43DPPPPMwoULlckeKPiCg4N9fX2lCqxYsaJa4RJwGvKoBGrXrg0BnTp10jOS&#10;++DBg1WrVlH8sUuRIkWaNWvWu3fvBQsWqNUuAachLyIiAhr8/PzUsk388ccfEyZMwEfd3Nw6duxo&#10;/tTNNeAc5B06dIiSDvJiY2OVySZCQkLYmNSYFY9AHQfOQV6TJk1wo8mTJ6tl63j48GF4eHiuXLmK&#10;Fi0aFxenrC4KJyBv7dq1VHU+Pj6//fabMlnHxo0boRm3O3HihDK5LhydvNOnTxcsWDB37tzffvut&#10;MlnH/v375enrypUrlcml4dDkoTs++OADyOjRo4cyWUdycnL58uUJmEOGDFEmV4dDk/fpp58SMPPn&#10;z3/58mVlsgKKh2rVqkFzYGBgVs+WdBw4LnmXLl0qWbIkxXV0dLQyWUe/fv1grlatWlevXlWmHAAH&#10;Je/u3bu+vr7wERwcbPsK8bM1a9awZeHChR1tokpWw0HJGzRoEHy8+eabt2/fViYrOHLkiIeHx7PP&#10;Prt3715HTgFZAYcjj+tZtGgR8pJUd/z4cWW1ggsXLlSuXBmax40bp0w5CQ5H3rFjx/LmzQt56H5l&#10;sgKuHHmCoqlbt64y5TA4FnkUc0WLFsWTTCYomuPhw4chISHU43iexWlxOQGZSR4NSgZCPoxKwcKF&#10;C7dt2xYTE3PUHn744YetW7dWr17dzc0N6aiOaB0cmS1hOj4+XplyHjKNvDt37tSoUUNmJxgDi36w&#10;fYsWLezOOQ8LC5ONd+3apUw5EplA3o0bN3r27ClztsuUKTNt2rSvvvpquwFIj+HDh/fp04fkZAOo&#10;yj95fuqpNm3aPHjwQB3XCsLDwzkXeXHFihV//PGHsmYeqC+d5RFShsi7d+8eQbJQoUK0e7FixSZO&#10;nJiO2/7pp5/IW3gSFNIPlNUScO6RI0dyLoQoFGZWzLh27drOnTvpf35+fqVLl65QoYKPjw+9EB10&#10;9uxZtZFDIkPkyZMaWrNz5843b95Mx6GQlDDBEew+MkWVVKlShdNR0pFEM4u5JUuWUN3DE9ECFn/7&#10;7Te6CMXlr7/+yhmz7qWhTEE6ydu3b58UWPyv54HnyZMnZ8+eHRERoW3MeaOiory8vPC5vn372oiW&#10;kDp9+nRRoQEBAQkJCWpFZmDDhg2xsbFOOhyaZvLYfuXKlfJcmxRldwQkKSlp0qRJY8eOpS8rkwEw&#10;R95yd3cfNGiQNebu37+/Z88eIhjnIs8NGzYsU2ZG202rzoK0kUdr0oK0eK5cuebNm3f37l21wgq2&#10;bNkCN8nJyWo5Bbt375ZoOWXKFGUyA03crFkz6SWENWqJTPGPTZs2+fv7u8b0+DSQR0ogt9GUxYsX&#10;//zzz23vSNPPmjVr2bJlatkI0dHRHIHURTBUJjPAurzKXa5cORw94/IPXfrdd981b96cYwL8Xq1w&#10;ZuglD++pWrUqt+3p6Wl3hgEthRCw2EDU4wUKFEB3kOfwP3Otj0aYOXMmJ2KbDh06IB/UivSCG0RM&#10;vf/++3JMgrDLvN6gi7xjx46hnrn5OnXqUAYpq3VMnjwZ8WYe5ThOqVKlOE5QUBBVAUU93qnWGYDY&#10;a9euHTHZw8Nj/fr1GQ9uxPmpU6fK1wQI1EQC4oda5/ywQx5rDxw48NJLL7m5ubVs2fL69etqhRWg&#10;SijMN27cqJaNQKtVq1aNvo8TNGrUiM2QoK+++qo2cf3nn39u2LAhrezr64tOEWO6gU9/8803r7/+&#10;OgfE13v16pVxJ3Y02CFv27Zt+AFqHmFpHOKuXr0aFxeHBffiCPzPb5JK69atLT7LxqWklkd64A2n&#10;Tp1CiRw6dIiekTt37jNnzly8eLFgwYJsQEfJ+NNwrqdr1650FK68bNmyHFytcC1YJQ/7nDlzrGlC&#10;AhpUbd68edWqVchOMhw/cBdrgQ6v5Tj16tXTfJfdK1asSCEBc7t27UKYsEGrVq1MKop0gNJNnsJT&#10;fS9dutRlCgNzWCaPGgBK8DkCDqwoa7ogz27Epc6fP6+shs6B+ufH4cOHixUrxrkIpxlsaAJvnz59&#10;8DbcOjAw0O60JWeHZfJ69+5NE9DiX375pTXX1ImIiAjCl5eX161bt5TJCPv27aNq5EQwl8GxKFxZ&#10;RmHA3r17zXWs68GUPOJet27duH9vb2+aQ1lTQPuSBVHeatkeIiMjORQlncUZYDt27KDgo5dQ8GXE&#10;57hmHE6+LPDhhx9euXJFrXB1mJL32Wef4SgkefO55Yh7agCyiFq2B8rBF154AT2ybt06ZTICaoWc&#10;RHybOHGiMqVr4CohIUHK+RdffHHt2rXKmjOQijwaQvqv+cs46Ij27dtfuHBBLdsD5aC0aWhoqHk8&#10;pEwWKTRjxgxlMgDBIolQJyjnycocp3HjxpwxgxHe6ZCKPBIPQcx8/ghe2K9fP2O5YRswLQNRHTt2&#10;VCYjREVFoVDoJcYVOt1l9OjRy5cvr1Chgp45KYgRrpbqk04wadIku6OsGQTFxrlz53788UeH+rbS&#10;X+Tdvn2bBiXnm4s0OnhiYqJa0IGBAwfCHJ5nnh0p7PLly0ejf/zxx8pkAEIRRtFHffv2HTBggO0x&#10;aKoLtCunQAdxQGXNbNAglSpVovoExGQuD9gYSc9+/EXe0KFDaY7+/fubBB/ugUSoFnSAMotM5unp&#10;ST9VphQQEuUtnsGDB5urwfj4eCo/WMT5KByV1Qx4p5TzrVu3zlI/oAOdPXuWeAOuXbtGR9Sv1LIH&#10;irz79+/7+PjgEObNQcDU/9HyY8eOoVBQ/1988YUypYAjU4mzlv5hTZiMHz++bt26MTExJD9lMgJ7&#10;DR8+HNry5s07duxY296ZE6DII6YXKlSIKCFWDWQvSmy1YA84U40aNWjcMWPGKFMKrl69Ku7SsGFD&#10;OoqyWkJAQIDFYQHy7quvvirM7d69W1lzNhR5R48epVHatGkjVg3oT50TI2GO0p7GrVmzpskQ1++/&#10;/96kSRNWtW3b1mKpbgxIMn9wcfz4cZmkBH9258DnHCjyYIhY17VrV7FqQATqfIaCcHjuuedI6SZP&#10;Hoh18oKkjGQqq24QG6kIvb29Cen16tVzpQc6GYcd8g4ePGj3MRC4cuUKyQyGFi1apEwpCA8Px2PK&#10;lCljO1paw/bt22X8LDAwMH1HcGGkn7zvv/9e/Xr0CH1P+wYFBZnU4/K1qeeff17PG+Um4MK0Gtx4&#10;FCaLQILo0qWLcz1kV+Qh4tH35CSxaiAYWiNv2LBh8pwsLi6OArFw4cKUX7JKkJycLHNVKB6USTcI&#10;tjhxrly5KAotjq5lFkix3GOLFi3oIoAIr1Y4AxR5tLuHh8drr70mVg02yIOzrVu30srsxW0jEeVQ&#10;gjt37lSvXh17cHBwOgb48blnnnkGDRUZGWl82EwEQYL6tWzZsnQRrhMxPGfOHOfKqYo82hovyZ8/&#10;v8nTVEhdvHixWjDD+vXriau4LDUGFQUVguZ8n3/+OVmwVq1a1h7PWgPSVFQrATPjkyEsgmJ01KhR&#10;CCjOgg5q0KDB0qVL7U5AfYywNutekQeoi7mZ1atXy6KApnzvvffUghkgr2PHjuxVqlSppk2bEnPo&#10;yDgrsUhGUtL69Sj8WF5oLlKkyKlTp5Q1k8DBOSaJDcI4BZkY2nQWQo8LXPOCBQtQfBZb4y/y0HXc&#10;Ul2zt0zNp8wKjhw5snz5chGZeB6CE4+JiYkpXbp0+fLlMUJnWp+vjh8/nh2JluavxeLiGRlS2bRp&#10;U7Vq1eRVJkqacePGnT592sEf2KKu8QcR2xa/L/oXeYAqjS6vZ7oOrLRr127ZsmUcF2/DXTASMwlH&#10;c+fOJeKRQX/66SfZWA+40ClTppB+PD098V1lNWD27NnkVzKrSVTQA+r9+fPn16xZk+sE1PhkU9vv&#10;IjkISBkyXIUzmD8VF6Qir1evXmxNulLL1sGho6KiwsLC2N7X1/fTTz8VO31Z5uZ2795dLHrANfzz&#10;n/8kOBDKzIezOQutT1egY+n8FhwHhKGPP/5Yui3hgYu01gSOBvTH6NGjuWwkm7+/v40Zi6nI2717&#10;t5BhV2V89NFHOF///v3ZngainhM73RwO/Pz80pT/Fy5cKF+iJbgpU2oQkEnJa9asoTPaPTJ6pFOn&#10;Tniw0NatW7fY2FhnKfBpgZdffpk2JHQhFW0/p0xFHpBZquYDJcag8KJI4IeICyDfbj5x4gSuw2Ka&#10;VOK+ffuoESFP6wHmuHXr1ttvv038HDFiBOHaYq4iI5IX0SPcOddQsmRJvN/cjx0Whw8fDgoKInFQ&#10;GTdv3lzP39gzJQ/1hRhr0qSJWrYEnFp+UBjRTIUKFSKR0LXl7zDRvrJWDwiGBAf2mjp1qjJZweXL&#10;l0uUKIHzWXzOjqqqU6eOHApwYQ4uRoxBDEOYyMXTj3ft2mVCijWYknfz5s0yZcqQJNWyJWjkkUU4&#10;HzIHTx88eDCnpwX1txp8yDcIRO/YBT566NAhtZACoijX8+KLL3IlPj4+S5YsoVBR6xweJObhw4fL&#10;xZPRp0+fnqapb6bk0fTiQDbeqkJcUCfIb3kB5W9/+xv/EzNNhKINkFapJdjrzTffTHdz//DDD2+8&#10;8YbcOQnYiWj75ZdfIiIiJMvgbZ07d9bzBo8JTMkDPXr04Ig2tBntriXSnTt3EmbxHkDZJ0Y9mDx5&#10;Mp76yiuvpPvdu6VLl0rdRgFA0aasDg+8DT0lj6ZBnz59SATpK2EtkCdTDcznMVgELMrL6XjAhQsX&#10;dIrMr776il0oB/V7qjHIr/gZ3CNz0vcJiuwHIQ1ZR24TGYy3DRw4MB1/R9gYFsgjKnL0CRMmyCIa&#10;0sYo16lTp+hEaBb48PLyKlq06JAhQ2zPebl+/To5FRGfjqcNgNgoI3mcV0SvI4BmRBKTsZKSkggD&#10;AoqWo0ePogHRyfJH/uhwNBH1dDqCpDnsk9emTRsbb+5ItuvYsSNZl6Yk5FIalypVChFhsbSi5ETU&#10;sMu77777IO3zoyGeIEmIxt1pHWVNAZl4wIABaiG7gMT75JNPAgICSP/FixenHfKngOvkTjVUqlRp&#10;48aNyDTzNk8fLJAn1Zv8YWDCcWhoqNjNQcJjS29v79atW8tsPi4Of0pISCAD+/v7f/PNN2rTFFBB&#10;kiNr1qw5Y8YMSjfjJ7p2kZiYKANdDRs2NJ9HevHixWvXrlWtWvXcuXPKlPUIDw+XIXgAbYhn9Ff7&#10;FJDPiENDhw4NCwszn4SecVggTwbJRLDwv42vAOE9dC6uDG9QJsPrI0Rz8l9kZKTJm5LEWI5MHRoS&#10;EkLoX7hwYa1atXQOXsMNdR6nQ+OYq0piA32IWoJj0mmyelYgx+deCP7cDjX1hx9+qP9FgEyEBfLe&#10;eustrklUALLFhv4m60BPo0aNxo8fr0wGUDLv2bOH8IuLIIiV9dEjtuTIH330EQlg//7927dvJ8o1&#10;btzY7pQyWkpqkubNm1vbODo6Wl7eRH9n6V/rOnjwIElXhC4yjf6d1X3FGkzJo2kqVqxIUpVFGtfY&#10;MxCHWpFAeOTq69evTwe09nYIoUN7uQvVg8+RDjm+fMRD3n9o27YtMdZGcXrmzJkqVargc02aNLH2&#10;WB/Q22jKlStX0pp0CJ0OrRPoC9x67ty50rMBdzFp0qTHK3RNycNpiN0yHwJxQbwWu8D4SwEdOnTg&#10;HsaOHVu+fHllSg0Cna+vr/yGJMne7EUTi5EWGTduHBeAgMaxLLo4O0of55Lsvk1CDmYz/AAX1/kq&#10;GmcHiIhly5Y1aNBAXoEQcMGkA4mNGjDmzZs3TRVt1sGUvEOHDiFn5el5VFSUyWyqbdu20ZryW564&#10;kthoerEYg4aGpDlz5vCb7ok2YePatWuzl/HTXVph7969eMnixYtpJgKpWmEAZZAobPbSmcmI89wR&#10;msUu0zgoFW3dunWpcLjlP5mxDkgNDAycN28e/mfjGU02w5S8ESNGcK0zZ87k99SpU02eWxLuaWv5&#10;LSorJiaG2CgWDchOUh1ihGqBOPzOO++wpbu7++uvv27yF+ygjRSIl5DwN23aZCx8EEpwRk9/+eWX&#10;CdHE24zXRkRdOBs2bBiE/cmJ4ak9VQe5mRhA16EzYezZsycbI4JIB8hakyZyHJiSR+XP1cs3juiY&#10;YtSAK2itLzPYUXcUNyZvLVP34Ea09b179/A/CZhoaOi06D1sOW3aNCInQVgsP/74I3USe9GslPyw&#10;27Vr14wEKzpH37595U1dDgsI6Qh96MRHtUbAcVkl5Dk+UpFHWcalUyrJolana8ARERfye926dWxM&#10;AucH9Q32WbNm0fqQ2rRp05MnTyL55E/ElC1blv+JnCxaTGx4JzIScSQRiZKIehbKkeDyVhWRAMGJ&#10;I2pBWyeIcqNGjaKClvl9yPoWLVrQ/6yNSxEG2ExqXMdHKvKIk1w6mkoWzckDuIIW9GXG5t///ncy&#10;5ezZs+EvODhYPsjSpk0bEglNhhyNj4+XpMKW1OYmvo53kjVbtmwpAy6ENSoQmGvXrp2mGLdu3Uo1&#10;2aVLF/M53RZx5MgRalDNyXBieiSB0fy9UWNQ46Mh2ThNs28eI1KR17t3bzc3N23UwyJ51Gfa1K5j&#10;x46JGMuTJw8VNGmpZMmSVN8ytw7VSheWGRUyMkLzsdZ4WAtXJs+hj2REm6wj8yFwMuMAy0USMw8f&#10;Poz7mnyuzAQkKroImYyDAD8/PwI7ecuupmcbiRDNmjXT/0jy8SIVeYQpbhtKZJHS23zeH94QGhqq&#10;DT1fvXqVDEddBW0CeHr//ffJUsbtRY1Bu8Au3sM2yDbO8q9//YssSDVC1oGqJUuWFDP8fV6AXe2Z&#10;Ao5GSCAsFyhQwKIDcSNoY7oCu9OlOIWNIVljsCN1gpwa8SW9zSmQijyahhtAQMoiqmHMmDHGGwgI&#10;m6T0tE7pGTx4sMQx1Hm5cuVwVsQReRHaiFeciFBJTmIDgIdZrLLXrl1L9zL/g084LgGZKA3QtOZ9&#10;ziK4NcIAHYUzIoZRNGm9qceLVOStXr2a2zAeicZicU4xfoObqgXdWL9+vXw+jhTID/QeEhQ1gV7F&#10;KO+U8AP06NHD4nd3KFSef/55ky/LxcXFyXxDOgTR1SLr5khKSurQoYM8FCXVkQvMu6mDIxV5Z86c&#10;wTk8PDy0N+cJVp06dbL4fA4RYWOGJ7uQooDJgBbCEkWDQiEbkRQNTP2Z4bSxXW9vbyy9evUymWbP&#10;JREJq1SpYjzKg7IYNGgQ/kqWxaFRpBg5BdssWrTI4kRCHJ3qDWUL05yI040cOdLG+K0jIxV5AI3H&#10;LaEs1LIBJp/d0IAKt6jdaR0yGYUHWQ2e5s+fr18C4PdcQFBQEOHx3LlztDVA2SOI/P39pStwzcRJ&#10;LlLCLB1OZv1iJ04QBi3KRa6BRNCgQQN2AewbEhJidyDGkWFKHs5XpEiRokWLGj8J2rBhQ2RkpFow&#10;An2cjm976oM0KFyanMgaKBCRJF5eXv379yeakfwAUXHz5s3UErQ1/kQdIpMJkPX4jbgs6Wr06NFU&#10;2SZ5i/MSV8m4KCkhmxucNm0aBOu8JIeFKXksSqFKKDMWdcOHD7f4yAonA2rBOqCke/fuema44B84&#10;BGEQUDji9GDFihUomnfeeUeGXQCyvlu3btprFRyfSGheekdFRZFTORS7UITUrl37s88+cy5VYgOm&#10;5AHClIxGNmrUSJkMKYfkpxaMwO46Q+KlS5e0VxpsgwtAOho4soDAwEDEhbGgx7Hg22RSBdm6VatW&#10;iE92IblyQLqOsxRwOmGBPEAmk6Hbpk2bauVaQkKC3XnNtrFr1y5EB1XzggUL7H6LGK9CfEakYM2a&#10;NbGxsSalG4RxSShME1aouMlt1B4UfKx1nOcAmQvL5AFcDSkPf7SCFjARINOnT8/OMtaa7ueykTM4&#10;nHklg4dVr14d5l577bXsnM+S/bBKHqDvy+O0l156SRIbG+N/JMVsE2mkKIt/gxlfnDJlCopJLaeA&#10;C5PH7mhOreBxVdgiDyQnJ6Pa4Y9sj88JZ7Tm7NmzSWBbtmzJ6goJembOnMmpCaHUHpyR83L276xM&#10;6EbXcLV4Xk743I4d8gQTJ06UoV6UG9W3tsvx48ftCkg2vnLlytdff01tDpDyaELiMNlLz6k1UMMc&#10;OHDA9reroqOjuUjqAcKDMrk0dJGH/EPRSQosWLCg9paQXZw4caJ9+/bacLMG/Bitn6a3Z+2C3sAx&#10;kZeOM406q6GLPAGyMzQ0VCqtSpUqUbabpxyAa+7cuRNn1SZaQR41GbEOkKhQGY0bN8Y4cOBAtY91&#10;3Lhx43sD8DmTORnGQG3KdNO2bdumyaGdGmkgT0CFCyvyfCBPnjxUhNTvYNiwYfzWpg8DwpeMH9av&#10;X1+rNzTgzXpGkEld3xqwdOnSd999F26IuuyrVqdg27ZtnIioYLcCcSWkmTxAN9+7dy9UaY+qjeHp&#10;6dm6dWuKORKPfLAPI6r16NGjav8MAH0ETzIArQEZVblyZQJm+t5ccV6khzwNly5dioqKIn4K9uzZ&#10;o41XaaBAhksZoJo7d67mguh4NKTOrzvYAEXne++9x8GbNWvmMuNeOpEh8nSCKCdvr1N+1TT6lCoe&#10;HBYWRtUoi+nD6tWrOSz+7WJDX3qQHeQB+EPoy1dhiKvGz5hwPvKlWkgjwsPDCd1kVgKAMuUkZBN5&#10;AkJc7969Cxg+oUnhsXv3bhl13L9/P5W4ccmIG1EL2vhK54MHD1auXAlzFKDU78qaw5Ct5AFcMDEx&#10;8Q3DVwBo+qpVq8r8g9OnT/fs2bNz586wiCOSwJYtW2ZDOo4YMULyKIW/ufjMIchu8gTIFvxGoigI&#10;CAiYNWvW+fPnqeT43/a09rNnz8rruO7u7hY/p5Zz8HjI04B7lS9fXr4QBqj9Bw0aBCUUA5CUlJR0&#10;xQAK/zNnzpw4cWL8+PEySkDtkaNKOot4zOQBEiF198iRI4sUKSIUAoo2SELaFDeA2j9fvnyoSlbx&#10;f//+/fX8vSGXx+Mnzxjx8fGEU/JZ165d27VrV6dOHX8D6tWrx2JISAiV4uHDh3NgVWARjkXeE6QJ&#10;T8hzYjwhz2nx6NH/Ay4lLiyvuEvdAAAAAElFTkSuQmCCUEsDBAoAAAAAAAAAIQANkTJtC3QAAAt0&#10;AAAUAAAAZHJzL21lZGlhL2ltYWdlMS5qcGf/2P/gABBKRklGAAEBAQBgAGAAAP/bAEMAAwICAwIC&#10;AwMDAwQDAwQFCAUFBAQFCgcHBggMCgwMCwoLCw0OEhANDhEOCwsQFhARExQVFRUMDxcYFhQYEhQV&#10;FP/bAEMBAwQEBQQFCQUFCRQNCw0UFBQUFBQUFBQUFBQUFBQUFBQUFBQUFBQUFBQUFBQUFBQUFBQU&#10;FBQUFBQUFBQUFBQUFP/AABEIALYC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rm/iE2vr4F8Rt4VEZ8TDTrg6WJd&#10;u03Xlt5QO7j7+3rx68V5b4H0X4d/EaO08rxt4j8Ravc2/wBrmsr7xXe211tEhRxNYwyxRxlJEdGT&#10;ylCsrKQCMUAe7Vx2ufF7wN4ZvmtNY8ZaDpVyqCVo77U4YSFLFQTuYYyQQPXB9DXE+MvhL8NPDtjC&#10;v/CvNC8Ta/fP9n02z1S0S6kuZsFsvLMsjJGvLySc4AJwzbVPVfDL4R6D8MdPK2WnaamrXLebeX1n&#10;YpbB5MY2xov+riVflSME7VHJYlmIBXH7Qnw3kXda+NNK1NSQFOmTi8DE4wq+Tu3HkcDJ5rl/hj8C&#10;/BGu/D/RNT8T/Dzw/eeIr6H7bf3GraFA13LNIxkZ5jJHv8wlstu+bJOea9trzDVf2kvhnpfmFPF1&#10;lq7xFhNFoCyarLBtOCZUtVkaMAnq4A6+hoAd/wAKUi8PsJvBXiTWvB8i4xYxXJvdNYAHCG0uC6xp&#10;k5ItzCxx96pIdX+Kem5tLjw34Z1yZSAmpW+sT2EMw7s8DW8zQnOflV5e3zc4Hng/bk8C6hNKvh3S&#10;tf8AFqQuUf8AsmO1WZSM5zbT3EdwOBnmPpzSRftJfEDWFaXQvgvq06ZO211mW9025x1+YPYGH1+7&#10;K3I64IJAPSFvPivetg6P4N0YYHzjVrvUOe52/ZoPpjPvntSf2D8U5ziXxn4VgjYDItvC1x5ieoDv&#10;qBU9hkp68c8ecxeNP2jNcZjb+B9E8MP2g1aOG9jH/baDUlY4/wCuIzgHjdhSHwn+0drjSPqfi7w/&#10;4fdsNH/wj80bRJzyDFc6dKx7dJux5O4FQD0f/hAfGV1j7V8TtVtyTk/2VpVhCPYDzoZsD65PHXtS&#10;L8Ltak2rdfFLxleKo4BXTIOf7xMNkhP0zjnp0ry/WPgv8S4bG51fxd8dJ5dMs4GmuVj02ax8qJAW&#10;J8yyurbJAyclMngEEACuf0D4Z3VjY6Z4f1i41/xv4312R9U/s3xB4m1L7FoWnAbUe5iE7gsMYCfM&#10;zyu6q+yNpFAPcv8AhTdnMMXfinxjd7jmT/ioLiDfz/0xZNv/AADb7VzHiDw/8KfCM7xa34/1PRZY&#10;3EbJqHxH1OAqxGQpD3o5wM49KwV/ZdJhQLovwfRvlyJfhuZyADyC5v1LHr8xA55x2rpfDfwd8S+F&#10;nQ6PqfgTw8sasqHQfBBtHAJyRk3rjaTkkADJwc0Ac7/anwBkKiX4qWV6pG5Y734k3Vwn+8FkvWGe&#10;euO/vUUep/A+5kWOwvNZ1mRz+7j0eTWb9pRjO5BAXLrgZ3LkY5zivR/+EF8a3Cnz/iXeRM3DfYdH&#10;s41Uf7AkSQg4/vFhntjinH4Z+I9wP/C2vGH0+yaN/wDK+gDz37L8IGZjN4O8XXr/AHd194T8QXDA&#10;egMluxA57cU5bP4MtgjwD4h59fA+tj/21rvf+FV6jKCbj4j+MbiVuGk86yiz2+7FbKo/AD86Vvg1&#10;psnFx4i8YTx94/8AhJr2Ld/wKORWHrwR78UAearp/wAO5PmX4L+KChGQToTrkfQyAj6EA1Nb+G/C&#10;V9uax+AniO6iXAMjw2Npg+m24vI2PbkAjnrnIHo3/CjfDmQf7S8YZ/7HbWf/AJLpv/Ci/CzyEznX&#10;77jA+3eJtTudv+75lw233x149KAPP18HaTGW8j4IeNrNWOTHZ65YQR5xjOxNVC549Kq3ulaLpt1p&#10;9vcfB/4gJNf3BtrZf+EjtDvkETykf8hbj5InPPp710vjzwHpPw1tNC8QeH5dQ069h8QaTaNv1W6l&#10;jmhur6G0kjdHlKsCtwSAQfmVSMEAjufiARay+FtTJ/d2Otwbhnr9oSSzX/x66U/hQB4tfLoWl69Y&#10;6O/ws+J2n6neW1xewfYPE8cTvFAYll+eHVskjz4/3eSzclVbacXIx4XgkDzaR8ZtIGeLtr/Xr0Kf&#10;TyknmJzjHKEe4ODXY/Hrw5Hqt58Pr+e6v7GztPEcVtez6ZeS2c7QXUMtssfnRMrorXMloTtIJ2gZ&#10;5rZ/4Uno0bbrXW/GFq/Qt/wlupzZHpiWd1H1Az70AedHWtMtyP7P8a/GLThyoX/hEL67wPrc6XKe&#10;3BPPbODio7f4q6Ta8237Qel20gwVt/G1hZwSt35jAs3IyCMgDuM5BNej/wDCq9Vt/lsvib4xsI8g&#10;bd1hc8DoN1xaSN7Zzk9yTzSDwh8RdPwth8Q7G9UYBbX/AA6tw56c5tp7YZ49McnjpgAwvDHjTxh4&#10;kiebw74w+HHxAjX5yNLM1kAMkYLpPd9wBnHc8cYO4fG3j/TSDqfw3XUB/wBSzr0F0Rx/09rad+Pz&#10;rlfEvwz17xHdfaPEXw4+GPj+4/ivL8PaSnCqOEktbnJO0DBkGNo59MGPwRo+ibkPwp8ceErfjzD4&#10;L8RNBYA88pb2V9Gxwc/8u4+nagD0hvjpoGmL/wAVFp+veECozJJrWkTpaxD/AG7uNXtl/wC/tdj4&#10;f8TaP4s02PUtD1Wy1nTpOEu9PuUnib6OhIPUd+9eCr4zsdFVPs3xw1rwzMkmIbP4laLDbWzg/wAB&#10;E9vaXEvPQifPXk8Yn1L4e6rq1wfEEvgvwb42lnAk/wCEn8G6jN4f1edD1ERUvuIOTlr1AfY0AfRN&#10;FfNcfi5/B6mPUfHXjb4dBX8tbf4g6bb3umw5+7u1JFaMlugDXpbPGM8HutJ+LmqeG7OKTxvYwz6V&#10;IiyW3jDwvFJd6VdRnkPJGpklteOSWLxAY/fEnAAPWqKzNB8RaT4t0m31TQ9Us9Z0y4G6G90+4SeG&#10;QequhIP4GtOgAooooAKKKKACiiigAooooAKKKKACiiigAooooAKKKKACiiigAooooAKKKKACiiig&#10;AooooAKKKKACiiigAooooAKKK86+IHj69TWYvBnhEJc+Mr2ETPM8fmW+jWzEr9suRkZ5DCOLIaVl&#10;IGFWR0AIvH3j3UpNcXwT4JENz4vniWa6vLhDJa6HbMSBc3ABG52wwihyGkYEkqiu6us/gL4Nt/Ct&#10;vot7pjatIl0+ovq93IRqMl84/eXguU2yRzt03xlNqgKu1FCjoPAXgLTfh3oh0/TzPczzytdX2pXj&#10;+ZdahcsBvnnfA3O2AOAFUBVUKqqo5nx54y1LXPED+AfBdz5XiN41k1TWFiEsOg2zg4kYE7WuJBkR&#10;RHP/AD0dSi4cAzPg3pU6+NvHIvdZvvFZ0O6i0bTtX1Jo2lhgMEU8ttlEVWZZXAeTG5wkSuWaHcfY&#10;awvB/hHTPAfh2y0PSIWgsbVTt8yRpJJHZizySOxLPI7szs7ElmYkkk1u0AfPP7cHhzVPEHwV3WSv&#10;caXYagl5rNqGbZPZrDMv7xQG3RpM8Er5VgqxM+xygRtr4QfDn4QeMPCmjeJdA8KadqW2IQR3Gtxf&#10;b7+yZPla3eWcyOjIRtKhscDGRg17ZXyV4i0vU/2QfiSniHQbKe++FfiC4jt77S7Ubjp07Haixp6c&#10;gQ4xkZtyT/oSIAfV8MKW8aRRIscaKFVFGAoHQAdhU1Z2i6zY+JNIstV0u8h1DTb6FLi2u7dw8c0b&#10;AFXVhwQQQQa0aACiiuT8d+IL7S7G303RfKfxJqrm3sFlG5IuMyXDr3jiX5iMjcdiZDSLQBw3xU8d&#10;WcN9JLdRtd6FoN1Av2G3ZfN1rWnZTZ6fECcEq5jkbOBvMJLBY5RXV/C/wNd+E9PvdS1y4i1Dxfrk&#10;ovNYvYsmPzMYS3hyARBCv7tBgEgF2G93J8OvtFtvEWl+HPFdnLLJ4T8O+JdIsfDPnybzqMs2q28N&#10;7qspx87ymWVY37gySAkT4H1XQAUUUUAFFFFABRRRQAUUUUAedfHf918NLy7Gf+JdfadqX+79nvoJ&#10;847geXnHfGBWp8Vv3PgPU7/kjSzDqxUdWFrMlyV98iLGPesv9oYH/hQnxIdP9ZH4c1GWM5wVdbaR&#10;lYHsQwBB7EV13inRY/FHhfVtJd9sWo2c1oXHYSIVz+tAHJ/HzTrjUPg94oeyUvqOn2n9rWSr1N1a&#10;Mt1AB6fvYU57V3Gn38GqWNteWsqz2tzGs0Uq9HRgCpH1BBrM8H6v/wAJZ4K0TU54l/4mWnwXMkbD&#10;j95GrEEf8CrmPgDI0fwj8P6bKS0uiJLoEjsSS72M0lmzknruNuTnvmgD0WiiigAooooAjeNZEZWU&#10;MrDBUjII9K4PUPgT4DvryW9i8N2ukalKd0moaEz6Xdufee2aOQ/i3c+tegUUAeaN8O/F2guH8NfE&#10;K+eJeBp/ii0j1O3A9BIhhuM/7TzP24PIPmupeDR4R1KTUrzwXrPw7v5nEk/ib4U3H2u0mfLnfdWA&#10;hzM53NzJaThd3+sGAa+laKAPlTT9Lk1fz/FNhbab45UnbceNPhXeDS9aEijJF5YmQxXLL8xZWkdt&#10;xwttngdr4J+JXiW6+1LoWsab8VbWwIW80+RF0XxJY9QFuLaQJGZGKk4kS0GOQD39B8V/CPwx4u1Q&#10;avPYvp3iFVCJrukTNZagqjopniKs6f8ATNyyHHKmvOPHHwp8RTtY3GrWFt8UIdODGy1FJF0TxRY5&#10;+8be8gMcTs3QqDaqR95mGaAPQvDHxg8N+JtUj0drmbQ/EbLu/sLXIGsr0gdTHG+POUdC8RdP9qu6&#10;r5fi1281/d4Xv1tPihbqolfwb45sotK8TQbNpMsLuq294EOdrqkag8/aXPXb8G6zKNWl0nwJ4xu9&#10;P1u2j86f4efESOV5o0H3jBM5+0Km4hfOR7q3AGEU9aAPoWivMU+NlnoE0Vr4+0q58A3LOI1vb9xN&#10;pMzEhR5d8o8tdxOFWbyZG7JXpSSLIisrBlYZDA5BHrQBJRRRQAUUUUAFFFFABRRRQAUUUUAFFFFA&#10;BRRRQAUUUUAFFFFABRRRQAUUUUAFFFFABRRRQAUUVynxE8d23w98P/b5beXUb+4mSy03S7cgT6hd&#10;vny4I88ZOCSx4RFd2IVGIAM34kePrzQriy8OeG7WLVfGurI5sbSU/ubWJSA95ckEFYIyy5A+Z2Ko&#10;vLZGj8P/AAHb+AdHlgF5cavqt5MbvU9YvWBuL65IAaR8YCgABVRQFRFVVACgVxWg32gfBuGa+8aa&#10;5aXPxC8R7bu/Wzie4vLsrwlvaW0atO8EIJRFRCfvO3zu5OB8TPi/4wey0W2stFf4eaJr2qQ6S3in&#10;xJcwx3FokiO5litx5iozLG0cZuGQiaSJTE+7bQB2firx3qniTxBd+DfAjRnV7Yqmr69LGJLXRFdd&#10;wXaeJrortKw9FDK8mFKLJ1HgXwLpXw70BNK0lJGVpGuLm8upDLc3lw/Mk88h5eRzyWPsAAAAJfBf&#10;hHR/Afhu00fQ7cW+nQgsDvMjzOxLPLJIxLSSOxLM7EszMSSSa6CgAooooAKzde0HT/FWh6ho+r2c&#10;OoaXqED2t1aXC7o5onUq6MO4IJFaVFAHyT4V1zV/2P8Ax8fCvii/uNT+GOtzyT6Xr10dzWchBeQS&#10;kDl+HeY8AqDcjP8ApflfWikMAQcg8giuc8feA9I+JXha70DW4GltLgArJE2ya3lU5SaJ+qSI2GVh&#10;yCBXzP4N8feMv2Q/N8MfEa0m13wBbPs0rxRZoEjt4f4VfcRHEoHHku6lWwtuJUdYoAD6x1LULbSL&#10;C5vryeO2s7WJpp55WCpHGoJZmJ6AAEk+1eEa4mq+PvEY0UPc2GteKLUS3pUmObQfDivjy8jmO5u2&#10;DLkYYEyEFvsi1meMv2mvh34sha4fW5G8JaJD/amoW8tlPBcalOnz29pHFKiuyggSPkAE+SuWVpQN&#10;n4U/Fb4d+HtMu9W8QfEzwW/i/wAQTf2hqzR+ILRlhbAWO1jPmcxwR7YgRjcVZyN0jUAdj8Y9Ot9G&#10;+GdjBY28dpY6brGhSRWsChEjhg1O0fy0UDAwqYA6dBwK9Mrxr41fEbwnrXwf8VPp/ifR7+S2svty&#10;/ZNQilZPKZZBJhWPClQ34V6/DMlxGksTrJG6hldTkMD0IPcUATUUUUAFFFFABRRRQAUUUUAYXjfS&#10;zrngvX9NAdmvNPuLcCMZY742Xj35qn8L9WGvfDTwlqYKML3SLS5zH9074UbjPbmuprzv9nnMfwH+&#10;HkLZ8y30CxtpM4+/HAkb9P8AaU0AafwpxD4ItLFP9Tplxd6XD/1ytrmW3j7/AN2Jax/hai6R4w+J&#10;eh/cSLXE1O3jJ/5Y3VrDIzfjcLd/lWz4D/0fVvGlknywWutnylx0821t7h/zkmkP4+uaxmcaP+0N&#10;Hlyf+Ei8MFQvZTp92D+ZGqH/AL4PpQB6TRRRQAUUUUAFFFFABRRRQAUUUUAYPizwPoPjzTlsfEGk&#10;WurWyOJY0uowxhkHSSNuqOOzqQw7EV5d4u+CupyaOunwyQfETw9E/nRaF4xmZry1cAgSWepgGaOR&#10;QTtaUSOSRiaMc17fWH4t8RL4V0KfUPszXkoeKCC1jYKZp5ZFiij3Hhd0jou48DOT0oA8H0/xtrvg&#10;83Wm6XqFxqskNvLNJ8P/AIjSGDVfKRWZxZaiPMW8QDA+f7RknDXCdKf4Ik8MalqENn4A1fVfg74q&#10;uEaZPBuuWQFlcqMszx2LP5MqYBZpdPlUcjdJniu98W/B67+Kvhu60vxv4gM9rdfMdO0zT7X7NbMA&#10;drRtcRSyeYuciUMpyAyqnSl8RfAex8YeE4/DWu+IdV1nRIkRI7W+tdOl8sou1HVmtdyyKOVkBDA8&#10;gg80AK3xY1TwT5kfxD8PS6PaRkAeI9GL32luP70u1fOtu5Yyp5S9POavRNJ1ax17TbbUNMvbfUNP&#10;uUEkF3aSrLFKh6MrqSGB9Qa8H8P6b8T/AIQa8/hyw1yT4laUls17p9l4lnCalPbIwWZY78DDTRmS&#10;L5bhCJPNUiaIBlW/4e0vwf4z8T6lP4Qv9T+GPxDVTc6no6xLazSfMAZbqwfdBdIW+X7VGG3ciOcd&#10;aAPd6K8sX4ieKfBEzQ+OvDZudOTkeJvC8Ulza49Z7T5p7f1+Xz0UAlpFrvNB8T6P4qsYr7RdUstW&#10;spo1ljubG4SaN0JIDBlJBBKsM/7J9KANeiiigAooooAKKKKACiiigAooooAKKKKACiiigAooooAK&#10;KKKACiiigAooooA+Z/iV4y8G3nxQ19vGGjXfi2wtYLTRtD8NeUt39v1FPPuL54bRnCbUilst9zOE&#10;jj2/6xRknhdD8Pz+IdWi1fR/DXg3wJp+1kWP4d2b3mqRI/ytHc39nZSKm4Zyts8TKRxMwBruIPga&#10;fGH7QXi261HV/J03SnF7Z2UFpHJuN7HAXLiUPGWWWxJ5jYEeURtZMn2Ow1nWPC3iKw0XXbiHUbDU&#10;t0Wm6rHEIZPORC5t50B2l2RXdZECqdjqVQhPMAPPPBs0fgGG4TQPDkGnyXLb7m6/4RvWZLm6f+/N&#10;O8Jklb/admPvW5ffELWb21kgutHjv7eRSJLWbw5q4SVe6km2YDPup+hr16igD5kHhvwVaybovhN4&#10;R8OznO24gt77SZj0ztkXTI2OODweOD6Uzc2mbW0fxp/wiFxjOLv4gXN0rjnhY9Usplx2+RRjjpXu&#10;njL4meFvALQJr2uWmn3Vz/x7WTPvurk+kMC5klPHRFJrnV+I3irxQgPhPwJeLbvyupeLZTpMBHqI&#10;Nsl1uHXbJDED/eGcgA8vtfj54u8E3mnw+IfEHwy8V6bfX0dhHcWHiFrW7ti+drzDynSUdAxRY9oO&#10;dpANehR/HexT5ZZ/DDuDy1r4ptnjPPYuEb81HOfrWtofw51a88TWXiLxl4gTX9SsN7adY2Nn9j0+&#10;wdlZGlSMvI7ylHZPMeQ4Vm2Km9s+iUAee2/xUkmdIR4du7m4c4UWOpadKjk9Npa5Rj2/hH9a1v8A&#10;hNNYI/5EPxAPrPp3/wAl1oXHgvw/dQvDPoWmTROMNHJZxsrD3BHNZjfCPwMzKW8GeHiVOVzpUHBx&#10;j+57n86AH/8ACaawR/yIfiAfWfTv/kuuQ8dfFbUY/sfh7TNE17S9a1It5l19gW5fTbVSBNdKsZkE&#10;jLuVUADgu6khlDCuu/4VL4HyT/whnh7J4z/ZcH/xFcj4b+GPhebxx4vkTTBps8L2ltbx6bLJZ+Xb&#10;iHzVZPKZdpMstxnGD8vNAGBp3w2+B+l2MVvF8K7aVIVC+ZceA7qeZyByzyPal5GPdmJJJOSTSv4C&#10;+DNvcPNH4fufCz7hKv2K01HRdjDHzxCMRbT8oyyAc8k5Nemf8Kx0jn/TPEHJz/yMmo//AB+qOqeF&#10;bLw3p819J4x1nQLC2HmNc3WprLHCp4O5rpZARz/HnGRjGBQB5bqHwp/Z91YBL7xFDeclgJ/Ht8+D&#10;0JGbzj8K55f2V/2ddau3bRb7S4ZmUyMttq8F8xOf9Z/pPnHPzDvtPGRzXWf8Ls8ELfm1Pxo1rzVm&#10;KFv7NtfL3ZIx5n2Dbj3z0Gc4rtNLV/G9oW0Xx5oviqCB+ftlhb3wTI43iF48Pg/7P0oA4W3/AGPP&#10;Dc0STad418RWcLfNE+kQaRaqo5+4YbFcDnoOPamTfsjXlqEGl/GH4iQrzuhvNalMQ5ByiWzQBec5&#10;6g56evaTfBma6mM1xZ+AZ5mcu0j+DiWOc85N3156/X1qNfhXJZtuj8FeBbx8/wCutoH0yTI6OGWK&#10;VlOB90Hv9445AOTj/Z6+I1mipY/F2S2CAbXltdTuXyMfMTNqrgk45BG3ngAcUyb4N/HWxXdY/HRL&#10;jJw1q3hy3hB6/MJZTckEccbcHHbNdh/wgOtgYi8O2lkjDLR2PjjVLdM+u2OBRn3xngUn/CN3lvgX&#10;PhnxZKSuCdN8ZXEuD6/vbqLjrz16ZFAHJQ+EP2hNPXy18V6Zq7g/NcXepW8AYZOCscejHZwcEF3z&#10;jI25xQ9v+09ZoZYJvhzd7FOYrqe7lZ+h+XZDCN3BHLBee3UdeIfEUe02tj8QLMkfMftmjT59sSyu&#10;B/wHFN/tK9gVBeeIviDZkjPOg2txuPcHyLKQDr7Z7Z5oA4+Dxd+0VYvu1Dwpo2oKc7YtJsIQT/vN&#10;Nq6beoxhXzgg7eDUzfFH4826EL8Hft7dQx1Kwte3Qj7bLjnjIJ+ldV/wl2o2qhoPEWvTBclf7T8D&#10;3sgK/wC35UUXPPbb06dRSt8RriPd9o+I3g2wxyPt+jzW2R3x5l6u7v06ZGfcA4ub9oD4vWM7JffA&#10;ia0dAS6prsl1jgEENb2UitwTwGJ4xjNY3w/+OHibwD4RstDuPhzrd+bNpgsllpetFDGZXdETzNMU&#10;/KhVfm29K9OX4pNbuUHjz4f6m2AQPtf2Qk/3cefL1x973+7xz0Nh4n8V6nvNppPhe7VMbjB4jlfB&#10;Priz4oA8O039qS80/wCImvzn4R/EWWC5sLGSS3s/D9w86yBrpTJtdUGCqRr1A+Q4yc1Q8WftYaTq&#10;XjHwZqqeDvE+if2PqFwNROtPpthttpLWeNom868UI32j7MSrlfuEfewK9eu9Z8W2PxU0gz+GtNea&#10;80W83R2OsmUkRT2u0nzII8AGdumc7ucYFdV/wmGtrhZPAuuM4OGaC5sGT6gtcqSPqoPPQUAeVt+3&#10;J8K4m/0rVhaDoG+1Wk+Txx+5ncjqOuK1NF/bK+E/iR4k0vXdR1GWWQQrHZeH9RnJlOP3YMduwLfM&#10;OATnPGa9BHjbU4xun8D+IYIgfmbfYyY567Y7lmP4A1heIL7wX4jeVvEngi7vpimxhfeFpr0vH6bk&#10;hkBHJ+XOfbmgCwvx78DR4+061JpxIyBqVhc2h9x+9jXkdx1HehP2hvhY7BR8SvCO/j5DrtqGGfUG&#10;TIrlf+ED+CZYj/hU+nZ4Y/8AFvZuf/JT2qtJ4K+BkcnmQx6b4WZ+UOn30+hgHAB8vyniAJHB24Jy&#10;c9TQB6xpfjrw3rbBdP8AEOlX7FggW1vYpCWPQfKx5PpW/XzVqnwb/Zz1xQNR1qz1FWUqBdeObyUM&#10;pydvzXZyOTx0qnpH7Ivwgmkjfwrrq2DzAiJ9OGl3khHQBXntpXyAMbgdxGdxagD6hor52b9j2G3U&#10;nTfij8QNNmUfILXUYLWHrnay20ERKHuqsvtjrTbf9m/x/patHpvxev1TdlZdRTU7yYccZL6mEODz&#10;9zB6EN1oA+i6K+crn4RfHnTdpsPjZHqMZyTbvoltaBTgdJJI7piDz6Y7Z6VP/Yn7SFqf9E1XwjcA&#10;Db/xNdSaUnpgnydMh5657HttoA+hq89+OQK/Dm5f5dkOoabNI8l5JaJHGl9A7u08YLRKqqzFwPlA&#10;J6CvNo/FH7SGlyudS8L+G9UCZAXw/ZqyuQR0e51OEhSMkEpnoCo6jC8beNvjbrVrZ2uq/Bc6joEU&#10;/mahbLrFrCt9HtZVikiikuXaPcyM0aq24IASVLAgHpcmiy2u0XvhTxqycM0+n+LJ50QDrkG8SQn2&#10;VGyPXpVDT/i3oPgPxZFpV9rWpf2Lqce6yj1m3uvttpcKTvRlmTz2hdCGWRwVUxSguN0ajy7Tfi74&#10;88GwLb6X4H8SaXawjbFof9lanrFtapnGyJjYQNgcEKLhkVcKoAG0M1D9q3UtSaHw74x8KXfh2w1S&#10;RLafWPFHhs2Vlao7hVke3nuWaSPdwXbaq5y2ApDAHvUPirRfF3xM8MnSNXsNXtodN1KfzLG5jmUS&#10;iS1jA3KT/C8vHt7VS/aF8F6T4o8AyanqUDfaPD00eswX1pK8F5apC6vcGCZMPG7QrImVIzuANfOn&#10;xE8A/s7tZaZeaL8SNHOtx3NtaqyeJbO5jk3TossrxSF44lVTI5ESxoMEBei17l8B9J0rX/DJmGvX&#10;2qahp9/cW08cWszS26RCVjBG0KyG3YGBoslECNklQvAABe/4SLxt8JFUeI4rr4geEY/+Zi0y2Dat&#10;apng3VnCoFwoB5ltlDdP3GAznnvhj8NPDXxJsNQ+KGj6rdaPrHi2dr2PVfC1/wCSFt1/dwRyxjdD&#10;NIqoS4mSTZLJMoOBXpfwpeWDwVaaTOzPc6LLJo8hckuy27mOKR887pIlik/7aA9Kw/F3wlmtdYu/&#10;FngC6i8M+MJRvuYWyNM1phzsvYlB+Y/dFyg85OOXUeWwBM2kfFHw3H/xL9f0LxnAnCQa9aPp11J7&#10;vdWweP8A75tRSD4qa3oqj/hJ/h34g05F/wBZe6MI9Xtv+ArA32lvX/j3H58V0Xw68Zf8J94OstYf&#10;TptIu2ea1vNPndXa0uoJnguId6/K+yWKRQ6/KwUMOCK6mgDhNH+N/gTWtSj02LxRp9nq8gyuk6nI&#10;bG+I4/5dpwko6j+Gu7rP1jQ9O8RWMljqun2up2Un37a8hWaNvqrAg1w3/CgfB9nn+wre/wDB+B8s&#10;fhfU7jTbdT/eNtC6wMev34260Aek0V5yvw08S27b7X4p+KMKfkgvLTS5YwOeCRZrIevUvngZzzlf&#10;+EV+I1uAbbx9ps7Kfl/tLw55oYf7flXEWT7rt+nagD0WivOC/wAV9FGWj8I+LV4J8o3WiuB32hjd&#10;hj6Aso9SKjHxnGj5Hirwf4n8L4bb572H9o2zf7Xm2TTCNP8AalEfuBQB6XRXP+FvHXhzx1bSXHhz&#10;X9N12GFtsj6ddxz+W391tpO0+xweK6CgAooooAKKKKACiiigAooooAKKKKACiisPxd4q03wP4a1L&#10;XtYuks9MsITNNLI2OnRR6sxIUAckkAZJoA8n8Oan421Px9408VeFdL0TWdEudROirBql/LYzH7EB&#10;C8ySJDKCq3JvI2RkDYQMGPCHQ8UeMp762/4Rv4gaDN4L/tGWKLT/ABHY3a32nJe+Ypt9sxRGilEo&#10;jKedEiO21QWZttdb8F9Cu/DPwn8I6dqMZi1ePTIH1AMCC126B7hiDzkys5Pua6bXNE0/xJo97pOq&#10;2UGo6Zewtb3Npcxh4po2GGVlPBBBxigDwrxh8btTu7rR/CkMGs6X4yXzJNTtNGs1kuJWjjkRRaJM&#10;pVonn8mQTy7IPLG15VYlK63T/DHxB+Imn2z+MtWHguxlgUT6H4WuSbp2IG4S3+Ayc/w24RlI4mcV&#10;H4J8O6R8Ab59GMCQ6Jrl/m01yUbp2uZDhLa9mPzSN0SGeQksNsTHeEM3rtAHM+Efhz4Z8ArP/YGi&#10;WmmzXJ3XN1Gm64uW/vTTNl5W/wBp2J966aiigAooooAKKKKACuMZjpnxaQsS0etaN5YLcBHtJiwU&#10;epcXrnHpCfQ12dcV8Uj/AGbodn4jUfP4dvE1RzjOLcK0d0cdyLeWcgf3gtAHnX7V3xE8WfD3SPDU&#10;vh/UW8Pabd33lap4gXTP7QNhHlMEwfxhgZDgYbKDac/K3jnhW9h+LXjS6l8UfFaTxvbaHcN9i0nV&#10;vBF3bWZVoLYtPLDGYgdrSNH+9yB5hB4cCvttSGAIOQeQRXl/jb4F6dr+uW3iLw3fv4K8WWqlE1XT&#10;YE2zqf4biLgTKDggEjkYOVypAKEXjb7JZizfx54JsIFTZHaXmjS2aFMY2qsl4Mr24BA9K8j+JVr4&#10;I822v7LU/hjo2tYk8jV9L8a/8I/cQtn5imyCZZGOSCzAFR35yPZI9L+NGkqtrBrfhHXI1GPt+qWc&#10;8E7dsmOEhPQ4BHUjPeqt98I/HHi+Qx+JvibeQ6VJgyaZ4fsY7I5HQfaDudkI+8rAg5xxQBQ/Zf8A&#10;ijr/AI/0HULDxI8N9qGmJbSDU7c5W4WZXYIcKFLxlCrY6HKnJQu/uVc34I8B6D8N/DtvofhvTItK&#10;02H5lhhySxwBlmJLMcBRkk8KB0AFdJQAUUUUAFFFFABRRRQBG8ayIysoZWGCpGQR6Vz1/wDDjwnq&#10;203vhjRrwqCoNxp8UmB6crXS0UAeTeIvhX4MsvG/hO4TwjosaXZutNby9PhXlovPU8KCCPsrYYcj&#10;J9a6o/C/QVyIE1OxDDDLYaxeWwPuRHKoJ9+tJ40wPEPgNuAF1qTlu2dPvAPpyQPxx3r5k8eaN4it&#10;/iv4om8d6H8SPEmizXDSaM/g7UDHY29tn5PMy8SxsFGCRIAcAsmR5rgHqnizxd4F8Na/LolhdeM/&#10;EviKEZm03w5q2o301sMkbnUz+WMHqrZPTK4NZc/xas9FjludVvfif4M0qNcyahq2jQPbq2SPvPBK&#10;+T6AY4ziue/Zpt2j+DegXfhSPxzDZXFukl3NAuhu8tyFVZWcyAzOQVIG/LbQuONtep/2jqMLb59f&#10;8f28R4DHQrSYA+6xWbP+mPcUAXfCU8Pjeya+8N/FTUNaiUIxWOPTpFj3DKiRFtldcjnBKnHTFbj6&#10;P4zhytv4m0uVSc7r3RHkceoBjuYxj8M89T0r4/8Ai3La+FfHWla5pvifU9F8QzXsywzw+B7vRpXB&#10;BZg0rosVwGcRRk+Wx+cMxZFKN9teGby/1DwzpN3qlt9g1Oe0hlurUdIZmQF079GJH4UAY32Dx3GW&#10;b+3fD1wAciL+xZ4sjjjf9rbHfnafpWRqfh3W9S86O/8AB3g7WxKwZ5Lm6eLf0PzIbWTJGM53enSv&#10;RqKAPIz8Oo48vL8J/A0ke4Erazo8jdOQHskXI92HA/Clbwvp0O6NfhTf2bHgtoV1Z28XThgVuYm3&#10;dt20EEDBwAa9booA8k/sm3i+a58LfEG1j6b/APhJZpuR0+WK/dufXH1pPtekWq4tNR+IWly/e2DT&#10;tRvfLYYzzNBMremMsvp6165RQB5H/wAJBZQ4+1/ErxNpQByTq2l2tkMHgEmaxTC54z0yMZpV8eW1&#10;vtSy+LvhO5OCoOpxwTMccA/ubiEZ9eMegWvW6jeNZEZWUMrDBUjII9KAOMs28YXcf2i18Q+GdVh3&#10;bdsOmTRA8dPMF1Jgjr90+nHWrDah46jG3+wvD0+MjzP7bni3eh2/ZG259Nxx6mrN58M/CGozedd+&#10;FNEupunmTadC7fmVqovwq8KwsPsOkx6PjodFkk08/nAyduM9xx2oAX/hJPE9kf8ATPBz3POP+JPq&#10;MMw6ZyPP8jjse+egI5ridQ8D+CtYlSbV/gTDKEAQT3Wj6TclB1AwkzvjPoOvPTmu2/4Vnp8PNrqv&#10;iK1k/wCen9vXk/bH3ZpHX9KD4N1tHDx+O9cZhyEmtrBoz04YLbKxHHZgeTyKAPELfwN8I9P+Il9Z&#10;H4ctY22rWiahbGw8IXltPDcQ4huEEkMCkRlGtiFUldwkJ5YZ6yHQ/hPapFC3jDWdGVVCx2dz441a&#10;wKLjhVhe6TaowQAFAGMcYxWz4s0rxpb+JPBLx+ItFlb+1Zoo2k0WVXZTY3TFZGW6AIOxScKPmUHH&#10;GK6ltQ8dW/ynQtBvEXrJHrE0TOOekZtWAPTgvj3FAC/D+48GWOh22j+D7/S59OgLlI9PvFuCWZjJ&#10;I7MGZndmdnZ2JZmcsSSSa7CvONZmi175PEHwuu9SjXAeaaPT7yMYJHAM3mMOT/Bnk8VkGP4XWv71&#10;tF/4RQdTeyaPdaIoORjNx5cQyMcfNkdRQB69RXn2i+FvDev2r3nh3xRq10gYp9rsfEtzeorDqMSS&#10;yR556FfStAeD9diYyRePNalcdEubWweI89wlsjHj0YduvcA7GiuOWx8dwkN/bnh+7A/5ZHR54C3T&#10;+P7U+O5+4fTjrQuteNbUb7nwvpVxGPvLp+tu8p6/dWW3jX06uOtAHY0Vx48fXVuxOo+D/EWmwD/l&#10;uYYLsdf7ltNK/wD47Tf+Ft+FYV3X+pnQhjIOvW02mBucfL9pSPd+HofSgCTxZ8KfCHjm8ivtb8O6&#10;ffanCMQamYQl5B/1yuFxJH9VYVg/8Kx8R+HFLeEvH2qW0YwI9O8TR/21ar6/O7pdEn1a5I9q7zR9&#10;c07xBZreaVqFrqVm3C3FnMssZPsykitCgDzGT4geNvCsmPE3gObUrLIH9qeELoXyqO7yW0gimX/d&#10;iE5966Lwj8UPCvjq4ntdF1u3utRt1DXOmSZgvbYHp51tIFli+jqKuax488NeHb5bLVfEOk6ZfMod&#10;ba8vYopCpzghWYHBwfyPpVXxV4B8K/Eiytv7d0ew1uOL95aXMsYaWBiMeZDKPnjbBOHRgeeDQB1V&#10;FeXnwH4y8HsZPB/i59Ws1yRoPjBnu0xnIWO+X/SIz/tzfaeOAven2/xtstFuIrLx3pVx4AvpHWKO&#10;41N1k0y4c8ARXqfu8k8KkvlSN2SgD02imqQwBByDyCKdQAUUUUAFFFFABXkehqfjV4zi8Rznd4H8&#10;P3bLokGPk1S+TKvft/eiiO6OEdCwkl+YeSy6PxkvrzV4dI8B6TdS2ep+Knkhnu4GKyWmmxhTezqw&#10;5VirpCjDlZLmNuimr3w42+D8eAZ9qnRrVP7Jfp9p01cJHx3eH5Ynxn/lm52+aFAB3tFFFAFLVNKt&#10;Nb0+5sL+3ju7K4jMU0EyhkkUjBBFcdoerX3grV4vD3iG7a60+6l8vRdYmYl5eMi1uGPWZQDtc/6x&#10;Rz86sW76srxD4f0/xVot1pWrWqXun3KhZYXzzggggjBVgQGDAgqQCCCAaANWiuG8P67qXh/WB4a8&#10;SS+c0hI0jWWIH9pIFJMcmAAtygBJUYEijenSRI+5oAKKKKACiiigAqKSJJo2R1V0YFWVhkEHqCKl&#10;ooA4X4X3Umm2t/4RuzJ9r8OultA8xJa4sWBNpNk8t8gMTMeskEtd1XEePNNvtPvLLxZo8Et3f6Wr&#10;R3djAMvf2LEGSNR3lQqJI+5ZWQFRKxrqdJ1Sz17S7PUtPuY7ywu4Unt7iJtyyxsAysD3BBBoAvUU&#10;UUAFFFFABRRRQAUUUUAFFFFABRRRQByHxE3Q6bpF11+z61p/yf3vMuUh69sebu/4DjvmuvrkPidG&#10;JPDlmCSP+J1pB6kdNRtjXX0AeT6t+zvoE/iC81rQ9W1/wdf3rmW6Gg35giuJMcM6EMMDJO1cLksc&#10;ZYkun+Cur6kpjvviX4sEI5A0+5S1cn3cKxx14GK9WooA868F/Avwj4K1QavBZS6r4gYh31rWJWur&#10;p32lfM3NwrlWYFkCkgkHrXotFFABRRRQAUUUUAFFFFABRRRQAUUUUAFFFFAHJeM8/wDCR+A8H/mN&#10;S5/8F17XW1yfjT/kYvAn/Yak/wDTfeV1lABRRWfrGtWHh/T5dQ1O8t9OsocGW5upVjjQEgDLMQBk&#10;kD6kUAWlhSOSR1RVaQguwGCxxjn14AFTVwy+LNf8SfL4b0Nrazbgatr6vbp/vR22BNJg9n8kEcqx&#10;GKl/4QfU9UBOueLtUulbmSz0vbp1uD22NH/pCj2M5zQB2lFcgvwp8LSf8fmkLrLDo+tzSaiw6dDc&#10;M5HSlHwk8DAKB4L8PYXoP7Kg4/8AHKAOuorjm+Ffh1Di1gvtMQ8eVpWqXVlH342QyouBk4GOO1J/&#10;whuuaeQ2k+MtRUIMR2mrQQ3tuB/tEKk7H3M350AXNY+HHhTX7trvUfDWlXt4wObqayjaYZ7iTG4H&#10;3BzVL/hW9tZ/NpWta/pMwGA8eqS3SqPQRXJljA9MJx26CmPrnjLQ+L7w9beI7dePtGg3KwzufU21&#10;wyqgHtO59qvaH8RNB16+TTobtrTVWUsNM1GF7S7IGcssMoVmUYPzKCvHBNAHLHwd4v8AC3iK81zT&#10;dYh8UWdzCkd9o2oWyW9xd7chZFnQrEJQp24MSq4CqzLtDKaDonw+8WX11HaaHb6F4kT97d2sUJ0z&#10;VYecFmaIrIUJJAkRmjYj5WbrXXeIfHeh+GblLO/1Ff7SlQyQ6dao1xeTKDgslvGGkcDPJCkDqcCu&#10;T8QeFdT+LzWSappp8MaJazrcRyM6/wBsOwIP7qSMkWYOMF0dpSrEDyW5oA2x4H1bScHQ/F2pW8aD&#10;Edlq6rqNv9WZ8XDH/tvUV5H43mtpLC50rwxrNtMrRTXM11Pbo6kY5tTDKCMZypl56Zp0vhPxDoP7&#10;3w74hmu40HGk+IGNxCw67VuAPPRj03u0wA/gNT6H8QrW61CHR9ZtZfDXiCQfJp98wKXBAyxtph8k&#10;46nCneBguiE4oA8nk8O+JfhW8154c0y68L2inc2i2bSa14dcZ+6kKIt1ZsQCMwReSm7cySV2/wAN&#10;/j1oHjy7h0q5aPR/EUm9Usmuo7iC7ZBmT7Jcodk4UclRtkQYMkcZOK9Rrzz4mfA3wd8WLKeHXNL8&#10;u9l2FdVsHNvexsh3RMJV5JRgGUNuUMoOMgUAeh0V8zWfxY8efAXxJL4W8aafd/ELwjZxwSx+NNN2&#10;nUbSGd5I7eO9sxzM2+GRBNCSXwmULt830H4b8SaZ4u0Wz1jRr6HUtLu03w3Vu25HGSD9CCCCDyCC&#10;CAQaANaiiigDzXwPGviT4q+O/EcnzJp72/hux6FdkUYuJ3U9i01yY2HraL6VY+JU1rcajo9lp95b&#10;2/jmNZ9R0KGclftXlBRPAzYwEkRwjA5Iz5gUmLIj+Bi48H6s5YtJJ4o8QlnIGWxrF4q5PfCqqj2U&#10;DtXcyadaTalBfSWsMl7bxvFDctGDJEjlS6q3UBiiEgddq56CgCp4Y8RWnizQ7TVbLzFhuAcxygCS&#10;F1YrJFIATtdHVkZc8MpHatiuBnz4B8dC43FfD3iSZY5h/Da6kQFjf0VJ1AQ9B5qR4BaZjXfUAFFF&#10;FAGL4o8M6d4w0aXTNUgM9tIyyAqxSSKRWDJLG45R0YBldSCpAIORXP8AhnxZcaTPd6D4ru4YdW0+&#10;BrpdSlCww6hZrjNyP4UZchZV42thsBHTO5408YaN8PfCup+JPEOoRaVoumQNc3V3LnaiD0A5ZicA&#10;KASxIABJAr8Nv26P2+tc/al1waPo0T6F4A02cyWdm2PtFy+CvnTMM84JwqnaucZY/MQD7h/aS/4K&#10;7eBfhrdXmifDexTx7rMW6NtSeRotNikBI4IG6YAgg7SqkEFWYV8BfE//AIKVftAfE24nB8b3Hhix&#10;d98dn4cQWXlDH3RKn70jv8zmqP7J/wCwh8Qv2rL37XpsC+H/AAfC4S58Ragh8rORlIV6yuBk4GAO&#10;NzLuBP61/An/AIJxfBT4H2sEv/CNxeMNcVcSap4iRbnJ4J2QkeWgyMj5Sw4+Y4zQB+JtvH8YPjXq&#10;UhhHjDxnfJ9/Z9pumUkAc9cEjHueK17n9mT496VC1zcfDXx5ZxLw00mk3caj6krX9Fl1faT4U0tW&#10;ubiy0bTYQEUyukEKDsBnAHQ8Vl2/xR8G3U6QweLdDnlc4WOPUoWYn0ADUAfz4eG/2ovjz8Hb6GOz&#10;8d+K9INnJ/x4X9zK8G7rh4Zcq34g19afBH/gs54y0GW1sfid4cs/FFiAFk1TS1FpedeXZB+6bjHy&#10;qqfWv1e8ZfDvwt8SNNGn+KfD2l+I7HqsOpWkdwqn+8u4HafQjBHY18G/tIf8EffBnjK1udW+E963&#10;g3Wdu5dGvJGm0+Y+iucyRE5J6uvAACjmgD69+AX7T3w7/aU0M6j4H8QRX00aB7nS7jEV7aZx/rIi&#10;c4ycblyucgMcVqakrfCfU59Xtx/xRl9M02p26gkaZO7Za8TniFmJMqgYUnzeB5pP89esaH8S/wBk&#10;/wCKkcN3FqfgnxlpEoljeNzG3GRuVlOHRhuGQSrKT1Br9f8A9gf/AIKC6d+0/Yjwd4wFtpfxFtYS&#10;wAKpBq8YzueNe0gXl4xwQCy4UMqAH20pDAEHIPIIp1eeeF2b4c69beEZyx0G83N4fuHJ/c7QWewY&#10;nuihni9YldcDyNz+h0AFFFFABRRRQAUUUUAFFFFABRRRQByfxK/5Fyz/AOw1pP8A6cbeusrkviZx&#10;4ds+M/8AE60n/wBONtXW0AFFFFABRRRQAUUUUAFFFFABRRRQAUUUUAFFFFABRRRQByXjPP8Awkfg&#10;PB/5jUuf/Bde11tch4uzL4q8DRKSXTU57lgMf6tbG5Qn/vqVOBzz6A1Z8aeKn8OWttb2Nr/aOvai&#10;5g06w37RJJjJeRudkSD5nfBwOAGZlVgBPFvjBfD7W9hY2cmr+IL0MbLTYW27wuN0ksmCIYVyN0je&#10;oVQzsiNn6T4Fzex6/wCLLyLW9btyZYWZNllpvGD9miJO0gZBlYmQ5b5lUhFz9Y1vw78BfAuteM/G&#10;2uwwCOIXGsa5dDZ5rDhI40ySEBYrHCuT838TszN+Nv7Z3/BRrxj+0jqN74b8Ly3Xhf4fCR40sLeQ&#10;rcaigJAa5ZTyCOfLBKjj7xUMQD9Bv2hP+Cqnwj+C95daToDTfETxBDw0OkyqlkjcfK1yQQeGzmNX&#10;HBBIIxXwn8Qv+CuHx28eX7QeFV0vwhalmVIdNsBdTuh4UM82/wCbkcoF5xjFdR+yT/wSZ8RfE+1t&#10;PE/xWubvwh4fnAkh0eEBdSulI6tuBEAyQRuBY7T8oBDV+pHwi/Zt+GfwJsooPBHg7TdFlRSpvli8&#10;y7cHOd075cgknjOBngAUAfjhayftx/EhpLq2k+K89tdoXykl1a2rp0wuSsZHsPerWofB/wDbg8Nb&#10;bpYPiO7ogmV9P1KWV0z2ARy272HIr9p/EvxX8EeC75bPxB4x0DQ7puVt9S1SC3kPfhXYGshf2g/h&#10;eCqt8RvCsbMcKsmtW6F/QrlxuB7EcHtQB+Mum/tpfta/s531tZ+J9U8RxqpMrWPjPTWmeVO4LzJ5&#10;gAyDwwPI7V9Z/AX/AILNeGfEUlvp3xW8OP4Yumwraxooe4s9xJyXhYmSNQAPutIST0r9E7i20Txt&#10;oJinisNf0W8TlJFS5tp0+hyrD86+M/2kf+CUfww+LFrd6l4HiX4eeKWzIv2RS2nzvxw8Of3ecAAx&#10;4C5J2MaAPp7Q/izH8QtPW++H1nD4q0yXGzW3vkg04ttBZN6h5S4yAQIiA2VLKVIDdY+Fdx8QbF7P&#10;x1q41jTXKs2kabb/AGO0JU5Vi255ywPdZVU4+6MkV+IlnrPx4/4Js/Fx7QmbR5HbLWs2ZtL1iBWO&#10;GxkB1IJ5BDpuYZRgcfsB+yN+2T4O/a08JyXekMNK8TWUatqegTShpYM8eYh48yMnjdgEHAIGVyAd&#10;ro3wll+Gdvc/8K8uoNOgml8+XRtVUz207/xN5/8Ar0dsAb2aVV5xGa3NM+I1sNSttJ1+zm8M61cH&#10;ZDBeMGt7p/S3uB8khJzhDtlwMmNRXZVS1PS7PWtPnsdQtIL+ynUpNbXMayRyKeoZWBBHsaALtZmt&#10;aDp/iTTZbDVLK31GykIL291EsiEg5BwRjIIBB7EVzS+BNR8P/wDIreIJ9OgxgabqyNqFmv8AuBnW&#10;VMAABVlEagcJXRaDJrElq66zb2MFwrbVawneVJF/vEMilCefly2P7xoA5y38LeJPCgVPD+trqenJ&#10;93S/ELSTSKMcJHeAmRR3JlWdvQgcVP8A8Jlrmnkrq3g3UVCDMl3pM8N7bgf7ILJOx9hD+ddlRQB5&#10;JNqGo+KvFXiO407wo2s+HbzSLXT7uLXEn015ysl0ZIo4Z4P3oKTDJYovzAAn5tvJ/AG41Twf8UfF&#10;ngzVrHUdKhvLOLWdPi1SeGWW5KyvFPPmORwWKGyEmCd0olkbBmGfT/8AhONT1++uIfCej2+r2drM&#10;8Fxql9fm0tGlRirxwskcrSsjAqx2hAQV3FlZRyPxR0zxX4i0WC4l8Mx2PiHS5vtui61oN/8AbjYX&#10;AUgtNHJHA7wupMckcQkZ0dgAG2kAHs1FcX8JfiTY/FrwPY6/ZI1lcNm31DTJ8ifTryP5Z7WZeCsk&#10;b5UggdAehFFAFD4F5b4feeT811rGsXZA6KZdTuZCv4b8fhXodeHfA2zm8ReEdROneNNSs47TXdWt&#10;zZWCWTrAhv55IFbzIHcMYJIXOW/jz3ru28P+L9GJl07xSNbGSzWniCziG/rhEmtki8rPA3NHLj0N&#10;AHQ+INDtPEui3mlX8ZktbqMxuFJVl9GVhyrKcFWHIIBHIrF+Huu3uoWN1pOsyK/iHRZRaXrLhftA&#10;xmK5CjosqYbA4V/MTJMZNP8AC/jhNY1S50XU7JtF8S2yedLpssgkEkO7aJ4JAAJYicDOAykqHVCQ&#10;Ko+PFbwxqmneMoWMcNmVs9XUYCyWLtjzG/64Owl3E/LGbgAZegDuqKK+U/8AgpF+0JN8Af2a9XfS&#10;7g23iXxG39jae6PtkiDqfOmXBBBWPIDKcqzoe1AH55f8FOv21J/jh47m+HvhS9U+AfD9wVlmhbI1&#10;O8XKtKWHBjXlUx1+ZsncAvMf8E8f2HZf2pfGEmv+JEkg+HGiThb1oyUa/nADC1RuwwQXI5CkdCym&#10;vl/4e+B9U+KHjzQvC+kRfatW1q+is4FLY3SSOFBLYOBzyT06mv6QPg38LNA/Z++EuieENIEdrpOi&#10;2gWW6kwnmvjdNPIScAs25jzgZwMAAAA077UPCvwX8Cwl0tfD3hrS447a3t7WEhVyQkcMUSAs7sxC&#10;qigszMAASa8D8L/tAN8dvFU+nv4gu/h34R8uZ7WW0EP2nVBHH5kitekskGIiZAsKksiu0dwfKlWP&#10;ivi1da58dPHfhBTI1npusuraNZ3cWYbKzmLxw3NxG3DS3Mcd5LtYD93DFbEL9ouN/tnxE/Z88HW/&#10;7P8AqXhNPsGn2FiP7WGpa4ytE95F85uL12wHR9pSXOAY2ZRtXAAB8zt8G7jxR8StN1P/AIQ+9vH8&#10;TaMdY0hbhmub+2tFnKMk893qEW6QRyWUrmVLmQPdSIAqRgN6h8J9H0j4e2/xBj1rwr/a0k2r2ehW&#10;Hh6S2spJby/+yicwxrGBCB5cyMzk4VY5GdgEO3v/ABF40tPid8CdD+L/AIZEdpqXh+CXxBa295MI&#10;kBhjkjvbCeTGFUqJ4S2CquqSYbYAfHvCL+K/EGmW40qCOPx/qTX1rYiS48pLK6nkFzr98JAshXyH&#10;lj06JijbJYgpGyQ4AJri61zS5LzU/AXw8/4Ra0sbiSG7vPAGpXX2GOZGZJFNutk0V26sHDNHZzBW&#10;Vk8wN81dr8F/2yLHxFqcGgeNvs2mahK5it9YhKx2szg7Sky73ELhiFyskiBiqO0MrrBXpPgv4leG&#10;PBdnp/hDVdJuPhtJptn5VnYa0US1lghjyTb3Ss0UwVELFd4kVRudFrzaHw9d/ET4nah8Rrv4RW+v&#10;eGLvTfsWjo/2W3v7uNlkjmubuC42ZMkUjRwq75SKSQMEMzqoB137Vn7J/hL9q3wDJouuRR2WuWoZ&#10;9I12OIPNYykdOxaNuNyZGeoIYKw/BTxV4b8a/stfGi40u5ebQvGPhm+V0nt2IIZSGjkQ91YbWU45&#10;BB71+5v7Ofxw06+8Xah8NZJL9I7YTTeH5NUmiuJWt4X8ueya4hklimktnwuVkZ/LZRJ86OzeB/8A&#10;BXn9mqHx58K7b4p6PaL/AG94XKw6iyL81xYO2ATgEsY5GGBx8sjknCigD6Q/Z3+L+j/tkfs56T4h&#10;Epsr+dVg1FbJwsum6lCVbfHywUhhHMgO7hkDA/MK9W8E+IrnWrGe01REh17TJPsuowxqVQvgFZYw&#10;Sf3cikOvJwGKk7kYD8eP+CQ37QD/AA7+Olz4A1G6K6H4wh8uFXcBIr6MFom5PG9d8eFGWZ0z92v1&#10;x8fWsvhvUbfxvYQvJLYRfZ9Wt4VLNdafuLMQByzwEtKnBODMijMuQAd7RVe3uYry3inglWaCVQ6S&#10;xsGV1IyCCOCCO9WKACiiigAooooAKKKKACiiigDkPHw+0SeGNPwSLzWYMrnAPkq91yevBtwR6kAH&#10;gmuvrj/F2J/FngWBfvx6lPdtnH3FsriM/jumTp712FABRRRQAUUUUAFFFFABRRRQAUUUUAFFFFAB&#10;RRRQAUUUUAcdef6V8WNM8v5hYaJdmfjhDPPb+Vz2z9mn/I1uXGm6baalNr06RRXUdqYHvJnwIoAx&#10;dgCThATyxGM7V3Z2LjB8KsupeOvGmo5w1vJaaMuDlWWGH7Ru+u69dT/uV8n/APBWH9oaT4RfAFPC&#10;OmXDQ6741aSxLJnMdkgBuDnoN+5I8HqryY6UAfnn/wAFCv2yr/8Aai+Jj6TotzPH8PtDnaLTLMZU&#10;XcoyrXTr1LNyFB+6pwACXLfXn/BMz/gn5Z+G9J0r4vfEfTlu9au0FzoGjXC7o7SIjK3UqkYaRhgo&#10;OQoIbliuz46/4JxfszwftGfH+0XV7b7R4T8OoNU1NJIyY7jawEduTjB3sRkHB2ByORX7m/ETxpB8&#10;PfCV3q5tJNRuVKW9jpluQst7dSMI4LdM8Au7KuTwoJY4AJoAwvjF8cfDvwX0VbnVJGutSuFZrPS7&#10;dgJZsMqlyTwkYZ0BduMuiqGd0RvDPD3xgi+J3hvXtb8f3GqwG3ha50nwdpVz9itNTTzhbpGksUnm&#10;3EpuWW3eOZowrSxeZbxFwKw9D+Ft78SP2hpbXxdqP2q9iM02o3kJeMXD28Vs0sFqCcpEh1JbdCPm&#10;jjiuGB8y8aWvZv2hfDXhnwn4K8MeKodM0uC/8BXkV14fsGt0xMdvlNYW0e0/vZYspEqDIlWEj7uK&#10;APANH/Zu1ODxz4h8JP4c0O71KCG01dZrey063sBHcLhhGt3aXnlok8VygSGBcRpEzs0jsW9I+BN8&#10;/wAKfCeuaZp+g22qa/4m8XXsOmaNZS28NvIbWCCzup5JILWCOO3je0k3SC3B+ZF2vJIofsvjhrF5&#10;J4B0f4u/DqexvfEFjaKdMW8DiDV7O9Mai1YAg5dzbyR9D5kaKSqu9eQ+HfDuveJtNg8P+F2g1S91&#10;Wwi09Li+vXs1XwzayFJrjz445Gjm1S5851kVCWhIYYaAEADNQs/GGsRS+L/Bngm1t4pGMya54Isf&#10;7NF3g4MgmF6ZLyLKna0mnyq4KskbggnpPhR+2dAupQaH8Q2isGZ3hTW2TyPLdAWZLuIgeWQoyzgI&#10;U+9NBahk3ewaT8ZtF8M7NG8X6Y/w1ubaBjbw6m0a6fPFEhLfZblD5ThURm8o7JQqljGFGa4Oz8P+&#10;NfGXxMu/iLefDvQb3R5LFbLQ9P1S/NpqcMJ80ST3MLWzoZJVfCq0gaKJ3QqrSSggHonx5+Afg/8A&#10;aQ+Hl74S8Y6et1Z3Clra8iAFxZS4+WaF8HawOPZhwwIJFfhT428LfEb/AIJ8/tKRpb3jWet6PMt1&#10;YXsYZYNStGJ2tjjdG65Vl6ZDqeQRX69/s8/HbRrP4gy/DWGOez0K5kuU8NGe8t7yOGa3VXutOjng&#10;lkVkjR1kjVirom5GVVWEvgf8FOP2aIPjv+z/AH+u2FsJPFfhCOTU7KReGktwM3EJ9RsXeBgncmBj&#10;caAPbP2Zv2gtD/aZ+EWkeN9E2wNcAwX1gJA7WV2oHmRE9+oZSQCVZSQM4HV/D3xB4h8RaXdT+JPD&#10;/wDwj13HdNFFB5wk3ptUk/8AAWLx7uj+XvXCuor8fP8AgkX8fpfhz8eJfAGo3DJofi+MwxRyOAkV&#10;9GC0Tcnqw3x4UZJdc8LX7Y0AFFFFABXB+LtUuvE2snwdotxNavsWXWNTt2w1lbMeIkbqJ5QCFxyi&#10;bpMg+WH0/GniqfQ7e1sdMhjvPEepMYbC0kzsyMb5pcciKMEMx4J+VR8zqDg295bfDe3g8N6TFJ4m&#10;8X3x+2zo8ixy3Mj5D3l3IFIhjJQqDtIARY4lO1UAB3WmaZa6Lp1rp9hbx2llaxLDBBEu1I0UAKoH&#10;YAACrteL/bvHviPUr620fW2u7rT5PJvLm1EGn6UswxmCEy213NM6dJGBVASVBDqyJnr8eta+G+vW&#10;2kfFDSodOiu5PKs9Z07JhuGyBgR7mLAFlHBWVi2fs6oCwAL/AIf8YWvw/wDGXxE06e3mlt59eW9t&#10;o7YDbEsthZtIDyOWmM0h/wCulFcR4o1C31fx54nvrC5tr2yubi2mhuYZg0cqNY2xVlYHDKQQQRwc&#10;0UAW/hr4JvNV+Hnh238Ja6vgz4n+C7O28P63DLCs0N0bdcGK8hzl4pfmmhmBDhZtyth5FbtV8VfF&#10;zRl8nVvC2lak6jc99oblrYD/AHJJVmz7Kje2a6rxt8LNK8aahbaqtxe6D4mtYjDaeINHkEN5DGTu&#10;8sllZJY88+VKrpnnbnmsePVPiX4NULqWkWPj+wQgfa9EddP1HbwButp38lyOSzLOmcfLHzigDndW&#10;8bHxPfaPJr0Vj4Lj0++jvE1i+F7DIgQgyRRvc2kCKJVBjY7yCrsNpyK6T4h/ETwnq3w58Qw2mvaX&#10;q8l7Zz2EFnZ30csl3cSRsqW8YUktI5IUKATz0rQ8NfGTwn4m1aPRhqMmkeIJAWXQ9bgk0++fBwSk&#10;MwVpFBH349y9MMQRXZGzt/tYujBF9qCeWJtg37c527uuM9qAHWsckdrCksgmmVAHkC7d7Y5OO2Tz&#10;ivx1/wCC03xCm1r43eEfB8c6vY6Ho/2pocfMlxcSHcfoY44fyNfslX4B/wDBUK/Oo/tsePpNpQIL&#10;KEKTn7lpEmfx25/GgD0//gjj8ME8XftGan4ru7dnt/C+lSSwS5+UXMxESgjv+7aUj0Kiv0y/bC+I&#10;lt4H+HOnafc2lzqFtr+px2d/a2bIJW02JHub777Kuw28EkbEkYWUmvjr/gh7prx+GPizfkLsmvNO&#10;gU7vmyiXDHjsP3i/X8K+iP20IXvvHfgdZLUz6fb6Tq1veSyyrFBbi9NtaiSR2OFUoZ4d7YVTcJuO&#10;0vgA1vHnirQfGuqS6pLpus2qtpMNv4l8NzW7WuuaZBHN59nqlsg3ed9lleUkwGQfvCUYtGY31vBE&#10;2ofFbxxY6R8QNS0/VLLQ7KDVNHj085sfFOSCmr8DY6x5hAtwWEUrFzuDWz10Hj7SfFnxNsYID8O7&#10;fTtRsnM1hq9/4lWyubCYgjzLeW2hnZTjgqQFcEqwZSQfAPFfhnx38CdF0yfxesNzYwTC/XxJ4XgA&#10;h0rUm+/dwRPj7OZCXE1scW1yHfaYJH8mUA7L9orXtS8AyeMvB+j2nnv411XRp9PhmVjBLc3TTR3F&#10;q2PuxS/2dGrkdDfsx5PPFfs1/tIeDPCN1rF5r0FzptrN4cS/8Narql9Zo2paXb3JtnQqZsQ3c99J&#10;JIwkZTI84DEeTgdl4d+Jer65Dc/EnX7T/hNtM8J2WuawZf7MgtLCweASLbHTp3BlMksCypKkjuUZ&#10;jv8AJZPLfpLb4cz/AAz1xZL7wf8ADe6ufiBcy2t8ulaC1pINS+zy3URmeSWX7XFvhkDEJGQx83by&#10;+0AavxA0L4uanZaj45u0h8O6fcJeaf4T0+1m1FWnQ5jm1CaGNo3kQ4ZbdCURgHLynYY5vFHxi0v4&#10;qeMb3w1dTa9oXgLTUja/mTR7+KbX5HBP2eN1iylsgA8wghpGOziMMZfJP2d/gB4n8Ry6oPEHhPw3&#10;pklnaWiXTeMvA2j3A/tVg5vIrdLF4mFso8hkLsCd/BYZx6bq/gq98C69oWlXHw9hvI9UeWGK58Ae&#10;K73RrhjHE0h/0YvDGuVU9bk9AOwoA8++N2nva+MNC8WfCXwX4ilk0SS31prWHw9caTbQPaiOCRVe&#10;5jhTy7jT2lidYySfsVsoXLZr7B8QaLo/xO8C3+lXJW+0HX9Oe3dozxLbzRkZB91bINeH6b8Tv+Ff&#10;+JtNspb7xOdLvJorbUPDfjS3Z7qyjlkSFbq0uyCLqNJZYVnXzZtiSiTcgXbJ6f8As+5X4I+BYGJb&#10;7Lo9tabznLiKMRhj7nZn8aAP51o5NZ+BfxqDKRp+u+FdcyDywimgm4PqcFfr+Nf0r+GfEFp4s8N6&#10;Vrdg/m2GpWkV7bvnO6ORA6nj2YV/O/8AtyaYmj/tefFuCNy4fxDdXBPvK3mEfgXIr9zf2M9f/wCE&#10;n/ZV+Fd+FKL/AMI9aQKGABxFGIh09kFAHV+CV/4QvxBdeCn2pp6xtf6FtUhVtNwEtsOw8h3UKBgC&#10;KWFQDsY13tct468NXGvaVBNpjRw69pkwvtMmmcqgnUEbHIyfLkRnjfgnbISPmAIueE/E9t4u0eK/&#10;gjltpMmK5s7gATWk68SQyAEgMp4OCQeCCVIJAN2isrXfEuj+F7VbnWNVsdItWbYs19cJAhb0DMQM&#10;+1YC/EhNQUHRPDuu62v/AD0Sz+xxYPRg900QdT1zHv45oA7SiuM8zx5qWQsOgeHgDlXkefU2cehQ&#10;C3CH6O4/nT18KeI7o+ZeeNry3lz9zSbC1hh7/wAM0czen8fagDsKK5BfAt/IAt14z8Q3cY525tIc&#10;n13Q26N+Gce3Apf+EIvoyRbeMfEFqp6putZsn1zLA5H0Bxx0oA66iuR/4QvWOn/Ce+Ieuc+Rp3r0&#10;/wCPSj/hGPElsG+zeMric9VOpafbynPofKWLK+wweT83TAAl/mT4saHs+YQ6JqHmY/h3z2WzP18u&#10;TH+6a6+vJtJ07xpd/ErxLcJr+gsLaxsLJpTocxVZA1xK6AfbMg7JoSeedy8cc9V5fji0z++8P6rg&#10;5A8mex3D+796bHf5uevTjkA6+iuR/tLxzz/xTvh7rx/xP5+n/gF9aT/hJPE1rj7X4PkuMHDf2VqU&#10;Mv0I87ycj64PsaAOvorkP+E01faCfAXiEDGT+/0449uLv+VK3xIsYCBc6T4htmOMAaJdT5H1hjcD&#10;8SKAOuorjx8UNDH+tj1i1TODLd6HfQRg47u8IUfn1460f8La8E5Cv4u0WCTnMU2oRRSLjqCjMCD7&#10;EUAdhRWBpPjrw3rzBdM8Q6XqJLBQLS9ilJJ6D5WPNb9ABRRRQAUUUUAFFFFABRRXG/Fe4li8B6nZ&#10;20jRX2qKulWkin5o5rlhAknqQhk3nHO1GoAb8J1M3gSw1InJ1h5tZ5wSq3Ur3CIT3KJKqZ/2B2r8&#10;UP8Agqn8WG+JX7WWuadDcRz6Z4Wgi0W38snh0BecMOm4TPIv0UfQfuyPs2k6fwEtrO2i6AYWNFHp&#10;2AAr+Yv4oeLrrx78SPFPiO9GLzVtTub2bv8APJIzHPqcnrQB+yX/AAR9+FsXg39mOfxVJDGL7xZq&#10;Uk/np1e2gJhjU+6yC4/769q9W+MXxeXR/wBpLwhon/CNaj4otdBsDqDQ6dLCrR6hdl4LdgsroGdL&#10;eK+OCwASV2zlQDvfsM+H4/DP7I/wssYirAaNHOWVdoLSs0jHHrlzXhfxO0LX9c/aG+KWn6RYG41T&#10;V7lLbR7ma8jt1adPDTwGOJ343xDU3mKZBZZHZQ2x9oB21z4o8O+LnvvFmg+JEstB1K/g1jTPErQt&#10;HceF9VktooRDfQSAMtndRqhJfarea/zAPC49D+Dfn+PvGeteIfHMUNv8QdDnewj8NpKZYNBtmyEl&#10;gLKvm/alQyfadoyp8obTE4OL8RPhf46+I1vZto3hXwz4F1e3hWwi12bV3up47PI8y1ltFtfKuoGQ&#10;uvkyybQTuABAavLPEF34u+AviLQodfA0pbKQWuh+JLWGS7tY4WI32LbmMslnJtU/ZXY3EDBWhe5S&#10;MmIAf8ePEF34XspfhdbLeW9mPE1/qdtJaxEzDTY7WHUJWhB4328t7LLCBkE6cqYzwL/wa/aM8OfC&#10;7w/4gu/F2kW2gaxqdtpuq6RaafqVvcre6dcrLFpdhAcqkckUNsw8ncwOJJVZt7hei8F+NPEa6Sfi&#10;BqNi/iW9uNN07TNM1bXbOzt0g1DULuKB4LWa2XdJYb5Ldy/z5EeUklLHbrXHgDUfhbbX/hDSPDnw&#10;/upPFdjfzaaul+Go9LhTV4YGkiNxB5kizRN/fJDptAJcPlACDQPiNoXxQ1y18QeMLy71iDTLhbrS&#10;/Cvh3QdS1G1sJVz5dzdOlsTPcDOVyqxxnG0O6iWrXin4mwfFLxde6Fqui+ONI+HtiiC5RfB2sLJ4&#10;ildTmIlLbclqgwHU7Wlb5TiJT53LeA/gH/wmmp6xcW+kaZFotpFBBbnx/wCFNL1K4e+DzC9jZbYx&#10;ssaYgCgSAbmm25TZjb1fwBN4D17QdLb4aeH7w6pJLHHe+A9XuPD1yWjjMpK2y7UXITPNz1/OgDxv&#10;xZ4A8U6jNLZ/DLwp4mnv9F1KGbQ7zUtHuNOhhS1aOewlY3n2cFYopr7T2UFneJLckMEAP3P4R8SW&#10;Xj7wXoniC0jLadrWnwX0KTLyYpo1dQwPswyK8Fl+I0nwm1K2uVm8W6bp0b79V8MeNma7ZbQf626s&#10;9QLyrI8CnzpIvtEmYo5CFVsE+qfAZfs/w6WyUYi07V9X06EekVvqVzBGP++I1oA/Ab42+G739mn9&#10;qzxHY6O0unS+GfETXOlzOfMkWJJfMgkyepK7T169+9f0O+BfFlr4/wDBHh/xNYqy2Ws6fb6jArdV&#10;SWNZFB6cgMK/Db/gq3p5s/22PGEuExdWenTAK2T/AMekaHI7HKHj6HvX6of8E4vEk3ij9jH4bXFz&#10;MZrq3tZrNyScgRXEqIMn/pmE6fTtQB9M1heLfFNl4P0WXUbzzJAGWKG3twGmuZmOI4YlJG53YhQM&#10;jk8kDJG7XiPiDVtU8S/GGXSLC5t7PUbNntLCebbIljEkFrLd3SRn79y630UMYYFUVJHOQzRuAaNn&#10;cazb65eRWqW998Q9ThU3d1IjS6doFt1ihYgqXxuJCAq8zlmPlpjy797pb+Fo4PC3h24upvEuvO9x&#10;f65cMJbiGIcS3cjEbdwyscUYG0EqFQRxsF7DQfDuleBtDktrCFoLaMyXM8jFpZZpGy0ksjHLSSMc&#10;ksckmuf+Ee3WvDi+Lpp4bvU/Eax3s0ltKsqQRYzDao6kgrErEHBwztK4AMhFAGlqV1p3wt8DqthY&#10;SSW9kkdrZafC2ZLmZ2CRRBmPLySMoLserFmOMmovDvgKFLe9vPEUdrrOvarB5OozyRB4jEc/6LGr&#10;Di3XJAQ/e5ZsszE4nijxRpFv8UtNt9e1Sz0aw0Wy/tC3OoXCQLdXU5khUxliN3lRJMGAyP8ASU7i&#10;t5vi54GUZbxp4eUe+qwf/F0AeI/D/wDZu8M6tr3xCubG71nQdLPiWZLSw0vUHht49ttbrMVBU9Zx&#10;O3HAztAG2ivUP2f7621bwHfalbTJdw3viPXZo7qF/MSaP+1bpY2VhwR5apjHGAKKAPTKKKKAMjxJ&#10;4W0XxlpUul6/pFjremS/6yz1G2SeF/qjgg9T2riZPhFf+HlaTwR4x1bw4eq6bqTHVtNJ4wDFM3mo&#10;oAwEgmiXnpXptFAHmn/CbeOvC4x4i8FrrdovXUvCV0JjgfxyWk/lyJ/uRNO1fjp+3P8As4/FXxb8&#10;ZPGHxU03wT4i1bwZrmoyva3a6bcCe3jjPl4mt3QTQr8mQXQKQwwc5A/daigD8u/+CLdrf+E7n4pa&#10;FrWmX2k6hfJYX1tFfWrwmSKIzJIw3AZwZoxx619iftLeNYvhh4m8HeI7vRI/ENnqFpf+FBp0zbYr&#10;i4vZbN40kxHIShW0m3AI3y7jg4rsvivcDwr4g8HeN3/d2mmXj6TqcpxiOxvSkZbrwFuY7J2b+FEc&#10;9OaT9ov4Yn4sfCfWdDghaXUlUXdgqS+UzTpk+WJP4PMUvEW6hZWI5AoA5T4SeB/Hf/CGWpsPiFpl&#10;l4T1ALfaRb6Zpz301jZyIjRQQ3lzIRJEASV3wZAYAYUKqu+GfhjxN468JzR698UfFLa9p1zcaTq1&#10;stppCRLcRsVY+X9hIMcsZSVFfd+7mQ9ea8y/Zy+N2s+EdGtPCF3oFxrcl4ZLnRIYbm0sZH3OxmRU&#10;uZow0ayEkxwmSS2LNA8a+SjS6niG81Kb4ga1rE3iRtO1m4slg1bwd8OJluZpFiJMUt/qU4SK0Kxl&#10;18zbbuV+USyeWgABl674U0v9l26u/C3g6786XxHpV3qd/Y3umS6st9NAY4ooFsLYxpbJMk3ls4VI&#10;/wB1EiheALen+JvB80dvefDrUdV1q98NTwWuo6sWv/ENp4agnhmZ2skYslycxJAzQl2jjmySE3Cu&#10;a+Hvwzuf2gbjWrHTbi18N+A7e7S31eTSN8p1SXyY5QGubgefqTGKaM/arkCEq67IJjtmT3X9mvwH&#10;ovh3Sdf1rRbNbCy1HUp7OxhVmby7K0lkgjO5iS7Suk1y0jZZzc/MTtXAB89/DW31fUv2hLnWLXUE&#10;8JeIPFlhFrFtNDEz2Y1DypIXtZrcv84mGn3rypv8xDbwBZPkU17d/wALEu0+NHhw/ELSl8CJpWl3&#10;cEV7dziTS9RvrmWBY/st5hVyscMw8uURyt5wwhCk15F44jvP7Dt/EnhO/tp9f0rxD4oSxmt/9IE1&#10;5HqEusQxFUZd261gvbcruXIum+YZBr3KT40Wuj6bpdt8TbPS7fw94hEcFh4ltH83RtR81C6RypJ8&#10;9uzoGbbIHjxx5pPFAHHftzeItP0Pwh4a+2SCAre3M0k3RoYHs5rNpAewWW+tiT0HBPSvZ/gtod34&#10;b+EPgvS9QTZqVro1pHeDn/j48lfNPPq+4/jXy54Z+BPgjxDZ/D/wlpmhxxazYanqVvqM9vcSpAmk&#10;2WoSW88kkAfyme7e2t4/mXc255ASYePoT9p34wW3wH+BPjHxpPMIrjT7CQWII3b7txsgXb3HmMpP&#10;ooY9qAPwJ/a48SR+L/2oPinq8VwLm3uPEV75Mox80SysqdP9lVFfsx/wT68XaN4X/Yd+FU2t6ta6&#10;aJre7SH7VMEaUi8n+WNScu2MYVQT0wK/Buzsb/xPrUNrZWs2oalfziOG2to2klmldsKiKMlmJIAA&#10;5Oa/Un9jb9o7xx8Hfhi/gbQP2ZtX8V+I/BrzaXr2raddQwXBnM0kvlSKIWclQwUDc2dowBwKAP0V&#10;Xx1rGus6+HfCl9LGMhb7Xi2l27EdQEZGuM+hMIU9mrndS+Duu+JNTn1jUPGd5oWqzQiCVfCUX2KG&#10;dByFuPMaVpWUgASoYnC5C7dxr5+/4by+M3/RoPjz/wACn/8AkWr+m/t0fFCSIm//AGT/AIkW0u75&#10;Vtl84FfUkxJg9eMfjQB7/wCH/hjrPhm6a7sb7wympSLtl1KXQLiW8mH/AE0ne9Mj9B95j0roF03x&#10;zgZ8ReHye+NAn/8Ak2vmv/hub4h/9GrfFD/wGH/xNH/Dc3xD/wCjVvih/wCAw/8AiaAPpRY/HMfy&#10;mfw/c4/5a+TPDu/4BvfH/fRpq3njiHKf2P4fu8dJv7Wng3f8A+zPj0+8fw6V876b+2944uLnZe/s&#10;xfFKzh2k+YliJDn0xgfzrX/4bQ8Q/wDRuvxY/wDBKP8A4qgD3Mal453HPh3w/jt/xP5//kKgal45&#10;3HPh3w/jt/xP5/8A5Cr53/4b21b/AKNw+NH/AISlx/8AE0L+3rqhcbv2cvjSFzyV8JzkgfTFAH0O&#10;Ne8WR/LN4Ut3f+9aasrxkexeNG/8dpP+Et16EETeCNVlk6g2d5ZyJj0zJPGc9e2OnPp4d/w3dF/0&#10;QH48f+ELJ/8AHKP+G7ov+iA/Hj/whZP/AI5QB6l4W1jxBpd54jvLvwLrgl1TU2u1SK408hI1higj&#10;yftQ5KQKx9CxGeK6FfGerkAnwH4hHsZ9O4/8m68M/wCG7ov+iA/Hj/whZP8A45T1/bogZQT8Bvjq&#10;p9D4Emz+klAHuH/CZ6vz/wAUH4gHv5+nc/8Ak3TR45vIWAuvCHiC1z90+XbT7vX/AFMz4/HGe2cG&#10;vAJ/+ChmgWszxTfB34zRSodrI/g11ZT6EGTim/8ADxPw5/0SD4x/+Ec//wAcoA+gv+FiW0WDc6L4&#10;gtVPAf8AsiebJ9MRK5H1Ixx1pf8AhZukcf6H4g5/6lvUf/jFeE6b/wAFAfCl8snnfDT4s6cVIwLn&#10;wZcEt9PLLfrirv8Aw3r4M/6EX4of+ETe/wDxNAHtX/CzNIH/AC5+IPw8N6j/APGKZ/wszRUwXh1y&#10;FM8yT+H7+NF92ZoAFHuSAK8Y/wCG9fBn/Qi/FD/wib3/AOJqzp37c3gvULpYW8H/ABItAQT51x4L&#10;vlT9EJ/SgD0/V/GHgHXImGqtYXsW3axvrIugXryXTAHfnisRh8DVyzD4fDHzEn7D6dfyrkrr9uf4&#10;Z6fMYbqDxZbTDkxzeFr9GGenBiqL/hvX4V+vij/wmb7/AONUAdj5/wAJUULa+KdK0xQNoXS/EzWY&#10;C/3cQzrwOw6Dtik+3/DJl3w/EEoxHyyDxrcPg9iA1yVP4gg9wRXHj9vT4VEgE+JwD3Phm+/+NVq/&#10;8NufB/8A6D2sf+Erq3/yLQB10UdhLAslh8UdQitpAHXy7vT7hW9w8sDnB+uPStO18O6tcQpc2Hj7&#10;Ur6Mk4e4trGaJhkg48qBDkHj73bkGvKpP2s/gRNK8stxdSyOSzO/g3UyzE8kk/ZOTWbcftGfs33k&#10;7zXFhHPM3LSS+A9QZj9SbOgD23+y/GysFTxJokkYyFM2hSmQjtuK3agn1woHsKPs/jq1BP27w9qh&#10;xnb9ins8H0z5s3X1xx6GvArr9pb9lnT2C3UWlWcjjcFuPBV5GzDpnDWgPaof+GpP2TiwPm6HkcZ/&#10;4Q+6/wDkWgD6Ck1XxxGjM3h7w6FXks2vzgAdyf8AQvrXC6L4y8Q+PvE1jrw8JyX/AIa0cyiyn0m/&#10;ikS+u3Uxm5habyN8KRNIiv0czOQCqI7eM6B+01+y9Hq3iZr6bRnt5tSjlshJ4SumURC1tlO0fZTt&#10;HmpKccc5PfJ9S0/9u74E3xKR+PreDYB/x9afd24P08yFc/hQBp/Hj4ga5pvwN+It5H4M12ylt/Dm&#10;ozLcTTWDJEwtZCGYLdMSFxk4BPoD0r+cRmLMWYkknJJ71+8/7TP7XXwk8V/s+/ELRdC8c2eo6vqG&#10;i3Nra2lpFM0k0joVCgBO+cenrxX4Y+L/AAfrfgTxBc6H4i0y60fV7YIZrO8jMciB0DoSD2ZWVge4&#10;IPegD9+P+Cc/ig+Kv2M/hrcNJvuLazlsplL72UxTyIuT6lAjY9GFc98WPGVpofxS8W/Di/0Sx1Gf&#10;xdfWOuWmo6peTWkNgZIbPToHjlhjdxOLi3LIVMZGCQ67c185/wDBFn41QzeH/GHwsu3Vbm2n/tzT&#10;wc5kRwsc65PAwVhIA67nPbn6i/bY+GB1zQ9E8Z29vFIdFaS01NZJDCrWU6lGd5F5QKWZDLz5MdzP&#10;MPmjFAHXal4D+M1n8M7mBfijBeeKbHSmFrNpXh+3tje3SRHZ5xnadfncDJREHJwoqbTfhzD8YPh7&#10;bXp+IvivU9H8QWKyMl7b6Y6vFInMcls9kYgRnaytHkMDnkGsX4W/Hjxd4g0b/hHm8G3WueM9LUQX&#10;k1zf2VgisANsl5C0puIHYY3eXBLHuOY3kQqx8/uNQOi/8JbcN4ym1nSLi9lvr7w34Lvhp2haNM5/&#10;0g3etOfMTc/zvHC0cheR2FuxYmgCLXbPSfgdJr/wt8OXCah4cW1t9UvdE1iK61Q38l5LJHdRvcCT&#10;bp0YWHzw74AaSWX7kbA7MPjTw1NN/wAJF8MtT1/W4NNuJtJ1Dxhe2WpeJDZqIklS1topGLyRzMYi&#10;80JIIjTc+WjdcD4Z/Be4+O+kre6lKnhj4aQXs+3R9JtTpq3dxDK0cziBh5ikSRuGubom4Zk3xx2h&#10;+d/df2Z/C+n6L8NLXWdPsk0+LxI51iG1iG1Le0k5tIVX+Hbb+VuH8Uhlc/M7EgHzr8IrDWJvjVqN&#10;zY3sXhTXfFNlD4p0wwt9r09bi5himu7edQV85biRboAhgyjSwUYEHd7HN8S7iH40eFx8Q9LPgJdM&#10;066hhu7uYS6VqN9cSQpGLa82hcrHFKBHKIpWM4AQgEnybxHDd6V4d8N+JvDF5DHqOjNr0VjdiJrp&#10;J30jVJ/KjESupkD2J1aPaHB/fAA9695vPjBD4btdP074p6fpul6ZrRFra+ILecXOiX7OpZY3LgNA&#10;zqGIWVTHjgSueKAOV/beu4V+GOn2TFBdXtxewW7sQDG76TfRqc9g7yRwk/8ATceuD6V8AopG+Efh&#10;2/njaG41iKTW5YpAQ8b3sr3bKwPRgZyD7g18z2/wB8BeIvCmheAbTR2g1y417VLCVdPu54YYdKtd&#10;Rcy3MkMbiMs0S2qq+3KzTxEfdIr6w+I/jvSPhL8Pde8V6uywaRodjJdyKpC5VF+WNf8AaY4VR3LA&#10;UAfhP/wU18RWnib9tT4hT2UqzRW72tixU5xJDbRRSKfcOjCv0y/4JI3U11+xvpAmkaTytWvo4wx+&#10;6ocEAe3J/OvxI8feML74geONf8TapKJ9R1i+mv7iQLt3ySOXY47ZJr9xf+CUmlx6Z+xl4aaNnY3V&#10;9eXDbscMZSMD2+UUAfYdcV46+EPg/wCI0iTeIdCg1CdVCeejvDKyDcVVnjZWZQXYhSSAWJAya0/E&#10;nxB8LeDedf8AEuj6Hjn/AImV/Fb+n99h6j8x61zf/DQHgK4ydM14+JB2/wCEbsrjV88Z4+yxyZ6H&#10;p6H0NAFYfs+eG7WKOHTNT8VaJbIMC307xRqCRY4xhDMVXGP4QK56+/ZG8G6lfS3dzqGvXFxKSzyX&#10;N4k8jE9cySRs7fixrqm+L0l5u/sbwL4y1odv+JYmn56/8/0lv6d/60p8Y/EHUcnTfh3bWS9dviPx&#10;BHbNjntaxXQz074688cgGJZ/s1eH9Os4be31O6g8oYSePTdLjmAzx+8WzDZ7Zzk9ycnNlf2fbMSA&#10;f8Jn4zjgOPMt7LVhZJJ9fs6RsD/tAg+9aKw/FfUvma+8G+He/liyu9W/Dd5tr787e3TngPw98aah&#10;hr/4o6pZvjlNB0qwt4yeO1xDcNjg/wAWeetAFf4C6Xb+F/DviDwzYxGPTND169tLKMMWEcLsLhYx&#10;nnCeeUGSeFHbgFdd4P8AB9j4I0l7Gxe5mM08l1c3V5KZ57mZzl5JHPUngYGAoAVQFAAKAOgooooA&#10;KKKKACiiigDM8QaDYeKtB1HRdVtY77S9Rt5LS6tZfuzROpV0OOxUkVw3wp8Rahptxd+AfEtzJdeJ&#10;NDiDW9/Ofm1fT87YbsHgGQcRzAY2yDOAskefTK434ifDuDx7Y2kkV5NoniDTJTc6TrlqoM1jNjBO&#10;DxJGw+V4m+V14OCAQAcL4/8ABsXgnUtR1f8A4RyDxZ4A1if7T4h8OtZC7e0uDw2oW8BDCQEf66FV&#10;3NzImX3rJ8+2Pxo8P+PPEEVxHomm/wDCotNvnstL8H2zQ2VtqMisvl3bvuW3eVm5j0+5aElNkqiR&#10;9oX6l8N/FSaz1a28M+PLSHwz4nmfyrSZXJ07Vz2NpM38Z6m3fEq4bAdAJG5D4mfskeFvGWtX3iPw&#10;9c3XgXxXeIyXV9pHFtqAYklby1BVJ1JYswypc43M2AKAGeB/i14b8J/C3xD8TdevotG07xFrF7qF&#10;qmoEwSTxxD7NbBUILEvb2cT4AJCknGAas/CX9njwWnwr8HQa3oMWuXA0a0+1R6pLJdQSzGFDI5hk&#10;do8lsnhe5rA8M/CXXPhrp9xayfD7TfFU7aedJTXtN1jzb1bXZs8uO1vQkdrFgDEEM/l5A4HWvPYf&#10;h78dL7S7fS72XxUbKGFbeO3d7O0QRqoUDzbLWIZFwAAMrLn+ItkmgDvbOPTtK8cDQdDiggeH4jo+&#10;lWdmirHFBHosBvSAmAqIstxGSOA7pGeWwfCPido3i/wr8QJ/hVa6LfeLLyaJ4PDFrI5NrJob5Ati&#10;VVUtLWHiG5cu09wFjj3RROCPePhb+z74y8HwyLbX2k+D5p4vs02rWqrqepmAu0hit8wwWtmN7FyB&#10;DPvYlnLud9et+H/B/hL4NaPq2ry3KWfnKJ9X8Ra5eeZcXG0YD3FzKclVyQq5CIDhVUcUAYf7PfwV&#10;T4MeD5IL2+bWPFGqSte6zqhACyzu7yNHCoVRHAjyylI1VQC7ttBdq/NH/goZ8eNe/bF+M2l/BH4R&#10;2Nx4q0zRrotL/ZyB0vr4DY0u88LDCGZRISq/NI24qVNfpFcXer/HnNlaRXvh/wCGzqVuNQmRre+1&#10;1T/yzgUgNBasMhpWAeQHEYVSJG9C8M+BfDfgsTjw94e0vQhOQZf7MsorfzCBgbtijOAAOaAPk79h&#10;X/gnfof7L9nH4o8VG18RfEm4iwbpU32+lKRzHbbhkuRw0pAJHyqAC272D9nv4C6l8G/Gnxf12/1S&#10;11BfG/iaXW7aG2RgbaI5Co5bq3POBgepr3GigAooooAKKKKACiiigAooooAKKKKACiiigAooooAK&#10;KKKACiiigAooooAKKKKACiiigAooooAKKKKACvl39tT9hfwr+1x4ejuTIvh/x5p8RTTtdSPcHTOf&#10;IuFHLxZJIx8yE5HBZW+oqKAP57h8PfjN/wAE+vjdo3izV/DV3YS6Pd5j1KGMy6dfxH5XjWcDbtkQ&#10;lSp2uA3IU1+53we+LXhT9oz4Wab4s0CSLUNE1a3KT2lwFdoXK4lt5k5G5ckEHgggjKsCe9uLeO5h&#10;eKaNJY3G1kdQysPQg9a8x1r4Wz+D9SbxL8NLPTtI1cqq3+hbBbafrManOJNi/urhQSEnCnrtdXUL&#10;sAPP/F2meFvg3pslp8TPDVn4s+HOmwPJoeuahpY1OfTEAJGnzhldj/dgl/j+WJ8SBGm858E/GjS9&#10;V8RWPiPx1o9vPolpbtqGh+HtMdHi8O20Qb/SY7VTs1ELGAxu7VpmiLNGsUQDs/1H4Q+I2g/EeO/0&#10;l4nstZt49up+GdYiVLy2RsriSLJDxtyBIheN+drMK8X8c/sR6JMt63gTU/8AhFrK+mE154bvLSLU&#10;NGuHBzuW3nV0hkxhVkCsECqEQYFAFzX/ABda/Dz9kKd9d1W38OeKfEeg393a2t7cpHO+pXqSXDRI&#10;GI3Ms1xgkdOpOOa9Gtf2dfh/b2UNlc6G+sWEKqkdlrd9c6jboqjCqsVxI6BQOAoXAycAZrzDWPh7&#10;r+m+CfE+mp8MdQv/ABdrli9rJ4lsfEFvq0jHGV33F/JbSqgbkRLH5anomODyF1pHx98VRNBqS+Mv&#10;shwjx+bpsRU4JYb7S80+TuBuVnUYyC3IoA7fw3b2FrqXgnRdMhhj+y/ELXJrTTrdQIYrVINQiuG2&#10;DAWNTc7eBgSSxgjLV4N8StO8Q+CfGkPwvm0bWfF2oR272Hhe1hJVbrRXXYLaCRVCWiLGFhurh3a4&#10;cLtXyYpPNj99+FfwR8aeE7c/ZG0vwjNNCttJq8rrqeprbht3kQQrFFa2Q3lmwouAzHfJ5jktXrvh&#10;fwD4e+G0eo6sJWkv7hPM1PxBrFz5t1OqZOZZn+7GuWIjXbGmTtVRxQByP7OfwPl+EHhm4uNaurbV&#10;PGesObjVb2zjMdtES7yC1tkP3LeNpZNq8csxwoIVaHjTw3pf7THiG58L6paDVPhloU5XVY2d1h1n&#10;UkOFtgVI3w2xBaTBIM2xOsMi1fvvE2r/ABv/AOJZ4Qnu9G8ESHF74vjJhmvo+8Om/wAWG6G74UKf&#10;3O9mEkfpvh3w7pnhHQ7LRtGsodN0uxiWG2tLddscSDoAKAPNNB/ZH+CXhlV/s74TeDY3UYEsuiW8&#10;0g4x990ZunvzWv8A8M7/AA1a6upT4L0kx3UvnzWjQf6JJJhQXNv/AKrcQi5O3JxzXpFFAHNeG/hp&#10;4Q8Gsp8P+FdE0Mr0Om6dDbkf98KK6WiigAooooAKKKKACiiigAooooAKKKKACiiigAooooAzde8P&#10;aX4o0u50vWdOtdW0y4TZNZ30KzQyD0ZGBB/GuDh+FOr+FVc+CvGeoaRbKSV0rXFOsWCZ5O0SOtwo&#10;9EW4VF6BcYwUUAJc+Ifij4ftZZ73QPCOsWluGea9g1q6spCAcfLbm0mGcZPM3oPesmx+NXijVry2&#10;s7HwlpLXVwQIhca9LHH/AMCYWbEfgDRRQBueR8VtcbElx4T8IRYAb7MLnWZT67XcWqoe4JRx6qak&#10;0v4LaP8A2pbav4kvtR8ca1buHt7vxBKskVs4PDwWsapbxOO0iRiTHVzRRQB6LRRRQAUUUUAFFFFA&#10;BRRRQAUUUUAFFFFABRRRQAUUUUAFFFFABRRRQAUUUUAFFFFABRRRQAUUUUAFFFFABRRRQAUUUUAF&#10;FFFAHK+Nvhz4c+IEdmuuaatzcWchks76GR7e7s3IwXguI2WSJiOCUYEjg8VzqeE/iF4VwuieM7Xx&#10;FYjhbPxXY7rjr8qrd25jwoHGZIZXOBlicklFAHKeNv2jdW+Flwtv4v8ACdnDO6lo/wCxNYe8XAHc&#10;y20JB59DXF+Hv+Cg3g7xtJJFoHhzXJJoyiH+0vJgXc/C4KPJx6nHHoaKKAPXLPV/if4ts0msLPwn&#10;4Xtpfmivbi5udXkK9s24jtQp6/8ALVqli+CWn6xeR3njXVtQ8eXETh4rXVyi6dCwIIKWcarExVgC&#10;ryiSRT0eiigD0qiiigAooooAKKKKACiiigAooooAKKKKAP/ZUEsDBBQABgAIAAAAIQCElqwx4wAA&#10;AA0BAAAPAAAAZHJzL2Rvd25yZXYueG1sTI/BbsIwDIbvk/YOkSftBklgBVSaIoS2ndCkwaSJW2hM&#10;W9EkVRPa8vbzTtvR9qff359tRtuwHrtQe6dATgUwdIU3tSsVfB3fJitgIWpndOMdKrhjgE3++JDp&#10;1PjBfWJ/iCWjEBdSraCKsU05D0WFVoepb9HR7eI7qyONXclNpwcKtw2fCbHgVteOPlS6xV2FxfVw&#10;swreBz1s5/K1318vu/vpmHx87yUq9fw0btfAIo7xD4ZffVKHnJzO/uZMYI2CSSKWS2IVLKSYASMk&#10;kS+0ORM7l8kKeJ7x/y3yHwAAAP//AwBQSwECLQAUAAYACAAAACEAu+OhXhMBAABGAgAAEwAAAAAA&#10;AAAAAAAAAAAAAAAAW0NvbnRlbnRfVHlwZXNdLnhtbFBLAQItABQABgAIAAAAIQA4/SH/1gAAAJQB&#10;AAALAAAAAAAAAAAAAAAAAEQBAABfcmVscy8ucmVsc1BLAQItABQABgAIAAAAIQCZL7/S5gkAAPUw&#10;AAAOAAAAAAAAAAAAAAAAAEMCAABkcnMvZTJvRG9jLnhtbFBLAQItABQABgAIAAAAIQCqnIjHzwAA&#10;ACkCAAAZAAAAAAAAAAAAAAAAAFUMAABkcnMvX3JlbHMvZTJvRG9jLnhtbC5yZWxzUEsBAi0ACgAA&#10;AAAAAAAhAGROcKlOEgAAThIAABQAAAAAAAAAAAAAAAAAWw0AAGRycy9tZWRpYS9pbWFnZTMucG5n&#10;UEsBAi0ACgAAAAAAAAAhAPMQRNgzHgAAMx4AABQAAAAAAAAAAAAAAAAA2x8AAGRycy9tZWRpYS9p&#10;bWFnZTIucG5nUEsBAi0ACgAAAAAAAAAhAA2RMm0LdAAAC3QAABQAAAAAAAAAAAAAAAAAQD4AAGRy&#10;cy9tZWRpYS9pbWFnZTEuanBnUEsBAi0AFAAGAAgAAAAhAISWrDHjAAAADQEAAA8AAAAAAAAAAAAA&#10;AAAAfbIAAGRycy9kb3ducmV2LnhtbFBLBQYAAAAACAAIAAACAACNswAAAAA=&#10;">
                <v:group id="Group 450" o:spid="_x0000_s1095" style="position:absolute;top:20495;width:64922;height:24310" coordsize="64922,24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line id="Line 3" o:spid="_x0000_s1096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26G8QAAADcAAAADwAAAGRycy9kb3ducmV2LnhtbESPQWsCMRSE74L/ITzBm2ZtS7Fbs6IF&#10;wUMvriIeH8lzd9nNy5KkuvbXN4VCj8PMfMOs1oPtxI18aBwrWMwzEMTamYYrBafjbrYEESKywc4x&#10;KXhQgHUxHq0wN+7OB7qVsRIJwiFHBXWMfS5l0DVZDHPXEyfv6rzFmKSvpPF4T3Dbyacse5UWG04L&#10;Nfb0UZNuyy+roNzrq/t+9u35sv3Ueof+gI1XajoZNu8gIg3xP/zX3hsFL4s3+D2Tjo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bobxAAAANwAAAAPAAAAAAAAAAAA&#10;AAAAAKECAABkcnMvZG93bnJldi54bWxQSwUGAAAAAAQABAD5AAAAkgMAAAAA&#10;" strokeweight="3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7" o:spid="_x0000_s1097" type="#_x0000_t32" style="position:absolute;left:32004;top:78;width:0;height:24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jMfMUAAADbAAAADwAAAGRycy9kb3ducmV2LnhtbESPQWvCQBSE7wX/w/KE3uquHqqkriKK&#10;IFoQjSC9PbLPJG32bciuMfbXu0Khx2FmvmGm885WoqXGl441DAcKBHHmTMm5hlO6fpuA8AHZYOWY&#10;NNzJw3zWe5liYtyND9QeQy4ihH2CGooQ6kRKnxVk0Q9cTRy9i2sshiibXJoGbxFuKzlS6l1aLDku&#10;FFjTsqDs53i1kaK2i1SlX9fN/rzd/35eVuNd9q31a79bfIAI1IX/8F97YzSMxvD8En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jMfMUAAADbAAAADwAAAAAAAAAA&#10;AAAAAAChAgAAZHJzL2Rvd25yZXYueG1sUEsFBgAAAAAEAAQA+QAAAJMDAAAAAA==&#10;" strokeweight="3pt"/>
                </v:group>
                <v:group id="Group 26" o:spid="_x0000_s1098" style="position:absolute;width:64922;height:19537" coordorigin=",3941" coordsize="64922,19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line id="Line 3" o:spid="_x0000_s1099" style="position:absolute;visibility:visible;mso-wrap-style:square" from="0,3941" to="64922,3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WDWMQAAADcAAAADwAAAGRycy9kb3ducmV2LnhtbESPwWrDMBBE74X8g9hCbo3cxpTiRDFJ&#10;IZBDLnZL6XGRNraJtTKS4jj5+qpQ6HGYmTfMupxsL0byoXOs4HmRgSDWznTcKPj82D+9gQgR2WDv&#10;mBTcKEC5mT2ssTDuyhWNdWxEgnAoUEEb41BIGXRLFsPCDcTJOzlvMSbpG2k8XhPc9vIly16lxY7T&#10;QosDvbekz/XFKqgP+uTuS3/++t4dtd6jr7DzSs0fp+0KRKQp/of/2gejIM9y+D2Tj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YNYxAAAANwAAAAPAAAAAAAAAAAA&#10;AAAAAKECAABkcnMvZG93bnJldi54bWxQSwUGAAAAAAQABAD5AAAAkgMAAAAA&#10;" strokeweight="3pt"/>
                  <v:group id="Group 7" o:spid="_x0000_s1100" style="position:absolute;left:236;top:4966;width:63684;height:18513" coordorigin=",3941" coordsize="63683,18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Picture 412" o:spid="_x0000_s1101" type="#_x0000_t75" style="position:absolute;left:6779;top:3941;width:5175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/5jFAAAA3AAAAA8AAABkcnMvZG93bnJldi54bWxEj0FrwkAUhO8F/8PyBG/NRgltiK4igtSD&#10;l6ZB8PbMPpNg9m3Ibk3y77uFQo/DzHzDbHajacWTetdYVrCMYhDEpdUNVwqKr+NrCsJ5ZI2tZVIw&#10;kYPddvaywUzbgT/pmftKBAi7DBXU3neZlK6syaCLbEccvLvtDfog+0rqHocAN61cxfGbNNhwWKix&#10;o0NN5SP/Ngq6/EIf0+32fjbtNbVJ4g7FOVVqMR/3axCeRv8f/muftIJkuYLfM+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xP+YxQAAANwAAAAPAAAAAAAAAAAAAAAA&#10;AJ8CAABkcnMvZG93bnJldi54bWxQSwUGAAAAAAQABAD3AAAAkQMAAAAA&#10;">
                      <v:imagedata r:id="rId48" o:title=""/>
                      <v:path arrowok="t"/>
                    </v:shape>
                    <v:shape id="Text Box 250" o:spid="_x0000_s1102" type="#_x0000_t202" style="position:absolute;top:3941;width:304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76vMMA&#10;AADcAAAADwAAAGRycy9kb3ducmV2LnhtbESPwWrCQBCG7wXfYZlCL6FuVNpK6ioSKHoTrXgesmMS&#10;zM6G7MbEt3cOhR6Hf/5v5lttRteoO3Wh9mxgNk1BERfe1lwaOP/+vC9BhYhssfFMBh4UYLOevKww&#10;s37gI91PsVQC4ZChgSrGNtM6FBU5DFPfEkt29Z3DKGNXatvhIHDX6HmafmqHNcuFClvKKypup94J&#10;ZfjaJbPd4tLckj7meEhyHXpj3l7H7TeoSGP8X/5r762B+Ye8LzIiAn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76vMMAAADcAAAADwAAAAAAAAAAAAAAAACYAgAAZHJzL2Rv&#10;d25yZXYueG1sUEsFBgAAAAAEAAQA9QAAAIgDAAAAAA==&#10;" fillcolor="#bfbfbf">
                      <v:textbox>
                        <w:txbxContent>
                          <w:p w:rsidR="00DB4A5E" w:rsidRPr="00440A31" w:rsidRDefault="00DB4A5E" w:rsidP="00DB4A5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group id="Group 15" o:spid="_x0000_s1103" style="position:absolute;left:52578;top:14661;width:11105;height:7241" coordorigin="-1631,-686" coordsize="11106,7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Rounded Rectangular Callout 385" o:spid="_x0000_s1104" type="#_x0000_t62" style="position:absolute;left:-1631;top:-686;width:11105;height:700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SVMUA&#10;AADcAAAADwAAAGRycy9kb3ducmV2LnhtbESP0WrCQBRE3wv9h+UKvhTd1FIr0VVEEdMXpZoPuGSv&#10;STB7d82umvbruwWhj8PMnGFmi8404katry0reB0mIIgLq2suFeTHzWACwgdkjY1lUvBNHhbz56cZ&#10;ptre+Ytuh1CKCGGfooIqBJdK6YuKDPqhdcTRO9nWYIiyLaVu8R7hppGjJBlLgzXHhQodrSoqzoer&#10;UZB9LHeXrZNlttu7z9y//MjcrJXq97rlFESgLvyHH+1MK3ibvM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1JUxQAAANwAAAAPAAAAAAAAAAAAAAAAAJgCAABkcnMv&#10;ZG93bnJldi54bWxQSwUGAAAAAAQABAD1AAAAigMAAAAA&#10;" adj="-21649,8933" fillcolor="white [3212]" strokecolor="black [3213]" strokeweight="1pt">
                        <v:textbox inset=",,,0">
                          <w:txbxContent>
                            <w:p w:rsidR="00DB4A5E" w:rsidRPr="009602DD" w:rsidRDefault="00DB4A5E" w:rsidP="00DB4A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DRY</w:t>
                              </w:r>
                            </w:p>
                          </w:txbxContent>
                        </v:textbox>
                      </v:shape>
                      <v:shape id="Text Box 386" o:spid="_x0000_s1105" type="#_x0000_t202" style="position:absolute;left:-801;top:-255;width:1663;height:1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PhMUA&#10;AADcAAAADwAAAGRycy9kb3ducmV2LnhtbESPwWrDMBBE74H+g9hCL6GR4yQmuFFMMBRy6KFx+gFb&#10;ayubWitjqbb791GhkOMwM2+YQzHbTow0+NaxgvUqAUFcO92yUfBxfX3eg/ABWWPnmBT8kofi+LA4&#10;YK7dxBcaq2BEhLDPUUETQp9L6euGLPqV64mj9+UGiyHKwUg94BThtpNpkmTSYstxocGeyobq7+rH&#10;KpDLdPNpdnPty/fKd4ndpm9mq9TT43x6ARFoDvfwf/usFWz2Gfydi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E+ExQAAANwAAAAPAAAAAAAAAAAAAAAAAJgCAABkcnMv&#10;ZG93bnJldi54bWxQSwUGAAAAAAQABAD1AAAAigMAAAAA&#10;" fillcolor="#bfbfbf">
                        <v:textbox inset="0,0,0,0">
                          <w:txbxContent>
                            <w:p w:rsidR="00DB4A5E" w:rsidRPr="00DE429A" w:rsidRDefault="00DB4A5E" w:rsidP="00DB4A5E">
                              <w:pPr>
                                <w:jc w:val="center"/>
                                <w:rPr>
                                  <w:sz w:val="22"/>
                                  <w:vertAlign w:val="subscript"/>
                                </w:rPr>
                              </w:pPr>
                              <w:r w:rsidRPr="00DE429A">
                                <w:rPr>
                                  <w:sz w:val="22"/>
                                </w:rPr>
                                <w:softHyphen/>
                              </w: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Picture 384" o:spid="_x0000_s1106" type="#_x0000_t75" style="position:absolute;left:1352;top:-258;width:6124;height:5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VfQjHAAAA3AAAAA8AAABkcnMvZG93bnJldi54bWxEj09rwkAUxO8Fv8PyBC+lbqoiaeoq1j+g&#10;4KFNW+jxkX3NBrNvQ3bV9Nt3BcHjMDO/YWaLztbiTK2vHCt4HiYgiAunKy4VfH1un1IQPiBrrB2T&#10;gj/ysJj3HmaYaXfhDzrnoRQRwj5DBSaEJpPSF4Ys+qFriKP361qLIcq2lLrFS4TbWo6SZCotVhwX&#10;DDa0MlQc85NVsM7zl0dKN8W0+n43+7B9Gx9+jFKDfrd8BRGoC/fwrb3TCsbpBK5n4hG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VfQjHAAAA3AAAAA8AAAAAAAAAAAAA&#10;AAAAnwIAAGRycy9kb3ducmV2LnhtbFBLBQYAAAAABAAEAPcAAACTAwAAAAA=&#10;">
                        <v:imagedata r:id="rId38" o:title=""/>
                        <v:path arrowok="t"/>
                      </v:shape>
                    </v:group>
                    <v:roundrect id="Rounded Rectangle 239" o:spid="_x0000_s1107" style="position:absolute;left:20101;top:15607;width:23761;height:40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g/sQA&#10;AADcAAAADwAAAGRycy9kb3ducmV2LnhtbESPT2sCMRTE74V+h/AK3jRbhWJXs1L6h1ZvbgWvj83b&#10;TXTzsmyibr+9EYQeh5n5DbNcDa4VZ+qD9azgeZKBIK68ttwo2P1+jecgQkTW2HomBX8UYFU8Piwx&#10;1/7CWzqXsREJwiFHBSbGLpcyVIYchonviJNX+95hTLJvpO7xkuCuldMse5EOLacFgx29G6qO5ckp&#10;kJuDXbfRyM9vquz6tD+Upv5QavQ0vC1ARBrif/je/tEKprNXuJ1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WIP7EAAAA3AAAAA8AAAAAAAAAAAAAAAAAmAIAAGRycy9k&#10;b3ducmV2LnhtbFBLBQYAAAAABAAEAPUAAACJAwAAAAA=&#10;" fillcolor="black [3213]" stroked="f" strokeweight="2pt">
                      <v:fill opacity="16448f"/>
                    </v:roundrect>
                    <v:group id="Group 407" o:spid="_x0000_s1108" style="position:absolute;left:3547;top:15213;width:11106;height:7241" coordsize="11106,7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<v:shape id="Rounded Rectangular Callout 409" o:spid="_x0000_s1109" type="#_x0000_t62" style="position:absolute;width:11106;height:701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n+78UA&#10;AADcAAAADwAAAGRycy9kb3ducmV2LnhtbESPQWvCQBSE74L/YXmFXoJulKI2dRVpEXLoxUTQ4yP7&#10;zIZm34bsqum/7xYEj8PMfMOst4NtxY163zhWMJumIIgrpxuuFRzL/WQFwgdkja1jUvBLHrab8WiN&#10;mXZ3PtCtCLWIEPYZKjAhdJmUvjJk0U9dRxy9i+sthij7Wuoe7xFuWzlP04W02HBcMNjRp6Hqp7ha&#10;Bd/lucDlZfGV1DN5mptrku/zRKnXl2H3ASLQEJ7hRzvXCt7Sd/g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f7vxQAAANwAAAAPAAAAAAAAAAAAAAAAAJgCAABkcnMv&#10;ZG93bnJldi54bWxQSwUGAAAAAAQABAD1AAAAigMAAAAA&#10;" adj="43003,8933" fillcolor="white [3212]" strokecolor="black [3213]" strokeweight="1pt">
                        <v:textbox inset=",,,0">
                          <w:txbxContent>
                            <w:p w:rsidR="00DB4A5E" w:rsidRPr="009602DD" w:rsidRDefault="00DB4A5E" w:rsidP="00DB4A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9602DD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CLEAN</w:t>
                              </w:r>
                            </w:p>
                          </w:txbxContent>
                        </v:textbox>
                      </v:shape>
                      <v:shape id="Picture 410" o:spid="_x0000_s1110" type="#_x0000_t75" style="position:absolute;left:2070;top:690;width:7246;height:4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2uCfDAAAA3AAAAA8AAABkcnMvZG93bnJldi54bWxET1trwjAUfhf2H8IZ+GZTqw6pxjLGhLkh&#10;wyvs7dCcNWXNSWky7f798iD4+PHdl0VvG3GhzteOFYyTFARx6XTNlYLjYT2ag/ABWWPjmBT8kYdi&#10;9TBYYq7dlXd02YdKxBD2OSowIbS5lL40ZNEnriWO3LfrLIYIu0rqDq8x3DYyS9MnabHm2GCwpRdD&#10;5c/+1yr4mn1+nF8nm9O0Ok+2G36fmcy3Sg0f++cFiEB9uItv7jetYDqO8+OZe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a4J8MAAADcAAAADwAAAAAAAAAAAAAAAACf&#10;AgAAZHJzL2Rvd25yZXYueG1sUEsFBgAAAAAEAAQA9wAAAI8DAAAAAA==&#10;">
                        <v:imagedata r:id="rId35" o:title=""/>
                        <v:path arrowok="t"/>
                      </v:shape>
                      <v:shape id="Text Box 411" o:spid="_x0000_s1111" type="#_x0000_t202" style="position:absolute;left:603;top:517;width:1664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PEsQA&#10;AADcAAAADwAAAGRycy9kb3ducmV2LnhtbESPQWvCQBSE70L/w/IKXkQ3SWORmI0UQeihhxr7A57Z&#10;5yaYfRuyW03/fbdQ8DjMzDdMuZtsL240+s6xgnSVgCBunO7YKPg6HZYbED4ga+wdk4If8rCrnmYl&#10;Ftrd+Ui3OhgRIewLVNCGMBRS+qYli37lBuLoXdxoMUQ5GqlHvEe47WWWJK/SYsdxocWB9i011/rb&#10;KpCL7OVs1lPj95+17xObZx8mV2r+PL1tQQSawiP8337XCvI0hb8z8QjI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RjxLEAAAA3AAAAA8AAAAAAAAAAAAAAAAAmAIAAGRycy9k&#10;b3ducmV2LnhtbFBLBQYAAAAABAAEAPUAAACJAwAAAAA=&#10;" fillcolor="#bfbfbf">
                        <v:textbox inset="0,0,0,0">
                          <w:txbxContent>
                            <w:p w:rsidR="00DB4A5E" w:rsidRPr="00DE429A" w:rsidRDefault="00DB4A5E" w:rsidP="00DB4A5E">
                              <w:pPr>
                                <w:jc w:val="center"/>
                                <w:rPr>
                                  <w:sz w:val="22"/>
                                  <w:vertAlign w:val="subscript"/>
                                </w:rPr>
                              </w:pPr>
                              <w:r w:rsidRPr="00DE429A">
                                <w:rPr>
                                  <w:sz w:val="22"/>
                                </w:rPr>
                                <w:softHyphen/>
                              </w:r>
                              <w:r w:rsidRPr="00DE429A"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bookmarkEnd w:id="0"/>
      <w:r w:rsidR="00CA20EA" w:rsidRPr="00CA20E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52FA98" wp14:editId="40646918">
                <wp:simplePos x="0" y="0"/>
                <wp:positionH relativeFrom="column">
                  <wp:posOffset>-747395</wp:posOffset>
                </wp:positionH>
                <wp:positionV relativeFrom="paragraph">
                  <wp:posOffset>2550598</wp:posOffset>
                </wp:positionV>
                <wp:extent cx="1500505" cy="116205"/>
                <wp:effectExtent l="0" t="0" r="0" b="0"/>
                <wp:wrapNone/>
                <wp:docPr id="3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0EA" w:rsidRPr="005704A3" w:rsidRDefault="00CA20EA" w:rsidP="00CA20EA">
                            <w:pPr>
                              <w:pStyle w:val="TableParagraph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  <w:r w:rsidRPr="005704A3"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  <w:t>Lower Body Graphic RH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2FA98" id="Text Box 99" o:spid="_x0000_s1112" type="#_x0000_t202" style="position:absolute;margin-left:-58.85pt;margin-top:200.85pt;width:118.15pt;height:9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cCqfQIAAAsFAAAOAAAAZHJzL2Uyb0RvYy54bWysVNuO2yAQfa/Uf0C8Z22nTja24qz2UleV&#10;thdptx9AAMeoGCiQ2Nuq/94Bx9ndXqSqqh/swQxnLucM64uhk+jArRNaVTg7SzHiimom1K7Cn+7r&#10;2Qoj54liRGrFK/zAHb7YvHyx7k3J57rVknGLAES5sjcVbr03ZZI42vKOuDNtuILNRtuOeFjaXcIs&#10;6QG9k8k8TZdJry0zVlPuHPy9GTfxJuI3Daf+Q9M47pGsMOTm49vG9za8k82alDtLTCvoMQ3yD1l0&#10;RCgIeoK6IZ6gvRW/QHWCWu1048+o7hLdNILyWANUk6U/VXPXEsNjLdAcZ05tcv8Plr4/fLRIsAq/&#10;yjBSpAOO7vng0ZUeUFGE/vTGleB2Z8DRD/AfeI61OnOr6WeHlL5uidrxS2t133LCIL8snEyeHB1x&#10;XADZ9u80gzhk73UEGhrbheZBOxCgA08PJ25CLjSEXKTpIl1gRGEvy5ZzsEMIUk6njXX+DdcdCkaF&#10;LXAf0cnh1vnRdXIJwZyWgtVCyriwu+21tOhAQCd1fI7oz9ykCs5Kh2Mj4vgHkoQYYS+kG3n/VmTz&#10;PL2aF7N6uTqf5XW+mBXn6WqWZsVVsUzzIr+pv4cEs7xsBWNc3QrFJw1m+d9xfJyGUT1RhaivcLGY&#10;L0aK/lhkGp/fFdkJDyMpRVfh1cmJlIHY14pB2aT0RMjRTp6nHwmBHkzf2JUog8D8qAE/bIeouOw8&#10;hA8a2Wr2AMKwGngD9uE+AaPV9itGPcxmhd2XPbEcI/lWgbjCIE+GnYztZBBF4WiFqbcYjYtrP478&#10;3lixawF7EvAlSLAWUR2PeRyFCxMXyzjeDmGkn66j1+MdtvkBAAD//wMAUEsDBBQABgAIAAAAIQD+&#10;yb+z4AAAAAwBAAAPAAAAZHJzL2Rvd25yZXYueG1sTI/NbsJADITvlfoOK1fqDTbbRoDSbFDpj8Sp&#10;aoEHMFmTRN2fKLtAytPXnNqb7RnNfC6Xo7PiREPsgtegphkI8nUwnW807LbvkwWImNAbtMGThh+K&#10;sKxub0osTDj7LzptUiM4xMcCNbQp9YWUsW7JYZyGnjxrhzA4TLwOjTQDnjncWfmQZTPpsPPc0GJP&#10;Ly3V35uj0/CYf2KzW33Y11XarmW+vqjD20Xr+7vx+QlEojH9meGKz+hQMdM+HL2JwmqYKDWfs1dD&#10;nikerha1mIHY84WrQVal/P9E9QsAAP//AwBQSwECLQAUAAYACAAAACEAtoM4kv4AAADhAQAAEwAA&#10;AAAAAAAAAAAAAAAAAAAAW0NvbnRlbnRfVHlwZXNdLnhtbFBLAQItABQABgAIAAAAIQA4/SH/1gAA&#10;AJQBAAALAAAAAAAAAAAAAAAAAC8BAABfcmVscy8ucmVsc1BLAQItABQABgAIAAAAIQC/KcCqfQIA&#10;AAsFAAAOAAAAAAAAAAAAAAAAAC4CAABkcnMvZTJvRG9jLnhtbFBLAQItABQABgAIAAAAIQD+yb+z&#10;4AAAAAwBAAAPAAAAAAAAAAAAAAAAANcEAABkcnMvZG93bnJldi54bWxQSwUGAAAAAAQABADzAAAA&#10;5AUAAAAA&#10;" stroked="f">
                <v:textbox style="mso-fit-shape-to-text:t" inset="0,0,0,0">
                  <w:txbxContent>
                    <w:p w:rsidR="00CA20EA" w:rsidRPr="005704A3" w:rsidRDefault="00CA20EA" w:rsidP="00CA20EA">
                      <w:pPr>
                        <w:pStyle w:val="TableParagraph"/>
                        <w:jc w:val="center"/>
                        <w:rPr>
                          <w:rFonts w:ascii="Arial" w:hAnsi="Arial" w:cs="Arial"/>
                          <w:b/>
                          <w:caps/>
                          <w:sz w:val="16"/>
                          <w:szCs w:val="16"/>
                        </w:rPr>
                      </w:pPr>
                      <w:r w:rsidRPr="005704A3">
                        <w:rPr>
                          <w:rFonts w:ascii="Arial" w:hAnsi="Arial" w:cs="Arial"/>
                          <w:b/>
                          <w:caps/>
                          <w:sz w:val="16"/>
                          <w:szCs w:val="16"/>
                        </w:rPr>
                        <w:t>Lower Body Graphic RH</w:t>
                      </w:r>
                    </w:p>
                  </w:txbxContent>
                </v:textbox>
              </v:shape>
            </w:pict>
          </mc:Fallback>
        </mc:AlternateContent>
      </w:r>
      <w:r w:rsidR="00DB4A5E">
        <w:br w:type="page"/>
      </w:r>
      <w:r w:rsidR="0072091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1" layoutInCell="1" allowOverlap="1" wp14:anchorId="3E4AF71E" wp14:editId="5CF6FFA8">
                <wp:simplePos x="0" y="0"/>
                <wp:positionH relativeFrom="column">
                  <wp:posOffset>-3335020</wp:posOffset>
                </wp:positionH>
                <wp:positionV relativeFrom="paragraph">
                  <wp:posOffset>51435</wp:posOffset>
                </wp:positionV>
                <wp:extent cx="0" cy="8592185"/>
                <wp:effectExtent l="38100" t="0" r="57150" b="5651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9218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CA0430" id="Straight Connector 50" o:spid="_x0000_s1026" style="position:absolute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6pt,4.05pt" to="-262.6pt,6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5f3AEAABoEAAAOAAAAZHJzL2Uyb0RvYy54bWysU8GO2yAQvVfqPyDujZNIqbJWnD1ktb1U&#10;bdRtP4DgIUYCBgGNnb/vgB1n1VaqWvWCzTDvzbzHsHscrGEXCFGja/hqseQMnMRWu3PDv319frfl&#10;LCbhWmHQQcOvEPnj/u2bXe9rWGOHpoXAiMTFuvcN71LydVVF2YEVcYEeHB0qDFYk2oZz1QbRE7s1&#10;1Xq5fF/1GFofUEKMFH0aD/m+8CsFMn1WKkJipuHUWyprKOspr9V+J+pzEL7TcmpD/EMXVmhHRWeq&#10;J5EE+x70L1RWy4ARVVpItBUqpSUUDaRmtfxJzUsnPBQtZE70s03x/9HKT5djYLpt+IbsccLSHb2k&#10;IPS5S+yAzpGDGBgdklO9jzUBDu4Ypl30x5BlDyrY/CVBbCjuXmd3YUhMjkFJ0e3mYb3abjJfdQf6&#10;ENMHQMvyT8ONdlm4qMXlY0xj6i0lh41jfcMfNuvctbSe+m9PpiAiGt0+a2NyXpkjOJjALoImIA2r&#10;qe6rLOrCOGomqxv1lL90NTCW+gKKHCIFq7FAns07p5ASXLrxGkfZGaaogxm4/DNwys9QKHP7N+AZ&#10;USqjSzPYaofhd9XvVqgx/+bAqDtbcML2Wm66WEMDWG5seix5wl/vC/z+pPc/AAAA//8DAFBLAwQU&#10;AAYACAAAACEAU1uAgd8AAAAMAQAADwAAAGRycy9kb3ducmV2LnhtbEyPwWrDMAyG74O9g9Fgt9ZJ&#10;SkuXxSllMHYYO7TrZTc3VhPTWA6xm2R9+mkwWI+SPn59f7GZXCsG7IP1pCCdJyCQKm8s1QoOn6+z&#10;NYgQNRndekIF3xhgU97fFTo3fqQdDvtYCw6hkGsFTYxdLmWoGnQ6zH2HxLeT752OPPa1NL0eOdy1&#10;MkuSlXTaEn9odIcvDVbn/cUpWHeLj/dq/BredvHpeqCr3UprlXp8mLbPICJO8R+GX31Wh5Kdjv5C&#10;JohWwWyZLTNmOS0FwcDf4sjoYpVmIMtC3pYofwAAAP//AwBQSwECLQAUAAYACAAAACEAtoM4kv4A&#10;AADhAQAAEwAAAAAAAAAAAAAAAAAAAAAAW0NvbnRlbnRfVHlwZXNdLnhtbFBLAQItABQABgAIAAAA&#10;IQA4/SH/1gAAAJQBAAALAAAAAAAAAAAAAAAAAC8BAABfcmVscy8ucmVsc1BLAQItABQABgAIAAAA&#10;IQDslS5f3AEAABoEAAAOAAAAAAAAAAAAAAAAAC4CAABkcnMvZTJvRG9jLnhtbFBLAQItABQABgAI&#10;AAAAIQBTW4CB3wAAAAwBAAAPAAAAAAAAAAAAAAAAADY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 w:rsidR="0072091A">
        <w:rPr>
          <w:b/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20714A2A" wp14:editId="3536F45E">
                <wp:simplePos x="0" y="0"/>
                <wp:positionH relativeFrom="column">
                  <wp:posOffset>-2347912</wp:posOffset>
                </wp:positionH>
                <wp:positionV relativeFrom="paragraph">
                  <wp:posOffset>6144578</wp:posOffset>
                </wp:positionV>
                <wp:extent cx="4672584" cy="2434357"/>
                <wp:effectExtent l="0" t="0" r="13970" b="444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2584" cy="2434357"/>
                          <a:chOff x="0" y="0"/>
                          <a:chExt cx="4672584" cy="2434357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4672584" cy="2434357"/>
                            <a:chOff x="0" y="0"/>
                            <a:chExt cx="4672584" cy="2434357"/>
                          </a:xfrm>
                        </wpg:grpSpPr>
                        <wpg:grpSp>
                          <wpg:cNvPr id="70" name="Group 70"/>
                          <wpg:cNvGrpSpPr/>
                          <wpg:grpSpPr>
                            <a:xfrm>
                              <a:off x="0" y="0"/>
                              <a:ext cx="4672584" cy="2239383"/>
                              <a:chOff x="0" y="0"/>
                              <a:chExt cx="4672584" cy="2239383"/>
                            </a:xfrm>
                          </wpg:grpSpPr>
                          <wpg:grpSp>
                            <wpg:cNvPr id="169" name="Group 16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672584" cy="2075688"/>
                                <a:chOff x="0" y="0"/>
                                <a:chExt cx="7350" cy="32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4" cy="3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71" name="Group 1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1" y="931"/>
                                  <a:ext cx="5129" cy="1617"/>
                                  <a:chOff x="2221" y="931"/>
                                  <a:chExt cx="5129" cy="1617"/>
                                </a:xfrm>
                              </wpg:grpSpPr>
                              <wps:wsp>
                                <wps:cNvPr id="172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21" y="931"/>
                                    <a:ext cx="5129" cy="1617"/>
                                  </a:xfrm>
                                  <a:custGeom>
                                    <a:avLst/>
                                    <a:gdLst>
                                      <a:gd name="T0" fmla="+- 0 6486 2221"/>
                                      <a:gd name="T1" fmla="*/ T0 w 5129"/>
                                      <a:gd name="T2" fmla="+- 0 931 931"/>
                                      <a:gd name="T3" fmla="*/ 931 h 1617"/>
                                      <a:gd name="T4" fmla="+- 0 6050 2221"/>
                                      <a:gd name="T5" fmla="*/ T4 w 5129"/>
                                      <a:gd name="T6" fmla="+- 0 931 931"/>
                                      <a:gd name="T7" fmla="*/ 931 h 1617"/>
                                      <a:gd name="T8" fmla="+- 0 6027 2221"/>
                                      <a:gd name="T9" fmla="*/ T8 w 5129"/>
                                      <a:gd name="T10" fmla="+- 0 933 931"/>
                                      <a:gd name="T11" fmla="*/ 933 h 1617"/>
                                      <a:gd name="T12" fmla="+- 0 5964 2221"/>
                                      <a:gd name="T13" fmla="*/ T12 w 5129"/>
                                      <a:gd name="T14" fmla="+- 0 953 931"/>
                                      <a:gd name="T15" fmla="*/ 953 h 1617"/>
                                      <a:gd name="T16" fmla="+- 0 5913 2221"/>
                                      <a:gd name="T17" fmla="*/ T16 w 5129"/>
                                      <a:gd name="T18" fmla="+- 0 994 931"/>
                                      <a:gd name="T19" fmla="*/ 994 h 1617"/>
                                      <a:gd name="T20" fmla="+- 0 5881 2221"/>
                                      <a:gd name="T21" fmla="*/ T20 w 5129"/>
                                      <a:gd name="T22" fmla="+- 0 1050 931"/>
                                      <a:gd name="T23" fmla="*/ 1050 h 1617"/>
                                      <a:gd name="T24" fmla="+- 0 5870 2221"/>
                                      <a:gd name="T25" fmla="*/ T24 w 5129"/>
                                      <a:gd name="T26" fmla="+- 0 1561 931"/>
                                      <a:gd name="T27" fmla="*/ 1561 h 1617"/>
                                      <a:gd name="T28" fmla="+- 0 2221 2221"/>
                                      <a:gd name="T29" fmla="*/ T28 w 5129"/>
                                      <a:gd name="T30" fmla="+- 0 2548 931"/>
                                      <a:gd name="T31" fmla="*/ 2548 h 1617"/>
                                      <a:gd name="T32" fmla="+- 0 5870 2221"/>
                                      <a:gd name="T33" fmla="*/ T32 w 5129"/>
                                      <a:gd name="T34" fmla="+- 0 1831 931"/>
                                      <a:gd name="T35" fmla="*/ 1831 h 1617"/>
                                      <a:gd name="T36" fmla="+- 0 7349 2221"/>
                                      <a:gd name="T37" fmla="*/ T36 w 5129"/>
                                      <a:gd name="T38" fmla="+- 0 1831 931"/>
                                      <a:gd name="T39" fmla="*/ 1831 h 1617"/>
                                      <a:gd name="T40" fmla="+- 0 7349 2221"/>
                                      <a:gd name="T41" fmla="*/ T40 w 5129"/>
                                      <a:gd name="T42" fmla="+- 0 1111 931"/>
                                      <a:gd name="T43" fmla="*/ 1111 h 1617"/>
                                      <a:gd name="T44" fmla="+- 0 7348 2221"/>
                                      <a:gd name="T45" fmla="*/ T44 w 5129"/>
                                      <a:gd name="T46" fmla="+- 0 1088 931"/>
                                      <a:gd name="T47" fmla="*/ 1088 h 1617"/>
                                      <a:gd name="T48" fmla="+- 0 7327 2221"/>
                                      <a:gd name="T49" fmla="*/ T48 w 5129"/>
                                      <a:gd name="T50" fmla="+- 0 1025 931"/>
                                      <a:gd name="T51" fmla="*/ 1025 h 1617"/>
                                      <a:gd name="T52" fmla="+- 0 7286 2221"/>
                                      <a:gd name="T53" fmla="*/ T52 w 5129"/>
                                      <a:gd name="T54" fmla="+- 0 975 931"/>
                                      <a:gd name="T55" fmla="*/ 975 h 1617"/>
                                      <a:gd name="T56" fmla="+- 0 7230 2221"/>
                                      <a:gd name="T57" fmla="*/ T56 w 5129"/>
                                      <a:gd name="T58" fmla="+- 0 942 931"/>
                                      <a:gd name="T59" fmla="*/ 942 h 1617"/>
                                      <a:gd name="T60" fmla="+- 0 7186 2221"/>
                                      <a:gd name="T61" fmla="*/ T60 w 5129"/>
                                      <a:gd name="T62" fmla="+- 0 932 931"/>
                                      <a:gd name="T63" fmla="*/ 932 h 1617"/>
                                      <a:gd name="T64" fmla="+- 0 6486 2221"/>
                                      <a:gd name="T65" fmla="*/ T64 w 5129"/>
                                      <a:gd name="T66" fmla="+- 0 931 931"/>
                                      <a:gd name="T67" fmla="*/ 931 h 16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5129" h="1617">
                                        <a:moveTo>
                                          <a:pt x="4265" y="0"/>
                                        </a:moveTo>
                                        <a:lnTo>
                                          <a:pt x="3829" y="0"/>
                                        </a:lnTo>
                                        <a:lnTo>
                                          <a:pt x="3806" y="2"/>
                                        </a:lnTo>
                                        <a:lnTo>
                                          <a:pt x="3743" y="22"/>
                                        </a:lnTo>
                                        <a:lnTo>
                                          <a:pt x="3692" y="63"/>
                                        </a:lnTo>
                                        <a:lnTo>
                                          <a:pt x="3660" y="119"/>
                                        </a:lnTo>
                                        <a:lnTo>
                                          <a:pt x="3649" y="630"/>
                                        </a:lnTo>
                                        <a:lnTo>
                                          <a:pt x="0" y="1617"/>
                                        </a:lnTo>
                                        <a:lnTo>
                                          <a:pt x="3649" y="900"/>
                                        </a:lnTo>
                                        <a:lnTo>
                                          <a:pt x="5128" y="900"/>
                                        </a:lnTo>
                                        <a:lnTo>
                                          <a:pt x="5128" y="180"/>
                                        </a:lnTo>
                                        <a:lnTo>
                                          <a:pt x="5127" y="157"/>
                                        </a:lnTo>
                                        <a:lnTo>
                                          <a:pt x="5106" y="94"/>
                                        </a:lnTo>
                                        <a:lnTo>
                                          <a:pt x="5065" y="44"/>
                                        </a:lnTo>
                                        <a:lnTo>
                                          <a:pt x="5009" y="11"/>
                                        </a:lnTo>
                                        <a:lnTo>
                                          <a:pt x="4965" y="1"/>
                                        </a:lnTo>
                                        <a:lnTo>
                                          <a:pt x="42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21" y="931"/>
                                    <a:ext cx="5129" cy="1617"/>
                                  </a:xfrm>
                                  <a:custGeom>
                                    <a:avLst/>
                                    <a:gdLst>
                                      <a:gd name="T0" fmla="+- 0 7349 2221"/>
                                      <a:gd name="T1" fmla="*/ T0 w 5129"/>
                                      <a:gd name="T2" fmla="+- 0 1831 931"/>
                                      <a:gd name="T3" fmla="*/ 1831 h 1617"/>
                                      <a:gd name="T4" fmla="+- 0 5870 2221"/>
                                      <a:gd name="T5" fmla="*/ T4 w 5129"/>
                                      <a:gd name="T6" fmla="+- 0 1831 931"/>
                                      <a:gd name="T7" fmla="*/ 1831 h 1617"/>
                                      <a:gd name="T8" fmla="+- 0 5871 2221"/>
                                      <a:gd name="T9" fmla="*/ T8 w 5129"/>
                                      <a:gd name="T10" fmla="+- 0 1854 931"/>
                                      <a:gd name="T11" fmla="*/ 1854 h 1617"/>
                                      <a:gd name="T12" fmla="+- 0 5892 2221"/>
                                      <a:gd name="T13" fmla="*/ T12 w 5129"/>
                                      <a:gd name="T14" fmla="+- 0 1917 931"/>
                                      <a:gd name="T15" fmla="*/ 1917 h 1617"/>
                                      <a:gd name="T16" fmla="+- 0 5933 2221"/>
                                      <a:gd name="T17" fmla="*/ T16 w 5129"/>
                                      <a:gd name="T18" fmla="+- 0 1968 931"/>
                                      <a:gd name="T19" fmla="*/ 1968 h 1617"/>
                                      <a:gd name="T20" fmla="+- 0 5989 2221"/>
                                      <a:gd name="T21" fmla="*/ T20 w 5129"/>
                                      <a:gd name="T22" fmla="+- 0 2001 931"/>
                                      <a:gd name="T23" fmla="*/ 2001 h 1617"/>
                                      <a:gd name="T24" fmla="+- 0 6117 2221"/>
                                      <a:gd name="T25" fmla="*/ T24 w 5129"/>
                                      <a:gd name="T26" fmla="+- 0 2011 931"/>
                                      <a:gd name="T27" fmla="*/ 2011 h 1617"/>
                                      <a:gd name="T28" fmla="+- 0 7169 2221"/>
                                      <a:gd name="T29" fmla="*/ T28 w 5129"/>
                                      <a:gd name="T30" fmla="+- 0 2011 931"/>
                                      <a:gd name="T31" fmla="*/ 2011 h 1617"/>
                                      <a:gd name="T32" fmla="+- 0 7235 2221"/>
                                      <a:gd name="T33" fmla="*/ T32 w 5129"/>
                                      <a:gd name="T34" fmla="+- 0 1999 931"/>
                                      <a:gd name="T35" fmla="*/ 1999 h 1617"/>
                                      <a:gd name="T36" fmla="+- 0 7291 2221"/>
                                      <a:gd name="T37" fmla="*/ T36 w 5129"/>
                                      <a:gd name="T38" fmla="+- 0 1964 931"/>
                                      <a:gd name="T39" fmla="*/ 1964 h 1617"/>
                                      <a:gd name="T40" fmla="+- 0 7330 2221"/>
                                      <a:gd name="T41" fmla="*/ T40 w 5129"/>
                                      <a:gd name="T42" fmla="+- 0 1912 931"/>
                                      <a:gd name="T43" fmla="*/ 1912 h 1617"/>
                                      <a:gd name="T44" fmla="+- 0 7348 2221"/>
                                      <a:gd name="T45" fmla="*/ T44 w 5129"/>
                                      <a:gd name="T46" fmla="+- 0 1848 931"/>
                                      <a:gd name="T47" fmla="*/ 1848 h 1617"/>
                                      <a:gd name="T48" fmla="+- 0 7349 2221"/>
                                      <a:gd name="T49" fmla="*/ T48 w 5129"/>
                                      <a:gd name="T50" fmla="+- 0 1831 931"/>
                                      <a:gd name="T51" fmla="*/ 1831 h 16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5129" h="1617">
                                        <a:moveTo>
                                          <a:pt x="5128" y="900"/>
                                        </a:moveTo>
                                        <a:lnTo>
                                          <a:pt x="3649" y="900"/>
                                        </a:lnTo>
                                        <a:lnTo>
                                          <a:pt x="3650" y="923"/>
                                        </a:lnTo>
                                        <a:lnTo>
                                          <a:pt x="3671" y="986"/>
                                        </a:lnTo>
                                        <a:lnTo>
                                          <a:pt x="3712" y="1037"/>
                                        </a:lnTo>
                                        <a:lnTo>
                                          <a:pt x="3768" y="1070"/>
                                        </a:lnTo>
                                        <a:lnTo>
                                          <a:pt x="3896" y="1080"/>
                                        </a:lnTo>
                                        <a:lnTo>
                                          <a:pt x="4948" y="1080"/>
                                        </a:lnTo>
                                        <a:lnTo>
                                          <a:pt x="5014" y="1068"/>
                                        </a:lnTo>
                                        <a:lnTo>
                                          <a:pt x="5070" y="1033"/>
                                        </a:lnTo>
                                        <a:lnTo>
                                          <a:pt x="5109" y="981"/>
                                        </a:lnTo>
                                        <a:lnTo>
                                          <a:pt x="5127" y="917"/>
                                        </a:lnTo>
                                        <a:lnTo>
                                          <a:pt x="5128" y="9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4" name="Group 1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1" y="931"/>
                                  <a:ext cx="5129" cy="1617"/>
                                  <a:chOff x="2221" y="931"/>
                                  <a:chExt cx="5129" cy="1617"/>
                                </a:xfrm>
                              </wpg:grpSpPr>
                              <wps:wsp>
                                <wps:cNvPr id="175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21" y="931"/>
                                    <a:ext cx="5129" cy="1617"/>
                                  </a:xfrm>
                                  <a:custGeom>
                                    <a:avLst/>
                                    <a:gdLst>
                                      <a:gd name="T0" fmla="+- 0 7349 2221"/>
                                      <a:gd name="T1" fmla="*/ T0 w 5129"/>
                                      <a:gd name="T2" fmla="+- 0 1111 931"/>
                                      <a:gd name="T3" fmla="*/ 1111 h 1617"/>
                                      <a:gd name="T4" fmla="+- 0 7336 2221"/>
                                      <a:gd name="T5" fmla="*/ T4 w 5129"/>
                                      <a:gd name="T6" fmla="+- 0 1045 931"/>
                                      <a:gd name="T7" fmla="*/ 1045 h 1617"/>
                                      <a:gd name="T8" fmla="+- 0 7302 2221"/>
                                      <a:gd name="T9" fmla="*/ T8 w 5129"/>
                                      <a:gd name="T10" fmla="+- 0 990 931"/>
                                      <a:gd name="T11" fmla="*/ 990 h 1617"/>
                                      <a:gd name="T12" fmla="+- 0 7250 2221"/>
                                      <a:gd name="T13" fmla="*/ T12 w 5129"/>
                                      <a:gd name="T14" fmla="+- 0 950 931"/>
                                      <a:gd name="T15" fmla="*/ 950 h 1617"/>
                                      <a:gd name="T16" fmla="+- 0 7186 2221"/>
                                      <a:gd name="T17" fmla="*/ T16 w 5129"/>
                                      <a:gd name="T18" fmla="+- 0 932 931"/>
                                      <a:gd name="T19" fmla="*/ 932 h 1617"/>
                                      <a:gd name="T20" fmla="+- 0 6486 2221"/>
                                      <a:gd name="T21" fmla="*/ T20 w 5129"/>
                                      <a:gd name="T22" fmla="+- 0 931 931"/>
                                      <a:gd name="T23" fmla="*/ 931 h 1617"/>
                                      <a:gd name="T24" fmla="+- 0 6117 2221"/>
                                      <a:gd name="T25" fmla="*/ T24 w 5129"/>
                                      <a:gd name="T26" fmla="+- 0 931 931"/>
                                      <a:gd name="T27" fmla="*/ 931 h 1617"/>
                                      <a:gd name="T28" fmla="+- 0 6050 2221"/>
                                      <a:gd name="T29" fmla="*/ T28 w 5129"/>
                                      <a:gd name="T30" fmla="+- 0 931 931"/>
                                      <a:gd name="T31" fmla="*/ 931 h 1617"/>
                                      <a:gd name="T32" fmla="+- 0 6027 2221"/>
                                      <a:gd name="T33" fmla="*/ T32 w 5129"/>
                                      <a:gd name="T34" fmla="+- 0 933 931"/>
                                      <a:gd name="T35" fmla="*/ 933 h 1617"/>
                                      <a:gd name="T36" fmla="+- 0 5964 2221"/>
                                      <a:gd name="T37" fmla="*/ T36 w 5129"/>
                                      <a:gd name="T38" fmla="+- 0 953 931"/>
                                      <a:gd name="T39" fmla="*/ 953 h 1617"/>
                                      <a:gd name="T40" fmla="+- 0 5913 2221"/>
                                      <a:gd name="T41" fmla="*/ T40 w 5129"/>
                                      <a:gd name="T42" fmla="+- 0 994 931"/>
                                      <a:gd name="T43" fmla="*/ 994 h 1617"/>
                                      <a:gd name="T44" fmla="+- 0 5881 2221"/>
                                      <a:gd name="T45" fmla="*/ T44 w 5129"/>
                                      <a:gd name="T46" fmla="+- 0 1050 931"/>
                                      <a:gd name="T47" fmla="*/ 1050 h 1617"/>
                                      <a:gd name="T48" fmla="+- 0 5870 2221"/>
                                      <a:gd name="T49" fmla="*/ T48 w 5129"/>
                                      <a:gd name="T50" fmla="+- 0 1561 931"/>
                                      <a:gd name="T51" fmla="*/ 1561 h 1617"/>
                                      <a:gd name="T52" fmla="+- 0 2221 2221"/>
                                      <a:gd name="T53" fmla="*/ T52 w 5129"/>
                                      <a:gd name="T54" fmla="+- 0 2548 931"/>
                                      <a:gd name="T55" fmla="*/ 2548 h 1617"/>
                                      <a:gd name="T56" fmla="+- 0 5870 2221"/>
                                      <a:gd name="T57" fmla="*/ T56 w 5129"/>
                                      <a:gd name="T58" fmla="+- 0 1831 931"/>
                                      <a:gd name="T59" fmla="*/ 1831 h 1617"/>
                                      <a:gd name="T60" fmla="+- 0 5871 2221"/>
                                      <a:gd name="T61" fmla="*/ T60 w 5129"/>
                                      <a:gd name="T62" fmla="+- 0 1854 931"/>
                                      <a:gd name="T63" fmla="*/ 1854 h 1617"/>
                                      <a:gd name="T64" fmla="+- 0 5892 2221"/>
                                      <a:gd name="T65" fmla="*/ T64 w 5129"/>
                                      <a:gd name="T66" fmla="+- 0 1917 931"/>
                                      <a:gd name="T67" fmla="*/ 1917 h 1617"/>
                                      <a:gd name="T68" fmla="+- 0 5933 2221"/>
                                      <a:gd name="T69" fmla="*/ T68 w 5129"/>
                                      <a:gd name="T70" fmla="+- 0 1968 931"/>
                                      <a:gd name="T71" fmla="*/ 1968 h 1617"/>
                                      <a:gd name="T72" fmla="+- 0 5989 2221"/>
                                      <a:gd name="T73" fmla="*/ T72 w 5129"/>
                                      <a:gd name="T74" fmla="+- 0 2001 931"/>
                                      <a:gd name="T75" fmla="*/ 2001 h 1617"/>
                                      <a:gd name="T76" fmla="+- 0 6117 2221"/>
                                      <a:gd name="T77" fmla="*/ T76 w 5129"/>
                                      <a:gd name="T78" fmla="+- 0 2011 931"/>
                                      <a:gd name="T79" fmla="*/ 2011 h 1617"/>
                                      <a:gd name="T80" fmla="+- 0 6486 2221"/>
                                      <a:gd name="T81" fmla="*/ T80 w 5129"/>
                                      <a:gd name="T82" fmla="+- 0 2011 931"/>
                                      <a:gd name="T83" fmla="*/ 2011 h 1617"/>
                                      <a:gd name="T84" fmla="+- 0 7169 2221"/>
                                      <a:gd name="T85" fmla="*/ T84 w 5129"/>
                                      <a:gd name="T86" fmla="+- 0 2011 931"/>
                                      <a:gd name="T87" fmla="*/ 2011 h 1617"/>
                                      <a:gd name="T88" fmla="+- 0 7192 2221"/>
                                      <a:gd name="T89" fmla="*/ T88 w 5129"/>
                                      <a:gd name="T90" fmla="+- 0 2010 931"/>
                                      <a:gd name="T91" fmla="*/ 2010 h 1617"/>
                                      <a:gd name="T92" fmla="+- 0 7255 2221"/>
                                      <a:gd name="T93" fmla="*/ T92 w 5129"/>
                                      <a:gd name="T94" fmla="+- 0 1989 931"/>
                                      <a:gd name="T95" fmla="*/ 1989 h 1617"/>
                                      <a:gd name="T96" fmla="+- 0 7306 2221"/>
                                      <a:gd name="T97" fmla="*/ T96 w 5129"/>
                                      <a:gd name="T98" fmla="+- 0 1948 931"/>
                                      <a:gd name="T99" fmla="*/ 1948 h 1617"/>
                                      <a:gd name="T100" fmla="+- 0 7339 2221"/>
                                      <a:gd name="T101" fmla="*/ T100 w 5129"/>
                                      <a:gd name="T102" fmla="+- 0 1892 931"/>
                                      <a:gd name="T103" fmla="*/ 1892 h 1617"/>
                                      <a:gd name="T104" fmla="+- 0 7349 2221"/>
                                      <a:gd name="T105" fmla="*/ T104 w 5129"/>
                                      <a:gd name="T106" fmla="+- 0 1831 931"/>
                                      <a:gd name="T107" fmla="*/ 1831 h 1617"/>
                                      <a:gd name="T108" fmla="+- 0 7349 2221"/>
                                      <a:gd name="T109" fmla="*/ T108 w 5129"/>
                                      <a:gd name="T110" fmla="+- 0 1561 931"/>
                                      <a:gd name="T111" fmla="*/ 1561 h 1617"/>
                                      <a:gd name="T112" fmla="+- 0 7349 2221"/>
                                      <a:gd name="T113" fmla="*/ T112 w 5129"/>
                                      <a:gd name="T114" fmla="+- 0 1111 931"/>
                                      <a:gd name="T115" fmla="*/ 1111 h 16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5129" h="1617">
                                        <a:moveTo>
                                          <a:pt x="5128" y="180"/>
                                        </a:moveTo>
                                        <a:lnTo>
                                          <a:pt x="5115" y="114"/>
                                        </a:lnTo>
                                        <a:lnTo>
                                          <a:pt x="5081" y="59"/>
                                        </a:lnTo>
                                        <a:lnTo>
                                          <a:pt x="5029" y="19"/>
                                        </a:lnTo>
                                        <a:lnTo>
                                          <a:pt x="4965" y="1"/>
                                        </a:lnTo>
                                        <a:lnTo>
                                          <a:pt x="4265" y="0"/>
                                        </a:lnTo>
                                        <a:lnTo>
                                          <a:pt x="3896" y="0"/>
                                        </a:lnTo>
                                        <a:lnTo>
                                          <a:pt x="3829" y="0"/>
                                        </a:lnTo>
                                        <a:lnTo>
                                          <a:pt x="3806" y="2"/>
                                        </a:lnTo>
                                        <a:lnTo>
                                          <a:pt x="3743" y="22"/>
                                        </a:lnTo>
                                        <a:lnTo>
                                          <a:pt x="3692" y="63"/>
                                        </a:lnTo>
                                        <a:lnTo>
                                          <a:pt x="3660" y="119"/>
                                        </a:lnTo>
                                        <a:lnTo>
                                          <a:pt x="3649" y="630"/>
                                        </a:lnTo>
                                        <a:lnTo>
                                          <a:pt x="0" y="1617"/>
                                        </a:lnTo>
                                        <a:lnTo>
                                          <a:pt x="3649" y="900"/>
                                        </a:lnTo>
                                        <a:lnTo>
                                          <a:pt x="3650" y="923"/>
                                        </a:lnTo>
                                        <a:lnTo>
                                          <a:pt x="3671" y="986"/>
                                        </a:lnTo>
                                        <a:lnTo>
                                          <a:pt x="3712" y="1037"/>
                                        </a:lnTo>
                                        <a:lnTo>
                                          <a:pt x="3768" y="1070"/>
                                        </a:lnTo>
                                        <a:lnTo>
                                          <a:pt x="3896" y="1080"/>
                                        </a:lnTo>
                                        <a:lnTo>
                                          <a:pt x="4265" y="1080"/>
                                        </a:lnTo>
                                        <a:lnTo>
                                          <a:pt x="4948" y="1080"/>
                                        </a:lnTo>
                                        <a:lnTo>
                                          <a:pt x="4971" y="1079"/>
                                        </a:lnTo>
                                        <a:lnTo>
                                          <a:pt x="5034" y="1058"/>
                                        </a:lnTo>
                                        <a:lnTo>
                                          <a:pt x="5085" y="1017"/>
                                        </a:lnTo>
                                        <a:lnTo>
                                          <a:pt x="5118" y="961"/>
                                        </a:lnTo>
                                        <a:lnTo>
                                          <a:pt x="5128" y="900"/>
                                        </a:lnTo>
                                        <a:lnTo>
                                          <a:pt x="5128" y="630"/>
                                        </a:lnTo>
                                        <a:lnTo>
                                          <a:pt x="5128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6" name="Picture 1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932" y="994"/>
                                    <a:ext cx="1354" cy="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7" name="Picture 1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17" y="1099"/>
                                    <a:ext cx="758" cy="5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8" name="Picture 16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93" y="2544"/>
                                    <a:ext cx="1426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79" name="Group 1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4" y="2597"/>
                                  <a:ext cx="1262" cy="254"/>
                                  <a:chOff x="2074" y="2597"/>
                                  <a:chExt cx="1262" cy="254"/>
                                </a:xfrm>
                              </wpg:grpSpPr>
                              <wps:wsp>
                                <wps:cNvPr id="180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4" y="2597"/>
                                    <a:ext cx="1262" cy="254"/>
                                  </a:xfrm>
                                  <a:custGeom>
                                    <a:avLst/>
                                    <a:gdLst>
                                      <a:gd name="T0" fmla="+- 0 2081 2074"/>
                                      <a:gd name="T1" fmla="*/ T0 w 1262"/>
                                      <a:gd name="T2" fmla="+- 0 2597 2597"/>
                                      <a:gd name="T3" fmla="*/ 2597 h 254"/>
                                      <a:gd name="T4" fmla="+- 0 2074 2074"/>
                                      <a:gd name="T5" fmla="*/ T4 w 1262"/>
                                      <a:gd name="T6" fmla="+- 0 2723 2597"/>
                                      <a:gd name="T7" fmla="*/ 2723 h 254"/>
                                      <a:gd name="T8" fmla="+- 0 3206 2074"/>
                                      <a:gd name="T9" fmla="*/ T8 w 1262"/>
                                      <a:gd name="T10" fmla="+- 0 2788 2597"/>
                                      <a:gd name="T11" fmla="*/ 2788 h 254"/>
                                      <a:gd name="T12" fmla="+- 0 3202 2074"/>
                                      <a:gd name="T13" fmla="*/ T12 w 1262"/>
                                      <a:gd name="T14" fmla="+- 0 2851 2597"/>
                                      <a:gd name="T15" fmla="*/ 2851 h 254"/>
                                      <a:gd name="T16" fmla="+- 0 3335 2074"/>
                                      <a:gd name="T17" fmla="*/ T16 w 1262"/>
                                      <a:gd name="T18" fmla="+- 0 2732 2597"/>
                                      <a:gd name="T19" fmla="*/ 2732 h 254"/>
                                      <a:gd name="T20" fmla="+- 0 3273 2074"/>
                                      <a:gd name="T21" fmla="*/ T20 w 1262"/>
                                      <a:gd name="T22" fmla="+- 0 2662 2597"/>
                                      <a:gd name="T23" fmla="*/ 2662 h 254"/>
                                      <a:gd name="T24" fmla="+- 0 3213 2074"/>
                                      <a:gd name="T25" fmla="*/ T24 w 1262"/>
                                      <a:gd name="T26" fmla="+- 0 2662 2597"/>
                                      <a:gd name="T27" fmla="*/ 2662 h 254"/>
                                      <a:gd name="T28" fmla="+- 0 2081 2074"/>
                                      <a:gd name="T29" fmla="*/ T28 w 1262"/>
                                      <a:gd name="T30" fmla="+- 0 2597 2597"/>
                                      <a:gd name="T31" fmla="*/ 2597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262" h="254">
                                        <a:moveTo>
                                          <a:pt x="7" y="0"/>
                                        </a:moveTo>
                                        <a:lnTo>
                                          <a:pt x="0" y="126"/>
                                        </a:lnTo>
                                        <a:lnTo>
                                          <a:pt x="1132" y="191"/>
                                        </a:lnTo>
                                        <a:lnTo>
                                          <a:pt x="1128" y="254"/>
                                        </a:lnTo>
                                        <a:lnTo>
                                          <a:pt x="1261" y="135"/>
                                        </a:lnTo>
                                        <a:lnTo>
                                          <a:pt x="1199" y="65"/>
                                        </a:lnTo>
                                        <a:lnTo>
                                          <a:pt x="1139" y="6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4" y="2597"/>
                                    <a:ext cx="1262" cy="254"/>
                                  </a:xfrm>
                                  <a:custGeom>
                                    <a:avLst/>
                                    <a:gdLst>
                                      <a:gd name="T0" fmla="+- 0 3217 2074"/>
                                      <a:gd name="T1" fmla="*/ T0 w 1262"/>
                                      <a:gd name="T2" fmla="+- 0 2599 2597"/>
                                      <a:gd name="T3" fmla="*/ 2599 h 254"/>
                                      <a:gd name="T4" fmla="+- 0 3213 2074"/>
                                      <a:gd name="T5" fmla="*/ T4 w 1262"/>
                                      <a:gd name="T6" fmla="+- 0 2662 2597"/>
                                      <a:gd name="T7" fmla="*/ 2662 h 254"/>
                                      <a:gd name="T8" fmla="+- 0 3273 2074"/>
                                      <a:gd name="T9" fmla="*/ T8 w 1262"/>
                                      <a:gd name="T10" fmla="+- 0 2662 2597"/>
                                      <a:gd name="T11" fmla="*/ 2662 h 254"/>
                                      <a:gd name="T12" fmla="+- 0 3217 2074"/>
                                      <a:gd name="T13" fmla="*/ T12 w 1262"/>
                                      <a:gd name="T14" fmla="+- 0 2599 2597"/>
                                      <a:gd name="T15" fmla="*/ 2599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62" h="254">
                                        <a:moveTo>
                                          <a:pt x="1143" y="2"/>
                                        </a:moveTo>
                                        <a:lnTo>
                                          <a:pt x="1139" y="65"/>
                                        </a:lnTo>
                                        <a:lnTo>
                                          <a:pt x="1199" y="65"/>
                                        </a:lnTo>
                                        <a:lnTo>
                                          <a:pt x="1143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2" name="Group 1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4" y="2597"/>
                                  <a:ext cx="1262" cy="254"/>
                                  <a:chOff x="2074" y="2597"/>
                                  <a:chExt cx="1262" cy="254"/>
                                </a:xfrm>
                              </wpg:grpSpPr>
                              <wps:wsp>
                                <wps:cNvPr id="183" name="Freeform 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74" y="2597"/>
                                    <a:ext cx="1262" cy="254"/>
                                  </a:xfrm>
                                  <a:custGeom>
                                    <a:avLst/>
                                    <a:gdLst>
                                      <a:gd name="T0" fmla="+- 0 2081 2074"/>
                                      <a:gd name="T1" fmla="*/ T0 w 1262"/>
                                      <a:gd name="T2" fmla="+- 0 2597 2597"/>
                                      <a:gd name="T3" fmla="*/ 2597 h 254"/>
                                      <a:gd name="T4" fmla="+- 0 3213 2074"/>
                                      <a:gd name="T5" fmla="*/ T4 w 1262"/>
                                      <a:gd name="T6" fmla="+- 0 2662 2597"/>
                                      <a:gd name="T7" fmla="*/ 2662 h 254"/>
                                      <a:gd name="T8" fmla="+- 0 3217 2074"/>
                                      <a:gd name="T9" fmla="*/ T8 w 1262"/>
                                      <a:gd name="T10" fmla="+- 0 2599 2597"/>
                                      <a:gd name="T11" fmla="*/ 2599 h 254"/>
                                      <a:gd name="T12" fmla="+- 0 3335 2074"/>
                                      <a:gd name="T13" fmla="*/ T12 w 1262"/>
                                      <a:gd name="T14" fmla="+- 0 2732 2597"/>
                                      <a:gd name="T15" fmla="*/ 2732 h 254"/>
                                      <a:gd name="T16" fmla="+- 0 3202 2074"/>
                                      <a:gd name="T17" fmla="*/ T16 w 1262"/>
                                      <a:gd name="T18" fmla="+- 0 2851 2597"/>
                                      <a:gd name="T19" fmla="*/ 2851 h 254"/>
                                      <a:gd name="T20" fmla="+- 0 3206 2074"/>
                                      <a:gd name="T21" fmla="*/ T20 w 1262"/>
                                      <a:gd name="T22" fmla="+- 0 2788 2597"/>
                                      <a:gd name="T23" fmla="*/ 2788 h 254"/>
                                      <a:gd name="T24" fmla="+- 0 2074 2074"/>
                                      <a:gd name="T25" fmla="*/ T24 w 1262"/>
                                      <a:gd name="T26" fmla="+- 0 2723 2597"/>
                                      <a:gd name="T27" fmla="*/ 2723 h 254"/>
                                      <a:gd name="T28" fmla="+- 0 2081 2074"/>
                                      <a:gd name="T29" fmla="*/ T28 w 1262"/>
                                      <a:gd name="T30" fmla="+- 0 2597 2597"/>
                                      <a:gd name="T31" fmla="*/ 2597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262" h="254">
                                        <a:moveTo>
                                          <a:pt x="7" y="0"/>
                                        </a:moveTo>
                                        <a:lnTo>
                                          <a:pt x="1139" y="65"/>
                                        </a:lnTo>
                                        <a:lnTo>
                                          <a:pt x="1143" y="2"/>
                                        </a:lnTo>
                                        <a:lnTo>
                                          <a:pt x="1261" y="135"/>
                                        </a:lnTo>
                                        <a:lnTo>
                                          <a:pt x="1128" y="254"/>
                                        </a:lnTo>
                                        <a:lnTo>
                                          <a:pt x="1132" y="191"/>
                                        </a:lnTo>
                                        <a:lnTo>
                                          <a:pt x="0" y="12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4" name="Picture 17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8" y="2424"/>
                                    <a:ext cx="1421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85" name="Group 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9" y="2479"/>
                                  <a:ext cx="1262" cy="254"/>
                                  <a:chOff x="999" y="2479"/>
                                  <a:chExt cx="1262" cy="254"/>
                                </a:xfrm>
                              </wpg:grpSpPr>
                              <wps:wsp>
                                <wps:cNvPr id="186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9" y="2479"/>
                                    <a:ext cx="1262" cy="254"/>
                                  </a:xfrm>
                                  <a:custGeom>
                                    <a:avLst/>
                                    <a:gdLst>
                                      <a:gd name="T0" fmla="+- 0 2257 999"/>
                                      <a:gd name="T1" fmla="*/ T0 w 1262"/>
                                      <a:gd name="T2" fmla="+- 0 2668 2479"/>
                                      <a:gd name="T3" fmla="*/ 2668 h 254"/>
                                      <a:gd name="T4" fmla="+- 0 1121 999"/>
                                      <a:gd name="T5" fmla="*/ T4 w 1262"/>
                                      <a:gd name="T6" fmla="+- 0 2668 2479"/>
                                      <a:gd name="T7" fmla="*/ 2668 h 254"/>
                                      <a:gd name="T8" fmla="+- 0 2253 999"/>
                                      <a:gd name="T9" fmla="*/ T8 w 1262"/>
                                      <a:gd name="T10" fmla="+- 0 2733 2479"/>
                                      <a:gd name="T11" fmla="*/ 2733 h 254"/>
                                      <a:gd name="T12" fmla="+- 0 2257 999"/>
                                      <a:gd name="T13" fmla="*/ T12 w 1262"/>
                                      <a:gd name="T14" fmla="+- 0 2668 2479"/>
                                      <a:gd name="T15" fmla="*/ 2668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62" h="254">
                                        <a:moveTo>
                                          <a:pt x="1258" y="189"/>
                                        </a:moveTo>
                                        <a:lnTo>
                                          <a:pt x="122" y="189"/>
                                        </a:lnTo>
                                        <a:lnTo>
                                          <a:pt x="1254" y="254"/>
                                        </a:lnTo>
                                        <a:lnTo>
                                          <a:pt x="1258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Freeform 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9" y="2479"/>
                                    <a:ext cx="1262" cy="254"/>
                                  </a:xfrm>
                                  <a:custGeom>
                                    <a:avLst/>
                                    <a:gdLst>
                                      <a:gd name="T0" fmla="+- 0 1132 999"/>
                                      <a:gd name="T1" fmla="*/ T0 w 1262"/>
                                      <a:gd name="T2" fmla="+- 0 2479 2479"/>
                                      <a:gd name="T3" fmla="*/ 2479 h 254"/>
                                      <a:gd name="T4" fmla="+- 0 999 999"/>
                                      <a:gd name="T5" fmla="*/ T4 w 1262"/>
                                      <a:gd name="T6" fmla="+- 0 2598 2479"/>
                                      <a:gd name="T7" fmla="*/ 2598 h 254"/>
                                      <a:gd name="T8" fmla="+- 0 1117 999"/>
                                      <a:gd name="T9" fmla="*/ T8 w 1262"/>
                                      <a:gd name="T10" fmla="+- 0 2731 2479"/>
                                      <a:gd name="T11" fmla="*/ 2731 h 254"/>
                                      <a:gd name="T12" fmla="+- 0 1121 999"/>
                                      <a:gd name="T13" fmla="*/ T12 w 1262"/>
                                      <a:gd name="T14" fmla="+- 0 2668 2479"/>
                                      <a:gd name="T15" fmla="*/ 2668 h 254"/>
                                      <a:gd name="T16" fmla="+- 0 2257 999"/>
                                      <a:gd name="T17" fmla="*/ T16 w 1262"/>
                                      <a:gd name="T18" fmla="+- 0 2668 2479"/>
                                      <a:gd name="T19" fmla="*/ 2668 h 254"/>
                                      <a:gd name="T20" fmla="+- 0 2260 999"/>
                                      <a:gd name="T21" fmla="*/ T20 w 1262"/>
                                      <a:gd name="T22" fmla="+- 0 2607 2479"/>
                                      <a:gd name="T23" fmla="*/ 2607 h 254"/>
                                      <a:gd name="T24" fmla="+- 0 1128 999"/>
                                      <a:gd name="T25" fmla="*/ T24 w 1262"/>
                                      <a:gd name="T26" fmla="+- 0 2542 2479"/>
                                      <a:gd name="T27" fmla="*/ 2542 h 254"/>
                                      <a:gd name="T28" fmla="+- 0 1132 999"/>
                                      <a:gd name="T29" fmla="*/ T28 w 1262"/>
                                      <a:gd name="T30" fmla="+- 0 2479 2479"/>
                                      <a:gd name="T31" fmla="*/ 2479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262" h="254">
                                        <a:moveTo>
                                          <a:pt x="133" y="0"/>
                                        </a:moveTo>
                                        <a:lnTo>
                                          <a:pt x="0" y="119"/>
                                        </a:lnTo>
                                        <a:lnTo>
                                          <a:pt x="118" y="252"/>
                                        </a:lnTo>
                                        <a:lnTo>
                                          <a:pt x="122" y="189"/>
                                        </a:lnTo>
                                        <a:lnTo>
                                          <a:pt x="1258" y="189"/>
                                        </a:lnTo>
                                        <a:lnTo>
                                          <a:pt x="1261" y="128"/>
                                        </a:lnTo>
                                        <a:lnTo>
                                          <a:pt x="129" y="63"/>
                                        </a:lnTo>
                                        <a:lnTo>
                                          <a:pt x="1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8" name="Group 1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9" y="2479"/>
                                  <a:ext cx="1262" cy="254"/>
                                  <a:chOff x="999" y="2479"/>
                                  <a:chExt cx="1262" cy="254"/>
                                </a:xfrm>
                              </wpg:grpSpPr>
                              <wps:wsp>
                                <wps:cNvPr id="189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9" y="2479"/>
                                    <a:ext cx="1262" cy="254"/>
                                  </a:xfrm>
                                  <a:custGeom>
                                    <a:avLst/>
                                    <a:gdLst>
                                      <a:gd name="T0" fmla="+- 0 2253 999"/>
                                      <a:gd name="T1" fmla="*/ T0 w 1262"/>
                                      <a:gd name="T2" fmla="+- 0 2733 2479"/>
                                      <a:gd name="T3" fmla="*/ 2733 h 254"/>
                                      <a:gd name="T4" fmla="+- 0 1121 999"/>
                                      <a:gd name="T5" fmla="*/ T4 w 1262"/>
                                      <a:gd name="T6" fmla="+- 0 2668 2479"/>
                                      <a:gd name="T7" fmla="*/ 2668 h 254"/>
                                      <a:gd name="T8" fmla="+- 0 1117 999"/>
                                      <a:gd name="T9" fmla="*/ T8 w 1262"/>
                                      <a:gd name="T10" fmla="+- 0 2731 2479"/>
                                      <a:gd name="T11" fmla="*/ 2731 h 254"/>
                                      <a:gd name="T12" fmla="+- 0 999 999"/>
                                      <a:gd name="T13" fmla="*/ T12 w 1262"/>
                                      <a:gd name="T14" fmla="+- 0 2598 2479"/>
                                      <a:gd name="T15" fmla="*/ 2598 h 254"/>
                                      <a:gd name="T16" fmla="+- 0 1132 999"/>
                                      <a:gd name="T17" fmla="*/ T16 w 1262"/>
                                      <a:gd name="T18" fmla="+- 0 2479 2479"/>
                                      <a:gd name="T19" fmla="*/ 2479 h 254"/>
                                      <a:gd name="T20" fmla="+- 0 1128 999"/>
                                      <a:gd name="T21" fmla="*/ T20 w 1262"/>
                                      <a:gd name="T22" fmla="+- 0 2542 2479"/>
                                      <a:gd name="T23" fmla="*/ 2542 h 254"/>
                                      <a:gd name="T24" fmla="+- 0 2260 999"/>
                                      <a:gd name="T25" fmla="*/ T24 w 1262"/>
                                      <a:gd name="T26" fmla="+- 0 2607 2479"/>
                                      <a:gd name="T27" fmla="*/ 2607 h 254"/>
                                      <a:gd name="T28" fmla="+- 0 2253 999"/>
                                      <a:gd name="T29" fmla="*/ T28 w 1262"/>
                                      <a:gd name="T30" fmla="+- 0 2733 2479"/>
                                      <a:gd name="T31" fmla="*/ 2733 h 2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262" h="254">
                                        <a:moveTo>
                                          <a:pt x="1254" y="254"/>
                                        </a:moveTo>
                                        <a:lnTo>
                                          <a:pt x="122" y="189"/>
                                        </a:lnTo>
                                        <a:lnTo>
                                          <a:pt x="118" y="252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133" y="0"/>
                                        </a:lnTo>
                                        <a:lnTo>
                                          <a:pt x="129" y="63"/>
                                        </a:lnTo>
                                        <a:lnTo>
                                          <a:pt x="1261" y="128"/>
                                        </a:lnTo>
                                        <a:lnTo>
                                          <a:pt x="1254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Text Box 1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58" y="1777"/>
                                    <a:ext cx="898" cy="1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47FA3" w:rsidRDefault="00B47FA3" w:rsidP="00B47FA3">
                                      <w:pPr>
                                        <w:spacing w:line="158" w:lineRule="exact"/>
                                        <w:rPr>
                                          <w:rFonts w:ascii="Arial" w:eastAsia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Arial"/>
                                          <w:b/>
                                          <w:w w:val="95"/>
                                          <w:sz w:val="16"/>
                                        </w:rPr>
                                        <w:t>SQUEEGEE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13" name="Group 3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4993" y="1592318"/>
                                <a:ext cx="674370" cy="647065"/>
                                <a:chOff x="0" y="0"/>
                                <a:chExt cx="1062" cy="10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9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" y="15"/>
                                  <a:ext cx="1031" cy="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64" name="Group 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" y="8"/>
                                  <a:ext cx="1047" cy="1004"/>
                                  <a:chOff x="8" y="8"/>
                                  <a:chExt cx="1047" cy="1004"/>
                                </a:xfrm>
                              </wpg:grpSpPr>
                              <wps:wsp>
                                <wps:cNvPr id="65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" y="8"/>
                                    <a:ext cx="1047" cy="1004"/>
                                  </a:xfrm>
                                  <a:custGeom>
                                    <a:avLst/>
                                    <a:gdLst>
                                      <a:gd name="T0" fmla="+- 0 7 8"/>
                                      <a:gd name="T1" fmla="*/ T0 w 1047"/>
                                      <a:gd name="T2" fmla="+- 0 7 8"/>
                                      <a:gd name="T3" fmla="*/ 7 h 1004"/>
                                      <a:gd name="T4" fmla="+- 0 1054 8"/>
                                      <a:gd name="T5" fmla="*/ T4 w 1047"/>
                                      <a:gd name="T6" fmla="+- 0 7 8"/>
                                      <a:gd name="T7" fmla="*/ 7 h 1004"/>
                                      <a:gd name="T8" fmla="+- 0 1054 8"/>
                                      <a:gd name="T9" fmla="*/ T8 w 1047"/>
                                      <a:gd name="T10" fmla="+- 0 1011 8"/>
                                      <a:gd name="T11" fmla="*/ 1011 h 1004"/>
                                      <a:gd name="T12" fmla="+- 0 7 8"/>
                                      <a:gd name="T13" fmla="*/ T12 w 1047"/>
                                      <a:gd name="T14" fmla="+- 0 1011 8"/>
                                      <a:gd name="T15" fmla="*/ 1011 h 1004"/>
                                      <a:gd name="T16" fmla="+- 0 7 8"/>
                                      <a:gd name="T17" fmla="*/ T16 w 1047"/>
                                      <a:gd name="T18" fmla="+- 0 7 8"/>
                                      <a:gd name="T19" fmla="*/ 7 h 100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47" h="1004">
                                        <a:moveTo>
                                          <a:pt x="-1" y="-1"/>
                                        </a:moveTo>
                                        <a:lnTo>
                                          <a:pt x="1046" y="-1"/>
                                        </a:lnTo>
                                        <a:lnTo>
                                          <a:pt x="1046" y="1003"/>
                                        </a:lnTo>
                                        <a:lnTo>
                                          <a:pt x="-1" y="1003"/>
                                        </a:lnTo>
                                        <a:lnTo>
                                          <a:pt x="-1" y="-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" y="36"/>
                                  <a:ext cx="826" cy="939"/>
                                  <a:chOff x="112" y="36"/>
                                  <a:chExt cx="826" cy="939"/>
                                </a:xfrm>
                              </wpg:grpSpPr>
                              <wps:wsp>
                                <wps:cNvPr id="67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" y="36"/>
                                    <a:ext cx="826" cy="939"/>
                                  </a:xfrm>
                                  <a:custGeom>
                                    <a:avLst/>
                                    <a:gdLst>
                                      <a:gd name="T0" fmla="+- 0 112 112"/>
                                      <a:gd name="T1" fmla="*/ T0 w 826"/>
                                      <a:gd name="T2" fmla="+- 0 36 36"/>
                                      <a:gd name="T3" fmla="*/ 36 h 939"/>
                                      <a:gd name="T4" fmla="+- 0 937 112"/>
                                      <a:gd name="T5" fmla="*/ T4 w 826"/>
                                      <a:gd name="T6" fmla="+- 0 975 36"/>
                                      <a:gd name="T7" fmla="*/ 975 h 9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26" h="939">
                                        <a:moveTo>
                                          <a:pt x="0" y="0"/>
                                        </a:moveTo>
                                        <a:lnTo>
                                          <a:pt x="825" y="9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2" y="36"/>
                                  <a:ext cx="826" cy="939"/>
                                  <a:chOff x="122" y="36"/>
                                  <a:chExt cx="826" cy="939"/>
                                </a:xfrm>
                              </wpg:grpSpPr>
                              <wps:wsp>
                                <wps:cNvPr id="69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" y="36"/>
                                    <a:ext cx="826" cy="939"/>
                                  </a:xfrm>
                                  <a:custGeom>
                                    <a:avLst/>
                                    <a:gdLst>
                                      <a:gd name="T0" fmla="+- 0 948 122"/>
                                      <a:gd name="T1" fmla="*/ T0 w 826"/>
                                      <a:gd name="T2" fmla="+- 0 36 36"/>
                                      <a:gd name="T3" fmla="*/ 36 h 939"/>
                                      <a:gd name="T4" fmla="+- 0 122 122"/>
                                      <a:gd name="T5" fmla="*/ T4 w 826"/>
                                      <a:gd name="T6" fmla="+- 0 975 36"/>
                                      <a:gd name="T7" fmla="*/ 975 h 9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826" h="939">
                                        <a:moveTo>
                                          <a:pt x="826" y="0"/>
                                        </a:moveTo>
                                        <a:lnTo>
                                          <a:pt x="0" y="9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40" name="Text Box 240"/>
                          <wps:cNvSpPr txBox="1"/>
                          <wps:spPr>
                            <a:xfrm>
                              <a:off x="425669" y="2317531"/>
                              <a:ext cx="3602466" cy="116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2091A" w:rsidRDefault="0072091A" w:rsidP="0072091A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 xml:space="preserve">Do </w:t>
                                </w:r>
                                <w:r w:rsidRPr="0072091A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not remove pre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-</w:t>
                                </w:r>
                                <w:r w:rsidRPr="0072091A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mask paper until after rear door graphic is applied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3562" y="1928814"/>
                            <a:ext cx="179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091A" w:rsidRDefault="0072091A" w:rsidP="0072091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9163" y="1924051"/>
                            <a:ext cx="179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091A" w:rsidRDefault="0072091A" w:rsidP="0072091A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51" name="Oval 251"/>
                        <wps:cNvSpPr/>
                        <wps:spPr>
                          <a:xfrm>
                            <a:off x="1819275" y="1909762"/>
                            <a:ext cx="210820" cy="2070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Oval 252"/>
                        <wps:cNvSpPr/>
                        <wps:spPr>
                          <a:xfrm>
                            <a:off x="900112" y="1909762"/>
                            <a:ext cx="210820" cy="2070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14A2A" id="Group 253" o:spid="_x0000_s1113" style="position:absolute;margin-left:-184.85pt;margin-top:483.85pt;width:367.9pt;height:191.7pt;z-index:251860992" coordsize="46725,243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02OjXMcAACy2QAADgAAAGRycy9lMm9Eb2MueG1s7F1t&#10;b+NGkv5+wP0HQR/v4JjvL0achWOPgwBzm8FGh/1My5QlRBK1FD129rD//Z7qZpPdVJdEyyPveIYB&#10;MpLFIlns6q6Xp6qLP/7lebUcfc7L7aJYX47dH5zxKF9Pi/vF+uFy/L+T27NkPNpW2fo+Wxbr/HL8&#10;Z74d/+Wn//yPH582F7lXzIvlfV6OcJH19uJpczmeV9Xm4vx8O53nq2z7Q7HJ1zg4K8pVVuHP8uH8&#10;vsyecPXV8txznOj8qSjvN2Uxzbdb/HojD45/EtefzfJp9dtsts2r0fJyDN4q8W8p/r2jf89/+jG7&#10;eCizzXwxrdnIjuBilS3WuGlzqZusykaP5WLnUqvFtCy2xaz6YVqszovZbDHNxTPgaVyn8zS/lMXj&#10;RjzLw8XTw6YZJgxtZ5yOvuz0r58/laPF/eXYC/3xaJ2tICRx3xH9gOF52jxcgOqXcvP75lNZ//Ag&#10;/6Infp6VK/rEs4yexcD+2Qxs/lyNpvgxiGIvTILxaIpjXuAHfhjLoZ/OIZ+d86bzDwfOPFc3Pif+&#10;GnaaPxq+1dMFbufp8MM383QxprYuOvx9kmfz/NRPxKzILl4mufbMl0rOjVLz4eiHnaeTaw9T9GMx&#10;/WM7WhfX82z9kF9tN1ABUEx0hpgq7VSWU6SeOqO7p/8p7jH3s8eqECv55fPaicMoSehOh0cn9kPI&#10;jJaD70We4M4+ozeL6QX+r9c+vu2s/cM6EmdVj2U+ri+y6nWNVVb+8bg5g5raZNXibrFcVH8KlYvR&#10;IabWnz8tpp9K+UerRtx2LuI43XbkRmL46SSik2dl9FScsFr5lWXxNM+z+62SoXmVc/rT4ORuudjc&#10;LpZLEgJ9r58ZKr+jMi3DJtXxTTF9XOXrStqXMl/i8Yv1dr7YbMej8iJf3eVQl+Wv966YJ9BxH7cV&#10;3Y60ndD5/+clV46Tej+fXYfO9VngxB/OrtIgPoudD3HgBIl77V7/i852g4vHbY5hyJY3m0XNK37d&#10;4daq4GtTKE2HMEGjz5kwdDTbBUPqU7CIn2hIiNdtOf0bVoaYq9uqzKvpnH6eYeTq30HcHBDD3I4s&#10;DfoWxuDYRaMswc7Ux6Qot9UvebEa0ReMMngUo5x9xhPIp1IkxO+6IFmLp1iujR/AvvzFJp/UST8k&#10;H5LgLPCiD5DPzc3Z1e11cBbdunF4499cX9+4Sj7zxf19vqbbvF48YuSL5eJezdBt+XB3vSyl2G7F&#10;f7Uu2LZk5zRNWjaUSOli7ZRLXS9wfvbSs9soic+C2yA8S2MnOXPc9Oc0coI0uLk1H+njYp2//pFG&#10;T5fjNPRCISWNaZpi2rM54r/dZ8suVosKHuBysbocJw1RdkGL/sP6Xoi2yhZL+V0bCmK/HQo52+Us&#10;V9MTR+kr/tdUfdcxcOOOY+BKdWy6PTTWwlIIjUXzsHu88Tx6LAvP83BT6P7UF5pRypEcpdD1YO3I&#10;LEBpdl2k3dNaP2n3RIyINGFdDwmO9lapxacNFGtHMVpVDbnZNhf193m2ySF7XEgod+lLurGnbPZt&#10;mefkvsMK1O6kICRfUqwGabDliGpH6Hq9VMzuoNCasI9lMySwz49SzxAPSrdAxPe1Kn+4r/2pCaz0&#10;bLVETPDfZyNnFAVJNBK3FBOzJYM8Jdl/nY8mzuhpJATSIcKgaNeC8EfNBGivBC+8uRKRzMl+1lOh&#10;pYIvrV0qckLHylaoyIitgGErUkTiERm2YkWEK/FsIdoz2PJiK1uY480zThKGLdcc+tT3bcPl6iNP&#10;NPbxcs2xD9MosHLm6sM/cT2ON3P809DOmz78RMPwZgogTF3fzpsug4kbcbyZQkjTwDpuugyIxs6b&#10;ZwohTBLXyhsptFakHrsCTDG4NG8ta8DTpSCIGO5MMYRJbF8GME86d9xC8ExBuGFkXaGeLgdBxHBn&#10;CoLUhn3sdFFMPG49+KYovDBIbGMHk9I+qyCyc+ebomDHztdlMfG5FeGbonATRrvpkhBEDHemKGI/&#10;SK1j5+uymPjcmvBNUbDc6ZLYw11gioLljkCHdlUE3KoITFG4+M8m2UCXhCCyj11gigLcJdaxC3RZ&#10;TAJuVQSmKFwnsc67QJeEIGK4M0UR+4yNCHRZTPAIdptKYbRmclzHC21jF+qSEER27kJTFLHH2HsC&#10;y1rJhtyqCE1RpLGdOV0QRMPwZgoi9ny7tgO2pvPGrYnQFEQaeNaB08VANHbeIlMMscuMG6AAjbeI&#10;WxHwwXWpplA7FjMBj7K9GNEwvJlCYH24SBfDBA6CfcZFphgYfynShWA6THBDG0czm8u4Fh7p87p2&#10;PvFtBPCKUFRyTzfFlgDSCUYOccFEeNG4BKjoKEOMRyFi4TceJIaIiRiuFPnhhy5NLpIgD/uRYyAE&#10;uUDtDl69jowmcAH6MEOWna4Om9yLvH5UGXcdZIZsH13d7/eoZIwEeb9HJetA5NDrfXgndS3I+z0q&#10;6U8ih+brc3VSaIK836OSjhHk/R6Vlj2Ryxjw4LjTShTkxqPK0+pFQshQN6lTjkdI6tzR82LZZBWt&#10;LfWVcAoZJM/r4JqOrIrP+aQQNBUtMuBB8tYCQMcNW4LlWif0EwrUwaMiVIfV50Zcz08caAuQKYhX&#10;HVafNVlMtp3IDtBFKRQj6JpxVNdRn/X1ItLHoHNdJR9FoD4VYT1NIniXcpooAvUpCevL1ZEoBkYd&#10;Vp+d66XO/utBFDA/4LA3oZscvKKck67MLbE8hm4tkzTY+8ihU88F+FP7hiYE1FsP9l66IK2vpxak&#10;Gjr1KYdwZwqqw9Nlsc0lIzS3haZuJjmtDQ3S4IE4DmRUcGmDqIrxo5VhBVDfK9qIjGoNKr4CYFTg&#10;lIS97or7PwH6lQXwaiwTJMPxZV6U/xyPnpBYvhxv//GYUfZl+esaaFvqBhQ+VOKPIIwpwi71I3f6&#10;kWw9xaUux9UYLgF9va7wF0553JSLhznuJLMQ6+IKiavZQmDkxJ/kSgCVAvCTvL4B8gdFJlORGvIn&#10;FlANEb5T5I+N8QyHlvNnTXeWDT81d3Zf9KnIBF7HBu4wZG2Ewjqzikhci2MMirW51B7GzIACjNnx&#10;DmjL5mp90T83Ce0wlj78gsgeA3TxvyT1rDHxcfifm7qxLUBxdRkIIoY7M6QICce0osy6IHojgG4a&#10;WSN2+AatIASRnTvSUFJgcsKliR2LOQ4DRBWPFe0wMEBBxHDXie5ciMI2dsdhgKjKsXOnS0IQMdyZ&#10;ayJG8YKdO10W/TFAhjsTAyQiO3cdDBCIQmjl7kgMME1T26pANKXPOxAx3JmrIvZSuz45EgOkFIAF&#10;VPB1SWBVcMj4DgbIoDFHYoDI59q4MzFAIrKP3YkxwMSOPZsYIBEx3HVWBYfuHokBMtiziQESUcsd&#10;vN0Bk+HApAGT4Ubmi2AyFLs14N9pcA1LuM0iG1ENCRyKzP2IsHcK4RusToWq6lOBAlRjQYRJtDdC&#10;9mNy0wi2cKDT98XcfhxJ+MB1ZK2jiFYlQNO5eZJKBAYpif0AAkpk1DUPUIaOC6dD8Ak29vEZEnv1&#10;EymUT/GnPuUgAZWA4RGDtB8fgCglzgGfc/+9eYhlgBLWCM4xIV9TuPQdQwltSZEspxKlUfKrXgmK&#10;RaJXJbvAv7BYupVTQ2XViyqr4Dzv4CtCrQ74iqrS4hLogKYa4GFf/lyRiXA39lFVYAso9SimZ22V&#10;6wTWBLAeTAqa1jElv1TVonW9ZseOYegBTF98JU2thThmdRVo7Ix10BVs9rBnpo9DV1J7kZABrhAN&#10;w1sniuQy07Cm7ezoja0wmWkDWuEz0x1khc1MH4esMJlpA1gxM9P6ZPNOiqtwvOlC2MObuRLY8kfK&#10;0TUrvjeqwvBmgCo8bx1MJXKY+pbjMBWmCtKAVPgqSN9cC2wV5HGIClMFaQAqfBVkB09hqyCPw1OY&#10;KkgDTuGrIDtoClsFeWxFlV3BmWgKlUraNRyFLTo+y1VBHommMFWQJppCRHbuOhVVZEnt5lS3zpO+&#10;FVVcFWSoW+c9VZBhZ0VwY3dcTRWXTwl1vbQnodKpqmIzKsdVVXE5FaOsak9OJTItRMjlVCjt3Wrh&#10;vnVVXE7FKKzak1MhgEBfFVxOhbYXatxxdYYUx2uX43IqhHQ0V9uTU6ENEtrlQi6nEhurIubqDGNT&#10;FFxOJdYlsSenEpurIuJyKrFuricxV2kYm6LgciqxLok9ORWgM/rYsV5TostiknC52cQUBccd9r22&#10;kt3HnSkKNuOT6LKYJFyCFpCZ/rAsd7ok9nFniiJ2mTxoostigopfey1kaooCN7aGEakuCUFktxVU&#10;3aStCsQR9nxUqstigkdguDNF4dIig+NGIITu6aa6JAQRw50pith37IFhqstiknKrIjVF4QJ+tHKn&#10;S0IQ2blzUXFlDJ7v21ONrqNLY4LzmOFDmbRxRZcUvGX8gNYqOmwOElQci6ZA+JoKRxcJWORWhyjl&#10;0mYMZ3ABExssGrkffS4AJVaEdfTPbDwQcG2j6cEit0Tczj4mblcJAAl1ZxpF3qFyu9E2lz1zO+E2&#10;v5uJ4Gx9FMGLVdBGyN1BUIYMGmkVphx7yKBxI/NFMmjsuL+DqmaWd3JMkQ+awKWUKab9Ff/kKQry&#10;fgXc5LoJclUgvP/q5EsRuez+ITOWe+Y7OTeCXKWoDly9flT4CX0elcw/XR2Guxd5/ahpv0cV9pEu&#10;T3atz/WxQVHyQ1am3wn185LO73VCs+cCGlg74S0zx239NZc5Dl2yDxg5F/ZEcqlynOqzznU69XRC&#10;HLyfri6yP1DF/trKapM7X2WM96eLhx0A9YaIzuh9t+UDauvIFyw0CNK6cgKa5dBSoQ24tPYc7Ovb&#10;v6hq5Qw9p9SVEqH6VCUJLpxhXDOVDXzYGgtLdYm6kvpUV6x3fRzabtJcsdU66kovqV1oNjPQ7gZK&#10;+KN2AmESGS5+hwTfquRwxv/b7zmDSaA2hKAKQDbpkHsL3ss+iLonTN36Bn/tdECxtIbqdB3EWW/Y&#10;UQu4g0z5f2o6aomVS0/yTXXUAt4wRbfICn3YsL1lLVs/qemmdzsaGmzJronYKYAxIxUtN7O1nYRc&#10;n/aeUyehFLkQaRBUSzvVQWs0NNlqenFpnaVkcy6p6MhUUEMh2ddtaLKlFqPorEUNmrDDjNQQ/ped&#10;APHlHWlWRIZdzSq8p29OsyJiHjQrmkKSYHv1FYs8KggSDrXEDVrVGlPnDNKsIbzZQbMO7QtP376Q&#10;pu370qxYIl3NKiLYb06zkpc1+Kwv0KxuWuO3KMsROGGrWV00P5CqNYBfO6jWQbWeXrX23MsAxF7q&#10;M9kcn9pcY36edC+DQ1U9cDO8EBUFuJm2TqhnuHBBsIbkoaYdu7d7Wtsm1u2eiCjn39cllgp55KC2&#10;vSJktuuL72XYHRSK6qhNLD8kyMxpLVVe0CXWQ35jJOQgpNYW8OsZftElVty8Q2QWXZDw8SoGNQPa&#10;a+k1F4JoDrJ6MrRUmEFaYp94sjJmlFtQsYWNMbP8xcNucStjcJubughBZGXMLLPwPaqlISF1BgPL&#10;rrmY2MtgY6xTYeHFqFeyDZlRYSGorKx16ivAG/ZZWHjrlFdQFZKVu44MkhCTwyJQo7jCIyo7d6YY&#10;fJ/27Nu40+Ug9zNYuTMF4aEfo507XRKCyspdZ0cDmjtikli4s+xosHGHfljG/I0iO3fGngaPqOzc&#10;maLwPeq0a+POWA8etyA6/WLFfW2SNRrG7uGuIwpOi1h2NdjGbqdfLKdIdK1kahJYh2FXPFe58u+o&#10;6YFAUEnxihZ4YqKM0AKPbAW5FG0yX6boJOihUt/tUZV+k1Qw3ASNYAFAX4MpdVR9SioUoEl0GmXa&#10;BwjrvGBtwfgrenUnQcDbB64I1IZ4lHtO+Qu6tD3lMJ05LOoxX5KLPCbh+KJ3Wgwt2QQcTa7je0lF&#10;Eq+nb8lGxTY7brYIr9+3mw3zDdfYYr51g9bfzUa1tMUr67jZ1KvooJvN+hWGW8F5FaZ/xzoVunvH&#10;+xSmS8G6Y7pz19vN5pwx081mnbEdN5uTpi4C+UoGm7vTqWGGLO0CNd1somokCivx7bk7eKgTuwwo&#10;94OICKioTTLnNcAf6GVs0bW2J13nxoNdps015/JVYEN/k6NbpfbDBGnjmIkJinrhARPs9XJT5s1R&#10;tM1ux1kRsND7dla+WkzwK3ZWGIfgKGeFdQd0Z1E4DY07YOwLM4EoHnU7zllhUTfdY+RRN9f0GXnE&#10;Unca+2OCLGKpS4JHLHcwQQbrPRIT5NBeExMkKqtkO31OKJ6wBhWW/rE2N7SLCXIouYkJEpWdO9OB&#10;Z7XIgAn23UojXdWJuZGG3YRVFwFNmh0o+zcyfc+YYH/vnvHalfdeg4f9ob6+4GFfOLIfuvl6SHBn&#10;e8KJ+xEOuxO+/rc0vLtKL3qZs3TYP6ndCWgzgrTAN1fpBV9sqPR6SQ1tWu8f8wI4WSKx3xRdBGQp&#10;qYZ2KPTSX5PNvZ1n2J3w+leA9wR1sMpNUKdurvpAW61+KTfq/TVf7nXgeE2ChE8DucmzX53X7llf&#10;bZkXotMdSEdUtH1pSGd3TBqFwxa+HV/l5YV46YvaHNCWXOmAQt/sU4Q3tHiN+Ntr6WgCkjxMCGtW&#10;taA/DLq37PKlQwmiX60tfDWBBHFLG186jsDz1YldPXpL9i5fOojQO/eErrzWATNzT0RlDas7uSeP&#10;E6U+/v1TT5w0zdSTIc4h9WR7YaOYofuqVVyP9uLAjUDXqUPJJ6olMyhVvKk+VdxJGycpmyWrKfnS&#10;kd17qysNdSFDf/2v/1V9CbT4jl0WO9retV2mqjObnTnGLsMkW82MbhfIPtqtjGmXYfpsbB1jltEu&#10;1MqWYZaJyGr8TLOMHkRWN+ZIs4zaZosf0zXLXG2zmWXhPJkjC6+PMMtGCqjjG3E+gy6E/jkWljld&#10;Dryr1cmxeB5erW7xtY5MsUQOCq0sYjVTLERlnXCdFAvEik6Xu47gkRmWEC+ltzKnCwLGnKsJ7y4H&#10;u/Y4MsHCKhBdG5ka5Jt0BYcEy143tn7RfM+y6yYZpfxN9anKrqVP7KH1+t7y7P4ecdfJVjdUn8p1&#10;VtXZzcZ4RaA+FaFEPA68xtztDIu6yOBeD+71a9zrnkggJr2JBIoQ85TlXWQURejZ2FoWv4JCnf8m&#10;mwDtnvXVIoF4vG7EId+1964jDsBHVmRLt/F9kUAO2DIiDhbXMiMOzn8+JuTg/FPDyTIgLd137vpY&#10;X23IgbVkc02PjDi4OM0EAtlArVPWxQa2ugz6Rxyca2q8u8p0TXWRdiIO1qk3FoFHveZtuHN3oyfr&#10;1BvrgHfqzYXAhkPGSvC4HRndmi42HNIFgQiMC4fM1cBpjyMjDlaB6IJAKaGGjA8RB+2ERGXXKFs/&#10;XI5lg9BNsR2hPcDk2yzpAnDeRbnZXRt9wwSV7T8QdtTVVYeCGMb3VzHAywKJppbsYGCyMyzqhi8J&#10;OobCrgM9dl9c5wAVBVdYbHyG9/4e284S16ff60kv5JEe9oRCh5+LZ7yQRWy+1jzsUfWMA0iaSSlt&#10;PhbTP7ajdXE9h/7Lr8qyeJrn2f2WKAhA0E6VrX77ddBzVW4uxssGjPKfhN59Q9U/btMBfuhNejl+&#10;8aqQlSJDb9JKNCFgFET1fPc8WtxTjphmIU3mF+4Px5qqfl1jOeBLqb7cqS/ZejovystxNYb7QF+v&#10;v8i+s14ghU+BiQ5S0A/iIU9XruR7aaBauGH9er4c17ZqKYoDn16XRws8CmJHtmDQAAscwyEBdtKv&#10;H1QnJkd1tUJrepXOt3Wnem81sj6FVFJKqkYWuQ6I6ZsrkUWKbCiRfUmJLCEBwg6aBhKvnkG4Rgso&#10;TYYes3fXQyPE0zdCJGBbFLU2bQ0/lcJu0ntedRsju/6cEgeHd4ipLyZ+a1bwFkDgK8JrdJy6nrzB&#10;wI0zdJPSPQeBhM2kvIl3Ti/ClQPZ9DvENsDaJ0F1sSot3kqPHAeOdL2N0aA4QDQ63Bm/ZixghY/r&#10;dBiPaiG1Jas6zCRBb7ovnsUAD422bpar6DAfwWh4S+VOb0AT48OLb4JdbgyAT+B7Fm7Mwg4LNzqu&#10;x3GDMdc6Ldq5gRvQ6WZo4abTzRC+kLv7XEZBjSCxj1Gn0NXybDZo28ZVd7StXOnDvY+rgyNO+y7b&#10;oXLpHapi/XfmEUFO2qjbHk8fc112A+gpgqZX9oahmUKVDWJ92vrJnUEfQJfjg9SZ3m9OAWs1kucE&#10;mBQ6pTquPjt0uKN6PZ+iUJ+Ssr5zX7qGQ3WVAfCb56ts+8NqMS2LbTEzunrU70M6b/vNkPD5Hncv&#10;hjYwVZh4/oXBe+oGQRPAB2FMeSsZxNdHZCBfHzlRMM/7Vpj0hm9VYxSnC9+RqBPrzBf7mlr3KqEs&#10;l4g40KRJqNnGueqe0vpX3ZMaj6JFL+gVMW/jXUETdb2rumJjS3u3vph31R0O5WCxg3G0e4U7jehu&#10;XaunjB5eFC1cLLpzh8aspPWjkZJ366npPhYI5njlcy35lsa0+qkf2/jRrb7YWWThx7T4aRxaGNJt&#10;PlE0HP27bDXu+zr7KKYEzCONrM06akgY7sVl4BKqjCUsQMoHlNJG4csmq+bCrtIXmR4xZ9tOKgp9&#10;WrA/e7+2Hl6BCAyH3XOLYf8uTBN8a900oZ80dMwpw363zjQrVcUpVsxwVfvWPeUrNU0N/tsE/sD3&#10;xGh+YdPUcwQxhVXC7cjIPw0SFPJ8PaYJvNj4GUyT8Asa6yAtBr0K95BpEsdhdPrVpA+maV5Vm4vz&#10;8+10iJpOkQJtA4o3Cic8ihql/WtKKeg3U2u3pRT171QaQc6VUq+FrNEOvDCKYAWwoJAwjUOp/tvo&#10;y48cL4jqCMx1o9qD1vT0CV7aOpvlU6qpESpCuTSSJ1lTcI1w+SoO07PoKnTPArzZ/OzqyvHObm6v&#10;nCsnuL1Og5//RSPCu0Tb6s9lTgOyXP8tnyGfgLqT+g3ctFLyJrWTTaf5ulIwkaCm02aL5fIlJ9b0&#10;dGounu8lJzdniDsX66o5ebVYF6X0mk227/9QLM8kPQaDwt36uelrW4DQhKMdDGO7md4uym31MdtW&#10;n7IyE5UGn/Oy+g3/zJYF1HVRfwPaVpT/tP1O9HiVNY6OR09ltrkcb//xmJX5eLRUpQp7qhjWj6vr&#10;YkkVPyNwI74SUFIt1ddZWaz+XpT3V3QXHGKRkllRTvOrK0E0LVYwPR/Xv2/wlm1ZbkTzePL896zc&#10;1K8frjDz/lqodrDZhXrREuZUS0sC2W6uHqvidkHzVYyxHMX6D9RWiW9aEusNCq48vMJuR0uwOkI+&#10;xWnKrdwEbwKiAgqoGDf1kgQN0dXClvmfOI0d+EMig5YEbqgsu1JVr9Ew5FE03eu0mHO1qPIXpC5F&#10;hzq5fpqXOTTLB8gdHohWVGf5vG7mcxO555R7E2zLC5oIojVGajRqbKs1RaecZine5YJte/UsC5xQ&#10;qL/WkLnvfpY1gdn3N8sgzFqZ/fY5W+JFF81Y1HOsXn+Mk4NK09QDuCQnh5PGUEeGCvLgQWAVCxWE&#10;RrvoVU/HeScnXy4Xm20u7G7HLPySFyua55quWa5JC7le7NQORtG83R3GwzTb1bMy21rOAozQG3c6&#10;+sfmwXg2V0B5MGL5zbP7fIRBxFuiCU2rn7PhQjy13cmpq3JNftW15XC9tZOzbPwy1snpLJY38Whe&#10;lto52sOZVqVyd1Rp58l8nHVBPs5sn4/zNgYHmzhMVSCWMt27lypIHZQtKGdk0ASDJjhtbPN9agIY&#10;qoeLpweKe1BchZBvvpjeZFWm/y3M2UXuFfNieZ+XP/2/AAAAAP//AwBQSwMEFAAGAAgAAAAhAFdh&#10;yX3jAAAADQEAAA8AAABkcnMvZG93bnJldi54bWxMj8FqwzAMhu+DvYPRYLfW8ULdNYtTStl2KoO1&#10;g7GbG6tJaGyH2E3St592Wm8S+vj1/fl6si0bsA+NdwrEPAGGrvSmcZWCr8Pb7BlYiNoZ3XqHCq4Y&#10;YF3c3+U6M350nzjsY8UoxIVMK6hj7DLOQ1mj1WHuO3R0O/ne6khrX3HT65HCbcufkkRyqxtHH2rd&#10;4bbG8ry/WAXvox43qXgddufT9vpzWHx87wQq9fgwbV6ARZziPwx/+qQOBTkd/cWZwFoFs1SulsQq&#10;WMklDYSkUgpgR2LThRDAi5zftih+AQAA//8DAFBLAwQKAAAAAAAAACEAhwSBidggAADYIAAAFQAA&#10;AGRycy9tZWRpYS9pbWFnZTYuanBlZ//Y/+AAEEpGSUYAAQEBAGAAYAAA/9sAQwADAgIDAgIDAwMD&#10;BAMDBAUIBQUEBAUKBwcGCAwKDAwLCgsLDQ4SEA0OEQ4LCxAWEBETFBUVFQwPFxgWFBgSFBUU/9sA&#10;QwEDBAQFBAUJBQUJFA0LDRQUFBQUFBQUFBQUFBQUFBQUFBQUFBQUFBQUFBQUFBQUFBQUFBQUFBQU&#10;FBQUFBQUFBQU/8AAEQgAsAC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rD8a+ONA+HHhi+8ReKNXtNC0SxTz&#10;Li+vZRHGg7cnqSeABkkkAAmtp3WNGZmCqoyWJwAK+VvhroMf7YPxBf4qeKIft3wx0C+kt/AmgzqT&#10;bXskTFJNZmjPEjMwZYAwwiqWxuYNQBtWXx4+LPxmVbj4S/Di10fwzIN0Hiz4jyy2Ud0vZ4LCIGd0&#10;IIKu5iBFXx8Mv2i9SHn3Xxx8M6RK2GNrpngQSxRkfwh5bwsynvkA8nBHBH0FRQB89y+D/wBpvw6p&#10;fTPiR8PvGDHkxa/4XudOHbhXt7p9vTqVblj7AVpv2iPij8Ndx+J3wV1CTSo/9Z4h+Ht8Nbt1H8Tv&#10;assVyiAckhH4/Kvo2igDjfhd8YfBnxp8Pf234K8Q2ev2Ct5cpt2Ilt5P+ec0TAPE/wDsuoPtXZV4&#10;V8Y/2aI/EGuv8QfhtfxeAfi3bITFrNtHi11ZepttShAxcRPgDeR5iEKyn5cHp/2ffjQnxs8DyX93&#10;psnh/wAU6TdSaT4h0Cc5k03UIsCWPP8AEhyHRxwyOp65AAPTqKKKACiiigAooooAKKKKACiiigAo&#10;oooAKKKKACiiigDw79tDxLqeh/s96/puhTm28Q+KJ7Twrpsig7lnv7hLXcMdCqSuwPqoxzXrHgzw&#10;np3gPwhonhrSIfs+laPZQ2FrF/diiQIg/JRXy7+1B4/1n4ifE7wj4J+HPgXV/iDrPw/8Uad4m8Qr&#10;az29lZQKtvO0NsbmeRF88mWGXaoOFHPXFek+Bv2jtaufiXpXgP4jfDu9+G+va7BPPoUr6pb6laal&#10;5ChpolliI2Sqp37GXlQxB4wQD3KiiuP+IHhex+ImmT6PBqiaf4h0x4tQsL23ZXuNMucOIZ9meh/e&#10;KVPEiGRDkFqAOworkfhj41n8beHHfUbRdN8Q6bcPp2saehJW2vIwpYITyY3VkljY8tHLGSATgddQ&#10;AV85X9sPhj+3Jo9zaKYtM+J/hu5gvoU+6+paYY3inb0Y200kfuI19Dn3Txh4v0rwH4bvtd1u6Wz0&#10;6zTdI5BZmJIVURRy7sxVVRQWZmCgEkCvlyW68V/ED9s34TDXUGnXOi6Xq3id/D8axsdHsZofsNuk&#10;8y5Mk87yyM6hvLX7Oqpu2PI4B9eUUUUAFFFFABRRRQAUUUUAFFFFABRRRQAUUUUAFFFFAHzz8Nd/&#10;g79s74weHmBW18UaLpHi22UYCrIgksLjHufItyfc5P3hXp3xK+E+m/E3UPBd9e3VzZXnhTXYdesp&#10;rXaGeRI5I2iYsD+7dJWDAYJwOeK8m+L2sWXwv/a9+FnjPWZBpug67oWpeD5tVlwII7t57a5tIZXP&#10;3PMMUwU92GOM19I0AFcT4x+G8mta/b+JtB1eXw14st7f7IL5IRPb3cAYssF1ASvmxqzMy7WR0Lvs&#10;dQ7hu2ooA+dvDGtX3jf4p+NNL0nW7fwZ8VfDS2kOuW1uh1DRtWhki8y1neBzG4YI4B2PHInyozyo&#10;Iyd/4qfGm++GMngDw/rWt+GfDfiHxLLcrNrWpxyPpdslvCZJDtaaI5ctEihpFwXJy20Bun0P4LaT&#10;oXxx8UfE6GRhq2vaVZ6VLAilUCwM5MjfMQzsDEucDCwqOck14n+1f4LtfiL+0f8AAvQbvQND8Uxn&#10;TfEl3FpXiMbrF5kSwRZJVCOWCLJIwXbhiAMr95QDqfiD4m8DfBmx0vx38SvGN1431p23eHdOiRJP&#10;PuCCFXTLCEYklbeFEr+Y6h/9Yqsa0P2ZPht4i0658XfE3x7afYPHvju5iuLjTPNEg0ewhUrZ2IYc&#10;FkRmZyMAu7ema8d8N/s86B+zJ+0l8CBoqW1xeeI11zStSlNsBHGEtGvIls42LG1hRkmAVGJbzfna&#10;Q/NX2xQAUUUUAFFFFABRRRQAUUUUAFFFFABRRRQAUUUUAFFFYvjPxlovw98K6p4k8R6jBpOh6ZA1&#10;zd3ty21IkHf3J4AA5JIABJAoA+f/AI/aJYfGr9pP4b/CrVYG1TwrbaJqviPxLpMjsLe5gZVs7NZA&#10;CM/vpJZF5BVoQy8rkP8A2K49Q0AfE3wZq3iLXdSv/CfiJ9Li0nW70XgsbLb5tnJBKyiUxywSJgSM&#10;5BjIBAFaH7J3h7VvFFx4u+NXiewm0zXPiBNFJp2nXS4m07RYFK2ULD+F3VmmcDvKM9Kq/E0n4M/t&#10;Y+A/HqfuPDvj63/4QnXSBhEvlLTaXO2OrMfPt9x4AkQemAD6RqO4laC3lkSF7h0UssUZUM5A+6Nx&#10;AyenJA9SKkrzTVfGfxG0Y3FzdeDvCqack7JCW8XSJcTRjO0hHsVjEjAZ2GXA7v1oA574b/tdeAvH&#10;OqDw9rFzcfD7xzGAJ/CfjCMaffK3T91vOydT1DRM2RzxWN4nuU1D9vHwFZwMJLjTfAmr3V0gYZji&#10;mvLJI2Iznlo2Hv2zhsdVeH4c/tE28/hTxr4RtbjVrWPz5vDPiywia6gU8edEcskiZOPPt3dM8b8g&#10;gcp4p8L/AA0/Yc+DvjLxZ4G8GWGkajJAkVva2qPJPqd6x8qzttzFnZTK6qFBwoLEDg0AVNBuH+NP&#10;7ZWp6xCS3hf4T6fLosEqn5Z9avVje6wRwRDbrEhB5DSn3r6Rry79mn4TT/Bj4OaHoGozfbPEc3ma&#10;nrt8SC13qVw5mupCw+9+8dlB/uqo7V6jQAUUUUAFFFFABRRRQAUUUUAFFFYfjjxrovw48Iav4o8R&#10;X0em6JpNs91d3UvREUZPHcnoAOSSAOTQBW+InxK8L/CXwpd+JfGGt2mgaJa4El3dvgFj91FAyzue&#10;yqCx7A14rD+1T4x8ZHz/AAD8EvEGq6Qy5i1XxTqEGgxT84BSJxJPtPXLRLwDx0zzXw78Jav8cfGF&#10;r8X/AIkWElt5eX8H+EbvDR6HbMBi5lTGDeSgBixz5YIQHivdqdhXPND8efjSmxf+FAw3MmPmW18b&#10;WmCe4UyRJn2zt98VYPx9+LtqPNvP2avE6Wy/fa18SaNPIO3CC5BPOP516BNH50Lx7mTepXchwwz3&#10;B9a8+/Zw8da9oXivxB8IPG2qT63ruhwrqeh65dn99q+kSOVRpDgbpoHxFIw+9mNv4zRYEwf9oX4q&#10;aiPJ0f8AZw8VNeHkHWdc0uxt1Hq0izyN36KjH2OKzrL9nvxp8a/EemeIfjzqml3Ok6ZOl5pnw78O&#10;720qGdclJryaQB7uRcjC7VjBBwGBNfSdFIYV8tftmabrPxR8T+Bvg/pN+livirTta1F5gq+ZbXVj&#10;FBLYXAkxvj2XTxHKYLDcOma+pa+d/hHpeufFf9oLX/i/q+hX/hzw7p+jjwv4VsdYgMF3cxNN513f&#10;PC3MQkdIkjz8zJHuIUNyAd5+zf8AFo/Gz4N+HvE9zD9j1p4ms9ZsGG1rPUYWMV1Cy9V2yo2Af4Sp&#10;710mqfC3wZretzazqPhHQb/V5lCS6hdaZDJcOoAADSMpYgAAcnoBXkHiP4M/EX4ZfETxD4z+DOpa&#10;HPZ+JrgX2u+C/E/mxWc14FVWu7W4iVmgldUUOGRlYjJwcYmT4q/tEBFDfALw8WxyR8QkAJ+n2GgD&#10;t7b9n/wlaaJLpENvPbafDqL6lo6Wcxtn0J2RVZLF48NDGWDtsB2/vXQgodlfP9reL8bf2udM+G8n&#10;jabxn4e+FRXxLqx1BLVZptXIMVpb4gjjVxb73lZgvyyGNThga7vWI/2kfi3avo5sfC/wT0e4HlXm&#10;rWerSa7q4Q9fsoEMMUTEceY5YrnIUnGLi/sJ/CS00jQLfStL1Tw7rGi2729v4l0HV7iw1aUO2+Rp&#10;rmF1aZnfLkvnBJ2gDigD6Dor5+P7GujOCr/FD4vOh4Kt4/1Egj0P7yg/sMfC6fL3beMb+6AxFdXP&#10;jbVzJD6FCLkDg88g80AfQNFfOVx+zn8Rvhwgu/hR8YdbdosEeHPiJIdb02cDpGJyBdQL7o7dB8tb&#10;Hws/afTW/GMfw9+JHh6b4afExlLW+l3swmstXRR80thdABZh3KHDrnBBwTQB7rRRRQAUUUUAFFFF&#10;ABXzN+0RC3xW+PPw9+GNyC/hjTLWTxprtvkbbtoZlisIHHdPOMkpU8N5C+lfTNfM3xBuB4P/AG1/&#10;Dl7egR2XjLwbJo1nOzgA3ljdPc+UB6tFdyt1/wCWRwOuGhM9boooqiQrxr4qkaN+0T+z9rVsVjvp&#10;9a1DRZjgZltZ9OnkdCeuBJbwuB6qPx9lrzT4hfEzwv8ADT4keC9R8b+GpRosckkdh41KCW30e+mU&#10;whJgPmhWSN2TziNg3YYjOaQz6JopAQwBByD0IpakoKKKKACiiigAooooAKKKKACuH+MPwZ8LfHPw&#10;dN4c8U2TTQb1uLS9tn8q80+5XmO5tpQMxSoeQw9wQQSDxHxO/aisPDHjGTwH4G8PX/xO+JCIHm0H&#10;RnWODTlIyr392/7u2U9gcueMLyM4Vt8Mf2g/iGPtPi/4s6b8PbaQYOh/D/SI5nRc5G6+vFdi3TOy&#10;NRwccUAemfA7w7468I+BE0T4ga9Z+KdVsLmW3tNatgwmvLIEeRJcgqALjbw+3IJAOSSa9Ar5E0v4&#10;P3ep/GLxL4CtPjj8ZLfWNG0iy1Z9Sm1uxlglW5knRE8k2e0bTbknAGQ3WutuPC/7R/wrH2rRPGGh&#10;fGjTI/v6N4lsU0bUio6CK8tx5LN7yxAccnPNAH0dRXkvwa/aS8O/F3Ub3w9NZ3/g/wAe6bGJNS8I&#10;eIIvIv7dc48xB92aEnpLGSvIzjIFetUAFFFFABXzf+2lDBrVn8J/D9sA3ia98daZdaYyj54Etmae&#10;6mGOQq26SKfXzAD1r6Qr5g0+X/hZv7XHjXX5QsumfD/T4fC+mZyQLy5RLu+kGeAQhtI8jn5WHTq0&#10;B7DRRRVEBWX4k0rR/EOkXGh65b2t9p2qo9nJY3gVkulZGLR7T975FY49FJ7VqVwvxVkF7Z2WjW8c&#10;keu3Xm3mi3hUeSl/bATRRscg5cB+AMNGkwJHQgGT+yt4g1DwR4g8UfBLXr2a/n8LRxah4cvrklpb&#10;vQpiywq7H7z28iPAzHqBGeua+jq+TPEviK0g+OP7PHxFsDJDaeInuvDkzYIMtve2LXcCsPaa0jPt&#10;lvw+s6llIKKKKQwooooAKKKKACvBP2iPib4mu/FGhfB/4aXSWfj7xJA15e600fmJ4d0lW2S3zL0a&#10;RmzHCpwC/JIC8+9EhQSSABySa+QfgV490vwj8JPir+1F4otry9XxTeXGqJHaIr3MWi2jtb2MEauy&#10;rkojS9VBM2TzQB9C/Bz4MeFvgX4Oh8O+F7IwxFjPeX9w3mXmo3LcyXNzKeZZXOSWP0GAABy/7O3x&#10;8tPjTL8RNMZkj1zwb4t1Tw/e26/884rqVbaTHo0SqP8AejevmL/h9X8EP+hW+IH/AILrH/5Mr4z/&#10;AGTv2xbHwF+3t4q8YLJcWPgP4i+IL1byK9Co8EN1dvLbSyhSwDRs67sEgK0mCetAH6l+C/8Ak+L4&#10;of8AYmaD/wClOoVr/F74/wBt4F+Nfwj+Gto6Sa14x1Cd507wWUFvLIz9OC0ixoPUCT0rn/DupWuj&#10;/tofFrUL2dLWztfA+hzzzyHCxotxqBZmPYAAk/Svykk/besNZ/4KD2Xxy8Rwajd+FNKvJoLGysI0&#10;e4SwWCWGBUV2RckyeYwLDl3+lAH7GfH79n3TPjdo9nc297L4Y8daKxuPD3i2wG270y4x6gjzIm6P&#10;Ex2uCcjOCK/7N3xn1H4o6DrOi+LLGLRviR4RuxpXiXS4SfLWbbuiuYc8mCdP3kZPbcOdua+YP+H1&#10;fwQ/6Fb4gf8Agusf/kyvYfibfxeBv2gfgz8W9KD2uk+ONngvXYXABmW5ja40yRlBwHSZWjLZJxNt&#10;B9QD6eooooAK+Wf2TpZNW+HniHxFO2651/xh4g1CUk5IxqU8Cr7BUgRQOeFFfU1fK37Im6z+FOp6&#10;NMuy90XxX4hsLpc9JBq11J/6DIp+hBpoTPa6KKKokK8g8QStB4/vooZ5JooNc0e8VmcsLe4mSS3m&#10;iXP3QYVjYgcfvyerHPr9cb49sobR9M1u5a3s9F0W5m1rVJWGGdYrWRFJAHOCytknjylFAHjvjdII&#10;PDvwZt2KCSy+K1vZ2eThsRXt5FhffyVfIH8O7tmvtKvhD4u6xqfgaX9nO1bw1qnifV7LWLjxVqGg&#10;aIiPeubexma4aJGZQ5jkvAdmQW4ABJAr63+E3xr8F/G/QH1fwbrkGqwwuYbq2wY7qylHBinhcB4n&#10;BB+VgPUZHNSykdxRRRSGFFFFABRXi/7SvxO1zwdB4F8LeD7lbfxp4z8RWumWTmJZTBaIwmvrgowI&#10;KpbxuDxwZFNe0UAcX8a9QuNI+DXjy+tN32q10C/nh2kg71t5CuMc9QOlfNXxK0230j/glI1passk&#10;EXw2sQsidHzaQkt+JJP419d67o9v4h0TUNKugxtb63ktZQpwdjqVbB+hNfIXw58Ma58bf+CdWqfD&#10;Czkt4vGWk6bd+BrmG7ZkS3urKQ26iQhSVBjSJ+h4cUAfhFRX3QP+COPx2Jx9v8If+DC5/wDkevnz&#10;4Zfsx+IvH37UMXwXJT+1rbXJ9J1S7tCXit0tpWW5mVivKqsblSQMnaOM0Ae5+O/2kvH+sfs5azqc&#10;9jdC/wDEXhPw94a1TVscmyivNYQStx/y2WBYy3Q725ywz8T1+7F9+z34U8c/Fz4vfB8WMdh4Xf4a&#10;+H9KtI40DG18ue/8iVcjl43VHB7lea/Hrwt+zb4y8VftB/8ACmo4rXT/ABmNQuNNZb+R44FlhV3Y&#10;7gpO0rGSrBeQVPQ0wPLK/oD/AGoFEH7G/hzUk+W80y+8KXlrJ3jlGpWKhvydvzr85P8Ahzl8dv8A&#10;n/8ACH/gfc//ACPX6PftF2U17ofwC+EuVl1LXfEumSX1uoyGsdLRbu7bkfdDQwrzj/WD6FAfUVFF&#10;FABXy3oUX/Cqv2rfHXhSYGHSfHsCeL9GOTsN1EkdtqMQ/wBr5beb6St6cfUleE/te+ANT8QfD/T/&#10;ABn4Ytjc+NfAN6PEWlQoPmu0RGW6tM9cTW7SJgdW2elMDuKKxPBHjLS/iH4P0bxNolwLrSdWtI7y&#10;2lHdHUEZ9CM4I7EEVt1RAVgeMvC7eL7Gy097kQ6eLyKe+h8vcbmGMlxCDkbQ0ix7sg5QOuPmyN+i&#10;gD5i1H49fD3wj+2prF94w8TWemr4R8LRaRY2CxyXV5Pe30v2icxQQq8jbILa3B2r/wAtcdxVT4qe&#10;PvgR8SvEUfjGytfiT4E8cxJiHxx4X8IataXWzjHnYtilxFgLlZUb5RgYzX0N4f8Ah34Z8K6zq2r6&#10;VodlZ6vq07XN/qCRA3Fy57vIcsQOgXOFHAAHFdFSsO58i+Ev+Cguo+A9UXRfE2p6F8WtPQhU1bw9&#10;/wASTxAVOMedo175RkkOelux4H3etfSPgb9sb4PePbg2dr440/R9YXAk0bxEW0q+jY/wmG5CMSP9&#10;kEehNXvFXgfw746097HxHoOm69ZupVoNStI7hMHrw4NeC+Mv2E/Bl9A3/CHXkvhHBLLpF1bRaxob&#10;Me7afdh41+sRjPoQeaVh3Ps+3uIruFJoJUmhcZWSNgysPYjrXlvxV/ag+HHwgxaav4gi1HxFK3l2&#10;nhjRMX2rXkp+7HFaxkuScYywCjuwr45T4PfDr4VXEkfxo/Z+0hdCY/vPG3w7F3JphXPW909HEsAA&#10;5JCyxjdgEDNfUvwjm/Zu+HWhLrHw8u/h3oNhPCGbUtMubOJ3j4OJJc7zjjIc8HrSGVPgd8NPFXir&#10;4iX/AMaPihYrpXii7tDpvh7wuJRKvh3TS25ldh8rXUxw0jjoAqAgAgfQVfOOqftdTeN5Hsfgt4Nv&#10;fiJNkofEV6zaboEJ7n7VIpefHpBG4P8AeHWsaf4N+PfiVK9z8Tvijqz28mdvhzwPI+i6fEM5w0qE&#10;3Mx7ZMig/wB2nYVz6nr5d8aah/wyp+0LceN7oeR8KPiPJb2mvXI4j0XXFAjgvJOyQ3CbYnfGBIiM&#10;xGeac37LFn4cj+1fDvx1418A6zF80U0XiC61O0d+P9da3kkscq8cjg+hFbnw6+L8nj7WNV+CPxv0&#10;HTIfFl1ZyGBkjzpHimxxh5LZXJIkUf6yA5KfeUleVLBc+kQQwBBBB5BFfGX7EX7Nv/CJ/Gn48/F3&#10;WbTZqniLxnrdjpHmpho7FNQm8yQZGR5ki46/diU9Grp9O0z4n/sgsthpWm6n8YPgzDxa2dqwl8Se&#10;HYgOIUViBfW64AUAiVQcfMFGfTfhn+1H8Jvichg8PeNdHXUlZvP0e8lFlfwyZ+cPbTBJQQxOSV5P&#10;ekM5nwX/AMnxfFD/ALEzQf8A0p1CvJ/jf+zZ/Y//AAUA+Cfxl0W0xa6ndz6VrvlJwtwthcfZ52wP&#10;4kUxkk4HlRjq1e+6F8P9V0P9pbx149vTbw+HNT8N6Xp0EzTAMJbea7eXcv8ACoEyYPfn0rM+I37X&#10;vwm8E3celf2/F4y8Ts2618MeE4v7X1KeQHhVhh3bG7guUHHWgD2DXdd07wxo19q+r31vpul2ML3F&#10;1eXUgjihjUZZ2Y8AAAnJr54/Z0tb743/ABL1v4+azaS2ej3dn/YfgawuUKyRaSH3y3zqfuvdSBWH&#10;AIiRBkg1Qi+FXj39qvU7PU/jDpq+DvhnbTLd2Pw2huPNudRdeY5dVmQ7cA4cWyEqDjeSVwfqKONI&#10;Y1jjVURQFVVGAAOgAoAdRRRQAUUUUAfI+g2v/DL/AMa7jwHcoYPhz45vptR8J3IXEOnajITJdaYc&#10;fdV23zxDAHzSIOVr3quH/bR8Laj4i+CgvdJ0q41q/wDDuu6T4hW0sojJdNHa3sUsxgUcmQQiXAHJ&#10;5AyTg894S/au+EnjbV7TSdM8c6Yur3agw6dfs1ncuSM7RHMqNu/2cZyCOxqkSz1miiimIKKKKACi&#10;iigArhLr4CfDK91k6vcfDrwncasW3G/l0O1acn18wpuz+Nd3XJeP/i34L+FlpHceLfE+meH0lYJE&#10;l7cqkkrHOFRPvOeDwoPSgDqoYY7aFIokWKKNQqIgwqgcAADoKfXC+Afjn4B+KGo3en+F/FWn6rqV&#10;oA09gkhjuY1PIYxOA4HvjFUviR+0B4O+Gl7HpN1ey614quB/onhbQoje6rdHsEt0ywH+0+1Rg5Io&#10;A9HrxDxvF4V/aftPEvhjQdQubfXvB95DNp/i6yjBj0zVlBZDBKD87x4USoONsm0nJOPM/wBoGP40&#10;eLPDHh668TX1n8I/Bmu+IdO0aTRLS8EmpyW88v757u8QhYQY1ZRFCc72XMuMiu6vPjD4W8DWNv8A&#10;DD4G6HY+LvF9vEILPQdAw1hpYPHnX1wmUgjGdx3Nvc8AEnNIZ7Z+zT8V9Q+MPwnstX1y0isPFFhd&#10;XWi65a25PlR6haTNBOY887GZN6g8gOAeRW78QPgl8Pviso/4TLwToHid1ACy6pp0U8iY/uuyll/A&#10;iqPwC+Ew+Cvww03w3Lff2tqxkmv9V1TZs+2388jTXE23PAaR2wOygDtXolSUeAx/sDfs9RSK6/Cb&#10;w8SpBAaFmH4gtg/Q16x4H+GXhD4ZWDWXhDwto3he0b70Oj2EVqrn1YIo3H3PNdNRQAUUUUAFFFFA&#10;BRRRQAVz3jv4e+Gfif4cudA8W6FYeIdHuBiSz1CBZUzjG4Z+6wzwwwR2IroaKAPlG++H3xI/Zicv&#10;4Qt9R+K/wuQ5/wCEeluPM1/RU9LWSQ/6ZCO0cjCQDAVnrq/hx+0N8PvipdnT9B8SWv8AbqMY5tAv&#10;82epwOOqvayhZQR67cehNfQdcP8AEf4HfD34vwrH418F6H4nKLtjm1KxjlljH+xIRuT/AICRTuKx&#10;GyMhwylT7jFU9T1ax0W1a51C9t7C3XrNcyrGg/FiBXCx/sF/BSBNkHhzWLSIZ2w2vi3WIY17/KiX&#10;YUfgKu6R+w18CtIvlvX+HOm6zdr0m8QzT6u3XPW7klz/APq9KLhY5LWf2vvhNpl8dOsPFkXivVi2&#10;xdN8J28us3DNzxttVkx0P3sDt1oi+Jfxc8c708E/Be+0uAuETVfiBqMWkw45+f7PF505HQ4KIcHs&#10;eK+kNB8N6R4V09LDRdLstHsU+7bWFukES/RUAArSouFj5uj/AGdPif47Zm8ffGC60mxkDhtF+Hli&#10;umqAeADeTGWc4GeU8s89q774ZfswfDH4Rag2p+HfCdouvSY83XtRZ77UpSBjLXM5eTnA4DAcDjgV&#10;6nRSGcD8TvgL8PvjKbN/GXhSw1u5sjm1vZFMd1B6hJ4ysig9wGANTfDL4IeAvgzZz2/gnwnpfhwX&#10;B3TzWcAE05znMkpy7/8AAmNdxRQBk+KPCeieN9DudG8RaRY67pFyu2ex1G3SeGQf7SOCD+VReEvB&#10;HhzwBpS6X4Y0DS/DemKxYWWkWUdrCCep2RqBn8K26KACiiigAooooAKKKKACiiigD//ZUEsDBBQA&#10;BgAIAAAAIQDaJVLk5AAAALcDAAAZAAAAZHJzL19yZWxzL2Uyb0RvYy54bWwucmVsc7yTwUrEMBCG&#10;74LvEOZu03Z3i8imexFhr7I+QEimabSZhCSK+/YGRHBhrbccZ4Z8/8cM2R8+3cI+MCbrSUDXtMCQ&#10;lNeWjICX09PdPbCUJWm5eEIBZ0xwGG9v9s+4yFwepdmGxAqFkoA55/DAeVIzOpkaH5DKZPLRyVzK&#10;aHiQ6k0a5H3bDjz+ZsB4wWRHLSAe9QbY6RxK8v9sP01W4aNX7w4pX4ng1pXsApTRYBbgUFv53dw0&#10;gQzw6w59HYd+zaGr49A1rwH/XMRQR2JYldjVkditXWNbx2H748Avvtv4BQAA//8DAFBLAwQKAAAA&#10;AAAAACEAfECOgkgLAABICwAAFAAAAGRycy9tZWRpYS9pbWFnZTUucG5niVBORw0KGgoAAAANSUhE&#10;UgAAASgAAABaCAYAAAALmstnAAAABmJLR0QA/wD/AP+gvaeTAAAACXBIWXMAAA7EAAAOxAGVKw4b&#10;AAAK6ElEQVR4nO2dz47sOBWHf9VdV2LmBXiHYQssZwcLEAJmuBKviATMSEhs5kFmzZr/CCExd7qL&#10;RdehT506ts9x7FRS/fukKI7txKm6ne8eO04KIIQQQgghhBBCCCGEEEIIIYQQQgghhJB9c7j1CQSI&#10;nONp+lkQQlZny4LqOTeKipA7YouCsufUE0FRVITcAVsT1MFJt87xZNY2TQjZKcdbn8CZmphqoipF&#10;TgenjBCyMx5vfQIoy+kA4EEtkvcNgHemXul4hJAdc+sIysqptfznXPfhvH52jskoipA74ZaCqsnp&#10;wawPAP6t6j/iRT4HvEhKREU5EXJH3EpQ3viSFZNe/mn2P+JSTDin5XgUFSF3wC0E5cnJE9Pjef13&#10;5xiPuBx/Ojnbuj1KipAdsragrJx0F06EJHL6R+U4EkF9ixf5yHIwa0LIjllTULY7592pezwvXtSk&#10;OQJ4wquYpHsnCyVFyB2whqBag+FaTI8A/hY4ppy3yOkBr7KSdignQnbObEG15CTduuM5/dfgceUu&#10;nsjpAZdRlERQI6HwCFmZmYIqycnr0h0B/CVx7CNehPGEy3EsvbTICmeE8Cg5QhLMEtRMOeG83/N5&#10;LZKSKKo2idM7x6XSyOw/Kqqj6MibYIaganOctJyOaA+Gl9BispLSeA8S2+2SNKISGDHexWiOEIfR&#10;gmrNcdKD4b1y+gFenseT4zzhdUxKz4fS4iiJqpQXKdPlIySXqV+C0Ry5K0YOJNfkJIPhEjlF7tSt&#10;wccqHZVX6YLM5kfLo3V66s7Yfy9tkh0wSlCtOU7ZaQR7Q0S3VGi90dxoyfXUH7Xvntokk1kqqMwc&#10;pyPi0wjeKlnRMZobD0W3IZYIinLaLh9jnuSWlGXq9NSdsf9e2rxLegVVm0YgY06y1J6pI9vGE92o&#10;qI3R3Dbb3BQ9gsrMcaKcCAB85OQxmluHXUsuK6ionJbMcSKkhpbdGjcgRpQvrT96/720mRJUS04j&#10;5jgRshYt0bHLuoHjRwUVldOW5jgRsgYiuj12WXvq9+7b1U5WUJQTIXMYKbo1o7msUFOiigiqJid5&#10;Vcq/Mo0SQqbxEW4bzZ0C6dax/0+PoLzI6Qjgz5EGCSG74DuF/Jb8Ss+/es/DNiXVElQpetJyeqeW&#10;P7UaJIS8Kd7h9UF+mDTQkJR9PUmL0l07EdUnyeMRQu4b/WMo3gslq0FSTVClB4BrkjoC+H72ExBC&#10;7hb9au+0pDIRVEZSnyaOSwi5X+T3BrxfC2+Ogfd08WqS0rb8cfLYhJD7QwQlS+Z3A9KCErxun317&#10;5gHATzuPTwi5D97hMooSNwCXonKF1SuoCNL4zye2QQjZNjLsowWlu3maK0n1CupUWWwdAPissx1C&#10;yL5pdfGq3b3sjyaUpPRcWKRsZqRGCNku8huW4gTvR3aLZMThSenpvOi0XeTEGEUR8vY4wp9iEBok&#10;f2yUe31Eb1DcGyDXa9n3EwBfR06MEHIXfBflnpUdFrqip+vlRVBPAL49Lx9UWhYdTX3e0SYhZJ90&#10;RU5CK4KCOWDp9qBOeydkl++BkRQhbwGJoPRwj42eilFURlC17p7d9srsmpIi5L75IV57V964tHf3&#10;/4LIXbwTrkfbpYsH9AlK+BzA7wLnAAC/xvUHib78Srf7m+A+hJDlpLt1mp5pBrIWQT2ZE/FOpvaA&#10;YFRStdc0WFHZc9Dl7yv1ati6FB0hdSLXVzXIiApKoih7UBtJtaKp0rjVrwD8NnAOXr81EkXVvqho&#10;mW3nvVMnAqM5QoJkIiivq/es0k8qXRMVcB1NRbB91paoSpFcb15PvlfOaI68FWpPmDSnGAB9Xbya&#10;pID6A4A1QX0G4PeVtr35E5EP2nreZ+l2Jq+WnykbEc1RcmRNQkKyZAUlDZUkdUA7ktL5tl5NUk+4&#10;fqymJSlvzKsnnSmLbEfrjMy35TO6rABFRwbSIyhNLZICYmNR9lx+CeAL51j6kRpvVqo+p1rkFskb&#10;UXdpWat+dJ9SXk++V85ojpQId+VU/Qt6BaUlUJp+AMT/0GUt5/MLAF+aurXn/KTN2jiUbSsrrSV5&#10;I9OZsp7tUl62bqtMlzOau39SY0/CkgjKk5Q3HiXrWiSljyGvZPgZgD+ocpns5T0+U3quJyOoiHQy&#10;dUblZcpr6VFlS+qU8nryvXJGc9uiJqSQpEZ08ewfSGmOFFS61tU74fUZwZ8A+OM5bZ/vk6UWRc0W&#10;1Gip7S2aGx29zZJcpozR3BxWGyT3Gj6otX3ni8ZGTTpfTxd4UHk/AvAVXqOnD7h8INlGUR490plV&#10;d9Y+I8pGlkfTmbLI9tK8nnyvnNFceZpBmBGCkkYPZg1cj0eVIinAF5Qc41Ncvi3hg0pLV6/Vv+2N&#10;PpaWjRDTbBFmy6L1R5RH9m3tM2I7k1fLz5TNkBywnuhKDwSHJ1mPEpQ0puUE1Cdylr7kE17HoeQY&#10;euzJikqPRdkvJPKHnvnjH5E3W2qZurMFmC1r5Y2oW0tnyiLb0Toj8225J4H3gf1r7elrTIZ0dA/n&#10;GwD/PS9efUtRVCMFJQ3VJAVcy8l+UfKBpV5JUPZ9U6VXOPT+AfamZwpvtPjWltqouqPyMuW19JKy&#10;Vv3oPqW8nnyv3EpE95JK8xJrcxVDUdRoQUmDJUkd8CIUqG37JTyfz0vKTri+e1d6GZ4ehyoJyssb&#10;ub3kD3rpRTRTfGvVXVNqM4W3NJ0pi2xH60T29SKo2m8S2MBhlWkGESLdPW8fGWg/qO2SlLwunv4S&#10;Rvyv0ps3QmzReqOEN0NutbI97JMt68nLlNfSo8pqdUqC8uYnepIKM0tQmYmc1swSQVlBtX6UoRZO&#10;lmSkqdXJli2R38jtmenZwhtdZ0tSW+P7nJXW6Gstc13eZJDcEpnI6e2jI6gHXH4BdlqBF1LW7hpY&#10;rBxrLJVcrXyJ0Ly8bJ0RZUujgpFyq5WtVXdWOyPKRpQDvqBawy9hOQHrdPGsBHQUdcDrmJQdXNNT&#10;DbwoqhU5Rb4A705fra5HRnK2/ujyqNCidZdsjxJbJL2W3Gplt5JZZp9sWam+/c/fu5OXeeKjyGxB&#10;AddzpPRETim3ay2oA8qC6g4dzfktoTXWFW3v0Cj36vbW6SmLyi8rNZs3S3ozykfJYW8C1NhxqNId&#10;9q5AYg1ByUkczBrwu3wlQUkYWevWAX2S8ogKx7bby9rR3FLJ1cqX5o+O7mZEc0vrrhnNjZaapG1Q&#10;oYOIlqSAwDWzlqAAf/oBcP2qlBOuf/RTykpy6rpDEDjfEWREt2Y0t1aXtVVnS9Fcr/SyMhwVzc0Q&#10;X/bYdmhGd/W8gfPS9er+ra0pKDmJiKRKgipJStcBxstqCSPOZc1obnSXtVbHq9tbZ0Q0N0N8a0R2&#10;oyM4L690rjaK8u7olV6N1Lxes3/4o9Af2i7eD3/qD6K/CM/IW5LT1rjFv/eSNrP7rh3NLZHfLaO5&#10;EfKTbXtt2kiq9JLJ0DW7dgRlsdGPZ20bSkq6e/LXG4bR3H1Fc9k6o6M5jR1usRM1S3KqcqsIyrbt&#10;RVS2DuDbWufbNNkme4vkevbvlVikfGvRHFCOpLy0rV/kloLy2q/JSah9QMrpbXHvolu7y1rKb9Ut&#10;jQN7i61T5daCEjLhZElIlBPpgZJbHu1p7DW5KKDYiqCAuLm9D0U5kVuzN9HNuAEBxAKI8PW6JUEJ&#10;vbYmZO/sTXIRQvOdSmxRUJrWOBQh5JotXtdd1+wWPwgh5PaMcAMDCUIIIYQQQgghhBBCCCGEEELu&#10;jv8ByWQKi6+j7yUAAAAASUVORK5CYIJQSwMECgAAAAAAAAAhAAps/ItmEAAAZhAAABQAAABkcnMv&#10;bWVkaWEvaW1hZ2UzLnBuZ4lQTkcNChoKAAAADUlIRFIAAADtAAAAlwgCAAAAdpZLfwAAAAZiS0dE&#10;AP8A/wD/oL2nkwAAAAlwSFlzAAAOxAAADsQBlSsOGwAAEAZJREFUeJztnV+MFEUawGs30zyciavJ&#10;cmkksovsuHgNARIvYBxZErIBgrNs5AFJvAYEDsSHxvWUvWgy4OVy5MzBLJcYPVF6vEtg46Gz4MU/&#10;uGZGSfRyCr05PEVBejCIOUjoecCHXePcQ3llMX9qeqa7urtqvt/Twu7s1Aw/er76vq++biuVSggA&#10;BKc97AUAgA+Ax4AMxMJeAEfy+Tz+oq+vL9yVALyRyuOJiYnXX399fHz85MmTZd9SFGXlypVr164d&#10;HBzs6OgIZXkAP9rk2OdlMpnh4eFvv/3WzQ8nk0kQWjKE95hhsKZpt95667Vr1z799NOqjwWh5aEk&#10;LLZtJxKJspeTTCZN07Rtu+yHLcsyDENV1apvAn6U4zihvBDAO6J6bJqmoihEREVRUqlUpb6VgNBS&#10;IqTHhmGUydeEeSC0TIjnsa7r9GU4O5b1+AvZQuu67v0pAN4I5jEtsaZpbgIJ9zCEVhQFhI4yInlM&#10;S5xIJPh96IPQwiGGx47j0BLruh7M84LQoiCAx47jaJoWvMQ0IHTEibrHtm2HLjFNdiyr6zqd8gOh&#10;o0CkPbYsizYmdIlpQOhIEV2Pyyod6XQ67BVVB4SOAhH1OJVK0UKYphn2iuoDQodI5Dx2HCeZTNIG&#10;WJYV9qIagyG0qqqGYQj3iqJPtDy2LIve1fle6QgYEDowIuRxWUCs67o07Q0gNG+i4jFd5ojyrs4j&#10;IDQnwve4LEOsKEoulwt7UdzBQlfaDEI3R8gel8USmqZJE0u4wXEc0zTpfS0I3RyheVzWMoEQMgwj&#10;rMWEDgjtkXA8tiyL7lXwpY1YDkDo5gjB47IaB9cOTHFxI7TQSUl/CdTjypOhqVQqyAWICFtoTdPS&#10;6TQIHZDHjuNs3ry5ra2NvqLA52NDgNAMuHts2/b27dtpgxFCixcvLhQKvJ9aVkDoSjh67DhOKpVq&#10;b685ChGfSea3AOkBoQm8PM7lctOnT6ff1lhMicd7K99u3AvWCrUPfmCh6XJSqwnNZS7W7t279+zZ&#10;Q/7Y2dm5ZvCBWV3dCKHvrl+3L3w1Pn7i6tWrZY9SVXXdunWbNm1asGCB70tqEQqFQjabffHFF6uO&#10;AtM0bevWrYODg11dXcGvjSv+e7x+/fojR46QP65bt/4X8+ZX/ljRcb46f+6NN45///1U2bckfrsD&#10;o9WE9tPjYrE4f/78r7/+Gv8xHu9NDqzpuOUW9qMuf3OpcPHiibffqhQa5gh6p0WE9tPjgYGB48eP&#10;46/7+1csXnKPMm2ay8dOTU5evvzNxULhxIm3K7+r6/oDax9YM7DGr6W2IHWFfuKJJ8S9ZPjm8YYN&#10;G1555RX89arVySVL7mnu93x3/fqlS5f++dGHX355tuxbiqKsX79+aGgIAmgvsIUW9DPQH48zmczG&#10;jRvx114kpvnu+vWzn3928uT7VXeE27Zt27Rpk+ifhuEik9A+eFwoFOLx+NTUFEIoHu99SN/gx8J+&#10;oug4n33+WdUAGod3GzduFOK9jiwSCO2Dx/fddx++H0cspgz/9in3MXGjXP7m0vlz56oG0EK819FH&#10;XKG9epzP55ctW4a/3v7IozNum+nDopjgHeGEdfrjj/9V9i0cQMOO0DuFQmH//v2jo6NVb1gRQaG9&#10;ejxjxgz8Uvv7VySWBnp7L7wjfOvNN6Ckwo+JiYlDhw5FX2hPHo8dGxtcM4i/3jX81M9uusmnVTUG&#10;LqnU2hEODw9LkB8NnYgL7cljEhn7laPwCKOkInp+NDpEU+jmPS4UCt3d3fjrocefrFu3C5KLBbtW&#10;SSWZTG7eshkCaO+whQ64dNW8xyMjIzt37kR8cm2+MDU5ads2o6Ty8MMPwy17vcMQOrCdd/Mez507&#10;9+zZswihh361MX7nnb6uymegyS4YQhS6SY+LxeIt/w8kQtzhNQo02QVD8EI36fHo6OiDDz6IEIrF&#10;lMd/86QoHhPwjvDNfxyv/FboW2+ZCEzoJj2eN28eXfLp718xq6sLd8oLBDTZBcbYsbHXjr52+PBh&#10;3L9A44vQzXhM1/BoYjGlf8XKnjlzOqf/vOkFhQI02QUGJ6Gb8ZikjW+//fabb765shbf2dmZSCzt&#10;nXuXcPEGNNkFhr9CN+wxXcPL5XJ9fX2MGCge713a1zdjxm38moc4cfXKf8+dPw9NdgHAFnrHjh2P&#10;PfZY3WtHwx6Thgpd1zOZTOWCSDc9TX//ijk9PQF0EfkONNkFBkNoXdcPHDjAeJ8b85jUPhBCtm1X&#10;/V9SLBaz2ezBgwdx7EETiyn335+8Y05PpIp/boAmuyCpKrSiKK/+/dVab3IDHheLxenTp+NfnUql&#10;du/ezf75QqFw6NChF154oTLe6OzsXLnq/pkzZ4oYQEOTXWBkMplnn32W3oBVRgGYBjwmUykURbly&#10;5Yr7D9OJiYl9+/ZV/by4++5fLli4SMQAGprsAiOTyWzdupXIU1Vltx7TXUHpdNowjCYWNHZs7KWD&#10;L5Ez1QScsOuaNUvQABqa7HhTLBbvvfdecmE2DCOdTtM/4NZjchxaVdXLly97XJNpmlUPz+CEnYgB&#10;NIImO/7QZ/Jxrox8y5XHdOEjO5b169+DcXgmHu9dvOSe7u5u4eINaLLjB31VLrueuvKYFD4SicQH&#10;H3zg+/ry+fzLL79cNYAWtOKNoMmOD3R8S19S63tcWfjgtEScsDt69GitAPquuXeJGG9Ak52/kOiC&#10;3vDV95hR+OAEPn2+d+/eqgm75cv7u2ffIVzCDkGTnU+QKJcOLep47KbwwQ9c8X7uuecq4w1xK97Q&#10;ZOcdcnsDYi/L40YLH/xgVLxXrU4KmrBjN9nt2LEDAuhaNOZx04UPTuAAuqzAgxG34o2gya5xGvDY&#10;l8IHJ6SseCNosnNHY/Gxj4UPfjAq3jhhJ2IAjVw02W3YEMUD6sGwc+fOkZER5CZfwanwwY9MJsNI&#10;2AkaQOMd4fv5fK2SSgvuCOk9m2ma5P9zdY95Fz44UbfiLeIRFQRNdhT0nm1ycpL8fRWP6aHcXAsf&#10;/GAfURG04o1avsmOkUCr4nHwhQ9+MI4YiHtEBTGb7BKJxJYtW6QsqZDIuDKBVu4xfeu74AsfnGAf&#10;URG34s0uqUjWZEcn0OjIGHODx/QdEsItfHBC1op3KzTZsRNoN3hMtncRKXzwg1HxFveICnLRZOfm&#10;7HEEYV+MEe0xvb0TItfmC7WOqCCRK97Ixc2BxNoR1q1m/OQx2d4lk8ljx44FucrQkbXijaRosquV&#10;M6b50WP6YizN9q4J6h5REbTiLXSTHck9MErLP3pM5g5KkGvzBSmPqCAxm+xIpMDo82krlUp0EN3K&#10;F+OqsCveIg5lxLBLKtFpsiORAjv30FYqlciPapp25syZABcpDIwbJApd8UaRb7IjOTR2pNBWKpVI&#10;mUTKnLG/SDmUERPBJjv3kUJbqVQiygvaTREKUg5lRBFrsiNX2Lr9auCxJ2SteKNoNNlNmzaNnW4j&#10;tJVKJZJkrhw3BLiEXfEW94gKCq/JjgycKGvRrMoN+zzpy9EBIOVQRkzATXYDAwM4TeQmF9xWKpXo&#10;eomqqkeOHIHowjtSDmVEQTXZ0Te2syyrbgDzYx2EHhqEYFCkf8g6lBFxbrIjMYLL46HV+4QIopTg&#10;o4+UQxkxPJrsSIHZ5Vn9G/o28/n8008/Xbn1btlTjTyQteKN/Guya6LAXOVcE2PrLU1TdujUHcoo&#10;bsUbeW6yI9PY3BeYWfOEGLWrVjumyw92xVvcIyrIw82BGg0qkPs53rU+ClvhmG4wSDmUEdNQk11z&#10;XWuN3XeMUYyNQk+JHMha8Ubumuyy2WyjQQVq7r68jNgOQYrDJyQ+ooKYTXbt7e0//PADanCqYDMe&#10;ExjvNZLu3HlYyDqUEcO4OVBDrfCePCYwNiuQs/MLWYcyompNdrFYrPJlMvDHYwKkOAJAyqGMmP+c&#10;+ffo6GGE0KJFi06dOuX+gT57TGDsvoUepBAdpBzKePL9PI4xtm3b9vzzz7t/IC+PCYwJayIOUogg&#10;MlW8f7cnhXd+jbbCc/eYUOvTEEk9Wi9I2EMZo1/xLjrOvj/9ESHU1taGUxbuCc5jDOTseCPuEZWP&#10;PvoQl7KXLl2az+cbemzQHhMgxcEbsYYyTk1O7v3D73FQ0cRYttA8JjDyo1jooaEhSHF4QYihjBcL&#10;9ksH/4KaCipQFDwmQM6ON1EeyvjnkX24WN3f3//OO+80+vAIeUyAFAdXIljx/vKLL/72VxN/XSgU&#10;Zs2a1ehviKLHBGhL4gojogtyKCMdGe/atWvv3r1N/JJIe4yBFAdv6h5R4RpAk9pHLBa7evVqc/+O&#10;AnhMYFSwUOSHnwpB8EMZyfYOuRi2wkAkjwmQs+NKYEMZi45zYGQ/jig83qlRSI8JkOLgCtehjLTE&#10;3gcAie0xgdHTGKlpvoLi+xGVouMcPzZGujTdTFphI4nHBMjZ8cOvijd9JUbewmKCbB5jIMXBFS9D&#10;GS8W7Ix5yF+JkaweExiXEBTeeGppaGgo49Tk5CenPqGHWvglMUIIlVoD27bT6bSmaZXvgKIouq5n&#10;x7Jhr1FgsmPZZDJZVbBVq5PbH3l085Zfx2IK+cv29nbLsnxcQKt4TLBt2zAMVVWrCm0Yhr/vb0vh&#10;OE6tiwVNR0eH4zj+PnXLeUywLKuW0KqqgtBeYFwsent7eTxj63pMyI5ldV1XFKXyTdc0LZ1O27Yd&#10;9hpFJZfLrV69mryfPT09vl+JMeDxTzCCPE3TTNPk9G8gMY7jkAuEoij8rgjgcTmO45imWUvoZDIJ&#10;QrvEcRw6VuYap4HHNYEUh0foa4FpmlyfCzyuDxa6VopD1/VcLhf2GiMHPZotlUrxfjrwuAEgxeES&#10;0zTJO6PregDPCB43Qy6Xq5XiUFW1xVMclmXR++Ng9hKS16V5A21JZRQKhXg8jt+NQG/HGMD/FemB&#10;FAeGTlAoihJklAUe+wkWulZhNplMyp3iSCQS5MXyTlCUAR5zoQVzdrquk9eYTqcDfnbwmC8t0pYU&#10;fIKiDPA4IHDOrlaKwzAMcVMcuVyOvBZN00JZA3gcNJK1JVmWRV6LqqphbWfB49BgpDgSiYQQKQ7H&#10;cUjIFHCCogzwOGSEztnRG9lwd67gcVQQLsVBJygCzrJVAh5HDtu2U6kUoy0pCimOdDpNVhVKgqIM&#10;8Di6RLYtKTuWpUP5UNZQBngsAJFqS6ITFIG1AdUFPBYJnLOruiPEOTveVtESh5ugKAM8Fo+wUhy0&#10;xIjzOaVGAY8Fhj0vwt8URyqVon956AmKMsBjGeCas8vlcvRvVhQlahKXwGPJqJvicH+UsGoPqqqq&#10;kQonCHAeRE4YEwQRQolEYvny5bNnz+7u7kYILVy4sKOjA99C1Lbt06dPv/vuu5XD6A3D2LNnTzSH&#10;lILHksM4eeUeXdefeeaZKB/QAo9bhUwm89577zUktEBHDMHjlmNiYsKyrAsXLoyPjyOErl27hkMI&#10;VVV7enoQQjjkWLZsWfT1JYDHgAy0h70AAPAB8BiQgf8BH9XfShM5qKIAAAAASUVORK5CYIJQSwME&#10;CgAAAAAAAAAhAA3HhGC8AAAAvAAAABQAAABkcnMvbWVkaWEvaW1hZ2UyLnBuZ4lQTkcNChoKAAAA&#10;DUlIRFIAAADPAAAAkggDAAABokhe0gAAAAFzUkdCAK7OHOkAAAAEZ0FNQQAAsY8L/GEFAAAAA1BM&#10;VEUAAACnej3aAAAAAXRSTlMAQObYZgAAAAlwSFlzAAAh1QAAIdUBBJy0nQAAADVJREFUaEPtwTEB&#10;AAAAwqD1T20GfyAAAAAAAAAAAAAAAAAAAAAAAAAAAAAAAAAAAAAAAPjVAHchAAHdsGwPAAAAAElF&#10;TkSuQmCCUEsDBAoAAAAAAAAAIQDsMTERT3cAAE93AAAVAAAAZHJzL21lZGlhL2ltYWdlMS5qcGVn&#10;/9j/4AAQSkZJRgABAQEAYABgAAD/2wBDAAMCAgMCAgMDAwMEAwMEBQgFBQQEBQoHBwYIDAoMDAsK&#10;CwsNDhIQDQ4RDgsLEBYQERMUFRUVDA8XGBYUGBIUFRT/2wBDAQMEBAUEBQkFBQkUDQsNFBQUFBQU&#10;FBQUFBQUFBQUFBQUFBQUFBQUFBQUFBQUFBQUFBQUFBQUFBQUFBQUFBQUFBT/wAARCAFUAe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r5n/AGGx9j0z426UoZYtM+KniC3iQnIRHeKZQD1PEwznvn619MV8z/sqgaZ8b/2mtFJG&#10;+Lxjb6iR91sXNhA4JX0+U4b+Lk0AfTFeTftQj7L8I5dYG4HQdY0fWyy54jtdStp5e44MaSA54wT0&#10;616zXCfHjw03jL4IfEHQUH7zU/D9/aIR1DvbyKpHoQSCD2IoA7uiue+HniUeM/AHhnxApDLq2mW1&#10;+COh82JX9B/e9B9K6GgD571bxZrXhf8Abs0DRLvV7w+FfFfge5FlpbzsbddSs7tXkkSPO0MYJhkg&#10;Z+QV9CV8x/tfs3hL4l/s6/EBFH/Ep8bLoVxIf+Wdtqdu9s7H/Z3LHn3we1fTlABRRRQAUUUUAFFF&#10;FABRRRQAUUUUAFFFFABRRRQAUUUUAFFFFABRRRQAUUUUAFZXinw7beLvDOraFeS3MFnqVrLZzSWc&#10;7QTKkiFWKSLhkbBOGByDyK1aKAPlNvhp+0L+z4DL8P8AxjD8a/CcPP8Awi3j2YQawiD+G31NRiRi&#10;eP367QBxXT/Dz9tvwJ4l8RReE/GVvqPwn8eEhD4e8Zw/ZDK/T/R7g/uplJ+6VYFsjC819C1y/wAQ&#10;/hh4S+LPh6XQ/GXhzTfEulSZ/wBG1G3WUISMbkJGUb0ZSCOxoAwPG/wx17UNefxF4O8cal4W1twg&#10;ms7wHUdIuwowBJaOw8s4xlrd4WPVi1c9/wAL41b4dr5Pxa8LS+F7ZG2/8JXoztqGhuP78kgUTWnb&#10;PnxiNc4Erda86H7MXxL+AZW4+AnxBeXw/AMj4eeO3kvtO2/3La6yZ7bgHC5ZdxyxxWv4O/bc0ax1&#10;638LfGLwzqXwT8XTOYoU8QsJNJvWH/PtqKgQyDp97bycDJoA+itI1iw1/TbfUdMvbbUtPuUEkF3a&#10;SrLFKp6MrqSGHuDXk3xt+AWs/EfXrDxT4R+JfiT4deL9Otvs1tNp8ouNNnTczgXNjJ+7m5Y88Hpy&#10;cCp9Q/Z80aG/uPEfw41m5+HGt337+S40AI+m3zMMiS4sWzBKT3kUJIc/6wVVPxg8XfDGEJ8UvCrP&#10;pyHDeLvB8Ut7YBf79xa83Fr7kCaNeS0oFAHnn/DQvxh+Av7j40/Do+JvDsXH/CdfDpHuolUcbrqw&#10;b97FxyzpuTJwBxXu3ws+NPgb426CNZ8C+KNO8S2HG9rKbMkJPQSRnDxt/suoPtXQeGfFOjeNNDtd&#10;Z8P6tZa5pF2u+C+0+4SeGUequpIP51478Uf2Mfh18R9dbxPp1vffD7x2CWj8W+DLk6bf7ict5hQb&#10;JQ38XmKxI4yKAPd6K+VP+Er/AGjf2d2C+JdEh/aA8FxcnWfDMCWXiKBB/wA9LIny7k9ABEQx5Jr1&#10;b4M/tPfDf48ia38KeIo31q1yLzQNQRrTUrRhwyyW8gDjaeCwBXPc0Aeq0UUUAFFFFABRRRQAUUUU&#10;AFFFFABRRRQAUUUUAFFFFABRRRQAUUUUAFfNHwTzpv7bf7Slo+V/tC08MalEDg7gLOaBzkdB+6QY&#10;PPU96+l6+aPDgOk/8FEvGtqOBq/w603USEPBMV/cQgt/tc8e1AH0vRRRQB5N+yrm3+AXhTSjkHQU&#10;uPDxU9VNhcy2W314+z45547dK9ZryX4ABdNuvihoIAX+yfGt+dg4x9sjg1HP4/bifxPfNetUAfPX&#10;7f8A4Yn8Tfsj/EKSyymo6Nax69ayqOYnspkuSw/4DE4+hNe3eEPEtt4y8J6J4gs/+PPVbGC/h5z8&#10;ksauvPfhhR4v8NW3jLwnrfh+8/489VsZ7CbjPySxsjcd+GNeIfsAeI7jxD+yR4AhvnJ1HRbebQbq&#10;MnJjeznktgv/AHxEhHsRQB9DUUUUAFFFFABRRRQAUUUUAFFFFABRRRQAUUUUAFFFFABRRRQAUUUU&#10;AFFFFABRRRQAUUUUAFY3i3wdoXj3QbrRPEmj2OvaPcrtmsdRt1nhf6qwIyOx7dq2aKAPk25/ZI8a&#10;/Aq4l1P9nPx0+g2G4yyfD3xa8l/oUxJyVhYkzWpJ7oTk4BIFavhL9uDTNC1618J/G7wzffBbxbM3&#10;lwzaw4l0W/b1t79f3eO5D7duQNxNfTtY3i3wdoXj3QbrRPEmj2OvaPcrtmsdRt1nhf6qwIyOx7dq&#10;AOB8QfATw9rV9J4m8F6nd+APEl4RctrXheREhvmIyHurYhoLoHI+aRC+PuuvWuT034++LfAHjnVv&#10;B3xE8MvrcekadZ6nP4v8G2ss9uLe5luYomubHLTwnNnMW8ozqAAWKCuXu/2WPHXwJaTUf2ePGrab&#10;pyt5jfDvxfLJe6JKM5K28pJmtCefukqTjOBWj+zV8R/EfxK+PnxPuPF3ge/+H/iXTPDXhzTr7Sry&#10;eO4jaRbnWZPNt5kOJYWEow3HIYdskA+g/Cvi/RPHOh2+s+HdXstc0m4GYr3T51mif1AZSRkdx1B6&#10;1598Z/2XPhr8eTFc+KvDsR1y3Ie08Qaa7Wmp2rr91kuI8P8ALgEBiV4HFXvFXwI0PV9cuPEfh67v&#10;fAvi+c7pdb8PMsTXTDp9qgZWhuh2/eozAfdZetYs3xQ8afCpNvxG8P8A9t6HHwfF/hC1lmjRf791&#10;YZeaH1LRGdB1YoOKAPN/+Ed/aO/Z1wdB1aD9oPwVEcnTdelSx8SW8Y7R3Q/dXJA5JkAdjwMZrvfh&#10;F+2H8Ofi5rB8Oi9u/B3jeNvLm8IeLbf+ztUR+flWJziXof8AVs3vivV/CfjDQ/HehW2teHNYstd0&#10;i5GYb3T7hZon9cMpIyO46jvXMfF34CfD/wCO+jrpvjrwtYeIIowfInmQpcW5PeKZSJIz/usKAO/o&#10;r5Rf4TfHr9nVXn+GPjAfF7wlFyPBnjy42ajDGB9y11IdT0AWYbVA7muv+G37aXgbxd4jj8I+K4dQ&#10;+FnxBOFbwx4wi+ySyt0Bt5j+6nVjnaUbLDnaKAPf6KKKACiiigAooooAKKKKACiiigAooooAKKKK&#10;ACiiigAr5n1wrpf/AAUa8K3JK51T4aX9iFPynMWowTZB/iOCeO3Jr6Yr5o+Mh/s39uL9nO5B41HT&#10;PE+nvuHyjZb28yhT/eO1jz2U+lAH0vRRRQB5L4Hf+yv2jvilpZyq3+maJrqZ6Ozi6tHxz1Aso8+m&#10;5fWvWq8m1cf2R+1N4ZmAxHrnhHUrZ2A6yWl3ZvEp4/u3dwRngYPrz6zQAV8x/sfkeFPiT+0V8P2f&#10;59I8cPrkMXQRW2p28dzGoHpuEv5mvpyvmTSyfBP/AAUR1223iKy8c+Are+xjHm3lhdNFt9yIZwc+&#10;mR2GQD6booooAKKKKACiiigAooooAKKKKACiiigAooooAKKKKACiiigAooooAKKKKACiiigAoooo&#10;AKKKKAOZ+JPxG8P/AAl8Fap4s8T3w07RdNjDzS7SzMSQqIijl3Ziqqo5LMAOteMWHh340fH+JtR8&#10;Q6/efBDwbdBhbeG9ASGXxDNCV+V7q9kV0tXJAbyoELKGKmTcONX4qadb+P8A9p/4R+FryVZtN0Gx&#10;1PxrPYSx7kluoHtbWyc57xteTyD0aND1xXvFAHgzfsPfBy/uRea/4avPGWpmJYpdQ8Va1fapPLgD&#10;5iZ5mAJ6/KFAyQAAcV0Fv+yR8DraCOFPg54CKRqEBk8NWbsQBjljGST7kkmvWaKAPKv+GTvgh/0R&#10;v4f/APhL2P8A8arP1v8AY1+Bevae9pN8JfCNkrEMJ9J0mHT7lCOhSe3VJEPurCvZaKAPhq/+D13+&#10;zT8V7YyeKtY0nwz4ouVs9G+INvKsl7p+ovnZY61G48u/t5T8sVzKplQ4iMi5SQe+D4weK/hWFg+K&#10;+gI+mKcDxp4Ut5Z9O28fNd23zTWfucyxAcmVelekfEDwHonxQ8E614T8SWKajoer2r2l1buOqMPv&#10;Kf4WU4ZWHKsoIwQK88/ZR8Yat4l+FL6T4j1J9Z8T+EdWv/Cuqak6sDeS2c7RJOSxJLSQ+TIxP8Tt&#10;QB6tomuad4l0q11TSNQtdV0y6QSW97ZTLNDMh6MjqSGHuDXP/Ev4SeDPjH4fbRPG3hnTfE2mHJWH&#10;UIBIYmIwWjb70bY/iQg+9chrX7P0Gkatca/8NNYf4c6/O5luYLOATaRqDnqbqx3KhY95YjHKe7kc&#10;VVtv2hT4DnTTfjDpkHw+uidkXiE3Pm+Hr09tl4wXyHP/ADyuBG2eEMg+agDzgfs9/F/9n2Y3XwU8&#10;eHxT4WiGf+FffECd7iJEH/LOzvx+8hwMhUfKA43E10XgT9t3wlf+JoPB3xH0rUvg348kGF0fxYFj&#10;trls4P2W9H7mdc4AOVLE4ANfRlc547+HXhf4oeHptC8XaBp/iPSJvvWmo26zIDj7y5HysOzDBHY0&#10;AdECGAIIIPIIpa+ULj9mj4n/AAC/0r4AeOzceH4Tu/4Vz46ke807b/ctLrma3wM7VJKknLHFb3gn&#10;9tjQY9etfCfxb0DUPgp42n+WKz8Ssp069bubXUF/cyjJA5KnJwAaAPpGimRyJNGskbK6MAyspyCD&#10;0INPoAKKKKACiiigAooooA8C079vb9nvVGiEPxZ8OoZF3D7RcNBgYzzvUYPscGuj0/8Aa5+B+poh&#10;t/jB4GJdtipJ4itI3J9NrSA/pWPqX7P3im/SRJviFaamrN5v/E58IabcEv6nYkYI/DPJ+b053UP2&#10;UtYv5ZHmf4RakZlKTDVvhYk+8YAH3L+M9OOc8Y6UAevWHxv+HOqb/sXj/wAL3ezG/wAjWbZ9uc4z&#10;h+Oh/Kuj0/xPo+rNEtjq1jeNMu6MW9ykhcYzlcHkY54r5bvv2K452jaX4d/Ae/8AKyMQeBpdO8we&#10;p2XEm3scEN6Z5zXN6h+wNo92kscvwS+EV3vbf5lvqep6fg/3cJE+Bn0YDnGOKAPtuvmf9pVhp/7T&#10;X7L2phgskev6vZDefkxPpkqn/gXAxz+deVH9gnQbXJX9nnwfbxN1j0X4r65Fzj7xT7HEnbGck9OC&#10;OlPUf2JLa4ltJpPhX4rjv7CYXFvd6b8U55WjfaRuiafaVbDEZ2qe2cdQD75or4T/AOGcfENgf9G0&#10;/wDaRsLUn/j20b4n6ecNj72Jb1R25O7PTikHwc8Z2C5j8RftU2N2mPLF34h0C+jx6kJMytxkctnP&#10;J9wD6U+MONM+JnwX1ngKPEVzpczn+GK40y8I795obcfj+frNfmP+0No3jbwZ8OF8RSfEX47q2k6p&#10;p1w39t6HYzpATdxRF4ym0GVVkbYA+122qWCsTVrwp4q+N66iljB8YvjnodlLl5L3xB8CjfqjAH+J&#10;RJIAcAAKpGTk4yTQB+l1fMn7Tp/4RH9or9mrxwW8u3XxDe+FLnaP9YNRtGESscdBLbqR7/U186+L&#10;/jP8R/AUy22pftc6xZasY1mh0/xB8CLyw86MsV3E/ZiwHytghSCVxxzjxv4j/tHeIfirYaTpWp/t&#10;SfD3VItL1W116zu9Q8IanpssF5bPviwVtNuAfXk5IxQB+xNFfntof7ZXxh1/TINQtfjB+yctvNu2&#10;x32t6nZTDDFfmimcOvIONyjIwRkEGkH7cfxp0+42tf8A7O/idVkMONF8fwwGY9A6edPwp44I3cjg&#10;UAfoVRXx14O/ay/aA8V2Uh0v9nbQfFr2zbLm78PfE/S3iDHJX5cMV47M2eCfartz+178bdDmdNb/&#10;AGTvFkSwtiZtH1221LGemzy0Ak6jODxz6UAfXFFfKdn+3fqUUIXVf2bfjja3YPzpY+FBdxAdsOJV&#10;zxjPy8dKqXf/AAUp8CaHctD4j+HnxT8JtGQJv7a8JvD5ORld4V2I3ZGOO4oA+t6K+U7T/gqD+zjJ&#10;AjX3ji70a4JIe0v9A1BZIzk43FYGXkDIwx4I78VuaV/wUX/Zx1p1W3+KmlxkqWH2u3ubYY+skS4P&#10;t1oA+kKK8nsv2tfghqFvFND8YPAhWVBIqv4js0cAjPzK0gZTzyCAR0NdJpPxs+HevsRpnj3wxqJA&#10;BItNYt5eD0+6560AdpRRRQAUUUUAFFFFABRRRQAUUUUAFFFFABRRRQAUUUUAFFFFAHzT8R/A2m+P&#10;/wBtHwxYanc6xawRfD/Up1fRNbvdKmLDUbJcNLaTROy4Y/IWKk4OMgEdXqX7KWgXtz5lt45+KGlx&#10;7QPItviBqzpn1zLcO2fxx7VxP7TPg/TNT/aJ+DN3q2peIvDmna1a6t4YbW/DutTaXIt3J9mubOCS&#10;WNgWWT7LdKqfxOU6kAV01l+yjd6XcJNY/HH4uW8iYx52v294pwQRlLi2kU9O455znNADX/ZGWOfz&#10;LL4y/F6xAIZEHixrhUIx/wA945N2fRsjn04rTt/2fvFukWN1FpPx9+IsVxKMpJqUWjX6I+OCRJp+&#10;7HqqsufWqUvw3+PXhmW+utB+Mmj+LFK/6NpnjXwpEozn+K5sJICOO/lN0+7UUnxq+LXgJX/4Tr4L&#10;3Os2UESmTWPhxqkeqq7nGcWc4t7gAZ6Ish47jmgDX+C3xR8RT+MvEXwv+IbWT+PPD8EV/b6np8Rg&#10;tte0uQlIr2OEsTFIrq0U0YJVZACrFXUD2Wvj/wCKHxz8EePfF3hTxX8P/EumwfFXwVevE/hDxTK/&#10;h++1WxuV2Xen+XeCE+YdsciMQUWSFMkBia9KsP2zvhxbS2Vt4ybXPhZqN2xSO28e6NPpUZI/6enU&#10;2xHXlZj0oA92rwj9kKxJ8LfEPXUljmtPEHxA8Q39q8ZyrQpevaqwPubYt9GFeqat4+0bT/h/qPjK&#10;2vbfVdCs9Pm1MXdjMssU0McbOSjrkMCFPIzXA/seeGovCf7LPwrsYxIHk8PWd9cea2WNxcRi4mOf&#10;eSV6APYa4T46fC+0+NXwc8Y+BrxYdmu6ZPZxSXC7khnKkwykescgRx7qK7uigD4R/Zz8KfE34ffA&#10;/wAE+OPglfDxh4YvtORtW+FPia9MS2l6p8u7TS76TLW+2eORfJmLR8yNncVx9K/BP9pjwd8cZrzS&#10;tPe98P8AjPTU36r4O8Q25s9W0/7vLwNyyfPH+8Qsv7xeQTiud/Z9Z/BHxb+M/wAOZVmS2t9Zj8W6&#10;S1xJw9nqitJMsS9kS9hveRx846Hr1fxo/Zv8D/HaGzn8Q6fNZeIdOIfS/FOizGz1fTJBu2vBdJ8w&#10;2lywRtyFsEqSBQB6hXzV+0DpFp+0P8YfCfwWmtkv/C+liPxd4y3LlDCjMlhYk4IBnmDyMp2t5duc&#10;HDVkX3xg+K37KNvKvxZ064+Kfw6t0LJ8Q/DFiqajZLjcf7SsFOAijePtEJ2hY1LrufjsP2NdNg1v&#10;4Yz/ABOub+y1fxL8R7pvEOqXljcJcRQAjy7ewSRRytrEiwFSTiRJeeSKAOXT9ijUvhmxl+B/xZ8T&#10;/DSBWLJ4ev2Gt6IP9lba4O6PPQsr5HGOlPHxP/aZ+Fqqni74V6D8UdOT7+r+ANV+y3KqM/M1ndAF&#10;3PGRG+M9OOn1DRQB83aL/wAFAfhHJqUOleLbvWvhbrkvTS/HujzaXIOcZMjAw49/Mr3vw14s0Pxn&#10;pqaj4f1nT9d09/u3em3SXETfR0JH61PrWhab4k06Ww1fTrTVLCXiS1vYFmif6qwINeB+JP2APgrr&#10;GpPqui+GrjwBrn8GqeCNQm0iWL/dSFhF+aGgD6Lor5hb9nr46eAAp+H/AO0Hfa3Zxfc0n4jaRDqX&#10;m/795EI5h+ANA+MH7SngAlPF/wAEtG8c2qHL6p8PdfVCB/s2l2FkY+wf/EAH09RXzVpv7f8A8M4N&#10;StdM8Z6f4u+F2rXMoghs/Gnh25tPMkJAAEiK8fOeDvwRRQB9K0V5R/wyx8Loxi28LjTQDlRpt/dW&#10;nlnOfk8qVdn/AAHHU+tB/Zl8GxhvsuoeNtPzyBZePNciRW/veWLzYT06qc45zQB6vRXk5/Z6tYmb&#10;7J4/+INoGGCv/CTTz888/vt5HXtx7U7/AIUn4iiYG1+NXxAtT0b5dHn3fhNpzgfhigD1aivKP+FX&#10;fES2C/Z/jPq87Dj/AImOhabICPU+VDF83TnOOvHoDwZ8YbXH2b4oeHbjafl/tPwa8u4f7flX0WT/&#10;ALu3oOD3APV6K8oOlfHG1z/xU/w+1Lacg/8ACOX1nvH93/j/AJdvcZ+b1x2oN38cbbIGk/D7UOMh&#10;v7UvrTn+7j7PL+ee/TjkAy/21NDbX/2UPinEjhJbTQrjU4z/ALdqPtKj6kwgenrxXslleQajaQXV&#10;tKs9tPGssUsZyrqwyGB7ggg14J8W5fjN4u+FfjPw7c/DbwlImsaJe2G7TPGNxcuvmwPH/q5NNi3H&#10;5uFB5xjI4rP+AvxY+Il38Dfhzej4U32r2tz4b06WO8tNesjJOGtoyJGWV48Bgc8kkE4x1wAfSVFe&#10;Uf8AC5/Fdvj7b8EfHcIBw0tvdaLcR59gmo7yD67B74o/4X80Gftvw1+INkVPzj+xFudo9f3Ekm7/&#10;AIDk+2aAPSda0PTvEmmT6bq2n2uqadOAJbS9hWaKQAgjcjAg4IB5HUCuDvv2Zvg/qcpkvPhT4Iu5&#10;Cu0vP4cs3OPTJj6VS/4aU8LwBvtmg+PrEryfM8Ba3IoX+8XjtGUDr1IxjnilH7UXw3RiJ9Yv7E9Q&#10;L7QtQtt3+75kC7vfGccetAEdz+yN8Dru3lgf4OeA1SVCjGLw3ZxsARg4ZYwVPuCCO1ef3f8AwTW/&#10;ZtvXDN8MreIgYxbapfQg/UJOM/WvQk/ax+DGFM3xS8J2KsMq1/q8NqD7AyMuT7da2tN/aA+F+sGM&#10;WHxI8I3xkG5Bba7aybxjORiQ5FAHDaB+xR8LfB9vfR+GYvFvhd71Ass2j+ONbt2YgNsY7bvDFdzE&#10;bgQMnjk1zt3+w3DPIrQfHn452QAwVi8cSOCfX95G1fQWm+L9B1kRHT9b06+ExIjNtdxybyDjjaTn&#10;oa16APCNI/Zq8U+FtL1CDRP2g/icLq4QmObW30nVFjk2kKds1gW2gkEqrpux1B5HmfiL9iz4q+JL&#10;1pr/AOO+iaujSid01r4VaLdGSTnLMwCE5yeevJ5r7DooA+Nh+xD4j0Xw9crDafAfxprPm+ZFJ4j+&#10;EkVoGBKhlaS2u8KANzA+UxJOCcHI8n1X/gnt491S7H2r4Ufs53NshbH2N9f052DDv5bsBggevfGM&#10;1+kNFAH5uax/wT5t9A8O2wX9mTwfr2syfu5bnwt8VtXszE3JEqx3dvtAHAwWc57Y6cnpH7KHxH0a&#10;8EulfBP4s+DdrBo38M/GnTsxt0Zh5iAgkcZzz7V+p9FAH5q+N/h14t8DyJDb6p+2ZHebBN5kOq6b&#10;rsAjJYEYt7phvyOhYsBg7eQaz/BXiT41R6lFbWvxW/aD8L28gaJrnxX8F/7WSJFXKFjG0zEnAXcq&#10;kknnAya/TqigD8vfFf7UvjzwBqUttJ+11YXFzbuUltfFXwhv9KZZlJ3QsEtWI6c9GHPAxXQ+CP21&#10;vizr1vOlh8cf2Z9SWAqzXHiS41TSJmDg4CrII1bG052gkcbsZFfpDVe/sLXVbG5sr22hvLO5jaGe&#10;2uEDxyxsMMjKeGUgkEHgg0Afn/b/ALcPxss7z7P5/wCz54uYu0SHQPiBBBvIPDgTT52kdBjdzzjp&#10;XqGlftUftB6rokWsWv7Lker6S6Fxe6L8R9MvEkUEhjGEQ7yCCMLnkYr22+/Zj+DupytLefCfwPdy&#10;MAC8/hyzckDpyY65zxN+xH8A/FlrFb3vwi8JQRxPvU6Zpcdg5OMfM1uEZh7Eke1AHm9p+3B450+4&#10;EfiX9l34q2QUkSNolkmqYyMrt2lA3bPIxz1Ip+o/8FFfD2gBG174N/Gfw5HIrMkmq+DjErBcbsHz&#10;TnGRn610Wif8E7PgD4YvobzRvBuoaNdwSJNFPp3ijVrd0dDlHDJdAhlPIPUVb8UfsY6br1/Jcaf8&#10;XPjJ4ZjbbtttL8e3skaYGDj7S0zc9TknnpgcUAcvY/8ABUL9naWJjqXi7UdAmDYFvqXh+/VyuBhs&#10;pC64JJHJzkHjpnf0f/got+zjrjYtvippUfyl/wDTLe5tuM4/5axLz7da0fDv7LXiDwfFcHR/2g/i&#10;u1xJB5KPrV7puqRoR90lLixbPOMkEMRkbua878QfsW/FPxFfm51D456FrQaTznTW/hVo10Xc5yzM&#10;NhJOevX3oA9wtP2qPgtfFFt/i94EmZ8BUTxLZliT0GPNzn2rsfDvxD8KeLmjXQvE2j600gZkGnX8&#10;U5YA4YjYxzgg5r5N8QfsP+JYPDVvYaf4f/Z98U3hHl3F3rPwxfTJmXk7hJa3bYbOBhUQY7+vltv/&#10;AME5/FN/qcc3iH4N/AS/tTMrzRaNr3iLS3ZRwyqVEiqSOh2kA8lTQB+ktFfmH4y/YfvtEvpIfDX7&#10;LE9qsR2LfeE/jNKgkOMrKovYFYbD0yo5/hI5rT8Ofs8+PPDuiX0+q6J+1B4StLZRMll4R+J2j6mr&#10;cHzMRGWNyc4wFVi3oMYIB+lNFflcbz4o6HqJi0fxb+1npSrnD654Gi1pABzGCUuCGPZiB83fFdR4&#10;q+NXxO8Aaba3et/tW69od3PD56af4t+BV1p4C4G8NIlsR8meSmVyPvY5oA+hPjXY6h+114w1T4Ra&#10;I4074f8Ah+7gbxf4qjjR5zeJsni0/T3YFVnQFHllwTFuVR8xIrQ0v4seM/2aYxoHxcsdV8VeDbUF&#10;dP8AiZpFpJeMLdQdq6tBEpkilUAA3CK0cmQTsO7Pxv8AAz9qDxt4Dt5/D3hL4+/AjWo72/vtRluf&#10;G1jq2kyTXE8z3Es0spiiXexcj5mwAFVc4Feqzftt/GnRbvY/iH9mzxhGCPl0Dx2tsXyMAKbicYIP&#10;XI56D1oA+3/AfxT8G/FHT2vvB/irRvFFqoUvJpN9Fc+XkcBwjEqfZsGupr87dauvE/x00+fWdU/Y&#10;p8G+N7kTE3XiPw34/wBKE8syjLYnhUTAkMDs8wnkZ5xWJJr/AIh0drWA/BT9pr4f2tuciPwb4tut&#10;aiVTkgiK5eSMnc3KAADAJ6kEA/RDxf4D8NfEHTRp3inw7pXiXTw24Wmr2MV3ED67JFIz+FfOHxb+&#10;Avww+AHga98R6N4q8W/CvTkkKJpXhjUZLy01G5m+SO2TSrkT28zOxCiJI1zzkgAkeC67+1F458Hr&#10;atDrn7Q3hnTo12g+OvhXpt8shXkgyw+Q7cdTuJxn5s4r3L9lSLR/2kb2L4tax8RNR+J134cv7jTN&#10;LtbrQholjo9z5aea62m5y8+yUDzXdsByFCkGgD5S1T4FfHLwppepaxL8DWm0jULd4Lu58B6pF4b1&#10;24tWwAt3Y2Us1nNuyN0YtZSfmBx1ry34dfGXxB8LtZh0nwb8VPHHgibTkuBP4W8ZWsxSyUdE2xx3&#10;sYAPd7C2A9V6j9s6+av24vDnhXx/4N8LeBtR0+y1Hxj4p1/T7HQ1awW6u4IVvbeTULiL5S0ccVqs&#10;rSSDAAKgn5hkAx/AHxn+JWsJAPBnj/4TfH+zitDLJb2V82hay7HldyxtdRBgDyGSHpg7TmvQX+P/&#10;AIy0nTLabW/gD8QILt/lki0i40fUY1b/AGWS/DlcfxNGvpXD674X8L+P/wBvTRU1fSNN0u+8FeHz&#10;rOmPcWccd1rt5cs0TTJIQTLDaRpjGQVluA2PkUn6koA+cvHeqjw38fPgf8TXsZdCtfFtnP4L1a21&#10;UbLq3a5iF9YRSIjMqyJPbSwnBIDXBGSDmvo2vIP2tPCmoeK/2f8AxYdF+XxJosUfiHR5FiEjrfWE&#10;qXcATPQs8ATPo57EivQ/A3i+x+IHgnw/4o0zf/Zut6fb6la+YMN5U0SyJn32sKANyvnDxr+yfc+F&#10;PEd744+A2twfDHxncus1/pDRF/DuulduEu7NeImO3HnwBZAJJT8zPmvo+igDw34RftNJ4p8YL8Of&#10;iDoE3w4+LEcDTjQryUS2uqRKCxn066Hy3KbPmZRh0IkVl/ds1e5Vw3xg+DPhf45eEH8P+KLN5Y0k&#10;W5stQtJPJvdNukOY7q1mHzRSoQCGHXlWDKzKfIvgh8UPGnw1+Jdt8Dvi9ff27rtxay3nhLxukPkx&#10;+I7WIZlhlTot5CuGYKTuTDHn5pAD6WooooAKKKKAGSwpPGUkRZEPVXGQfwop9FAHk/8AwzZ4chUC&#10;z8SfECy4wdvjzWZs+nE10+Me2PfPFKfgPeRZ+yfFX4g2e4Yb/iZW0+fQ/vrd8fhjPfPFer0UAeUH&#10;4R+OYM/Zvjh4tlyP+YhpWiSYPt5djFx6g5PuKR/AnxbgDfZfivpkpI4Oo+Eklwe2PKuYuPUfqK9Y&#10;ooA8oOj/ABxtc48W/D7UuMjPhe+s+f7v/IRl/Pt6Gka8+OVqG26T8PdTOMqDql9Z8/3T/o8vXj5u&#10;3oa9YooA8oPjD4y2uftHwy8LXGBu/wCJb40lkyPQebp0Xze3TkfMOcB+KPxEtD/pXwY1i4AwT/Ze&#10;u6ZKSO4HnTw/N7cDp83p6vRQB5Qfjhrlvn7d8GviDY4PPyaXc4X+9/o9/JnvwMtx06Z8Y/Y4/aDt&#10;NH/Zj8Aadq/hjxxLNpVkdKe5svDN9qERW3le3BVoI3J2iPaUA3KVK4OAT9fV4j+yNc2cXw68S6JZ&#10;Q+RBoPjbxNpqpvL4UavdSoMnnhJUHPPGe9AGuf2nvAUWftT+JdMwcN/afg/WLPaPVvNtVwPc8e9H&#10;/DVnwhiz9q+IOiaZg4b+07j7Ht9280Lge54969XooA880v8AaL+FGt7P7O+J3g2/3ttT7Lr9pJuP&#10;oNshya6rS/GWga3s/s7XNNv/ADG2p9lu45Nx9BtJyal1TwtouueZ/aOj2GoeYAH+1WyS7gOgO4HP&#10;QVymqfs+/C3XPM/tH4a+ENQ8wAP9q0G1k3AdAd0Zz0FAHf1i6j4K8PawJBf6Dpl8JG3uLmzjk3Nn&#10;OTkHJ964H/hlD4PRljafDfw9pZJDD+yrJbLafVfJ27c45xjPOeppf+GX/h/Hn7Lba/pfOV/svxXq&#10;tlsPqvk3K7c99uM5OepoA1tS/Z6+Fes+b/aHw08H33m48z7ToNrJv+u6M56D8qyT+yh8G03C2+GP&#10;hfTgecabpkVoAf7w8oLhunzDngc8Uf8ADOekW5zYeMPiDp+Dlf8AistRutvHP/HzLLnPP3s4zxjA&#10;wD4Gaxb4+wfGD4g2G05T9/p11tz1H+kWUm7qfvZx2xgYAAfsu/DlGJg0nUbHPUWOv6hbBvqI51z+&#10;NA/Zs8NwY+yeIviBZ8YOPHutTAjtxNdOB+GKP+FV/EG0x9k+NWvXO08f2romlS5H+15NtDk+mMdB&#10;kGgeDPjFa4+y/FDw5cbTx/ang15dw/2vJv4cn6Y+hoAB8ApYAv2P4m/EGzK8Kf7YjuML6fv4ZM/U&#10;5b360f8ACmvF1sP9D+N/jlAp+SK6stEnjAzyCTpwkPf+P07cUn9n/HK024174faqAcH/AIkl9Y7x&#10;6/8AH3Nt7cc/UUo1X442mP8AimPh9qmDg/8AFR31luH97/jwm2/7vP1oAP8AhW/xNts/ZfjDNPg7&#10;l/tLw3Zy5Po3leVlfpg+9B8K/Gq3z9n+I/gy4BGcX/gm5Y59A0eqIAPqD/Sj/hN/i7a4+1fCzRbj&#10;B2n+y/F/m8+o860hyv1weRx6A+LHjy1x9q+CXiefB2n+zNY0eXn1Hm3kWV9zg8j5euAA+zfHC3I/&#10;4mPw/vwe39n31rs/8jybs/hjHfPCLq/xytgpbwn8PtROMMo8UX1pz/eB/s6X3+XHfrxyo+O2ow4+&#10;2/Cb4g2ORzmxs7nDf3f3F1J78j5eOD0yD9o/QYcfbfC3xBsSR0PgbVrnDd1/cW8n5/dPYmgA/wCE&#10;3+Lttj7T8LNEnAOG/s3xf5pJ9V82ziyPrtPt2o/4Wr8QLYf6T8FNfnKn5v7N1rSpdwz/AAebcxZ/&#10;4Ft79e4P2ovh0uPtGp6rp+Rkf2j4d1K0/D97brz7dR6UL+1h8GFx5/xT8JWGRkf2hq8Frn2HmsuS&#10;O46igA/4XjrcGftvwb+INkQfm/d6Xc4X+9+4vpM/QZbjpQf2h7GDP2vwN8QbQgZAHhW7uMj1/cq/&#10;5dfaugsPjl8ONW3fYfiB4WvNoBb7PrVtJgHoTh66yw1ax1Tf9ivbe78vG/yJVfbnOM4PHQ/lQB5p&#10;/wANN+CEJE8Hi+xPUC+8Da3bbv8Ad8yzXd74zjj1pp/ar+E8ag3HjawsARuB1BZLXcO+PMVc44zj&#10;pkV6xRQB5pp/7TXwf1ZnFj8V/BF4UxuFv4js5NuemcSd8H8q67TfHnhrWWxp/iLSr47gmLa+ik+Y&#10;9B8rHn2rQ1HRdP1gAX9ha3oAKgXMKyYB6jkd65HU/gN8M9bBGo/DvwpfgoYyLrRLaTKnqvzIeOTx&#10;QB3dFeUH9lH4OR5+y/DPwzphzuB0vTo7LDf3h5IXDcD5hzwOaP8AhmD4fxHNpb+INKIOV/srxXq1&#10;ls4wdvk3Sbc98Yzk56mgD1eivKB+ztptsf8AQPG3xBsAMgA+Lb26wvp/pDy5+p+b3po+CPiO1A+w&#10;fGv4gWhC7Qsq6RdK2OmfO092+uCCe570Aes0V5R/wrj4nWmfsnxgluCDkf2t4bs5hnuD5Pk5H0we&#10;evaj/hHvjbZ48vx14F1JM4C3PhC8gkx6l01JlJ7YCD68cgHq9efa1+zx8KvEly9xq/wz8HapO7vI&#10;0t7oFpMzMxyzEtGSSTyT3rIF18crMZ/sz4fascZ2/wBo31jkjtnyJ+vrj5fRqX/hNfjBZn/TPhd4&#10;fuQDydI8YtNnjjHnWMP45x7ZoAzvEP7FvwG8T6cbK8+EHg2GEuH36fo8NlLkf9NIFR8e2cHvXJWH&#10;/BOP9nvSbr7Tp/gW602fcGD2PiPVbcgg5GNl0MYPT07V3v8Awt7xxZ/8f3wR8WyKFy0ml6no1wq4&#10;68PexuR6YUk+gPFB/aB+ykDUfhv8QdO5wf8AiRfa8cZH/HtJL19s474oA5TxR+xppev3jz6f8WPj&#10;F4YRgoFvpfj6+kjXHUj7S0zc98k+2Kyfht+xGfg1H4gbwT8a/iZpdzrd1NqF41/c6ZqMc95JjfcS&#10;JcWLbpGKJuYEMwGC1eg/8NO+BogPtsfivSDxu/tXwbrFoq+p3SWqrgd2BKj1pR+1d8HYyBd/Evw1&#10;pLc/Lq+oR2JB9CJyhB746kc9KAPPn+Av7RcV0slt+1Mzwjkw3vw+02Td9TG8Zx9MfWq3iH4OftB6&#10;f4v8P+MNF8afDTxT4p0zSLvRWvde8NX+n74JpIJSSsF9IhcvbryqJgE8Nnj3PR/i/wCBPELBdK8a&#10;+HdTYsVAs9VglJIGSPlc8gc/SurhlS4iSWJ1kidQyuhyGB6EHuKAPjf4ifB79pT4w6fp9t4z0n4Q&#10;S3el3JvdK1rw7rGr6ZqWmXAXCS28zW0wVgcEhlZHAwy967S8+MP7SfhxUsf+GdbDxU9uPJbU7H4h&#10;Wca3RUAGYJLaxFQ+M42jGfuivpeigDwaw/aD+I+naJe6h4p/Zz8bWDW5ysOg6ro2rM6cchReRyFs&#10;n7qo3HOa8E/Zk/a1X4X+DL34bXXwY+MVx/wieq3llb/ZfDLX0lrYyStcWMNz5bkpKttNCu0ArhVY&#10;MQwr70rwC7Rfhd+2RaXoiSDRviloYsZZEjck6xpm+SLe33V8yzmmAHf7GOPUAl1/9t34WeDbCxuf&#10;FUvi3wibyIyJDrngjWrZhtCl1ybTaxTcAxVmAyOSCDWJp3/BR/8AZw1SURxfFCyhYsF/0ywvLYZP&#10;Q5khUY9+g719K0UAeVf8NY/BD/osnw//APCosf8A47XiHxq+Onwu/aF8Y/DzwV4Bvz8SPGuh+NtE&#10;1xZvDUclzbaRawXcbXV5NdKPJ8kQGWIgOSXmjGCen2JRQAUUUUAFFFFABRRRQAUUUUAFFFFABRRR&#10;QAUUUUAFeG/sy6PN4f8AEPx006VSpT4iXdyoLBvludPsLoHI9fPz6jOD0r3KvBfgrfun7TX7Rell&#10;iUW+0LUVXfwDLpccR+Xt/wAeo+bvwP4aAPeqK+Xv21f2j9X+DemR6V4e1SHw9cLo934g1bXnsxeT&#10;2NlDLBbxR20D4jkuLi5uoYlMhKRjezKRivCtK/Zz/a78S3EWvT+JbTTo7omV9F8WfEPWzcw5B+V/&#10;7IFrAME5xHgcAdOKAPvzxl4y0P4e+F9S8R+JNUttF0PTojPd312+yOJBxye5JIAA5JIABJAr4q8b&#10;/tkfEz4weKZfC/wa8PX+mHy1ljZbCK61qSNhmOadJ2FrpcD7X2tdl5mVo3W3w4ryz4q/sw/tJXvi&#10;r4bafreueCni1HXpLWyii8W+JNRQXK6deXHnFdUa7iikjit5/KmSJnSVo2wQDj6n+H+m/FP4H+Hx&#10;4W8IfAbwqumRSNPJdW3xAkka9ncAyTyyTacsssrHhncZOPQCgDzfS/2NPi/41jvm8c+PLZI7hmmt&#10;o9S17XdauLVmHA/0a8021VgCeUt9uRgAg1am/Yb+IvhbRWi8JfETTl1FwFkuRe+J9MlkAOQWePW5&#10;UJ7cwkDJOM161D8afjgjobr9nK58o/e+x+NNNkccdg+wEZ/2hW3pvxr+IBt5H1X4AeNLaVTlVsNX&#10;0G5UrjuW1CM59gD9e1AHzvB4S/aw+EVvp0Vtq+t+JrC2L3N9Pa6jp/iVJQOQi295Dp910XG1btyc&#10;/LycVd8G/wDBQbxDoeq2mg/EfwIG1ySISvZ6Is2m6su99saLpOpCKSdj3+yT3PHIFexz/tXXtnt+&#10;1fAz4uwBs7SmhW1x+B8m6cj8cVR8V/Hj4ZfEbw1e6b8Qfhn42fQIwJpIPE3w31O6tsgEb/ktpVUq&#10;CfmOMZ4NAHpnwv8Ajv4E+Mq3i+EvEVtqN9YsUvdLlV7a/smB2kT2soWWLnj50Ge2a76vye8e6p8G&#10;NS8SWq/BDxv4o8T+ItJjdrLwWuj63/bVjGicrpOpCze5tdqh8QXHnWx8w7lQDI+tf2Tv2qtS8d31&#10;l4M8czm5126W5XS9alshp817NbY+12F7Zn/j11G3DBpIlyjIfMQ7aAPqyiiigAooooAKKKKACiii&#10;gDntQ+HfhXVggvvDOj3oTIUXGnxSbc9cZXvgflXJ3/7MHwc1Qg3nwn8EXLKCqvL4ds2ZR7Hy8j8K&#10;9NooA8oP7K/wqXP2bwda6aSMZ0yeazOezZidfmHZuo7GqMf7JvgWxt7uPSr7xvobXLF2k0zx5rcO&#10;HP8AHt+1lCf95SPavZaKAPAj+yOtvcGWw+M3xd085BVP+ErN0qnGDxcRy5z6Nkc8YrUk+BHjmw0y&#10;O10X4/8Aju3eNsiTVLDRL/KkkkEtYK5OTwS5wBjGMY9pooA8Ch+Efx4s3Jh/aCtLtMYA1PwLayEe&#10;hzDPFz68Y9AK0tZ0n9oy0cHSfFXwv1VNuSt54Z1GyJbP3crqE2BjHzY/4Ca9rooA8P0fUv2kbKcf&#10;2r4c+FmsQjOTZ6/qVgzen3rKfGPxz7VWvviv8eNNnKv8A9O1OMFhv0nx3A+cHqBPbQ9e367a95oo&#10;A8U/4X3420zTftOtfAHx9BIH2lNKvNFvxg9Dhb8P9fkwPWqVh+1tZS3Sw6l8KfizouWVWkn8GXNy&#10;i5OGJNr52QvfGc/w7q94ooA8N1f9tX4S+HblrfWtY13Qp1IVo9X8JaxZFSRuAPm2i8kcgdxzV/Rv&#10;2x/gXr0TSW3xc8HRYONl7rMFq54zwkrKxHuBXsdVNT0mx1uze01Gyt7+1cgtBdRLIhIORlWBHBoA&#10;5vw98YPAfi6WOPQvG3hzWpJCqomnatb3BYt90AI5znt6119eb6l+zV8ItYlaW/8AhX4JvpWJJe58&#10;O2cjHJyckxnvXI3/AOwz8Cb68N1H8OtO0mfeZA+iTT6btbOcqLaSMDBGRj7vbFAHu1IQGBBAIPBB&#10;rxK8/ZH8KJYQ2eieKviN4WihDBF0nx5qxVc88JNcSIMHJwFxycg03TP2b/EXh23nXRvjx8TIJGjZ&#10;Y/7Tn0zU0RjyCRc2LsQD6MDjjIGMAHo2sfCnwT4hBGq+DtA1MEAEXmmQS5AOQPmU9K5SX9lT4OvK&#10;8sHwz8MadM53NLpmmRWbls53boQp3e+c1ztn8J/jppV4skHx7stUgVw3ka54Htpdyg52s1tcW55G&#10;QSMcdMHmi/t/2mtPvG+x33wm1+0D8efZanpcjLn2luQCR9cYxznIAN9v2YPA0SkWD+KdFOCF/sfx&#10;jq9mq5/2IrpVIB5wQR7cmg/AGS2J/sz4m/EHS88Af2yl5j/wKim788/TpxWJq3xG+PmgCBG+C/hv&#10;xI3lqZZdB8dbRuwc4S6sYccgcbjgMOTg06f9ofxfoNgk/iD4A/EK2dmII0aTStUUAd8Q3vmfhs7c&#10;ZoA2R8KviDZsTZ/GvxBdDOQNY0TSZuMcj9xawd+R+ua8h/al+HPxh/4VDf8AiT/hOPCet3fgeZPG&#10;Ono3hW4tbr7RYq021JUv3T50EkZUxHcsrDIyCPRIv2v/AAdaadJeeIvDfxC8HxRsFY6z4G1UKDzx&#10;5kMEkfb+9z2zRY/tjfALxna3enzfE3wvDDNE0U9prl2unmRGG1lKXPlkgg9Mcg+lAFvw74u+Mmt6&#10;Dpmtabo/w88SabqNtFeW0ya3facJIpEDIw/0O47EH3zjjGav/wDCxfilZDN98IBdn00TxPaz9v8A&#10;p4W37/06845D9hH4hab4u/Zn8CaYmuadqWraJYPo80NpdRyOI7OZrVHKqScMkcbA9w6nJyCfoegD&#10;yf8A4Xrq1mudV+EHxB0vHXbbWF92z/y6Xkx9e3b3GUf9pzwZZ5Gp2PjDRCoLM2peC9XhiAGCT5pt&#10;fLPBzw3HOcYOPWaKAPK7b9qn4PTzJDL8S/DOnXDsVS31TUo7KVjnGAkxRienGO49RXbaB498M+Ky&#10;v9ieItJ1neMr/Z99FPuGM5Gxj2BP4Vs3FvFdwvDPEk0LjDRyKGVh7g9a4nXvgL8MvFTu2tfDrwnr&#10;DOcs1/odrOWOc870Pfn60Ad3RXk//DK3wvhGNP8ADLaCO39gald6Zt4xx9mljx26eg9BSD9nezsv&#10;+QR48+IWkYJI/wCKpub/ABzn/l9M+e/XPX2GAD1mivKYvhV490x0Nj8Z9fvI1YHy9d0fS7gbf7uY&#10;LaBuw5JJ5OSeMFAHq1FFFABRRRQAUUUUAFFFFABXi/g61ttJ/a5+KMYnzc6r4T8OX/lORn5LjVoW&#10;2+wCRZ939xXtFeBJJJa/t6TJ8yxX3w0Q/MvDtBqj/dPt9p5H+0tAHP8A7aX7PmofFrSrXWNJ0Y+J&#10;lTTLvQdb0C3uUtLy+064lgnWS0mf5Fuba5tYJ41kwjgSIx+YA/NCfti/Hv4bSJo9/wCOPh/ql6EV&#10;1tfij4fv/CmsFcHiTd5VkD0GUndTwc4ya/TSigD8s9c/bh+KetfFP4W6t4i8JeBr3TPDWoXWoXNz&#10;4c8a29xYIs0Q037TdPbPdNbxRHUkYsyMxDNtGN2PtCf4s/Hu0K7/AIAabdhs/wDHj48t2Kn3822j&#10;/TPSofj9+yxpPjfS7fWvBOieH9H8aaas0aLPZrHZ6zZzRGK5029EYBaGaM434LRsqsuMEHwL4eft&#10;O+Lf2dbmw8DeIdPmvbC3iWO28M+Nb+HSfEOnxqdhjtL6YrY6xbrtIjdJY5mBwy8UAfRun/Gv4sGW&#10;FdR/Z28Qwx5xM9j4m0afA7lA91Hu/wCBbfwq5q37QfiPRPK+1fAf4mHzc7fsi6NddMZz5OpPt6jG&#10;7GecdDWPD+238OdP021uvFlr4t+Hz3BIjh8U+Fr+3BA53CdIngYe6yGrP/DdHwD/AOip+H/+/wC3&#10;/wATQBVl/a2mtpWiuPgh8XoZV6qvhuOYdM8PHcMp/An0PNEv7YulW6RNN8Lfi7EGBMn/ABQl8whw&#10;MkMVUg+mVJHvjmrFl+238JNcmmg8PavrPi68jVitt4b8ManqDSkAnCtFbsvO04JYL3zjmvI/Gv8A&#10;wUetYpotO8MeDxZalPK1qP8AhMtUitriGXHyn+zLL7VfyDpx5CZ6ZFAHDftM/to/BP4x+EbzwefD&#10;GpyeNLiB49C1XxJZxaGuiXrKDDdfbbqSNrfY2xy0eSQMYIODl+CNQn+J37Q3hy90PUl1S+1nxVou&#10;tQ6lbwyRLfWelaTcWuqax5eP3cFzLMLSNyFWUxjbnaTWy3wu+PX7WGoWtz4vjl0rw9uWZY/FmnfY&#10;NJtmGOYdCWV5r2RHUOr6jKsfJBg7V9ffBb4C+HPgjp1//Zj3mr6/qrJJq3iPV5RNf6i6LtjDuAAs&#10;aL8qRIFRF4VRkkgHpNFFFABRRRQAUUUUAFFFFABRRRQAUUUUAFFFFABRRRQAUUUUAFFFFABRRRQA&#10;UUUUAFFFFABRRRQAUUUUAFVtQ0601azltL61hvbSUASQXEYkRxnPKkYPIFWaKAPmD4I/s0fCTxp8&#10;P9bm134ZeEdUun8W+Kbc3Vxols04jTXr+ONVl2b1CoqquCNoUAYAFdXp/wCxb8LPDy3B8NWXiHwd&#10;NMhTzfDfivVbDYDjokVyE/hXgqR8o44FaH7LOqrf+CfF1qsZRtP8eeKbdmJ4ctrV3NkfhMB+Br2S&#10;gDwuw/Zo1/w3Hcnw78dviZYyyDEa6td2GsRR9O13aSORx2cHrzycttfAP7Qfhuyn+xfFzwn4tuDj&#10;y08S+DHgI9f3lpeRgf8Afs/hXu1FAHhK+LP2i/DmmtJqfw78B+MbjzAAvh7xTc2Em3kk+Xc2jJ2A&#10;/wBcOT6ZISb9pPxR4csrV/FfwG+Iumzy58z+w47HW4Y8dTm1uWkI+sQJ7A17vRQB4af21fhBYalB&#10;p2veI7zwZqEuwG38XaJfaN5bMAQGe6hjQYBGTux3zjmvSvBvxS8F/ETf/wAIp4v0HxPsXe39janD&#10;d7VzjJ8tjgZIGfeuory/xd+y98IPHYuDrvwy8KX9xPjfdnSIEueuciZVEinjqGFAHqFFeD/8Md+G&#10;NGt7aHwb4x+IXw+ht23Jb6D4supbfP8A173bTw46cBAOKKAPeKKKKACiiigAooooAKKKKACvG9c0&#10;pYP2w/BepCQl7vwHrtu0ZHCiLUNIYEH388/98ivZK8G+Kc4tf2ufgOzkqtxpnia1Uju5isZAp9ts&#10;LH0+Ue1AHvNFFFABWX4k8L6N4y0ibStf0iw1zS5sebZalbJcQPjpuRwVP4itSigDwy5/Yi+CcmpP&#10;f2XgaLw/cvwx8N6hd6QnXP3LSaJRzjt2HoK3v+GafCP/AEF/iB/4cfxD/wDJ1eq0UAeDx/sNfBE3&#10;kV1e+Cv7ckixsXXtWvtTjGO2y5nkUjk8EY5Neq+Dfhv4S+HNpJa+E/C2i+F7aQ5eHRtPhtEY+6xq&#10;oNdHRQAUUUUAFFFFABRRRQAUUUUAFFFFABRRRQAUUUUAFFFFABRRRQAUUUUAFFFFABRRRQAUUUUA&#10;FFFFABRRRQAUUUUAFFFFAHhX7I3/ACLvxK/7KN4m/wDTjLXuteFfsjf8i78Sv+yjeJv/AE4y17rQ&#10;AUUUUAFFFFABRRRQAUUUUAFFFFABRRRQAUUUUAFFFFABXgXxqgaP9qL9nO74MZu9ftCM87n0xpAf&#10;piFh+Ir32vEfjXYXD/Hn9nm+EebSLxBqtu8mRxI+iXzIMZzyIpDnGPl56igD26iiigAooooAKKKK&#10;ACiiigAooooAKKKKACiiigAooooAKKKKACiiigAooooAKKKKACiiigAooooAKKKKACiiigAooooA&#10;KKKKACiiigAooooAKKKKAPCv2Rv+Rd+JX/ZRvE3/AKcZa91rwr9kb/kXfiV/2UbxN/6cZa91oAKK&#10;KKACiiigAoormvHnxI8M/DHR11PxPrEGk2skghhWTLy3EhOFjhiUF5ZD2RFZj2FAHS0V43ZeJvin&#10;8UbyCXRtGi+GPhQOHa+8Rwi51m8QHpHZq3l2wP8AemdnAPMKmigD2SiiigAooooAKKKKACiiigAr&#10;yr4yf8lF+BP/AGOdz/6j2s16rXlXxk/5KL8Cf+xzuf8A1HtZoA9VooooAKKKKACiiigAooooAKKK&#10;KACiiigAooooAKKKKACiiigAooooAKKKKACiiigAooooAKKKKACiiigAooooAKKKKACiiigAoooo&#10;AKKKKACiiigDwr9kb/kXfiV/2UbxN/6cZa91rxf9lXS3sPB3jS6d1ZdQ8feKbhFXqgXWLqHB98wk&#10;/iK9ooAKKKKACiqGva9pvhbRb3V9YvrfTNLsoWuLm8u5BHFDGoyzMx4AA714qtr4i/acAlu/7S8H&#10;/CST7lkQ9pqviSPPDS9JLS0YdI/lmkB+YxqdrAGrrHxm1fx9q974b+Edna6zdWrtb3/i/UAzaJpc&#10;o4aMFSGvJ17xREKp4kkjPyne8AfBDR/B2sf8JJqt3deMfHEkZSbxPrZWS5RT96O3QAJawnJ/dQqo&#10;P8W48nuNE0TTvDWkWelaRYW2l6ZZxLBbWVnEsUMMajCoiKAFAHYCr1ABRWR4p8X6F4H0h9V8RazY&#10;aFpqMqNd6jcpBEGY4VdzkDJPAHU9qKANeiiigAooooAKKKKACiiigAryX4zXMK/E74DW5lQXD+ML&#10;uRYiw3si+H9XDMB1IBdQT23D1FetV4P8bZkP7SX7OUAOZjqutzbQP4F0i4Vm+gMiD/gQoA94oooo&#10;AKKKKACiiigAooooAKKKKACiiigAooooAKKKKACiiigAooooAKKKKACiiigAooooAKKKKACiiigA&#10;ooooAKKKKACiiigAooooAKKKKACiiigDxz9k3VU134PS6pEjRxX/AIp8T3aI/wB5Vk16/cA+4DCv&#10;Y68D/YREr/speBLqbJlv1vNRZiclvtF7PPuPoT5mSO2cV75QAVkeLPFmj+BfDmoa/r+oQ6Vo9hEZ&#10;rm7uGwkaj9SScAAZJJAAJIFXNV1Wy0LTLvUdRu4bDT7SJp7i6uZBHFDGoJZ2Y8KoAJJPTFeJ+DdI&#10;vf2hvEul/EDxHaTWXgbTJxd+EPD9yhRrt9vyardxnncQSYImH7tT5jDzGAjAJdA8Fa18dtds/F3x&#10;AsH03wfayLdeHvA15EN29TmO+1FTkNN0aO3Pyw8Ft0oBT3Kis7xB4h0zwpol7rGtahbaVpVlEZrm&#10;9vJRFFCg6szHAAoA0a+Z/iN+1ve634wvvh18CvD8fxL8eW37u/1F5THoOhNzzd3I4dwf+WMZ3HDD&#10;IYba5J/EPj39u2eS38LXup/Db4AljHP4hjUwax4qQHDJahhm2tjggyEbmHGMFlH058Nfhj4W+D3g&#10;+x8LeDdEtdA0KyGIrS1XAJ7u7HLO5xy7Ese5NAHiPgX9jCz1TxHaeNfjb4gm+MPjmFjJbpqcYTRd&#10;LJ/gtLH7gxwN7gklQ2FaivdfHnxF8MfC/wAPvrni3XrDw7pCSLEbzUZ1ij3scKoJ6knsKKAOiooo&#10;oAKKKKACiiigAooooAK8D+LUBu/2t/gAm8ILey8S3nTJbFvaxbfb/X5z/s47175Xiera015+2l4W&#10;0kBCun/D/V7okA7gbjUdNUZPTH+iHH0agD2yiiigAooooAKKKKACiiigAooooAKKKKACiiigAooo&#10;oAKKKKACiiigAooooAKKKKACiiigAooooAKKKKACiiigAooooAKKKKACiiigAooooAKxvGevL4W8&#10;H67rTkKmnWE94ScYAjjZ+5A7dzWzXlP7VNzLD+zr8QLW3do7rVNKk0eB0BLCW7xaxkY77plx79j0&#10;oA0/2dvDw8JfAD4aaL5flNp/hrTrZlIGdy20YYnAHJIJJxyc16HUVvbx2lvFBCgjhiUIiDoqgYAq&#10;vrOmJrekX2nSzXFvFdwSW7TWkzQzRh1KlkdSCjDOQw5BwR0oA8U1GMftM+N59NyX+FHhi+8u+/55&#10;+I9TibmD/btLdx8/aSZdv3Ym3+8Vk+FPCuleB/DWmeH9DsYtN0fTbdLW0tIRhYo1GFA9enU8k8nm&#10;r97e2+nWc93dzx2trBG0s08zhEjRRlmZjwAACST0xQBm+MPGGi/D/wAMan4j8R6nb6PoemwtcXd7&#10;dPtjiQdz6noABkkkAAkgV8qeHvBPiD9unxBY+NPHtrd6D8DLOYXHh3wNdKY5fEJU5S/1Fc/6okBo&#10;4DkEYJ45ki8Kabcft6/EWHxnrcUqfs/+GL5x4c0WdCqeKr2MlWv7hD962jYERIR8xB3AfMp+yAAo&#10;AAAA4AFAEdvbxWlvFBBEkMEShI4o1CqigYAAHAAHavH/ANoX9pbSfgbDpujWWm3PjD4i69uj0Dwf&#10;pfzXV84/jc9IoV5LSNwArYzgioP2lf2h3+DthpXh7wvpn/CV/FTxQ7Wvhrw1Gf8AXSAfPcTkEbLe&#10;IZZmJGQCMjllq/s2fs0/8Kk/tHxd4x1X/hNPi34hxLrnie4XO3uLW1BH7q3ToFUDdgEgAKqgHNfC&#10;39ljVfFHi+y+J/x61C38aeP4j5umaHFk6L4bBOQltCeJJRxmZwSSoI5UMSvpuigAooooAKKKKACi&#10;iigAooooAK8P0fSv7Q/bX8V6qrxOulfD/SbNl3nejXOo6jIQAOORaqTnn7uOpr3CvBPg95t5+1V+&#10;0LeP/qoP+Ee0xOg/1di85/8ASvr+HagD3uiiigAooooAKKKKACiiigAooooAKKKKACiiigAooooA&#10;KKKKACiiigAooooAKKKKACiiigAooooAKKKKACiiigAooooAKKKKACiiigAooooAK8j/AGh86pF8&#10;OPDakE63400wFMfeWzL6mw+mNPP8u9euV5H4rddf/aZ8AaWGPl6Foeqa7MOwlke3tLf80kvOf9n3&#10;OAD1yiiigAr5O/aP1fUf2jfixafs6+GbuW18PxQRap8RdXs5Nr22nscw6cjj7stzj5h1EfPzAsK9&#10;s/aC+Mdh8A/hD4j8bX0JvH0+DFnYITvvbtyEggUDJy8jKOASBk44rlf2R/grqHwg+GLXXiiT7b8R&#10;fFV0+veKb9iGaS+m+YxAjICRLiNQDt+ViMbqAPYdD0Sw8NaNYaTpVnDp+mWECWtraW6BI4YkUKiK&#10;o6AAAAe1cV8efjZof7P/AMM9T8Ya4stysG2Cy0625uNQu34htolwSXduOAcAFjwDXodfI3w3Qfte&#10;/tE3fxJvP9J+Fnw6vJNN8HwMuYtT1VeLrUiDwyxEeXE3IyCw2sDkA7H9lv4Ga7oN5qvxX+KBhv8A&#10;4weLUV7wIMxaHZdYtNt+TtVBjeR95+pfaGP0RRRQAUV4X+0H+0PqHw+8Q+Hvh94B0eDxZ8V/Evz2&#10;GlXDstrYWobEl9esnzJAuGAxy7AheQaKAPdKKKKACiiigAooooAKKKKACvD/ANmnV38ReJvjrqki&#10;KGk+IVzaBguMra6dp9qP/RB+vJ717hXh37Hcllqnwm1XxFZBxH4i8XeI9W+cg8Pq92qYI4/1aR9z&#10;35xQB7jRRRQAUUUUAFFFFABRRRQAUUUUAFFFFABRRRQAUUUUAFFFFABRRRQAUUUUAFFFFABRRRQA&#10;UUUUAFFFFABRRRQAUUUUAFFFFABRRRQAUUUUAFeR/DY/8JF8d/i14gI3xacdM8LQSdv3Fu17Lt/4&#10;HqW0n1jx/Dx607rGjMzBVUZLE4AHrXkv7LStf/CC08TSgmbxdf33ifee8N5cyTWw+i27QIPZRQB6&#10;5RRWJ428Xad4A8Ha74m1eUw6Vo1jPqF3IOqxRRl3x6nCnigD5v8AHf8AxkN+2Z4d8FD/AEnwZ8KI&#10;YvE2tRjmObWpgRp8L+8Ue+YDjk85r6rr5z/YS8Iahp/wVPjrxDEE8XfEe/m8Xaox5KC5ObaIE8hE&#10;gEQC8bSW4r6MoA+df22PiBrmkeANH+Hfgq48nx/8SdQHhzS5F5a0gZS15eY67YYd2WHKl1I6V7F8&#10;MPh1ovwj+H3h/wAG+HbcW2jaLaJZ26fxMFHLse7M2WY92YnvXgHwlQfHD9sf4j/EWb9/4f8Ah7F/&#10;wg2gd4zenEupzAdnVmSHI6rmvqegArzb9oT43aV+z58LNU8X6nBJfzxFbXTdLg/12o3sh2wW0YAJ&#10;y7dSAcKGbBxXpNfJ2gQH9qP9rrUPEE+Ln4cfB+4fTNLTJMV/4jZQbicjowtkIjGR8rtuU8mgDkhp&#10;3i39lX4P3nxH1aCw8T/tIfE/W9P0xnvwz20V1cyhYNPTawKwQQh+Fblo85IC4K9G/anVLr47/syW&#10;lwd1m3i66nMbHCmWPT5mib6hjx9aKAPpiiiigAooooAKKKKACiiigCjrmtWfhvRNQ1fUZfs9hYW8&#10;l1cy7S2yNFLO2BycAE4FfLn7JXxIm+H/AMCvAfg258BeLpdUstCt9Qu5YoLRkb7RuleVQLouUMju&#10;AxUE4J2jBA9i/ae1K1039nj4im7cxx3eh3WnoQM5luIzBEPxeVB+NcNDDZaboGgaHfapHZ+Ere4t&#10;IvDl1a6pcW9zqWpRM4eCU7TshMiEA4AACkEkjaAdhZftN+CrjS7fUZl1y1sbhxFFcjQ7u5heTByg&#10;lgjkj3Dac/N24zWrF+0D8PiSLnxJDpWCAx1eCawCk9iZ0TB9c9OM9a4G21e/bWTe3Nul54kdLODx&#10;B4Xj1iFrLw7EGdxeorqV3qAr8Z2knk5BqppVlJItpBZa1d77dLSW38ezC0nn8TRM8kh0+NmIJPG0&#10;KWJ+XDDGNwB67pnxh8Ba2yrp3jfw5fs23aLXVreQnd93G1z1wceuK6uCeO5hSWGRJYnG5XRgysPU&#10;Eda+aTZ2Oow6Tfal4bvU0LWTa2tl4TXS911pF00jn7TcvG6yGFtjMVY/MpAIG2ueg+FGivcT6YPD&#10;nhifxvpAtr/xBq66A9vYz2RZ3JtjEo3TBdoyFGfm2/NuoA+u6K+SNM0zw9Gunatba9qeh+CtYWCD&#10;QLu11/ULG7vL4u4NvPFEREkQ+YbtmFAQgnLVLYXHi7TrW3srfxTq8HjG0lgfXNDh19Lj+yrRnYm4&#10;aS8SZGAj27l+YrvUsTwKAPrKivmXSfF3jhtYlS2+IF3qnh97WGTS/EF9Z6cLfV7hiR9miRI4j5hI&#10;Zdu7O5MnYGGWQfGj4rWfhbR9SurLTbrUbu6jtZtDTw7OL60Vy6xyzqt6SqvsyG2LnkBcYNAH07RX&#10;gUPx48cQ+LdX8PDwjo2syaZYLqMmo22pXVvbzRFQR5P+iy+YWJIA3DOxwNxHMEP7W8dr4V03xJqX&#10;g2+/sbUZ2trW4069hcyygcqBceR3B5OARyDwQAD6Eorx4ftN6FBrGoaVf+HvEGnalp8TT3do8VvP&#10;LBGqhi7pBPIwXBHJHHfAIzo2H7Svw/1G3SeHU9SW3csqzzaDqEUbEdQGeAA/nQB6hRXCW/x4+G9z&#10;L5K+PPDkdxnBt59UhimHOBlGYMMkjt3FdVpPiLStfj36XqdnqSY3brS4SUYzjOVJ70AaNFFFABRR&#10;RQAUUUUAFFFFABRRRQAUUUUAFFFFABRRRQAUUUUAFFFFABRRRQAUUUUAFFFFAHmn7SWv3Xh74GeM&#10;ZdOl8nVr6y/snTpM/dvbx1tLY/8Af6ePiu68OaDaeFvD2maLYR+VY6daxWdvGP4Y40CKPwAFeZ/G&#10;vPiDx98JPCSn93da+2uXi4zm20+B5lP4Xb2P/wCvFeu0AFfMX7eVzP4r8E+C/hJYu633xK8S2mjz&#10;+U5V49Oib7ReyAjnAjiCkDqHr6dr5gMX/Czf+ChQcnz9L+F/g7gZ/wBRqeqSHn8bWD9fagD6ZtLS&#10;GwtYba2iSC2hRY4oo1CqigYCgDoAABXK/GD4gW/wo+FXi/xldbDFoWlXOobHOBI0cbMqfVmAUe5F&#10;dhXzL/wUFaTW/gnofgSJpEbx94t0fwuzRHDCOW5EsvPYeXA+fbNAHUfsTfDu5+G37Mngiz1Lc2va&#10;naHXNWmkH7yS8vGNxKXPdl8wJ/wAV7lTI40hjWONVRFAVVUYAA6ACn0AeT/tUfGH/hQ/wA8Z+M4S&#10;DqVlZGHTYyA3mXspEVuNv8Q810JH90N6Vj/sY+GfDPgv9nbwlonhvxDpfih4LYT6pqml30d4lxqE&#10;3725dpEY5JkdsZOdoUdq+YP+CufiLUfEtp8JPhHog8/U/FOtNceSrlW3rstrbOOoMt2Wx6w9sCo9&#10;D/ZK8H+I/wBrTxf4f8C6hqfws074c+ENLsbjWfBtwLC5n1SfdKk05AKyjyEG9WHzFyWPNAH1X+1R&#10;8Gdc+MHgjQ5fCF7Z6b458La7Z+ItCutQ3C3+0QsQ0cpUFvLeN5FIAPO3jiivnD4A/tf/ABZ8OeBt&#10;P8VfEXw1ffEH4Sahf3Fnpnj3QrDGqRQR3DwxXF9YR5zHJtB3xDjuHLLkoA+ov+Ej+N//AETz4f8A&#10;/heX3/ympo8W/GiByJ/hp4QlBAKtY+N55B7hvM0yPHbpn8K9XooA8pPjz4sQEef8KNOmB6Gx8Vxy&#10;Y/3vMt48e2M9+ndP+FpfEO3DCf4La1M68k2OuaXIrDr8pkuIyT25AGe+Oa9XooA8o/4XZ4jhfbdf&#10;BT4g2uRlTv0acN/351F8fjj2oH7QlvFg3fw/+INmpHU+G5p+fTEJc+vOMcdeler0UAeUf8NM+Dos&#10;C707xtpxztJvfAmtxIG9PMNnsJ4PRjntmgftT/C1MfavFkWmc4P9p2lxZ7T/AHW86Ndp9jg16vRQ&#10;B8uftB/Hz4U/E3wJZeDNH+IHhrW9Q1zXNMtms7DV7eSeCOO8inkkljD7kQJAwLMAAWGSM1r2vjG0&#10;ub6e9h122vLvU/LTX2g12B7XwsUtSBPaB1wTlj8y5GQV61m/tr+Ire3PgjRZ4jkjVtdinU4Mc1rY&#10;PFF/5EvUP/Ae2c18HNqd46zBrudhMd0oMhO8+rep5PWgD9C7RblILZEuL3y9PWNkvme0nuPHlvHa&#10;O5iGeXAU9y3ysc/MMrWGmx7tEjm0kPb3skDeHdIOlI8fg+7S1Mm65KMDyzK5Dem44Ir8/rbUp7Oa&#10;3lhMayQElG8pDyfXI+b8c4q5b+K9Xs4tRig1CaCPURi7SJtomHPDAduenSgD7tt1kguNdviLU6tY&#10;ww2/xB1ebTrmNNTtRbHJs9nGduclVTJ2twuAadqNNt9P8IWJlS30HzYbz4fWi39zBPeXAhZyl6SC&#10;ApkdVHTG7avyk18a23xX8WWr6QyeINUI0oEWiNqFwViG3ZhR5nyDblcLjg46VpwfHrx3bHVSniO9&#10;L6lIZZXklLvG5QpuiZiTGdh2ZXB2gDsKAPr+LV511O9vZJ4Z9ZlWC18XQRawotvCmyB8T2wkUhWG&#10;XOQzBWBQEk5EFks621jbwX96ILEW72msrLay3PjqBIJHNrhiCwAbaFJcAHDZfGPliL9pDxsggSTU&#10;/tNuV2X0MtvARqK+UIttwREDMNg2/vN5HrkA1Mv7R/iUNE0tppV01hIZNFM9lHjRyU2f6OFCgYAU&#10;gEEbkVsZ5oA+lxp0M66Gl1ojtZalJBHo/hwaZFMng+7ELSebcBWBIYsJCrhdyAs4ygFMto7uK/1m&#10;6RraTxNplvDF4512bTJhDq2nmBnItdh5bYqglVQuQrgqoNfPUX7SV6G1BZNA0fbry7PEcsVs6Sam&#10;NhQknzMIfmL/ALsJlzkggkVah/aXEa6JHJ4ZjaPwxIX8OLb380CWvybQLhcsZxwrEbkJ+Zd21ttA&#10;HtESaQmieErEStZeEJ5YrnwHam5uYLq4vgrFlu2AO1DK4G5SMZUodpJqeDWbtNbv9Qla1n8TvFDb&#10;eLtPTVtlr4cijRttzah1KiROuVLiN8qM+ZkeSQftNWDXmqTSabqNtP4iZW1O6h1JnOnsITFvsUZB&#10;5TDJPJb5PkBA5FiL9pDQRHp8Ji16GHSm2uqNBKfEcIh8sR6g7AEDgKPlkwjkAbgHoA9K08ypa6bZ&#10;WOtX0Vhai3fTPEyz2zXXi5FV3+wjfg4DFkVHLKvKupYoKq/Z4bmDTBeaFI2lagYIrHwglpDMnhS7&#10;Ksy3NwoKna3zSbXC+YhbzPuAHiR8bPCNxIN8suJ2EmhW9zYwtb+E5RDtBQL/AK1d5HG0DCiQhpBi&#10;p4Piv4Nl8+Uavao9yPJ8XXE2nSCfxJF5WCbYA4iJbdnJiJYpI3dQAdjHLq015fI15b3niTTIIX8T&#10;eILjT5pbTVrEoz7bUJw7+Xgb1VHkVNysoVieavPD/hLVbXQ73UdI09vC2rlB4Uk1G2eTUZb0HDR3&#10;kzK5ERchWKnoIzFgBzTIPG3heSDSLVdYsFttJmF14GtTcS262rhCxGoucAZk2Zbd/rA2GWImrsHi&#10;3TpbnUb6HXNPkvdX2ReLLxNXPl6RiEqs2ng8uQXYAxmQA/ukAVgzAFCTSrqwjnt9KistJ8W2SofE&#10;OlaZqcmmWmiwjJNwkkJRiQCN2JJFjZsBW37VzoviN4n0vU54NN8X6+mlvayy6FrF7d39yNbljAXy&#10;o1llZVdt2MHcUYYYFiKtvf6reWNlb6HfLbJprBdJW4Mclx4yiRMbJQMFlWLeqI4ZdsnlcupB898U&#10;yxS6qI5zbv8AbcrZWL3kscPhGVp1+VwmVAAUjHpywDggAHcy/tRfEHQtNsp5PFepXl5LJMlzpVzB&#10;ZCaxCFQGlIslOG3AqTzndnoM9ja/tdeNYNZ12wOteEb+DSbd7lrpdPmkS5Cldywyi4jDnnAHlrnk&#10;5wOfn6TU5hJrUqap515Cstv4h1BdS8xtbhe6QfuN4y3RD3JC7z3xFeRC4i0+HbdtpNy1xL4Vsllg&#10;kkjdroKFuTgHBCHOcZO0jCmgD6atv24dXtNH0zUbzw5pF3a38skMbnUJLNwyEb8xrHcEYDLjJAJP&#10;B4O3roP2yYLTVdV03VPCFyb7SkeW9g0i/S4MKocO26ZYUIBZf4u/5/G99FPd3ut3k9t5uot5w8SN&#10;JZRNFpu+7RQ8ABwDnaBtxjdtHFVUsVSzSH/j1skW4fSbr+zpI5teBnSPyyQSMYV+5ClWXJJoA+7L&#10;T9sXwZJZW15eadrGl2dyzpDPc/ZZEkZQN6qYrh9xBZQQMkZHYgnqLf8AaQ8Bz3E1u19qttPCzLLH&#10;d6BqEBjYcENvgGCOfyPoa/OvUzbvLK09tCouzcImleZPFH4flM6gEg+y4wc8H5ssKhvL2V59X2am&#10;suo26zrqeqnUmf8AteNpkQCIMoZs53dyygsQMGgD9LbX48fDi8m8lPHnhxLjcFNvNqkMUwJOADGz&#10;Bhk9OOa6zSde0zX4TNpmo2moxAAmS0nWVcHOOVJ64P5V+V1xrt7HZxw2mo6jaaLcPcNotjDqCs8D&#10;NKq7Z8YP3VxnC5IBAAzUWqXV/qF5ql7cWkWp61ameXVnvdPtpoLPM6Rh4eCEG91X5QACwC8UAfrL&#10;RX5TQeN9a0fzI9N1a+02xHm/2fc2CTac96A4RR/o0i7PlB+6Tj7pJwMdBH+0P490dfMtvEepRXG6&#10;Tzrc315O9rhwMN9peRfQDO7HfqcgH6c0V+dunfte/ESxku0k8TvqbWgLmS5WySO4AkAwgS0RjnPT&#10;g7QTwRmui079uzxpbW8Mt/FoU0TkhVi0xzLwOd5F6MHJHOxQcHA9AD7wor48sf289Qimube88Jab&#10;K9rnz7gapLCq4ZU+6lvOMbj94Oeo69+nsf27fDbpG954c1LZISFeynhKHnn5rhoMgDrjOOmORQB9&#10;OUV4XZ/tkfD6SQpfHU9LkU7WjlgS5kU85BS2eVuMc8d/rjp7H9pH4eagm9ddmto8bi99pl3aqBjO&#10;SZYlA/x460Aem0VxmnfGj4e6vKI7Dx34ZvZCcBLfWLeQ5yB0D+pA/EV11tcw3sCTW80c8L8rJEwZ&#10;W+hHWgCWiiigAooooAKKKZJIkMbSSMqIoLMzHAAHUk0AeS6I48UftR+JbwZa38JeG7XSY3Pa5vpm&#10;ublPbEVrYN77x6CvXa8g/ZiD654C1HxzMjpP461e58RqJR832R9sNh/5JQWn45xxXr9ABXzB+xKD&#10;4t1X43/EqVdz+KfHN5bWk/8Az1sLBVtLY5/4BJ9M4r3z4keLE8BfDvxT4mlKiPRdKutRYucDEMLS&#10;HJ7D5a8q/YT8Iv4J/ZD+FlhLv8+40aPVJTJ98vds10xb3zMevPrQB7xXzP8AtJqNd/af/Zg8OPzC&#10;+s6xrbjHQ2enkoe38c6jr36EZr6Yr5p+Kg+0/t3/AAIjl+dLbw94jnhUnhHZbVGYfVeKAPpaiiig&#10;D88vifBB8T/+Cv3w60m4Cy2nhDw6Lxo8jiZY7mZD1675rc+vyDjnNSyeN5vC37MX7ZPxLRyuoa14&#10;t1jSbK5DEN5SCLTbVl4BDBnYgHvgY9eY+JDaz8Ov26/i38ddOsp9Z0/4fX+i2Ov6dbrulOjXmkRi&#10;eeNe7QOokxxkFsnA46jT/wBkr4s+O/gQ3hDwp8VPAer/AAz17Ux4kt7xdHufOut94L4BnExBTzAB&#10;jGcKAcHoAfbHwf8AAkPwv+FPg/wjbosceh6Ta6fhe7RxKrN7kkEk9ySaK8Zi+E/7TerzRPqPx68O&#10;6DGHDvDongmOfcMglA08xwMDGcE80UAfStFeUj4w+M4iUm+BnjeRwfvWuo6C8Z+hfUkb81H49aT/&#10;AIXdr0eVuPgz8QLaUdUxpMv/AI9Ffsp/OgD1eivKB8e50JW4+GPxBtpR1Q6TFL/49FMyn86B+0PY&#10;Rkrc+CPiBbSD+A+FLubj13RK6/rmgD1eivKR+0l4ZjJW58PfEC1k7IfAGtzZHruitHX8M546dKP+&#10;Gm/A6EieLxbZN1CX3gjW7ZiPUCSzUke4oA9Woryg/tRfDlGAn1bUbHPQ32gahbBvoZIFz+FD/tT/&#10;AAsiG6XxZFBHkAyT2lxGi5OMszRgKPckCgD5/wD219fvJfHWrWMkavpmneFbWO3lCDMVze6iWkG4&#10;cgtFpgGCcY3epr4+r1341/ELS/iP4m+Ius6Fqn9q6fq3iiCK2VCWAgsNOigDr/sNNPclT0PJHU15&#10;P9lmP/LF/wDvk0ARUUUUAFFFFABRRRQAUUUUAFFFFABRRRQAUoJAODjPX3pKKAHF2yp3H5fu89Pp&#10;Usd9cRQ3ESTOsdwAJlDcSYORn15ANQUUAXjrmov/AGfvvrmQaeAtmHlZhbjcXxGCflG4lsDuSe9N&#10;Gr3Qiv0LI4viDOzxqWJDbsgkZXn0xmqdFAF6LWZo/sYMcDR22B5fkqqzAPvxLtAMnPdiTjAzgCpo&#10;fEM0IkIiTzgQ1pMJJVaxIk8zMIVwFyc9Qepxg81l0UAbcXimZWZXWQw3YVdUWO4kD6iBN5p8xmLc&#10;5C8gYyoOCeaQ+JGeGCN/PZdPOdLQyIUtsymRg4KHzAcnuOTnkcVi0UAba65FLJMJcn+0gP7Rme3j&#10;kdW8/wAwtAMDYcBehGcsM4NQi/tSkO6KI/Yf9Qpt8fawZNxExDA9CRxngAe9ZVFAGuLi0kcAm2U3&#10;i/K585U0xjMT8oGSw2r6Pw/QsOEj1EKZD5su1xsv9ly6nUF84PjkeqofmHVA2MismigDXlcM0GHP&#10;lupewi+0owtiZj8spIwOAx529VbocFkkvntPKWLPIv8Ap0jpG5DGbOYvwCcqQfvDO01l0UAaDQ+c&#10;kcRRwAhNni2w1zmTHJB/3+cnldv0ZJ5TlpEWE+epZlVZAtqTJ0HrwB/eGH/vDil0pwdkVlViqsMM&#10;AeD35oAsNKWWYLKFOwiRg7fv/nB79exwf7uetK7ZZQpcRtlrZTcKfKy/8XHsf7vY9OsAuJQ0REr5&#10;iGIzuPyck8enJJ+ppgbAI45GOlAGuPFOtwxzwrq15sddki/aCVxu7c/qOxI6E1FbatPZz+bBBaee&#10;xylw+nQNNJzgEuULHoe55z6ms9pSwjBC4jGBhQM8k8+vXv7DsKaDgHgHI79qAO2sPi94t0g4t9d1&#10;WBQpH2e11S8tIo+cAeXDKi8DgccDHcDHUaf+1R8R9MfEHijUIkU/wSJcFhkZybpJuuOwBHOOteRB&#10;9uOOOjAE/Nznn/Pak3ZXDZOBheenP/6/zoA+idO/be+IOnhN15DekgHfqVtDMOM9VhWA8/7w6D3z&#10;1Gnft+eIoUU32m6XfP3EFhLaqTj1NzLgZ56Hjj3r5NooA+3tN/4KA2k3zX/haztVz0t9WmmbGfQ2&#10;ajpk9fT6iH4j/tX6f8Xfh7qHhLw9oviDTbrxBJBo13qsaQTJY2lwxW6uAsUrTApbiYqfKGH2ZxyR&#10;8T19n/sbaNo/w10S88S+I4tSs9W1RAtr5mj3ZjjtDht4lEWxg5CnIYgKqnIyaAPp3wB4x8J+I7A6&#10;b4UvraaDSYYYWsoEaNrSMgrErRsAUGI2ABA+6fSusr570z9oP4Z+F/jD44fXvG+h+HxdWummGXWb&#10;xLJXCrOCN0pXoc9fXjrXpmk/HP4b6+FOl/EHwtqQYKwNprVtLkN90/K569vWgDzT/goDrsvh79jj&#10;4pTwbjNdaYumoF6sbqaO2C/j52Pxr2zwj4fh8J+FNF0O3wINMsoLKMKMDbHGqDA+i187/t23tt4k&#10;+FHgnQrS5juoPEXj/wAP6QzQOrqd16jkE8gf6sevbivp+gAr5o+Ljf2f+3V+z7M+GXUNE8S2iAHl&#10;WSK1lJPtjivpevmb9q4nw58a/wBmfxeTtjtPGc2hM2RgHUbGaEZ69SmOnfqCRQB9M0UUUAfMvwQC&#10;QftoftQWE6q32yPwzfIrj/WRnT3hYYPUAw8n/ax255TWvBvij9hbXr7xP8P9IvvFvwN1C4e817wb&#10;Z/vbvw47MWkvNOX+KDnLwfw43AgZKz/EP4gaT+z5+29rfivxDLPZ+F9e+GjXdxLDE0rPc6feEsAi&#10;jLEQTj1I+h410/aa+L/xcgT/AIVD8Eb+x0+4QND4o+JdwNKswDysi2sZaeZGBBBXbxQB9C/D74h+&#10;HPir4Q07xT4T1e31zQdQj8y3vbVsqwzggg8qwIIKkAggggEUV8jfBf8AYk+Mnw//ALfFx8dofCun&#10;a5rUmt3ui+CvD0EUJmfaGEUsoJiUhQNqIB6kmigD7booooAKKKKACiiigAooooA5jXPhh4N8T3L3&#10;GseEtD1a4dt7y32mwzMzYxkllJJxxWZP8CfhrdQeTN8PPCksP/PN9EtmX24KV3VFAHn4/Z8+F8cX&#10;lxfDrwrbjsYNGt4mU+qsqAg+4OaQfs//AA7ClR4T09Qeu1WH9a9BooA8xP7NXw4bdu8PNJu679Qu&#10;mz+ctZz/ALJfwsklaRvDtyzN1B1m+2/QDz8CvX6KAPEZf2L/AIQTXHnN4ZvN/ouvaiF/75Fxj9Ki&#10;f9i34UrITb6JdWyddgv5pRn1zKzn8M49q9zooA8GvP2LPhzclfJivrLH3vJaFt3/AH3E2Me2OtUL&#10;79hrwBdxhUvtZtGzy8BtMkemGtyP0zxX0RRQB8z3P7AvgO4gMY1/xLC/QSxPZBh+dqR+lU/+He3g&#10;ZYiB4o8VSSDJVppbPGe2QtsuR7Ag+4r6kooA+WV/YB8JqpB13UGPqYx/jVE/8E/tKYHPiZFz02ad&#10;IMfncGvrSigD46l/4J6K8rlfG1tHESdqjRZCwHbJ+14J/AfQVQn/AOCdV685MXxEs44OyN4edn9/&#10;m+2AfpX2pRQB8TSf8E8NRgfCeNrW8UjO9tPa3IPpt8yTP1z+FQXX/BPzWYgv2bX7G5J6+bK8O38o&#10;nz+lfcFFAHwfdfsAeLkizbarok0ufuS3s0agfUWzfyrPl/YD+IYgZotR8MtN2R9RuAv4sLU/yr9A&#10;KKAPz0X9gb4oBGaS+8J5GTsi1K5YkexNqoz9cD3pifsK/EUk7jpwHbFwDmv0OooA/ONv2KviV5hC&#10;6T8o/ia5thn8pjWdP+x18Vo7gxx+FJ5UHHmm+sVU/QfaM4+oH0r9LaKAPzEuv2SPjDDcCOLwHdXC&#10;cZlGp6eq/kbnP6VDP+yn8WLRgtx4Lu42IyAlxbzAj6xyMB9DzX6g0UAflxffsy/EjT0VpfC2oMGO&#10;AILaSY/iEU4/Gs+7+AHxCsrfzn8Ia3IvA2w6Xcu3/fIjJr9V6KAPyYl+DXj6G3ab/hBvE7qBnamh&#10;Xhb/AL58rNVYvhX47kQufAXi2NF6tL4evUA9zmIcV+uNFAH5Fp8N/FUm7b4e1L5f71s6/wAxWf8A&#10;8IvqnmMn2Rt69V3rkfUZr9hKKAPxrlgMFw0EjxJOpwYmlUMD7jOaoXOq2NnceRPe20M3H7t5lB56&#10;cZr9o6KAPxlgdLpS0LpMAcHy2DY/KrY0y8PS0nPGf9W3T8q/YO+0bT9UdWvLG2u2QYUzwq5A9sis&#10;y+8AeGNTjWO88OaRdop3BZ7GJwD6gFaAPyObTrtBlrWZQO5jP+FM+yzE/wCpk/75NfrNc/CPwLeQ&#10;GCfwX4enhOMxyaVAy+3BSqjfAv4bvC0LfD7wq0LDBjOi220j0I2UAfk/0pwjZo3kCny41LO+OFA6&#10;knsK/QzVfgj8O9N/aR8G6XbeA/DEOl3/AIS1y5nsU0a2WBpoLzSVik2BMFwtzKNxycNgYyc+t6L8&#10;H/Afhu8S70jwT4c0u6Riyz2Wk28LqTjJDKgIPA/IUAfAPwG/Z48S/EPWrLUxoUdzoULCZp9Sd4LK&#10;4AGQodVLShuP9WCPvBmU4B+54L34rxAR/wDCPeCxGg2qU1u7XOOny/Y+Ppk49TXo1FAHB/Drw54i&#10;sPEHirXPE1vpVre6tLbiKPSryW5VYYotoDNJFGQdxc4APXrzgber/D3wr4gz/anhnR9Szuz9ssIp&#10;c7vvfeU9e/rXQ0UAfHP7UHwb8AeFviR+zvN4d8DeG/DurXPxGsXk1TS9It7edoobe5k8kuiKxVmV&#10;DjOAUU4JAr7Gr5q/af8A3v7QH7McD/PCfFN9IY25UuunTFWx0yCTg9s19K0AFfOH/BQPRLy8/Zj1&#10;3xBpcQm1nwbe2Xiqyz/C9ncJK5z2/dCXmvo+szxP4dsfF/hrVtB1OLz9N1S0msrqL+/FIhRxz6qx&#10;oAf4f12z8T6Dpus6dL5+n6jbRXdtKP44pEDo34gg1oV82/sDeI72X4FnwJrUofxJ8ONUuvB+oDOC&#10;wtXxbuB/cMDRYPQ7Tg19JUAfIX/BRTwnZf8ACOfD/wAd6krf2NoGsSaNr0oAPlaNq0Jsbx+ePlMk&#10;JAPGQDkYFeH/AAX+IOr/AAi1X4U+MPEFzIh8L3c3wV8fQtIfKtfKmzpl8Qxwqf6sNKcAh8A19/8A&#10;xb+G+m/GD4Y+KPBWrDGn67p81jI4GTEXUhZFH95G2sPdRX5o+BJ7Q+dp/wAS0EPh/wAcxj4XfElX&#10;bP8AZfiWwBj03Us9MTRLEfMwF8wFieKAP1cor5v/AGQvi3rF1aan8HviHL5XxT8BqtpdPJkDWNPG&#10;FttRhJ++rptD9w/3sFsUUARf8MPWn/RcPjh/4Xlx/wDE0g/YnnjG2L9oT44RRj7qHxXFJtHpue2Z&#10;j+JJr6WooA+av+GKrv8A6OI+OH/hT2//AMiUf8MVXf8A0cR8cP8Awp7f/wCRK+laKAPmr/hjrxFZ&#10;/Lp37R3xeiRuXF9qtpdEn2LWwwPaj/hkfxn/ANHJfFD/AL/WX/yPX0rRQB81f8Mj+M/+jkvih/3+&#10;sv8A5HpD+yf4/tsSWP7S3xGjuB0a8SxuI8d8oYADX0tRQB81f8Mx/Fr/AKOd8Yf+CXTf/jVH/DMf&#10;xa/6Od8Yf+CXTf8A41X0rRQB80t+zJ8XACU/ae8XB/4S2h6aRn3Hlc0v/CgP2gv+jqNQ/wDCE0j/&#10;AOJr6VooA+av+FAftBf9HUah/wCEJpH/AMTR/wAKA/aC/wCjqNQ/8ITSP/ia+laKAPmkfA39o+Ib&#10;U/aftpEHRrj4dWLSEe5WdVP4KKX/AIUh+0l/0c5p/wD4bi0/+Sa+laKAPmr/AIUh+0l/0c5p/wD4&#10;bi0/+SaT/hUX7Tdgx8j9oTw/qobr9u8BRQ7Mf3fLuOc55z6CvpaigD5q/wCFZftRf9Ft8H/+EWf/&#10;AJIo/wCFZftRf9Ft8H/+EWf/AJIr6VooA+aT8O/2p7QiWH4w+B791/5d7vwhJFG3blkuNwx149KX&#10;/hFP2sv+h/8Ahf8A+E9ef/H6+laKAPmr/hFP2sv+h/8Ahf8A+E9ef/H6RvCv7WeDjx98LyewPh69&#10;/wDj9fS1FAHzV9m/bD/6CPwP/wDADWP/AI9R9m/bD/6CPwP/APADWP8A49X0rRQB81fZv2w/+gj8&#10;D/8AwA1j/wCPUeZ+2HD8n2f4H3eP+W3n6xBu/wCAbHx6feOcZ4zgfStFAHzV9p/bD/6B3wP/APA/&#10;WP8A4zR9p/bD/wCgd8D/APwP1j/4zX0rRQB80/2z+13YMPP8MfB/VQ/T7DrGpQ7Mf3vMg5z2x6Gl&#10;/wCEr/ay/wChA+F//hQ3n/xivpWigD5q/wCEr/ay/wChA+F//hQ3n/xikPjP9q+0/eyfDX4b3yL1&#10;t7XxNdRyP24Z4No9efSvpaigD5q/4Wb+1F/0RLwf/wCFof8A5Ho/4Wb+1F/0RLwf/wCFof8A5Hr6&#10;VooA+av+Fm/tRf8AREvB/wD4Wh/+R6QfG79pNQA37M2nOw4LL8RrQAn1ANtX0tRQB81f8Lv/AGkv&#10;+jY9P/8ADj2n/wAjUf8AC7/2kv8Ao2PT/wDw49p/8jV9K0UAfNI+PX7Q8JKzfstTyOP4rTx/pjxk&#10;excIf/HaX/hf/wC0F/0avqH/AIXekf8AxVfStFAHzV/wv/8AaC/6NX1D/wALvSP/AIqk/wCGi/jj&#10;ZEHUf2W9dijbhTY+LdKumz7hXGB719LUUAfNX/DTnxa/6Ni8Yf8Ag603/wCO0f8ADTnxa/6Ni8Yf&#10;+DrTf/jtfStFAHxxqXxn+L1z8XtB8aT/ALNvjBLDSNB1LSjbRarp0krG6uLGVnAEvzYFiAFHJLfl&#10;2X/DXHjP/o234of9+bL/AOSK+laKAPmr/hrjxn/0bb8UP+/Nl/8AJFH/AA1x4z/6Nt+KH/fmy/8A&#10;kivpWigD5pH7aGqQDy7v9nX40pcLw62/h62mjB9nF0A31pf+G1bv/o3f44f+Exb/APyXX0rRQB8h&#10;Lr3jD9pv9ob4TaxB8LfF3gDwf4Gur7VNR1LxpbQ2U1xNLatBDDBCsrlxlyWboAOxxn69oooAKKKK&#10;APlPxDMP2e/24NN1uRvs/g/4x2cekXbn7kOvWi4tST0XzoCYwByzrk9K+rK8r/aZ+CMH7QXwd1rw&#10;n9pOnaudt9o2pqSrWOownfbzBgMjDgBsc7WYDrVD9lb44S/HT4VwX2rQf2b410aeTRfE+ksNr2Wp&#10;QHbMpXsrEB19mxnINAHsdfEn7V/w58P/AA0+Kk/jLxJpqXnwc+J8EHhf4g25+VLG6DY0/VSf4CrE&#10;RtJxswrcsRX23WF448FaL8R/CGr+F/EVjHqWiatbPa3drL0dGGDz2I6gjkEAjkUAfA/i7wufhP4j&#10;8H+Hvj3Pry2Xh26ji8EfHbwuXjuo4CwCafqRRWKlhiPcyskgc9Dvclezfs5+N9U+DfjP/hnH4m3j&#10;ahd2sLS+CfEF4uU17Sk6QOcY+0wKArL3UAjpligD6vooooAKKKKACiiigAooooAKKKKACiiigAoo&#10;ooAKKKKACiiigAooooAKKKKACiiigAooooAKKKKACiiigAooooAKKKKACiiigAooooAKKKKACiii&#10;gAooooAKKKKACiiigAooooAKKKKACiiigAooooAK+S/j/p9/+y98XE+P/h2zmuvB+qRxad8RtItI&#10;yzG3X5YNVjUcmSHO1+uUPQcsPrSoL6xttTsrizvLeK7s7iNoZredA8cqMCGVlPBBBIIPXNAEOjax&#10;Y+IdIstU0y7hv9NvYUuba7t3DxzROoZXVhwQQQQfertfGnh3Urv9gLxwnhjXJ5Zv2d/EN639hazO&#10;7SHwneytn7FcMTkWjksY5D9wnDHktX2RHIk0ayRsrowDKynIIPQg0AcB8bPgV4V+Pnhm00fxPDdR&#10;tY3kWoafqemzm3vbC4jYMssEwGUbjBI7H1wQV6FRQAUUUUAFFFFABRRRQAUUUUAFFFFABRRRQAUU&#10;UUAFFFFABRRRQAUUUUAFFFFABRRRQAUUUUAFFFFABRRRQAUUUUAFFFFABRRRQAUUUUAFFFFABRRR&#10;QAUUUUAFFFFABRRRQAUUUUAFFFFABRRRQAUUUUAFFFFAGP4w8H6L4/8ADGp+HfEWmW+saHqULW93&#10;Y3Sbo5UPY+h6EEcggEEEA1+UXxC+NHxS/Zn8d6/8M/APxM1zT/Bvh28e00uyvrWwv3toPvLEJp7Z&#10;5CibtqhmOFAHaiigDL0X9tb4/XWs2EM3xUv5IpLiNHQ6LpI3KWAI4s80UUUAf//ZUEsDBAoAAAAA&#10;AAAAIQDYkPpjZwsAAGcLAAAUAAAAZHJzL21lZGlhL2ltYWdlNC5wbmeJUE5HDQoaCgAAAA1JSERS&#10;AAABKQAAAFoIBgAAAORYoFkAAAAGYktHRAD/AP8A/6C9p5MAAAAJcEhZcwAADsQAAA7EAZUrDhsA&#10;AAsHSURBVHic7Z1Nj+PGEYZfzezsep0P++azzz77mksQIAgSJF4D/o32H/HPsXdtOMZudjQ5SA0V&#10;S93Nqu5qkuK8D0CI6i6KI634bFWzSQGEEEIIIYQQQgghhBBCCCGEEEIIId0cNvIaczwtsA9CyAbp&#10;EUxpW8trriEdio48Z7Z6XM7SIim9zdzzGr0fCmVHSJ2WY3xT33HvGzhk1vXj3OtaPgDPh0TREZLH&#10;m0Do7+UmvqceSWkJHWbWLdQ+hLkPqLe/Nz56+1vZJ7kNaglFiSf1qNdXwSqUXNakl/cBf89rsZ77&#10;cEofmLfd2m+NaYkdsf2t7JOMp3TMyraEltOmZGWRVC6DSsvdeTkA+G/4X9dGtOh6+jwxPfFR297S&#10;PkkZS1IBnBKLV5hKSS7ABkT1whGr5ZQe78+PW+H3gNd4rZ4vndWV/vOwfEnStktmdVHTUCi7fkqC&#10;ukNZVK9xLaijeM1V/13mJFUzcZLT/XnZE1sVnaevR3Rp+6XL1wjZUXQXckmFfEz8DuAPuMjpeI7R&#10;WVTEd8KNJ5MCpiVeEtQL7E9SESwlush23R8hOk98CWZ1NnJn8/TQjByikfwG4E8iPslKsoqoapKq&#10;1bVSUGkh8YwQHXBb5WvanlmdndwZdzk0kxbNrwD+jOl7X11UVrmUjJxE9TDkryMR9IruU/RLLWKq&#10;yRayujVEZ93vXFIhj9naOPIvAD5Tr7WqqFrKPWllmU2RfRJx1vbT86NVYFvN6tYoX+V+vfG14Zna&#10;EM07XESVSKKSglpEVC2ZlHzjUlSElLgF0Xn6tpjVlTIonVRYx5HfAfgcwKPY1xHXYhouKsvZvdJg&#10;nLYzISOJFB2wv6yuNOUgV+pZT3a9xUlU+u+RWVXa5zBR9cyT0m+ckK1zK6Lz9OVmkecElZYkKOux&#10;n0Ql932HBUXlKffSY0lWhDwHokUHXB/cLdlbLpPKJRMt48hvMR2jesRUiquWe5LaxE5KihA7I0SX&#10;KI0byzKv5WRXGkyXl8zoWelDsqnSH1qqlQ9qXU61J4QsxxrXyr7DaR6VZLioWga89bU/lBQhz4ec&#10;M4aKqqdMy12sSAjZNz/hUjbqy2x08hKCVVK5cSjdTgh5HvyE6cz1kqBCvGCRlGV8ihDyvPgZ00H5&#10;0vh0tydayz1mUoSQt5hKSpd+iS4/tEiKQiKEJIaLyispvVNmUoQQLapQN3gkFZa+EUJ2xzsMOuPX&#10;U+4xiyKESJKopKy6RTUnKesLU1SEEOB007xQUbWOSVFKhJASv6Bc9rkdUpOUR0Q/OmIJIfvnV1xn&#10;U03UJmrKJaVvD+fl1Xn55Lyk5y/P/S9wbdLa/gDgh9Y3QQjZLH/E6dYuR7GUfnw0S+8dNfUPCsrf&#10;7TqI5wfxPKGF9V1lP1YLU3SEbIt7XNygT7SZLkb2ZlIvcMqWXmKaTb0S7eleNbmp8p4p8xYxeVNI&#10;SzxFR0gMXwD4H4CP50VmVOZsqkVSD5hKSpd6DyJe3nMqt7/c/r3XCkacefTIjqIjZJ4vAXw4L0lU&#10;j7iISlZfQEVUc5IC8r+xJ7Mp+Zj6S6cf5yTlfe5pq7X39HliPLEUHblVvsJJTu9xkZQUlSubmjuY&#10;UyYkb0OasqWXaknt+l4ztVOPlnVPn+W5NSayParfG0/RkaX5GhdBJUnJbOojrgfRgU5JJVHpki+J&#10;6gFTQenxqFy5ZxWWV2itcosS297KV0qOePgLrgUlRaXHpvRJtyweSZVE9YBpmSenH+hSryYfS19L&#10;26j1Ec9Lbd7Ynj5PjCWeonse/A2nbEnKKZdNPYrFNC5l+SLr3/CSvzahF30ltM6i5jIqi7zWEtxW&#10;srqeDO5WszqKbtv8A5dxp5yg3uN6XCpUUjqbyv2mvCzx9Fm9UZKKFptXZpFSs0prC1ldi9C2kNVR&#10;dGP4F07i0ZIqjUsNyaQOakkikuWfbLOUeZGS8sSuIUFrfGS/dd3TZ3lujYlst/ZbY2qxFN2Fb3Aa&#10;V0rjTFJSOUGFj0npfi0pmVnp8s6SQenXLrX19kXIaQ2xtX5e0f2WbT3bWOKt25Taau09fZ6YWuwe&#10;RPcG04zoIy6ZkpSUFFT42b1c/0Etetxp7mrnpQ6uXiEuJafR23j75to8/S3rnj7Lc2tMZHtU/1z8&#10;mqJ7g5NckpxkJvVBLXIsKnyeVC5GPs4tue1q69a4yINnpOAsMT1yGr0fb19Lm6e/th7V1xNTamtp&#10;t/bPxdTex/eG186RMihZ5uVKPZk95QbMXTPOLRcYly4C1BcM5gSl10c/7/lS9x5IvYKr9e1FgiPb&#10;Itc9fS3PS23e2Fr8U6W/hVyJpwWlpVS7Zs987Z71LghJSLkX1BJb4h+o5X/AFrlZ46KkN0Jwtb61&#10;txnx3lraPP219ai+iJjcY6uwvoFNUPoSmFp5Z8Zzq5Y5UQFTWUG0zeH9n6LW1yPAyOcj10dLr0U8&#10;ntjR+2mNscZ7+kux3m0tz3NCOmQWD+ksXm4MqpZF5Uo8V5mX8N5PSmdLFiuWYg6GmFxsa4xHXqX2&#10;6P/tovp6D6RIwdX69ixBa3xkf2mfuUWe4LKSy6CkhKScPqi+mpxc2VTrTe9KN6/z7FxmZp79Sbz7&#10;bhXZXH9ve4v8lpBbaT1aemvKL2Lb3piIeC0pPS3oSTzO8S0u2VOS0yOm2VIug6qVeblyz+SL3jtz&#10;lnbUKx/vvqNkFyG6uZiWPovEcm1eGfbKrdS3lvSiY7a+jVz0FSLysYY8g1eaZpCTVG6gPM0ql/Oh&#10;EuZjP0JSOXrlY5VO1P6Wzup6RVfr722PkF+k+FqkNhe7pPx65OTJnIDpXEUppiMut/G9Rxk5/pQW&#10;WcKVsic9/jQ3F2qRcm80vdJJeGS3ZFa3VPk6F7OlrK5VfBYhRgqwV3C1vogMKmVR95heWzv3ffoP&#10;LmLJncHzTjXIDZLD8HdcsVVJRREhuyWzuujytRaTi22NicjqRshviQyvJ5Ozts31aUHpmwDMDVb/&#10;G1PBeEs8nT2FCQrYv6QiYFa3zayuR4BLZ3WRAtRtutSTWdQR02M899n8E9eC0oPkcwPk8q4GoYIC&#10;KKklYVa3r6zOGzMqq8tlUXc4HdtywFrGJf6OqVzkOJSlxLNOM+j67lNSt8WtiS5tv6TodHxkf297&#10;dJYnpaNLPS0nKTAA+CtOgsE5Vs+FKi2LCiq9AUJaWOO707tPz/ZLl6+l9rm22nhU7kdT9C+MJ6mU&#10;sijPGTzXTHIrzKRIK8zqtlG+yjGpI6bzoJK4ZJakx7CA6Rm9WvY0NwcqXFAAJUXWhScl+svXlEWl&#10;GeXASSAHXM95kuXendiuVOrJS1xyt1oZLiiAkiL74NayuhFXSugSUE4HkJI6iHgZJ6ccyMckp9wd&#10;NYcLCqCkCEncYlaXXkPKKi1HXItKlndyPTc3apE5UBYoKUJiWTKrS4KSmYwWlSzz5HgUMJXZR1yP&#10;Pa0uKKB+HQ8hZNvouVK5Nj03SgtMX0Qsx5+OmI5BLS4ogJkUIbeMLvVSVpUr+dKcqDsVp6/X03Ja&#10;VVAAJUXIHiiVfVJATyKuJCld2g2fA2WBkiJkn6TBcTmrvDbInht7WmSKwRwckyLk9rFcfgPUz/zV&#10;7qK5mqAAZlKE7A0pl6Nqy00ilUKq/VDCKoICmEkRsgdqd1RI5KYn6LZVB8hL8AJjQvZB6aJj4Hoa&#10;QiI3v0q26/VVoKQI2Q9zN8bLUSvrVhcUQEkRsic8N9YDykLahJwSlBQh+8Nzts/StiqUFCH7ZOl7&#10;dQ2DkiJk/3gyKUIIIYQQQgghhBBCCCGEEEIIIYSQPfJ/Qe1ZAlZaVTkAAAAASUVORK5CYIJQSwEC&#10;LQAUAAYACAAAACEAPfyuaBQBAABHAgAAEwAAAAAAAAAAAAAAAAAAAAAAW0NvbnRlbnRfVHlwZXNd&#10;LnhtbFBLAQItABQABgAIAAAAIQA4/SH/1gAAAJQBAAALAAAAAAAAAAAAAAAAAEUBAABfcmVscy8u&#10;cmVsc1BLAQItABQABgAIAAAAIQBPTY6NcxwAALLZAAAOAAAAAAAAAAAAAAAAAEQCAABkcnMvZTJv&#10;RG9jLnhtbFBLAQItABQABgAIAAAAIQBXYcl94wAAAA0BAAAPAAAAAAAAAAAAAAAAAOMeAABkcnMv&#10;ZG93bnJldi54bWxQSwECLQAKAAAAAAAAACEAhwSBidggAADYIAAAFQAAAAAAAAAAAAAAAADzHwAA&#10;ZHJzL21lZGlhL2ltYWdlNi5qcGVnUEsBAi0AFAAGAAgAAAAhANolUuTkAAAAtwMAABkAAAAAAAAA&#10;AAAAAAAA/kAAAGRycy9fcmVscy9lMm9Eb2MueG1sLnJlbHNQSwECLQAKAAAAAAAAACEAfECOgkgL&#10;AABICwAAFAAAAAAAAAAAAAAAAAAZQgAAZHJzL21lZGlhL2ltYWdlNS5wbmdQSwECLQAKAAAAAAAA&#10;ACEACmz8i2YQAABmEAAAFAAAAAAAAAAAAAAAAACTTQAAZHJzL21lZGlhL2ltYWdlMy5wbmdQSwEC&#10;LQAKAAAAAAAAACEADceEYLwAAAC8AAAAFAAAAAAAAAAAAAAAAAArXgAAZHJzL21lZGlhL2ltYWdl&#10;Mi5wbmdQSwECLQAKAAAAAAAAACEA7DExEU93AABPdwAAFQAAAAAAAAAAAAAAAAAZXwAAZHJzL21l&#10;ZGlhL2ltYWdlMS5qcGVnUEsBAi0ACgAAAAAAAAAhANiQ+mNnCwAAZwsAABQAAAAAAAAAAAAAAAAA&#10;m9YAAGRycy9tZWRpYS9pbWFnZTQucG5nUEsFBgAAAAALAAsAyAIAADTiAAAAAA==&#10;">
                <v:group id="Group 241" o:spid="_x0000_s1114" style="position:absolute;width:46725;height:24343" coordsize="46725,24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group id="Group 70" o:spid="_x0000_s1115" style="position:absolute;width:46725;height:22393" coordsize="46725,2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group id="Group 169" o:spid="_x0000_s1116" style="position:absolute;width:46725;height:20756" coordsize="7350,3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<o:lock v:ext="edit" aspectratio="t"/>
                      <v:shape id="Picture 161" o:spid="_x0000_s1117" type="#_x0000_t75" style="position:absolute;width:4684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9UrvDAAAA3AAAAA8AAABkcnMvZG93bnJldi54bWxEj0GLwjAQhe8L/ocwgrc1UVDXahRZWPTi&#10;wa4/YGjGtthMShNr/ffOYWFvM7w3732z3Q++UT11sQ5sYTY1oIiL4GouLVx/fz6/QMWE7LAJTBZe&#10;FGG/G31sMXPhyRfq81QqCeGYoYUqpTbTOhYVeYzT0BKLdgudxyRrV2rX4VPCfaPnxiy1x5qlocKW&#10;visq7vnDW1jfz7m/9WRaf7ycH251nS+WxtrJeDhsQCUa0r/57/rkBH8l+PKMTKB3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1Su8MAAADcAAAADwAAAAAAAAAAAAAAAACf&#10;AgAAZHJzL2Rvd25yZXYueG1sUEsFBgAAAAAEAAQA9wAAAI8DAAAAAA==&#10;">
                        <v:imagedata r:id="rId55" o:title=""/>
                      </v:shape>
                      <v:group id="Group 162" o:spid="_x0000_s1118" style="position:absolute;left:2221;top:931;width:5129;height:1617" coordorigin="2221,931" coordsize="5129,1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<v:shape id="Freeform 163" o:spid="_x0000_s1119" style="position:absolute;left:2221;top:931;width:5129;height:1617;visibility:visible;mso-wrap-style:square;v-text-anchor:top" coordsize="5129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ugsEA&#10;AADcAAAADwAAAGRycy9kb3ducmV2LnhtbERPTYvCMBC9C/sfwizszaYqaOkaRVxcRE9WL3sbmrEp&#10;NpPSZLX+eyMI3ubxPme+7G0jrtT52rGCUZKCIC6drrlScDpuhhkIH5A1No5JwZ08LBcfgznm2t34&#10;QNciVCKGsM9RgQmhzaX0pSGLPnEtceTOrrMYIuwqqTu8xXDbyHGaTqXFmmODwZbWhspL8W8V/Gb7&#10;cz9a62LnzM/G1n/ZdjLJlPr67FffIAL14S1+ubc6zp+N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I7oLBAAAA3AAAAA8AAAAAAAAAAAAAAAAAmAIAAGRycy9kb3du&#10;cmV2LnhtbFBLBQYAAAAABAAEAPUAAACGAwAAAAA=&#10;" path="m4265,l3829,r-23,2l3743,22r-51,41l3660,119r-11,511l,1617,3649,900r1479,l5128,180r-1,-23l5106,94,5065,44,5009,11,4965,1,4265,xe" stroked="f">
                          <v:path arrowok="t" o:connecttype="custom" o:connectlocs="4265,931;3829,931;3806,933;3743,953;3692,994;3660,1050;3649,1561;0,2548;3649,1831;5128,1831;5128,1111;5127,1088;5106,1025;5065,975;5009,942;4965,932;4265,931" o:connectangles="0,0,0,0,0,0,0,0,0,0,0,0,0,0,0,0,0"/>
                        </v:shape>
                        <v:shape id="Freeform 164" o:spid="_x0000_s1120" style="position:absolute;left:2221;top:931;width:5129;height:1617;visibility:visible;mso-wrap-style:square;v-text-anchor:top" coordsize="5129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LGcIA&#10;AADcAAAADwAAAGRycy9kb3ducmV2LnhtbERPPWvDMBDdC/kP4grZGjk1tMaNEoqDQ2inOlmyHdbF&#10;MrVOxlJt599HhUK3e7zP2+xm24mRBt86VrBeJSCIa6dbbhScT+VTBsIHZI2dY1JwIw+77eJhg7l2&#10;E3/RWIVGxBD2OSowIfS5lL42ZNGvXE8cuasbLIYIh0bqAacYbjv5nCQv0mLLscFgT4Wh+rv6sQoO&#10;2ed1Xhe6+nBmX9r2kh3TNFNq+Ti/v4EINId/8Z/7qOP81xR+n4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EsZwgAAANwAAAAPAAAAAAAAAAAAAAAAAJgCAABkcnMvZG93&#10;bnJldi54bWxQSwUGAAAAAAQABAD1AAAAhwMAAAAA&#10;" path="m5128,900r-1479,l3650,923r21,63l3712,1037r56,33l3896,1080r1052,l5014,1068r56,-35l5109,981r18,-64l5128,900xe" stroked="f">
                          <v:path arrowok="t" o:connecttype="custom" o:connectlocs="5128,1831;3649,1831;3650,1854;3671,1917;3712,1968;3768,2001;3896,2011;4948,2011;5014,1999;5070,1964;5109,1912;5127,1848;5128,1831" o:connectangles="0,0,0,0,0,0,0,0,0,0,0,0,0"/>
                        </v:shape>
                      </v:group>
                      <v:group id="Group 165" o:spid="_x0000_s1121" style="position:absolute;left:2221;top:931;width:5129;height:1617" coordorigin="2221,931" coordsize="5129,1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shape id="Freeform 166" o:spid="_x0000_s1122" style="position:absolute;left:2221;top:931;width:5129;height:1617;visibility:visible;mso-wrap-style:square;v-text-anchor:top" coordsize="5129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238MA&#10;AADcAAAADwAAAGRycy9kb3ducmV2LnhtbERPS2vCQBC+C/6HZQRvulHwQXSVoi304MUHSG/T7JjE&#10;ZmfD7pqk/fXdQsHbfHzPWW87U4mGnC8tK5iMExDEmdUl5wou57fREoQPyBory6TgmzxsN/3eGlNt&#10;Wz5Scwq5iCHsU1RQhFCnUvqsIIN+bGviyN2sMxgidLnUDtsYbio5TZK5NFhybCiwpl1B2dfpYRT8&#10;LOhaPfZ3Pr8ePpo7tp+Sjk6p4aB7WYEI1IWn+N/9ruP8xQz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V238MAAADcAAAADwAAAAAAAAAAAAAAAACYAgAAZHJzL2Rv&#10;d25yZXYueG1sUEsFBgAAAAAEAAQA9QAAAIgDAAAAAA==&#10;" path="m5128,180r-13,-66l5081,59,5029,19,4965,1,4265,,3896,r-67,l3806,2r-63,20l3692,63r-32,56l3649,630,,1617,3649,900r1,23l3671,986r41,51l3768,1070r128,10l4265,1080r683,l4971,1079r63,-21l5085,1017r33,-56l5128,900r,-270l5128,180xe" filled="f" strokeweight="1pt">
                          <v:path arrowok="t" o:connecttype="custom" o:connectlocs="5128,1111;5115,1045;5081,990;5029,950;4965,932;4265,931;3896,931;3829,931;3806,933;3743,953;3692,994;3660,1050;3649,1561;0,2548;3649,1831;3650,1854;3671,1917;3712,1968;3768,2001;3896,2011;4265,2011;4948,2011;4971,2010;5034,1989;5085,1948;5118,1892;5128,1831;5128,1561;5128,1111" o:connectangles="0,0,0,0,0,0,0,0,0,0,0,0,0,0,0,0,0,0,0,0,0,0,0,0,0,0,0,0,0"/>
                        </v:shape>
                        <v:shape id="Picture 167" o:spid="_x0000_s1123" type="#_x0000_t75" style="position:absolute;left:5932;top:994;width:1354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C54nBAAAA3AAAAA8AAABkcnMvZG93bnJldi54bWxET0uLwjAQvgv+hzDCXkRTPdjaNYoIgrfF&#10;53k2GdtqMylN1PrvNwsLe5uP7zmLVWdr8aTWV44VTMYJCGLtTMWFgtNxO8pA+IBssHZMCt7kYbXs&#10;9xaYG/fiPT0PoRAxhH2OCsoQmlxKr0uy6MeuIY7c1bUWQ4RtIU2LrxhuazlNkpm0WHFsKLGhTUn6&#10;fnhYBelWn7Ov4W54eev99+2eTudze1HqY9CtP0EE6sK/+M+9M3F+OoPfZ+IFc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C54nBAAAA3AAAAA8AAAAAAAAAAAAAAAAAnwIA&#10;AGRycy9kb3ducmV2LnhtbFBLBQYAAAAABAAEAPcAAACNAwAAAAA=&#10;">
                          <v:imagedata r:id="rId56" o:title=""/>
                        </v:shape>
                        <v:shape id="Picture 168" o:spid="_x0000_s1124" type="#_x0000_t75" style="position:absolute;left:6217;top:1099;width:758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pj2XCAAAA3AAAAA8AAABkcnMvZG93bnJldi54bWxET0trAjEQvhf6H8IUvGlWkVpWo6hQkNZD&#10;1XofNrMP3Uy2m1G3/94UhN7m43vObNG5Wl2pDZVnA8NBAoo487biwsD34b3/BioIssXaMxn4pQCL&#10;+fPTDFPrb7yj614KFUM4pGigFGlSrUNWksMw8A1x5HLfOpQI20LbFm8x3NV6lCSv2mHFsaHEhtYl&#10;Zef9xRkY52u5NJvVxzZ8JflR9OEz/JyM6b10yykooU7+xQ/3xsb5kwn8PRMv0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Y9lwgAAANwAAAAPAAAAAAAAAAAAAAAAAJ8C&#10;AABkcnMvZG93bnJldi54bWxQSwUGAAAAAAQABAD3AAAAjgMAAAAA&#10;">
                          <v:imagedata r:id="rId57" o:title=""/>
                        </v:shape>
                        <v:shape id="Picture 169" o:spid="_x0000_s1125" type="#_x0000_t75" style="position:absolute;left:1993;top:2544;width:1426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2G1fHAAAA3AAAAA8AAABkcnMvZG93bnJldi54bWxEj09rwkAQxe8Fv8MyBW91o1BbUlcppQVL&#10;BeM/qLchOybB7GzIriZ+e+dQ6G2G9+a938wWvavVldpQeTYwHiWgiHNvKy4M7HdfT6+gQkS2WHsm&#10;AzcKsJgPHmaYWt/xhq7bWCgJ4ZCigTLGJtU65CU5DCPfEIt28q3DKGtbaNtiJ+Gu1pMkmWqHFUtD&#10;iQ19lJSftxdn4Hu53vB+9Xn8nXQ/WTI9FOPsOTNm+Ni/v4GK1Md/89/10gr+i9DKMzKBnt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2G1fHAAAA3AAAAA8AAAAAAAAAAAAA&#10;AAAAnwIAAGRycy9kb3ducmV2LnhtbFBLBQYAAAAABAAEAPcAAACTAwAAAAA=&#10;">
                          <v:imagedata r:id="rId58" o:title=""/>
                        </v:shape>
                      </v:group>
                      <v:group id="Group 170" o:spid="_x0000_s1126" style="position:absolute;left:2074;top:2597;width:1262;height:254" coordorigin="2074,2597" coordsize="126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<v:shape id="Freeform 171" o:spid="_x0000_s1127" style="position:absolute;left:2074;top:2597;width:1262;height:254;visibility:visible;mso-wrap-style:square;v-text-anchor:top" coordsize="126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FL8MA&#10;AADcAAAADwAAAGRycy9kb3ducmV2LnhtbESPQW/CMAyF70j8h8iTuEG6HRAqBLQOIbELEowfYCWm&#10;7ZY4pQnQ/fv5gLSbrff83ufVZghe3alPbWQDr7MCFLGNruXawPlrN12AShnZoY9MBn4pwWY9Hq2w&#10;dPHBR7qfcq0khFOJBpqcu1LrZBsKmGaxIxbtEvuAWda+1q7Hh4QHr9+KYq4DtiwNDXb00ZD9Od2C&#10;ga1Pt+vxO9u28rbYh8+K7aEyZvIyvC9BZRryv/l5vXe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AFL8MAAADcAAAADwAAAAAAAAAAAAAAAACYAgAAZHJzL2Rv&#10;d25yZXYueG1sUEsFBgAAAAAEAAQA9QAAAIgDAAAAAA==&#10;" path="m7,l,126r1132,65l1128,254,1261,135,1199,65r-60,l7,xe" fillcolor="black" stroked="f">
                          <v:path arrowok="t" o:connecttype="custom" o:connectlocs="7,2597;0,2723;1132,2788;1128,2851;1261,2732;1199,2662;1139,2662;7,2597" o:connectangles="0,0,0,0,0,0,0,0"/>
                        </v:shape>
                        <v:shape id="Freeform 172" o:spid="_x0000_s1128" style="position:absolute;left:2074;top:2597;width:1262;height:254;visibility:visible;mso-wrap-style:square;v-text-anchor:top" coordsize="126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gtMAA&#10;AADcAAAADwAAAGRycy9kb3ducmV2LnhtbERPzYrCMBC+C75DGMGbTfUgUo2y3UXQy4I/DzAkY1tN&#10;Jt0man37zcKCt/n4fme16Z0VD+pC41nBNMtBEGtvGq4UnE/byQJEiMgGrWdS8KIAm/VwsMLC+Ccf&#10;6HGMlUghHApUUMfYFlIGXZPDkPmWOHEX3zmMCXaVNB0+U7izcpbnc+mw4dRQY0ufNenb8e4UfNlw&#10;/zlco25Kq/Od25esv0ulxqP+YwkiUh/f4n/3zqT5iyn8PZMu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ygtMAAAADcAAAADwAAAAAAAAAAAAAAAACYAgAAZHJzL2Rvd25y&#10;ZXYueG1sUEsFBgAAAAAEAAQA9QAAAIUDAAAAAA==&#10;" path="m1143,2r-4,63l1199,65,1143,2xe" fillcolor="black" stroked="f">
                          <v:path arrowok="t" o:connecttype="custom" o:connectlocs="1143,2599;1139,2662;1199,2662;1143,2599" o:connectangles="0,0,0,0"/>
                        </v:shape>
                      </v:group>
                      <v:group id="Group 173" o:spid="_x0000_s1129" style="position:absolute;left:2074;top:2597;width:1262;height:254" coordorigin="2074,2597" coordsize="126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<v:shape id="Freeform 174" o:spid="_x0000_s1130" style="position:absolute;left:2074;top:2597;width:1262;height:254;visibility:visible;mso-wrap-style:square;v-text-anchor:top" coordsize="126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Oj74A&#10;AADcAAAADwAAAGRycy9kb3ducmV2LnhtbERPzQrCMAy+C75DieBFtFNBZFpFBEHEHdSB17DGbbim&#10;Y606394Kgrd8fL9ZrltTiSc1rrSsYDyKQBBnVpecK0gvu+EchPPIGivLpOBNDtarbmeJsbYvPtHz&#10;7HMRQtjFqKDwvo6ldFlBBt3I1sSBu9nGoA+wyaVu8BXCTSUnUTSTBksODQXWtC0ou58fRkFyTJLD&#10;IMX8msrNSR+m5r53Rql+r90sQHhq/V/8c+91mD+fwveZcIF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PDo++AAAA3AAAAA8AAAAAAAAAAAAAAAAAmAIAAGRycy9kb3ducmV2&#10;LnhtbFBLBQYAAAAABAAEAPUAAACDAwAAAAA=&#10;" path="m7,l1139,65r4,-63l1261,135,1128,254r4,-63l,126,7,xe" filled="f">
                          <v:path arrowok="t" o:connecttype="custom" o:connectlocs="7,2597;1139,2662;1143,2599;1261,2732;1128,2851;1132,2788;0,2723;7,2597" o:connectangles="0,0,0,0,0,0,0,0"/>
                        </v:shape>
                        <v:shape id="Picture 175" o:spid="_x0000_s1131" type="#_x0000_t75" style="position:absolute;left:918;top:2424;width:1421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jPTCAAAA3AAAAA8AAABkcnMvZG93bnJldi54bWxET02LwjAQvQv+hzCCN01dVErXKLooeNlD&#10;rd5nm9m2bDOpTdS6v94Igrd5vM9ZrDpTiyu1rrKsYDKOQBDnVldcKDhmu1EMwnlkjbVlUnAnB6tl&#10;v7fARNsbp3Q9+EKEEHYJKii9bxIpXV6SQTe2DXHgfm1r0AfYFlK3eAvhppYfUTSXBisODSU29FVS&#10;/ne4GAWndP9d/aTpttv832f1bnbMzlmk1HDQrT9BeOr8W/xy73WYH0/h+Uy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WYz0wgAAANwAAAAPAAAAAAAAAAAAAAAAAJ8C&#10;AABkcnMvZG93bnJldi54bWxQSwUGAAAAAAQABAD3AAAAjgMAAAAA&#10;">
                          <v:imagedata r:id="rId59" o:title=""/>
                        </v:shape>
                      </v:group>
                      <v:group id="Group 176" o:spid="_x0000_s1132" style="position:absolute;left:999;top:2479;width:1262;height:254" coordorigin="999,2479" coordsize="126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<v:shape id="Freeform 177" o:spid="_x0000_s1133" style="position:absolute;left:999;top:2479;width:1262;height:254;visibility:visible;mso-wrap-style:square;v-text-anchor:top" coordsize="126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U4wL8A&#10;AADcAAAADwAAAGRycy9kb3ducmV2LnhtbERPzYrCMBC+L/gOYYS9rakeRKpRrCLoZcGfBxiSsa0m&#10;k9pE7b79RhC8zcf3O7NF56x4UBtqzwqGgwwEsfam5lLB6bj5mYAIEdmg9UwK/ijAYt77mmFu/JP3&#10;9DjEUqQQDjkqqGJscimDrshhGPiGOHFn3zqMCbalNC0+U7izcpRlY+mw5tRQYUOrivT1cHcK1jbc&#10;b/tL1HVhdbZ1u4L1b6HUd79bTkFE6uJH/HZvTZo/GcPrmXSB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dTjAvwAAANwAAAAPAAAAAAAAAAAAAAAAAJgCAABkcnMvZG93bnJl&#10;di54bWxQSwUGAAAAAAQABAD1AAAAhAMAAAAA&#10;" path="m1258,189r-1136,l1254,254r4,-65xe" fillcolor="black" stroked="f">
                          <v:path arrowok="t" o:connecttype="custom" o:connectlocs="1258,2668;122,2668;1254,2733;1258,2668" o:connectangles="0,0,0,0"/>
                        </v:shape>
                        <v:shape id="Freeform 178" o:spid="_x0000_s1134" style="position:absolute;left:999;top:2479;width:1262;height:254;visibility:visible;mso-wrap-style:square;v-text-anchor:top" coordsize="126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dW8AA&#10;AADcAAAADwAAAGRycy9kb3ducmV2LnhtbERPzYrCMBC+L/gOYQRva+oeXKlGsbss6EXw5wGGZGyr&#10;yaQ2UevbmwXB23x8vzNbdM6KG7Wh9qxgNMxAEGtvai4VHPZ/nxMQISIbtJ5JwYMCLOa9jxnmxt95&#10;S7ddLEUK4ZCjgirGJpcy6IochqFviBN39K3DmGBbStPiPYU7K7+ybCwd1pwaKmzopyJ93l2dgl8b&#10;rpftKeq6sDpbuXXBelMoNeh3yymISF18i1/ulUnzJ9/w/0y6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mdW8AAAADcAAAADwAAAAAAAAAAAAAAAACYAgAAZHJzL2Rvd25y&#10;ZXYueG1sUEsFBgAAAAAEAAQA9QAAAIUDAAAAAA==&#10;" path="m133,l,119,118,252r4,-63l1258,189r3,-61l129,63,133,xe" fillcolor="black" stroked="f">
                          <v:path arrowok="t" o:connecttype="custom" o:connectlocs="133,2479;0,2598;118,2731;122,2668;1258,2668;1261,2607;129,2542;133,2479" o:connectangles="0,0,0,0,0,0,0,0"/>
                        </v:shape>
                      </v:group>
                      <v:group id="Group 179" o:spid="_x0000_s1135" style="position:absolute;left:999;top:2479;width:1262;height:254" coordorigin="999,2479" coordsize="126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<v:shape id="Freeform 180" o:spid="_x0000_s1136" style="position:absolute;left:999;top:2479;width:1262;height:254;visibility:visible;mso-wrap-style:square;v-text-anchor:top" coordsize="126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5ZcIA&#10;AADcAAAADwAAAGRycy9kb3ducmV2LnhtbERPTWvCQBC9F/oflin0UpqNLUgaXUUEQUJzSAx4HbJj&#10;EszOhuyq6b/vCoK3ebzPWa4n04srja6zrGAWxSCIa6s7bhRUh91nAsJ5ZI29ZVLwRw7Wq9eXJaba&#10;3riga+kbEULYpaig9X5IpXR1SwZdZAfiwJ3saNAHODZSj3gL4aaXX3E8lwY7Dg0tDrRtqT6XF6Mg&#10;/83z7KPC5ljJTaGzb3PeO6PU+9u0WYDwNPmn+OHe6zA/+YH7M+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zllwgAAANwAAAAPAAAAAAAAAAAAAAAAAJgCAABkcnMvZG93&#10;bnJldi54bWxQSwUGAAAAAAQABAD1AAAAhwMAAAAA&#10;" path="m1254,254l122,189r-4,63l,119,133,r-4,63l1261,128r-7,126xe" filled="f">
                          <v:path arrowok="t" o:connecttype="custom" o:connectlocs="1254,2733;122,2668;118,2731;0,2598;133,2479;129,2542;1261,2607;1254,2733" o:connectangles="0,0,0,0,0,0,0,0"/>
                        </v:shape>
                        <v:shape id="Text Box 181" o:spid="_x0000_s1137" type="#_x0000_t202" style="position:absolute;left:6158;top:1777;width:89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      <v:textbox inset="0,0,0,0">
                            <w:txbxContent>
                              <w:p w:rsidR="00B47FA3" w:rsidRDefault="00B47FA3" w:rsidP="00B47FA3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6"/>
                                  </w:rPr>
                                  <w:t>SQUEEGEE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313" o:spid="_x0000_s1138" style="position:absolute;left:32949;top:15923;width:6744;height:6470" coordsize="106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<v:shape id="Picture 25" o:spid="_x0000_s1139" type="#_x0000_t75" style="position:absolute;left:15;top:15;width:1031;height: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iopvGAAAA3AAAAA8AAABkcnMvZG93bnJldi54bWxEj09rwkAUxO8Fv8PyhF6kbqJQ0ugqWiiU&#10;ggf/ocdH9plNm30bsluTfvuuIHgcZuY3zHzZ21pcqfWVYwXpOAFBXDhdcangsP94yUD4gKyxdkwK&#10;/sjDcjF4mmOuXcdbuu5CKSKEfY4KTAhNLqUvDFn0Y9cQR+/iWoshyraUusUuwm0tJ0nyKi1WHBcM&#10;NvRuqPjZ/VoFx2wT0HxN0m40tcfzafM9ytZ7pZ6H/WoGIlAfHuF7+1MrmKZvcDsTj4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uKim8YAAADcAAAADwAAAAAAAAAAAAAA&#10;AACfAgAAZHJzL2Rvd25yZXYueG1sUEsFBgAAAAAEAAQA9wAAAJIDAAAAAA==&#10;">
                        <v:imagedata r:id="rId60" o:title=""/>
                      </v:shape>
                      <v:group id="Group 26" o:spid="_x0000_s1140" style="position:absolute;left:8;top:8;width:1047;height:1004" coordorigin="8,8" coordsize="1047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 id="Freeform 27" o:spid="_x0000_s1141" style="position:absolute;left:8;top:8;width:1047;height:1004;visibility:visible;mso-wrap-style:square;v-text-anchor:top" coordsize="1047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e2sUA&#10;AADbAAAADwAAAGRycy9kb3ducmV2LnhtbESPQWvCQBSE74L/YXmF3nRTW0VSVxFriyBSqj20t0f2&#10;NQlm34bsi8Z/7wpCj8PMfMPMFp2r1ImaUHo28DRMQBFn3pacG/g+vA+moIIgW6w8k4ELBVjM+70Z&#10;ptaf+YtOe8lVhHBI0UAhUqdah6wgh2Hoa+Lo/fnGoUTZ5No2eI5wV+lRkky0w5LjQoE1rQrKjvvW&#10;GTh8TOudfL78XLbl6Pmt/V1L1a6NeXzolq+ghDr5D9/bG2tgMobbl/gD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R7axQAAANsAAAAPAAAAAAAAAAAAAAAAAJgCAABkcnMv&#10;ZG93bnJldi54bWxQSwUGAAAAAAQABAD1AAAAigMAAAAA&#10;" path="m-1,-1r1047,l1046,1003r-1047,l-1,-1xe" filled="f">
                          <v:path arrowok="t" o:connecttype="custom" o:connectlocs="-1,7;1046,7;1046,1011;-1,1011;-1,7" o:connectangles="0,0,0,0,0"/>
                        </v:shape>
                      </v:group>
                      <v:group id="Group 28" o:spid="_x0000_s1142" style="position:absolute;left:112;top:36;width:826;height:939" coordorigin="112,36" coordsize="826,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<v:shape id="Freeform 29" o:spid="_x0000_s1143" style="position:absolute;left:112;top:36;width:826;height:939;visibility:visible;mso-wrap-style:square;v-text-anchor:top" coordsize="826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QkMIA&#10;AADbAAAADwAAAGRycy9kb3ducmV2LnhtbESPQYvCMBCF78L+hzALe9NUEVeqUUQQLXixFc9DM9uU&#10;bSalSbX7740g7PHx5n1v3no72EbcqfO1YwXTSQKCuHS65krBtTiMlyB8QNbYOCYFf+Rhu/kYrTHV&#10;7sEXuuehEhHCPkUFJoQ2ldKXhiz6iWuJo/fjOoshyq6SusNHhNtGzpJkIS3WHBsMtrQ3VP7mvY1v&#10;GJ73/excXI7Zbnprfdbnh0ypr89htwIRaAj/x+/0SStYfMNrSwS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tCQwgAAANsAAAAPAAAAAAAAAAAAAAAAAJgCAABkcnMvZG93&#10;bnJldi54bWxQSwUGAAAAAAQABAD1AAAAhwMAAAAA&#10;" path="m,l825,939e" filled="f" strokeweight="2.25pt">
                          <v:path arrowok="t" o:connecttype="custom" o:connectlocs="0,36;825,975" o:connectangles="0,0"/>
                        </v:shape>
                      </v:group>
                      <v:group id="_x0000_s1144" style="position:absolute;left:122;top:36;width:826;height:939" coordorigin="122,36" coordsize="826,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shape id="Freeform 31" o:spid="_x0000_s1145" style="position:absolute;left:122;top:36;width:826;height:939;visibility:visible;mso-wrap-style:square;v-text-anchor:top" coordsize="826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hecIA&#10;AADbAAAADwAAAGRycy9kb3ducmV2LnhtbESPQYvCMBCF78L+hzALe9NUEVmrUUQQLXixFc9DM9uU&#10;bSalSbX7740g7PHx5n1v3no72EbcqfO1YwXTSQKCuHS65krBtTiMv0H4gKyxcUwK/sjDdvMxWmOq&#10;3YMvdM9DJSKEfYoKTAhtKqUvDVn0E9cSR+/HdRZDlF0ldYePCLeNnCXJQlqsOTYYbGlvqPzNexvf&#10;MDzv+9m5uByz3fTW+qzPD5lSX5/DbgUi0BD+j9/pk1awWMJrSwS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eF5wgAAANsAAAAPAAAAAAAAAAAAAAAAAJgCAABkcnMvZG93&#10;bnJldi54bWxQSwUGAAAAAAQABAD1AAAAhwMAAAAA&#10;" path="m826,l,939e" filled="f" strokeweight="2.25pt">
                          <v:path arrowok="t" o:connecttype="custom" o:connectlocs="826,36;0,975" o:connectangles="0,0"/>
                        </v:shape>
                      </v:group>
                    </v:group>
                  </v:group>
                  <v:shape id="Text Box 240" o:spid="_x0000_s1146" type="#_x0000_t202" style="position:absolute;left:4256;top:23175;width:36025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/V8AA&#10;AADcAAAADwAAAGRycy9kb3ducmV2LnhtbERPTYvCMBC9C/6HMMJeRNMWKbtdo4i4IN7UvextaMa2&#10;bDMpTWxrf705CB4f73u9HUwtOmpdZVlBvIxAEOdWV1wo+L3+LD5BOI+ssbZMCh7kYLuZTtaYadvz&#10;mbqLL0QIYZehgtL7JpPS5SUZdEvbEAfuZluDPsC2kLrFPoSbWiZRlEqDFYeGEhval5T/X+5GQToc&#10;mvnpi5J+zOuO/8Y49hQr9TEbdt8gPA3+LX65j1pBsgrzw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d/V8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72091A" w:rsidRDefault="0072091A" w:rsidP="0072091A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 xml:space="preserve">Do </w:t>
                          </w:r>
                          <w:r w:rsidRPr="0072091A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not remove pre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-</w:t>
                          </w:r>
                          <w:r w:rsidRPr="0072091A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mask paper until after rear door graphic is applied</w:t>
                          </w:r>
                        </w:p>
                      </w:txbxContent>
                    </v:textbox>
                  </v:shape>
                </v:group>
                <v:shape id="_x0000_s1147" type="#_x0000_t202" style="position:absolute;left:18335;top:19288;width:1797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5VMQA&#10;AADcAAAADwAAAGRycy9kb3ducmV2LnhtbESPQWuDQBSE74X+h+UVeinJqoSQGlcJoYXQW5Ncenu4&#10;Lypx34q7VeOv7wYCPQ4z8w2TFZNpxUC9aywriJcRCOLS6oYrBefT52IDwnlkja1lUnAjB0X+/JRh&#10;qu3I3zQcfSUChF2KCmrvu1RKV9Zk0C1tRxy8i+0N+iD7SuoexwA3rUyiaC0NNhwWauxoX1N5Pf4a&#10;Bevpo3v7eqdknMt24J85jj3FSr2+TLstCE+T/w8/2getIFmt4H4mHA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seVTEAAAA3AAAAA8AAAAAAAAAAAAAAAAAmAIAAGRycy9k&#10;b3ducmV2LnhtbFBLBQYAAAAABAAEAPUAAACJAwAAAAA=&#10;" filled="f" stroked="f">
                  <v:textbox style="mso-fit-shape-to-text:t" inset="0,0,0,0">
                    <w:txbxContent>
                      <w:p w:rsidR="0072091A" w:rsidRDefault="0072091A" w:rsidP="0072091A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_x0000_s1148" type="#_x0000_t202" style="position:absolute;left:9191;top:19240;width:179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WysQA&#10;AADcAAAADwAAAGRycy9kb3ducmV2LnhtbESPzWrDMBCE74G+g9hAL6GWbUpIHCuhlBZKb/m59LZI&#10;G9vEWhlLtd08fRUI5DjMzDdMuZtsKwbqfeNYQZakIIi1Mw1XCk7Hz5cVCB+QDbaOScEfedhtn2Yl&#10;FsaNvKfhECoRIewLVFCH0BVSel2TRZ+4jjh6Z9dbDFH2lTQ9jhFuW5mn6VJabDgu1NjRe036cvi1&#10;CpbTR7f4XlM+XnU78M81ywJlSj3Pp7cNiEBTeITv7S+jIH9dw+1MP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t1srEAAAA3AAAAA8AAAAAAAAAAAAAAAAAmAIAAGRycy9k&#10;b3ducmV2LnhtbFBLBQYAAAAABAAEAPUAAACJAwAAAAA=&#10;" filled="f" stroked="f">
                  <v:textbox style="mso-fit-shape-to-text:t" inset="0,0,0,0">
                    <w:txbxContent>
                      <w:p w:rsidR="0072091A" w:rsidRDefault="0072091A" w:rsidP="0072091A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oval id="Oval 251" o:spid="_x0000_s1149" style="position:absolute;left:18192;top:19097;width:2108;height:2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gNcMA&#10;AADcAAAADwAAAGRycy9kb3ducmV2LnhtbESPW4vCMBSE3xf8D+EIvogmdlmRahRZ8LKPXn7AoTm2&#10;xeakNNle/r0RFvZxmJlvmM2ut5VoqfGlYw2LuQJBnDlTcq7hfjvMViB8QDZYOSYNA3nYbUcfG0yN&#10;6/hC7TXkIkLYp6ihCKFOpfRZQRb93NXE0Xu4xmKIssmlabCLcFvJRKmltFhyXCiwpu+Csuf112po&#10;j8mZpgMOXb6qB3WZnn6e6lPrybjfr0EE6sN/+K99NhqSrwW8z8Qj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0gNcMAAADcAAAADwAAAAAAAAAAAAAAAACYAgAAZHJzL2Rv&#10;d25yZXYueG1sUEsFBgAAAAAEAAQA9QAAAIgDAAAAAA==&#10;" filled="f" strokecolor="black [3213]" strokeweight="1pt"/>
                <v:oval id="Oval 252" o:spid="_x0000_s1150" style="position:absolute;left:9001;top:19097;width:2108;height:2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+QsMA&#10;AADcAAAADwAAAGRycy9kb3ducmV2LnhtbESPzWrDMBCE74W+g9hCLyaR6tIS3CghBPLTo9M8wGJt&#10;ZRNrZSzVP29fBQo9DjPzDbPeTq4VA/Wh8azhZalAEFfeNGw1XL8OixWIEJENtp5Jw0wBtpvHhzUW&#10;xo9c0nCJViQIhwI11DF2hZShqslhWPqOOHnfvncYk+ytND2OCe5amSv1Lh02nBZq7GhfU3W7/DgN&#10;wzE/UzbjPNpVN6syO33e1KvWz0/T7gNEpCn+h//aZ6Mhf8vhfi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++QsMAAADcAAAADwAAAAAAAAAAAAAAAACYAgAAZHJzL2Rv&#10;d25yZXYueG1sUEsFBgAAAAAEAAQA9QAAAIgDAAAAAA==&#10;" filled="f" strokecolor="black [3213]" strokeweight="1pt"/>
              </v:group>
            </w:pict>
          </mc:Fallback>
        </mc:AlternateContent>
      </w:r>
      <w:r w:rsidR="00EC002F">
        <w:rPr>
          <w:b/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18497C17" wp14:editId="562A2BD6">
                <wp:simplePos x="0" y="0"/>
                <wp:positionH relativeFrom="column">
                  <wp:posOffset>-2451538</wp:posOffset>
                </wp:positionH>
                <wp:positionV relativeFrom="paragraph">
                  <wp:posOffset>3276074</wp:posOffset>
                </wp:positionV>
                <wp:extent cx="4901434" cy="2371306"/>
                <wp:effectExtent l="0" t="0" r="0" b="1016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1434" cy="2371306"/>
                          <a:chOff x="0" y="0"/>
                          <a:chExt cx="4901434" cy="2371306"/>
                        </a:xfrm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4901434" cy="2156658"/>
                            <a:chOff x="0" y="0"/>
                            <a:chExt cx="4901434" cy="2156658"/>
                          </a:xfrm>
                        </wpg:grpSpPr>
                        <wpg:grpSp>
                          <wpg:cNvPr id="496" name="Group 496"/>
                          <wpg:cNvGrpSpPr/>
                          <wpg:grpSpPr>
                            <a:xfrm>
                              <a:off x="0" y="102476"/>
                              <a:ext cx="4901434" cy="2054182"/>
                              <a:chOff x="0" y="0"/>
                              <a:chExt cx="4901434" cy="2054182"/>
                            </a:xfrm>
                          </wpg:grpSpPr>
                          <pic:pic xmlns:pic="http://schemas.openxmlformats.org/drawingml/2006/picture">
                            <pic:nvPicPr>
                              <pic:cNvPr id="242" name="Picture 2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359" y="417787"/>
                                <a:ext cx="4791075" cy="1636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46" name="Group 1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46120" cy="1792454"/>
                                <a:chOff x="10" y="10"/>
                                <a:chExt cx="5404" cy="2984"/>
                              </a:xfrm>
                            </wpg:grpSpPr>
                            <wpg:grpSp>
                              <wpg:cNvPr id="148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34"/>
                                  <a:ext cx="3322" cy="2889"/>
                                  <a:chOff x="10" y="34"/>
                                  <a:chExt cx="3322" cy="2889"/>
                                </a:xfrm>
                              </wpg:grpSpPr>
                              <wps:wsp>
                                <wps:cNvPr id="149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34"/>
                                    <a:ext cx="3322" cy="2889"/>
                                  </a:xfrm>
                                  <a:custGeom>
                                    <a:avLst/>
                                    <a:gdLst>
                                      <a:gd name="T0" fmla="+- 0 1562 10"/>
                                      <a:gd name="T1" fmla="*/ T0 w 3322"/>
                                      <a:gd name="T2" fmla="+- 0 1059 34"/>
                                      <a:gd name="T3" fmla="*/ 1059 h 2889"/>
                                      <a:gd name="T4" fmla="+- 0 1270 10"/>
                                      <a:gd name="T5" fmla="*/ T4 w 3322"/>
                                      <a:gd name="T6" fmla="+- 0 1059 34"/>
                                      <a:gd name="T7" fmla="*/ 1059 h 2889"/>
                                      <a:gd name="T8" fmla="+- 0 3332 10"/>
                                      <a:gd name="T9" fmla="*/ T8 w 3322"/>
                                      <a:gd name="T10" fmla="+- 0 2922 34"/>
                                      <a:gd name="T11" fmla="*/ 2922 h 2889"/>
                                      <a:gd name="T12" fmla="+- 0 1562 10"/>
                                      <a:gd name="T13" fmla="*/ T12 w 3322"/>
                                      <a:gd name="T14" fmla="+- 0 1059 34"/>
                                      <a:gd name="T15" fmla="*/ 1059 h 28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3322" h="2889">
                                        <a:moveTo>
                                          <a:pt x="1552" y="1025"/>
                                        </a:moveTo>
                                        <a:lnTo>
                                          <a:pt x="1260" y="1025"/>
                                        </a:lnTo>
                                        <a:lnTo>
                                          <a:pt x="3322" y="2888"/>
                                        </a:lnTo>
                                        <a:lnTo>
                                          <a:pt x="1552" y="10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" name="Freeform 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34"/>
                                    <a:ext cx="3322" cy="2889"/>
                                  </a:xfrm>
                                  <a:custGeom>
                                    <a:avLst/>
                                    <a:gdLst>
                                      <a:gd name="T0" fmla="+- 0 1065 10"/>
                                      <a:gd name="T1" fmla="*/ T0 w 3322"/>
                                      <a:gd name="T2" fmla="+- 0 34 34"/>
                                      <a:gd name="T3" fmla="*/ 34 h 2889"/>
                                      <a:gd name="T4" fmla="+- 0 745 10"/>
                                      <a:gd name="T5" fmla="*/ T4 w 3322"/>
                                      <a:gd name="T6" fmla="+- 0 34 34"/>
                                      <a:gd name="T7" fmla="*/ 34 h 2889"/>
                                      <a:gd name="T8" fmla="+- 0 203 10"/>
                                      <a:gd name="T9" fmla="*/ T8 w 3322"/>
                                      <a:gd name="T10" fmla="+- 0 34 34"/>
                                      <a:gd name="T11" fmla="*/ 34 h 2889"/>
                                      <a:gd name="T12" fmla="+- 0 138 10"/>
                                      <a:gd name="T13" fmla="*/ T12 w 3322"/>
                                      <a:gd name="T14" fmla="+- 0 49 34"/>
                                      <a:gd name="T15" fmla="*/ 49 h 2889"/>
                                      <a:gd name="T16" fmla="+- 0 82 10"/>
                                      <a:gd name="T17" fmla="*/ T16 w 3322"/>
                                      <a:gd name="T18" fmla="+- 0 83 34"/>
                                      <a:gd name="T19" fmla="*/ 83 h 2889"/>
                                      <a:gd name="T20" fmla="+- 0 40 10"/>
                                      <a:gd name="T21" fmla="*/ T20 w 3322"/>
                                      <a:gd name="T22" fmla="+- 0 132 34"/>
                                      <a:gd name="T23" fmla="*/ 132 h 2889"/>
                                      <a:gd name="T24" fmla="+- 0 15 10"/>
                                      <a:gd name="T25" fmla="*/ T24 w 3322"/>
                                      <a:gd name="T26" fmla="+- 0 194 34"/>
                                      <a:gd name="T27" fmla="*/ 194 h 2889"/>
                                      <a:gd name="T28" fmla="+- 0 10 10"/>
                                      <a:gd name="T29" fmla="*/ T28 w 3322"/>
                                      <a:gd name="T30" fmla="+- 0 239 34"/>
                                      <a:gd name="T31" fmla="*/ 239 h 2889"/>
                                      <a:gd name="T32" fmla="+- 0 10 10"/>
                                      <a:gd name="T33" fmla="*/ T32 w 3322"/>
                                      <a:gd name="T34" fmla="+- 0 1059 34"/>
                                      <a:gd name="T35" fmla="*/ 1059 h 2889"/>
                                      <a:gd name="T36" fmla="+- 0 25 10"/>
                                      <a:gd name="T37" fmla="*/ T36 w 3322"/>
                                      <a:gd name="T38" fmla="+- 0 1136 34"/>
                                      <a:gd name="T39" fmla="*/ 1136 h 2889"/>
                                      <a:gd name="T40" fmla="+- 0 59 10"/>
                                      <a:gd name="T41" fmla="*/ T40 w 3322"/>
                                      <a:gd name="T42" fmla="+- 0 1192 34"/>
                                      <a:gd name="T43" fmla="*/ 1192 h 2889"/>
                                      <a:gd name="T44" fmla="+- 0 108 10"/>
                                      <a:gd name="T45" fmla="*/ T44 w 3322"/>
                                      <a:gd name="T46" fmla="+- 0 1234 34"/>
                                      <a:gd name="T47" fmla="*/ 1234 h 2889"/>
                                      <a:gd name="T48" fmla="+- 0 170 10"/>
                                      <a:gd name="T49" fmla="*/ T48 w 3322"/>
                                      <a:gd name="T50" fmla="+- 0 1259 34"/>
                                      <a:gd name="T51" fmla="*/ 1259 h 2889"/>
                                      <a:gd name="T52" fmla="+- 0 215 10"/>
                                      <a:gd name="T53" fmla="*/ T52 w 3322"/>
                                      <a:gd name="T54" fmla="+- 0 1264 34"/>
                                      <a:gd name="T55" fmla="*/ 1264 h 2889"/>
                                      <a:gd name="T56" fmla="+- 0 1060 10"/>
                                      <a:gd name="T57" fmla="*/ T56 w 3322"/>
                                      <a:gd name="T58" fmla="+- 0 1264 34"/>
                                      <a:gd name="T59" fmla="*/ 1264 h 2889"/>
                                      <a:gd name="T60" fmla="+- 0 1121 10"/>
                                      <a:gd name="T61" fmla="*/ T60 w 3322"/>
                                      <a:gd name="T62" fmla="+- 0 1256 34"/>
                                      <a:gd name="T63" fmla="*/ 1256 h 2889"/>
                                      <a:gd name="T64" fmla="+- 0 1181 10"/>
                                      <a:gd name="T65" fmla="*/ T64 w 3322"/>
                                      <a:gd name="T66" fmla="+- 0 1228 34"/>
                                      <a:gd name="T67" fmla="*/ 1228 h 2889"/>
                                      <a:gd name="T68" fmla="+- 0 1228 10"/>
                                      <a:gd name="T69" fmla="*/ T68 w 3322"/>
                                      <a:gd name="T70" fmla="+- 0 1184 34"/>
                                      <a:gd name="T71" fmla="*/ 1184 h 2889"/>
                                      <a:gd name="T72" fmla="+- 0 1259 10"/>
                                      <a:gd name="T73" fmla="*/ T72 w 3322"/>
                                      <a:gd name="T74" fmla="+- 0 1126 34"/>
                                      <a:gd name="T75" fmla="*/ 1126 h 2889"/>
                                      <a:gd name="T76" fmla="+- 0 1270 10"/>
                                      <a:gd name="T77" fmla="*/ T76 w 3322"/>
                                      <a:gd name="T78" fmla="+- 0 1059 34"/>
                                      <a:gd name="T79" fmla="*/ 1059 h 2889"/>
                                      <a:gd name="T80" fmla="+- 0 1562 10"/>
                                      <a:gd name="T81" fmla="*/ T80 w 3322"/>
                                      <a:gd name="T82" fmla="+- 0 1059 34"/>
                                      <a:gd name="T83" fmla="*/ 1059 h 2889"/>
                                      <a:gd name="T84" fmla="+- 0 1270 10"/>
                                      <a:gd name="T85" fmla="*/ T84 w 3322"/>
                                      <a:gd name="T86" fmla="+- 0 752 34"/>
                                      <a:gd name="T87" fmla="*/ 752 h 2889"/>
                                      <a:gd name="T88" fmla="+- 0 1270 10"/>
                                      <a:gd name="T89" fmla="*/ T88 w 3322"/>
                                      <a:gd name="T90" fmla="+- 0 227 34"/>
                                      <a:gd name="T91" fmla="*/ 227 h 2889"/>
                                      <a:gd name="T92" fmla="+- 0 1267 10"/>
                                      <a:gd name="T93" fmla="*/ T92 w 3322"/>
                                      <a:gd name="T94" fmla="+- 0 205 34"/>
                                      <a:gd name="T95" fmla="*/ 205 h 2889"/>
                                      <a:gd name="T96" fmla="+- 0 1246 10"/>
                                      <a:gd name="T97" fmla="*/ T96 w 3322"/>
                                      <a:gd name="T98" fmla="+- 0 142 34"/>
                                      <a:gd name="T99" fmla="*/ 142 h 2889"/>
                                      <a:gd name="T100" fmla="+- 0 1206 10"/>
                                      <a:gd name="T101" fmla="*/ T100 w 3322"/>
                                      <a:gd name="T102" fmla="+- 0 90 34"/>
                                      <a:gd name="T103" fmla="*/ 90 h 2889"/>
                                      <a:gd name="T104" fmla="+- 0 1152 10"/>
                                      <a:gd name="T105" fmla="*/ T104 w 3322"/>
                                      <a:gd name="T106" fmla="+- 0 53 34"/>
                                      <a:gd name="T107" fmla="*/ 53 h 2889"/>
                                      <a:gd name="T108" fmla="+- 0 1088 10"/>
                                      <a:gd name="T109" fmla="*/ T108 w 3322"/>
                                      <a:gd name="T110" fmla="+- 0 35 34"/>
                                      <a:gd name="T111" fmla="*/ 35 h 2889"/>
                                      <a:gd name="T112" fmla="+- 0 1065 10"/>
                                      <a:gd name="T113" fmla="*/ T112 w 3322"/>
                                      <a:gd name="T114" fmla="+- 0 34 34"/>
                                      <a:gd name="T115" fmla="*/ 34 h 28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</a:cxnLst>
                                    <a:rect l="0" t="0" r="r" b="b"/>
                                    <a:pathLst>
                                      <a:path w="3322" h="2889">
                                        <a:moveTo>
                                          <a:pt x="1055" y="0"/>
                                        </a:moveTo>
                                        <a:lnTo>
                                          <a:pt x="735" y="0"/>
                                        </a:lnTo>
                                        <a:lnTo>
                                          <a:pt x="193" y="0"/>
                                        </a:lnTo>
                                        <a:lnTo>
                                          <a:pt x="128" y="15"/>
                                        </a:lnTo>
                                        <a:lnTo>
                                          <a:pt x="72" y="4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0" y="205"/>
                                        </a:lnTo>
                                        <a:lnTo>
                                          <a:pt x="0" y="1025"/>
                                        </a:lnTo>
                                        <a:lnTo>
                                          <a:pt x="15" y="1102"/>
                                        </a:lnTo>
                                        <a:lnTo>
                                          <a:pt x="49" y="1158"/>
                                        </a:lnTo>
                                        <a:lnTo>
                                          <a:pt x="98" y="1200"/>
                                        </a:lnTo>
                                        <a:lnTo>
                                          <a:pt x="160" y="1225"/>
                                        </a:lnTo>
                                        <a:lnTo>
                                          <a:pt x="205" y="1230"/>
                                        </a:lnTo>
                                        <a:lnTo>
                                          <a:pt x="1050" y="1230"/>
                                        </a:lnTo>
                                        <a:lnTo>
                                          <a:pt x="1111" y="1222"/>
                                        </a:lnTo>
                                        <a:lnTo>
                                          <a:pt x="1171" y="1194"/>
                                        </a:lnTo>
                                        <a:lnTo>
                                          <a:pt x="1218" y="1150"/>
                                        </a:lnTo>
                                        <a:lnTo>
                                          <a:pt x="1249" y="1092"/>
                                        </a:lnTo>
                                        <a:lnTo>
                                          <a:pt x="1260" y="1025"/>
                                        </a:lnTo>
                                        <a:lnTo>
                                          <a:pt x="1552" y="1025"/>
                                        </a:lnTo>
                                        <a:lnTo>
                                          <a:pt x="1260" y="718"/>
                                        </a:lnTo>
                                        <a:lnTo>
                                          <a:pt x="1260" y="193"/>
                                        </a:lnTo>
                                        <a:lnTo>
                                          <a:pt x="1257" y="171"/>
                                        </a:lnTo>
                                        <a:lnTo>
                                          <a:pt x="1236" y="108"/>
                                        </a:lnTo>
                                        <a:lnTo>
                                          <a:pt x="1196" y="56"/>
                                        </a:lnTo>
                                        <a:lnTo>
                                          <a:pt x="1142" y="19"/>
                                        </a:lnTo>
                                        <a:lnTo>
                                          <a:pt x="1078" y="1"/>
                                        </a:lnTo>
                                        <a:lnTo>
                                          <a:pt x="10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1" name="Group 1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34"/>
                                  <a:ext cx="3322" cy="2889"/>
                                  <a:chOff x="10" y="34"/>
                                  <a:chExt cx="3322" cy="2889"/>
                                </a:xfrm>
                              </wpg:grpSpPr>
                              <wps:wsp>
                                <wps:cNvPr id="152" name="Freeform 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34"/>
                                    <a:ext cx="3322" cy="2889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3322"/>
                                      <a:gd name="T2" fmla="+- 0 239 34"/>
                                      <a:gd name="T3" fmla="*/ 239 h 2889"/>
                                      <a:gd name="T4" fmla="+- 0 21 10"/>
                                      <a:gd name="T5" fmla="*/ T4 w 3322"/>
                                      <a:gd name="T6" fmla="+- 0 172 34"/>
                                      <a:gd name="T7" fmla="*/ 172 h 2889"/>
                                      <a:gd name="T8" fmla="+- 0 52 10"/>
                                      <a:gd name="T9" fmla="*/ T8 w 3322"/>
                                      <a:gd name="T10" fmla="+- 0 114 34"/>
                                      <a:gd name="T11" fmla="*/ 114 h 2889"/>
                                      <a:gd name="T12" fmla="+- 0 99 10"/>
                                      <a:gd name="T13" fmla="*/ T12 w 3322"/>
                                      <a:gd name="T14" fmla="+- 0 70 34"/>
                                      <a:gd name="T15" fmla="*/ 70 h 2889"/>
                                      <a:gd name="T16" fmla="+- 0 159 10"/>
                                      <a:gd name="T17" fmla="*/ T16 w 3322"/>
                                      <a:gd name="T18" fmla="+- 0 42 34"/>
                                      <a:gd name="T19" fmla="*/ 42 h 2889"/>
                                      <a:gd name="T20" fmla="+- 0 745 10"/>
                                      <a:gd name="T21" fmla="*/ T20 w 3322"/>
                                      <a:gd name="T22" fmla="+- 0 34 34"/>
                                      <a:gd name="T23" fmla="*/ 34 h 2889"/>
                                      <a:gd name="T24" fmla="+- 0 1060 10"/>
                                      <a:gd name="T25" fmla="*/ T24 w 3322"/>
                                      <a:gd name="T26" fmla="+- 0 34 34"/>
                                      <a:gd name="T27" fmla="*/ 34 h 2889"/>
                                      <a:gd name="T28" fmla="+- 0 1065 10"/>
                                      <a:gd name="T29" fmla="*/ T28 w 3322"/>
                                      <a:gd name="T30" fmla="+- 0 34 34"/>
                                      <a:gd name="T31" fmla="*/ 34 h 2889"/>
                                      <a:gd name="T32" fmla="+- 0 1088 10"/>
                                      <a:gd name="T33" fmla="*/ T32 w 3322"/>
                                      <a:gd name="T34" fmla="+- 0 35 34"/>
                                      <a:gd name="T35" fmla="*/ 35 h 2889"/>
                                      <a:gd name="T36" fmla="+- 0 1152 10"/>
                                      <a:gd name="T37" fmla="*/ T36 w 3322"/>
                                      <a:gd name="T38" fmla="+- 0 53 34"/>
                                      <a:gd name="T39" fmla="*/ 53 h 2889"/>
                                      <a:gd name="T40" fmla="+- 0 1206 10"/>
                                      <a:gd name="T41" fmla="*/ T40 w 3322"/>
                                      <a:gd name="T42" fmla="+- 0 90 34"/>
                                      <a:gd name="T43" fmla="*/ 90 h 2889"/>
                                      <a:gd name="T44" fmla="+- 0 1246 10"/>
                                      <a:gd name="T45" fmla="*/ T44 w 3322"/>
                                      <a:gd name="T46" fmla="+- 0 142 34"/>
                                      <a:gd name="T47" fmla="*/ 142 h 2889"/>
                                      <a:gd name="T48" fmla="+- 0 1267 10"/>
                                      <a:gd name="T49" fmla="*/ T48 w 3322"/>
                                      <a:gd name="T50" fmla="+- 0 205 34"/>
                                      <a:gd name="T51" fmla="*/ 205 h 2889"/>
                                      <a:gd name="T52" fmla="+- 0 1270 10"/>
                                      <a:gd name="T53" fmla="*/ T52 w 3322"/>
                                      <a:gd name="T54" fmla="+- 0 752 34"/>
                                      <a:gd name="T55" fmla="*/ 752 h 2889"/>
                                      <a:gd name="T56" fmla="+- 0 3332 10"/>
                                      <a:gd name="T57" fmla="*/ T56 w 3322"/>
                                      <a:gd name="T58" fmla="+- 0 2922 34"/>
                                      <a:gd name="T59" fmla="*/ 2922 h 2889"/>
                                      <a:gd name="T60" fmla="+- 0 1270 10"/>
                                      <a:gd name="T61" fmla="*/ T60 w 3322"/>
                                      <a:gd name="T62" fmla="+- 0 1059 34"/>
                                      <a:gd name="T63" fmla="*/ 1059 h 2889"/>
                                      <a:gd name="T64" fmla="+- 0 1269 10"/>
                                      <a:gd name="T65" fmla="*/ T64 w 3322"/>
                                      <a:gd name="T66" fmla="+- 0 1082 34"/>
                                      <a:gd name="T67" fmla="*/ 1082 h 2889"/>
                                      <a:gd name="T68" fmla="+- 0 1251 10"/>
                                      <a:gd name="T69" fmla="*/ T68 w 3322"/>
                                      <a:gd name="T70" fmla="+- 0 1146 34"/>
                                      <a:gd name="T71" fmla="*/ 1146 h 2889"/>
                                      <a:gd name="T72" fmla="+- 0 1214 10"/>
                                      <a:gd name="T73" fmla="*/ T72 w 3322"/>
                                      <a:gd name="T74" fmla="+- 0 1200 34"/>
                                      <a:gd name="T75" fmla="*/ 1200 h 2889"/>
                                      <a:gd name="T76" fmla="+- 0 1162 10"/>
                                      <a:gd name="T77" fmla="*/ T76 w 3322"/>
                                      <a:gd name="T78" fmla="+- 0 1240 34"/>
                                      <a:gd name="T79" fmla="*/ 1240 h 2889"/>
                                      <a:gd name="T80" fmla="+- 0 1099 10"/>
                                      <a:gd name="T81" fmla="*/ T80 w 3322"/>
                                      <a:gd name="T82" fmla="+- 0 1261 34"/>
                                      <a:gd name="T83" fmla="*/ 1261 h 2889"/>
                                      <a:gd name="T84" fmla="+- 0 1060 10"/>
                                      <a:gd name="T85" fmla="*/ T84 w 3322"/>
                                      <a:gd name="T86" fmla="+- 0 1264 34"/>
                                      <a:gd name="T87" fmla="*/ 1264 h 2889"/>
                                      <a:gd name="T88" fmla="+- 0 745 10"/>
                                      <a:gd name="T89" fmla="*/ T88 w 3322"/>
                                      <a:gd name="T90" fmla="+- 0 1264 34"/>
                                      <a:gd name="T91" fmla="*/ 1264 h 2889"/>
                                      <a:gd name="T92" fmla="+- 0 215 10"/>
                                      <a:gd name="T93" fmla="*/ T92 w 3322"/>
                                      <a:gd name="T94" fmla="+- 0 1264 34"/>
                                      <a:gd name="T95" fmla="*/ 1264 h 2889"/>
                                      <a:gd name="T96" fmla="+- 0 192 10"/>
                                      <a:gd name="T97" fmla="*/ T96 w 3322"/>
                                      <a:gd name="T98" fmla="+- 0 1263 34"/>
                                      <a:gd name="T99" fmla="*/ 1263 h 2889"/>
                                      <a:gd name="T100" fmla="+- 0 128 10"/>
                                      <a:gd name="T101" fmla="*/ T100 w 3322"/>
                                      <a:gd name="T102" fmla="+- 0 1245 34"/>
                                      <a:gd name="T103" fmla="*/ 1245 h 2889"/>
                                      <a:gd name="T104" fmla="+- 0 74 10"/>
                                      <a:gd name="T105" fmla="*/ T104 w 3322"/>
                                      <a:gd name="T106" fmla="+- 0 1208 34"/>
                                      <a:gd name="T107" fmla="*/ 1208 h 2889"/>
                                      <a:gd name="T108" fmla="+- 0 34 10"/>
                                      <a:gd name="T109" fmla="*/ T108 w 3322"/>
                                      <a:gd name="T110" fmla="+- 0 1156 34"/>
                                      <a:gd name="T111" fmla="*/ 1156 h 2889"/>
                                      <a:gd name="T112" fmla="+- 0 13 10"/>
                                      <a:gd name="T113" fmla="*/ T112 w 3322"/>
                                      <a:gd name="T114" fmla="+- 0 1093 34"/>
                                      <a:gd name="T115" fmla="*/ 1093 h 2889"/>
                                      <a:gd name="T116" fmla="+- 0 10 10"/>
                                      <a:gd name="T117" fmla="*/ T116 w 3322"/>
                                      <a:gd name="T118" fmla="+- 0 1059 34"/>
                                      <a:gd name="T119" fmla="*/ 1059 h 2889"/>
                                      <a:gd name="T120" fmla="+- 0 10 10"/>
                                      <a:gd name="T121" fmla="*/ T120 w 3322"/>
                                      <a:gd name="T122" fmla="+- 0 752 34"/>
                                      <a:gd name="T123" fmla="*/ 752 h 2889"/>
                                      <a:gd name="T124" fmla="+- 0 10 10"/>
                                      <a:gd name="T125" fmla="*/ T124 w 3322"/>
                                      <a:gd name="T126" fmla="+- 0 239 34"/>
                                      <a:gd name="T127" fmla="*/ 239 h 28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3322" h="2889">
                                        <a:moveTo>
                                          <a:pt x="0" y="205"/>
                                        </a:moveTo>
                                        <a:lnTo>
                                          <a:pt x="11" y="138"/>
                                        </a:lnTo>
                                        <a:lnTo>
                                          <a:pt x="42" y="80"/>
                                        </a:lnTo>
                                        <a:lnTo>
                                          <a:pt x="89" y="36"/>
                                        </a:lnTo>
                                        <a:lnTo>
                                          <a:pt x="149" y="8"/>
                                        </a:lnTo>
                                        <a:lnTo>
                                          <a:pt x="735" y="0"/>
                                        </a:lnTo>
                                        <a:lnTo>
                                          <a:pt x="1050" y="0"/>
                                        </a:lnTo>
                                        <a:lnTo>
                                          <a:pt x="1055" y="0"/>
                                        </a:lnTo>
                                        <a:lnTo>
                                          <a:pt x="1078" y="1"/>
                                        </a:lnTo>
                                        <a:lnTo>
                                          <a:pt x="1142" y="19"/>
                                        </a:lnTo>
                                        <a:lnTo>
                                          <a:pt x="1196" y="56"/>
                                        </a:lnTo>
                                        <a:lnTo>
                                          <a:pt x="1236" y="108"/>
                                        </a:lnTo>
                                        <a:lnTo>
                                          <a:pt x="1257" y="171"/>
                                        </a:lnTo>
                                        <a:lnTo>
                                          <a:pt x="1260" y="718"/>
                                        </a:lnTo>
                                        <a:lnTo>
                                          <a:pt x="3322" y="2888"/>
                                        </a:lnTo>
                                        <a:lnTo>
                                          <a:pt x="1260" y="1025"/>
                                        </a:lnTo>
                                        <a:lnTo>
                                          <a:pt x="1259" y="1048"/>
                                        </a:lnTo>
                                        <a:lnTo>
                                          <a:pt x="1241" y="1112"/>
                                        </a:lnTo>
                                        <a:lnTo>
                                          <a:pt x="1204" y="1166"/>
                                        </a:lnTo>
                                        <a:lnTo>
                                          <a:pt x="1152" y="1206"/>
                                        </a:lnTo>
                                        <a:lnTo>
                                          <a:pt x="1089" y="1227"/>
                                        </a:lnTo>
                                        <a:lnTo>
                                          <a:pt x="1050" y="1230"/>
                                        </a:lnTo>
                                        <a:lnTo>
                                          <a:pt x="735" y="1230"/>
                                        </a:lnTo>
                                        <a:lnTo>
                                          <a:pt x="205" y="1230"/>
                                        </a:lnTo>
                                        <a:lnTo>
                                          <a:pt x="182" y="1229"/>
                                        </a:lnTo>
                                        <a:lnTo>
                                          <a:pt x="118" y="1211"/>
                                        </a:lnTo>
                                        <a:lnTo>
                                          <a:pt x="64" y="1174"/>
                                        </a:lnTo>
                                        <a:lnTo>
                                          <a:pt x="24" y="1122"/>
                                        </a:lnTo>
                                        <a:lnTo>
                                          <a:pt x="3" y="1059"/>
                                        </a:lnTo>
                                        <a:lnTo>
                                          <a:pt x="0" y="1025"/>
                                        </a:lnTo>
                                        <a:lnTo>
                                          <a:pt x="0" y="718"/>
                                        </a:lnTo>
                                        <a:lnTo>
                                          <a:pt x="0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53" name="Picture 1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7" y="106"/>
                                    <a:ext cx="1118" cy="1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54" name="Group 1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5404" cy="2984"/>
                                  <a:chOff x="10" y="10"/>
                                  <a:chExt cx="5404" cy="2984"/>
                                </a:xfrm>
                              </wpg:grpSpPr>
                              <wps:wsp>
                                <wps:cNvPr id="155" name="Freeform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5404" cy="2984"/>
                                  </a:xfrm>
                                  <a:custGeom>
                                    <a:avLst/>
                                    <a:gdLst>
                                      <a:gd name="T0" fmla="+- 0 2058 10"/>
                                      <a:gd name="T1" fmla="*/ T0 w 5404"/>
                                      <a:gd name="T2" fmla="+- 0 1185 10"/>
                                      <a:gd name="T3" fmla="*/ 1185 h 2984"/>
                                      <a:gd name="T4" fmla="+- 0 1404 10"/>
                                      <a:gd name="T5" fmla="*/ T4 w 5404"/>
                                      <a:gd name="T6" fmla="+- 0 1185 10"/>
                                      <a:gd name="T7" fmla="*/ 1185 h 2984"/>
                                      <a:gd name="T8" fmla="+- 0 5414 10"/>
                                      <a:gd name="T9" fmla="*/ T8 w 5404"/>
                                      <a:gd name="T10" fmla="+- 0 2994 10"/>
                                      <a:gd name="T11" fmla="*/ 2994 h 2984"/>
                                      <a:gd name="T12" fmla="+- 0 2058 10"/>
                                      <a:gd name="T13" fmla="*/ T12 w 5404"/>
                                      <a:gd name="T14" fmla="+- 0 1185 10"/>
                                      <a:gd name="T15" fmla="*/ 1185 h 29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5404" h="2984">
                                        <a:moveTo>
                                          <a:pt x="2048" y="1175"/>
                                        </a:moveTo>
                                        <a:lnTo>
                                          <a:pt x="1394" y="1175"/>
                                        </a:lnTo>
                                        <a:lnTo>
                                          <a:pt x="5404" y="2984"/>
                                        </a:lnTo>
                                        <a:lnTo>
                                          <a:pt x="2048" y="1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5404" cy="2984"/>
                                  </a:xfrm>
                                  <a:custGeom>
                                    <a:avLst/>
                                    <a:gdLst>
                                      <a:gd name="T0" fmla="+- 0 1172 10"/>
                                      <a:gd name="T1" fmla="*/ T0 w 5404"/>
                                      <a:gd name="T2" fmla="+- 0 10 10"/>
                                      <a:gd name="T3" fmla="*/ 10 h 2984"/>
                                      <a:gd name="T4" fmla="+- 0 823 10"/>
                                      <a:gd name="T5" fmla="*/ T4 w 5404"/>
                                      <a:gd name="T6" fmla="+- 0 10 10"/>
                                      <a:gd name="T7" fmla="*/ 10 h 2984"/>
                                      <a:gd name="T8" fmla="+- 0 232 10"/>
                                      <a:gd name="T9" fmla="*/ T8 w 5404"/>
                                      <a:gd name="T10" fmla="+- 0 10 10"/>
                                      <a:gd name="T11" fmla="*/ 10 h 2984"/>
                                      <a:gd name="T12" fmla="+- 0 166 10"/>
                                      <a:gd name="T13" fmla="*/ T12 w 5404"/>
                                      <a:gd name="T14" fmla="+- 0 23 10"/>
                                      <a:gd name="T15" fmla="*/ 23 h 2984"/>
                                      <a:gd name="T16" fmla="+- 0 108 10"/>
                                      <a:gd name="T17" fmla="*/ T16 w 5404"/>
                                      <a:gd name="T18" fmla="+- 0 53 10"/>
                                      <a:gd name="T19" fmla="*/ 53 h 2984"/>
                                      <a:gd name="T20" fmla="+- 0 60 10"/>
                                      <a:gd name="T21" fmla="*/ T20 w 5404"/>
                                      <a:gd name="T22" fmla="+- 0 98 10"/>
                                      <a:gd name="T23" fmla="*/ 98 h 2984"/>
                                      <a:gd name="T24" fmla="+- 0 27 10"/>
                                      <a:gd name="T25" fmla="*/ T24 w 5404"/>
                                      <a:gd name="T26" fmla="+- 0 154 10"/>
                                      <a:gd name="T27" fmla="*/ 154 h 2984"/>
                                      <a:gd name="T28" fmla="+- 0 11 10"/>
                                      <a:gd name="T29" fmla="*/ T28 w 5404"/>
                                      <a:gd name="T30" fmla="+- 0 219 10"/>
                                      <a:gd name="T31" fmla="*/ 219 h 2984"/>
                                      <a:gd name="T32" fmla="+- 0 10 10"/>
                                      <a:gd name="T33" fmla="*/ T32 w 5404"/>
                                      <a:gd name="T34" fmla="+- 0 242 10"/>
                                      <a:gd name="T35" fmla="*/ 242 h 2984"/>
                                      <a:gd name="T36" fmla="+- 0 10 10"/>
                                      <a:gd name="T37" fmla="*/ T36 w 5404"/>
                                      <a:gd name="T38" fmla="+- 0 1188 10"/>
                                      <a:gd name="T39" fmla="*/ 1188 h 2984"/>
                                      <a:gd name="T40" fmla="+- 0 23 10"/>
                                      <a:gd name="T41" fmla="*/ T40 w 5404"/>
                                      <a:gd name="T42" fmla="+- 0 1264 10"/>
                                      <a:gd name="T43" fmla="*/ 1264 h 2984"/>
                                      <a:gd name="T44" fmla="+- 0 53 10"/>
                                      <a:gd name="T45" fmla="*/ T44 w 5404"/>
                                      <a:gd name="T46" fmla="+- 0 1322 10"/>
                                      <a:gd name="T47" fmla="*/ 1322 h 2984"/>
                                      <a:gd name="T48" fmla="+- 0 98 10"/>
                                      <a:gd name="T49" fmla="*/ T48 w 5404"/>
                                      <a:gd name="T50" fmla="+- 0 1370 10"/>
                                      <a:gd name="T51" fmla="*/ 1370 h 2984"/>
                                      <a:gd name="T52" fmla="+- 0 154 10"/>
                                      <a:gd name="T53" fmla="*/ T52 w 5404"/>
                                      <a:gd name="T54" fmla="+- 0 1403 10"/>
                                      <a:gd name="T55" fmla="*/ 1403 h 2984"/>
                                      <a:gd name="T56" fmla="+- 0 219 10"/>
                                      <a:gd name="T57" fmla="*/ T56 w 5404"/>
                                      <a:gd name="T58" fmla="+- 0 1419 10"/>
                                      <a:gd name="T59" fmla="*/ 1419 h 2984"/>
                                      <a:gd name="T60" fmla="+- 0 242 10"/>
                                      <a:gd name="T61" fmla="*/ T60 w 5404"/>
                                      <a:gd name="T62" fmla="+- 0 1420 10"/>
                                      <a:gd name="T63" fmla="*/ 1420 h 2984"/>
                                      <a:gd name="T64" fmla="+- 0 1172 10"/>
                                      <a:gd name="T65" fmla="*/ T64 w 5404"/>
                                      <a:gd name="T66" fmla="+- 0 1420 10"/>
                                      <a:gd name="T67" fmla="*/ 1420 h 2984"/>
                                      <a:gd name="T68" fmla="+- 0 1248 10"/>
                                      <a:gd name="T69" fmla="*/ T68 w 5404"/>
                                      <a:gd name="T70" fmla="+- 0 1407 10"/>
                                      <a:gd name="T71" fmla="*/ 1407 h 2984"/>
                                      <a:gd name="T72" fmla="+- 0 1306 10"/>
                                      <a:gd name="T73" fmla="*/ T72 w 5404"/>
                                      <a:gd name="T74" fmla="+- 0 1377 10"/>
                                      <a:gd name="T75" fmla="*/ 1377 h 2984"/>
                                      <a:gd name="T76" fmla="+- 0 1354 10"/>
                                      <a:gd name="T77" fmla="*/ T76 w 5404"/>
                                      <a:gd name="T78" fmla="+- 0 1332 10"/>
                                      <a:gd name="T79" fmla="*/ 1332 h 2984"/>
                                      <a:gd name="T80" fmla="+- 0 1387 10"/>
                                      <a:gd name="T81" fmla="*/ T80 w 5404"/>
                                      <a:gd name="T82" fmla="+- 0 1276 10"/>
                                      <a:gd name="T83" fmla="*/ 1276 h 2984"/>
                                      <a:gd name="T84" fmla="+- 0 1403 10"/>
                                      <a:gd name="T85" fmla="*/ T84 w 5404"/>
                                      <a:gd name="T86" fmla="+- 0 1211 10"/>
                                      <a:gd name="T87" fmla="*/ 1211 h 2984"/>
                                      <a:gd name="T88" fmla="+- 0 1404 10"/>
                                      <a:gd name="T89" fmla="*/ T88 w 5404"/>
                                      <a:gd name="T90" fmla="+- 0 1188 10"/>
                                      <a:gd name="T91" fmla="*/ 1188 h 2984"/>
                                      <a:gd name="T92" fmla="+- 0 1404 10"/>
                                      <a:gd name="T93" fmla="*/ T92 w 5404"/>
                                      <a:gd name="T94" fmla="+- 0 1185 10"/>
                                      <a:gd name="T95" fmla="*/ 1185 h 2984"/>
                                      <a:gd name="T96" fmla="+- 0 2058 10"/>
                                      <a:gd name="T97" fmla="*/ T96 w 5404"/>
                                      <a:gd name="T98" fmla="+- 0 1185 10"/>
                                      <a:gd name="T99" fmla="*/ 1185 h 2984"/>
                                      <a:gd name="T100" fmla="+- 0 1404 10"/>
                                      <a:gd name="T101" fmla="*/ T100 w 5404"/>
                                      <a:gd name="T102" fmla="+- 0 833 10"/>
                                      <a:gd name="T103" fmla="*/ 833 h 2984"/>
                                      <a:gd name="T104" fmla="+- 0 1404 10"/>
                                      <a:gd name="T105" fmla="*/ T104 w 5404"/>
                                      <a:gd name="T106" fmla="+- 0 232 10"/>
                                      <a:gd name="T107" fmla="*/ 232 h 2984"/>
                                      <a:gd name="T108" fmla="+- 0 1402 10"/>
                                      <a:gd name="T109" fmla="*/ T108 w 5404"/>
                                      <a:gd name="T110" fmla="+- 0 209 10"/>
                                      <a:gd name="T111" fmla="*/ 209 h 2984"/>
                                      <a:gd name="T112" fmla="+- 0 1383 10"/>
                                      <a:gd name="T113" fmla="*/ T112 w 5404"/>
                                      <a:gd name="T114" fmla="+- 0 145 10"/>
                                      <a:gd name="T115" fmla="*/ 145 h 2984"/>
                                      <a:gd name="T116" fmla="+- 0 1348 10"/>
                                      <a:gd name="T117" fmla="*/ T116 w 5404"/>
                                      <a:gd name="T118" fmla="+- 0 91 10"/>
                                      <a:gd name="T119" fmla="*/ 91 h 2984"/>
                                      <a:gd name="T120" fmla="+- 0 1299 10"/>
                                      <a:gd name="T121" fmla="*/ T120 w 5404"/>
                                      <a:gd name="T122" fmla="+- 0 48 10"/>
                                      <a:gd name="T123" fmla="*/ 48 h 2984"/>
                                      <a:gd name="T124" fmla="+- 0 1239 10"/>
                                      <a:gd name="T125" fmla="*/ T124 w 5404"/>
                                      <a:gd name="T126" fmla="+- 0 20 10"/>
                                      <a:gd name="T127" fmla="*/ 20 h 2984"/>
                                      <a:gd name="T128" fmla="+- 0 1195 10"/>
                                      <a:gd name="T129" fmla="*/ T128 w 5404"/>
                                      <a:gd name="T130" fmla="+- 0 11 10"/>
                                      <a:gd name="T131" fmla="*/ 11 h 2984"/>
                                      <a:gd name="T132" fmla="+- 0 1172 10"/>
                                      <a:gd name="T133" fmla="*/ T132 w 5404"/>
                                      <a:gd name="T134" fmla="+- 0 10 10"/>
                                      <a:gd name="T135" fmla="*/ 10 h 29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5404" h="2984">
                                        <a:moveTo>
                                          <a:pt x="1162" y="0"/>
                                        </a:moveTo>
                                        <a:lnTo>
                                          <a:pt x="813" y="0"/>
                                        </a:lnTo>
                                        <a:lnTo>
                                          <a:pt x="222" y="0"/>
                                        </a:lnTo>
                                        <a:lnTo>
                                          <a:pt x="156" y="13"/>
                                        </a:lnTo>
                                        <a:lnTo>
                                          <a:pt x="98" y="43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17" y="144"/>
                                        </a:lnTo>
                                        <a:lnTo>
                                          <a:pt x="1" y="209"/>
                                        </a:lnTo>
                                        <a:lnTo>
                                          <a:pt x="0" y="232"/>
                                        </a:lnTo>
                                        <a:lnTo>
                                          <a:pt x="0" y="1178"/>
                                        </a:lnTo>
                                        <a:lnTo>
                                          <a:pt x="13" y="1254"/>
                                        </a:lnTo>
                                        <a:lnTo>
                                          <a:pt x="43" y="1312"/>
                                        </a:lnTo>
                                        <a:lnTo>
                                          <a:pt x="88" y="1360"/>
                                        </a:lnTo>
                                        <a:lnTo>
                                          <a:pt x="144" y="1393"/>
                                        </a:lnTo>
                                        <a:lnTo>
                                          <a:pt x="209" y="1409"/>
                                        </a:lnTo>
                                        <a:lnTo>
                                          <a:pt x="232" y="1410"/>
                                        </a:lnTo>
                                        <a:lnTo>
                                          <a:pt x="1162" y="1410"/>
                                        </a:lnTo>
                                        <a:lnTo>
                                          <a:pt x="1238" y="1397"/>
                                        </a:lnTo>
                                        <a:lnTo>
                                          <a:pt x="1296" y="1367"/>
                                        </a:lnTo>
                                        <a:lnTo>
                                          <a:pt x="1344" y="1322"/>
                                        </a:lnTo>
                                        <a:lnTo>
                                          <a:pt x="1377" y="1266"/>
                                        </a:lnTo>
                                        <a:lnTo>
                                          <a:pt x="1393" y="1201"/>
                                        </a:lnTo>
                                        <a:lnTo>
                                          <a:pt x="1394" y="1178"/>
                                        </a:lnTo>
                                        <a:lnTo>
                                          <a:pt x="1394" y="1175"/>
                                        </a:lnTo>
                                        <a:lnTo>
                                          <a:pt x="2048" y="1175"/>
                                        </a:lnTo>
                                        <a:lnTo>
                                          <a:pt x="1394" y="823"/>
                                        </a:lnTo>
                                        <a:lnTo>
                                          <a:pt x="1394" y="222"/>
                                        </a:lnTo>
                                        <a:lnTo>
                                          <a:pt x="1392" y="199"/>
                                        </a:lnTo>
                                        <a:lnTo>
                                          <a:pt x="1373" y="135"/>
                                        </a:lnTo>
                                        <a:lnTo>
                                          <a:pt x="1338" y="81"/>
                                        </a:lnTo>
                                        <a:lnTo>
                                          <a:pt x="1289" y="38"/>
                                        </a:lnTo>
                                        <a:lnTo>
                                          <a:pt x="1229" y="10"/>
                                        </a:lnTo>
                                        <a:lnTo>
                                          <a:pt x="1185" y="1"/>
                                        </a:lnTo>
                                        <a:lnTo>
                                          <a:pt x="11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" name="Group 1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5404" cy="2984"/>
                                  <a:chOff x="10" y="10"/>
                                  <a:chExt cx="5404" cy="2984"/>
                                </a:xfrm>
                              </wpg:grpSpPr>
                              <wps:wsp>
                                <wps:cNvPr id="158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5404" cy="2984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5404"/>
                                      <a:gd name="T2" fmla="+- 0 242 10"/>
                                      <a:gd name="T3" fmla="*/ 242 h 2984"/>
                                      <a:gd name="T4" fmla="+- 0 20 10"/>
                                      <a:gd name="T5" fmla="*/ T4 w 5404"/>
                                      <a:gd name="T6" fmla="+- 0 175 10"/>
                                      <a:gd name="T7" fmla="*/ 175 h 2984"/>
                                      <a:gd name="T8" fmla="+- 0 48 10"/>
                                      <a:gd name="T9" fmla="*/ T8 w 5404"/>
                                      <a:gd name="T10" fmla="+- 0 115 10"/>
                                      <a:gd name="T11" fmla="*/ 115 h 2984"/>
                                      <a:gd name="T12" fmla="+- 0 91 10"/>
                                      <a:gd name="T13" fmla="*/ T12 w 5404"/>
                                      <a:gd name="T14" fmla="+- 0 66 10"/>
                                      <a:gd name="T15" fmla="*/ 66 h 2984"/>
                                      <a:gd name="T16" fmla="+- 0 145 10"/>
                                      <a:gd name="T17" fmla="*/ T16 w 5404"/>
                                      <a:gd name="T18" fmla="+- 0 31 10"/>
                                      <a:gd name="T19" fmla="*/ 31 h 2984"/>
                                      <a:gd name="T20" fmla="+- 0 209 10"/>
                                      <a:gd name="T21" fmla="*/ T20 w 5404"/>
                                      <a:gd name="T22" fmla="+- 0 12 10"/>
                                      <a:gd name="T23" fmla="*/ 12 h 2984"/>
                                      <a:gd name="T24" fmla="+- 0 823 10"/>
                                      <a:gd name="T25" fmla="*/ T24 w 5404"/>
                                      <a:gd name="T26" fmla="+- 0 10 10"/>
                                      <a:gd name="T27" fmla="*/ 10 h 2984"/>
                                      <a:gd name="T28" fmla="+- 0 1172 10"/>
                                      <a:gd name="T29" fmla="*/ T28 w 5404"/>
                                      <a:gd name="T30" fmla="+- 0 10 10"/>
                                      <a:gd name="T31" fmla="*/ 10 h 2984"/>
                                      <a:gd name="T32" fmla="+- 0 1195 10"/>
                                      <a:gd name="T33" fmla="*/ T32 w 5404"/>
                                      <a:gd name="T34" fmla="+- 0 11 10"/>
                                      <a:gd name="T35" fmla="*/ 11 h 2984"/>
                                      <a:gd name="T36" fmla="+- 0 1260 10"/>
                                      <a:gd name="T37" fmla="*/ T36 w 5404"/>
                                      <a:gd name="T38" fmla="+- 0 27 10"/>
                                      <a:gd name="T39" fmla="*/ 27 h 2984"/>
                                      <a:gd name="T40" fmla="+- 0 1316 10"/>
                                      <a:gd name="T41" fmla="*/ T40 w 5404"/>
                                      <a:gd name="T42" fmla="+- 0 60 10"/>
                                      <a:gd name="T43" fmla="*/ 60 h 2984"/>
                                      <a:gd name="T44" fmla="+- 0 1361 10"/>
                                      <a:gd name="T45" fmla="*/ T44 w 5404"/>
                                      <a:gd name="T46" fmla="+- 0 108 10"/>
                                      <a:gd name="T47" fmla="*/ 108 h 2984"/>
                                      <a:gd name="T48" fmla="+- 0 1391 10"/>
                                      <a:gd name="T49" fmla="*/ T48 w 5404"/>
                                      <a:gd name="T50" fmla="+- 0 166 10"/>
                                      <a:gd name="T51" fmla="*/ 166 h 2984"/>
                                      <a:gd name="T52" fmla="+- 0 1404 10"/>
                                      <a:gd name="T53" fmla="*/ T52 w 5404"/>
                                      <a:gd name="T54" fmla="+- 0 232 10"/>
                                      <a:gd name="T55" fmla="*/ 232 h 2984"/>
                                      <a:gd name="T56" fmla="+- 0 1404 10"/>
                                      <a:gd name="T57" fmla="*/ T56 w 5404"/>
                                      <a:gd name="T58" fmla="+- 0 833 10"/>
                                      <a:gd name="T59" fmla="*/ 833 h 2984"/>
                                      <a:gd name="T60" fmla="+- 0 5414 10"/>
                                      <a:gd name="T61" fmla="*/ T60 w 5404"/>
                                      <a:gd name="T62" fmla="+- 0 2994 10"/>
                                      <a:gd name="T63" fmla="*/ 2994 h 2984"/>
                                      <a:gd name="T64" fmla="+- 0 1404 10"/>
                                      <a:gd name="T65" fmla="*/ T64 w 5404"/>
                                      <a:gd name="T66" fmla="+- 0 1185 10"/>
                                      <a:gd name="T67" fmla="*/ 1185 h 2984"/>
                                      <a:gd name="T68" fmla="+- 0 1404 10"/>
                                      <a:gd name="T69" fmla="*/ T68 w 5404"/>
                                      <a:gd name="T70" fmla="+- 0 1188 10"/>
                                      <a:gd name="T71" fmla="*/ 1188 h 2984"/>
                                      <a:gd name="T72" fmla="+- 0 1403 10"/>
                                      <a:gd name="T73" fmla="*/ T72 w 5404"/>
                                      <a:gd name="T74" fmla="+- 0 1211 10"/>
                                      <a:gd name="T75" fmla="*/ 1211 h 2984"/>
                                      <a:gd name="T76" fmla="+- 0 1387 10"/>
                                      <a:gd name="T77" fmla="*/ T76 w 5404"/>
                                      <a:gd name="T78" fmla="+- 0 1276 10"/>
                                      <a:gd name="T79" fmla="*/ 1276 h 2984"/>
                                      <a:gd name="T80" fmla="+- 0 1354 10"/>
                                      <a:gd name="T81" fmla="*/ T80 w 5404"/>
                                      <a:gd name="T82" fmla="+- 0 1332 10"/>
                                      <a:gd name="T83" fmla="*/ 1332 h 2984"/>
                                      <a:gd name="T84" fmla="+- 0 1306 10"/>
                                      <a:gd name="T85" fmla="*/ T84 w 5404"/>
                                      <a:gd name="T86" fmla="+- 0 1377 10"/>
                                      <a:gd name="T87" fmla="*/ 1377 h 2984"/>
                                      <a:gd name="T88" fmla="+- 0 1248 10"/>
                                      <a:gd name="T89" fmla="*/ T88 w 5404"/>
                                      <a:gd name="T90" fmla="+- 0 1407 10"/>
                                      <a:gd name="T91" fmla="*/ 1407 h 2984"/>
                                      <a:gd name="T92" fmla="+- 0 1182 10"/>
                                      <a:gd name="T93" fmla="*/ T92 w 5404"/>
                                      <a:gd name="T94" fmla="+- 0 1420 10"/>
                                      <a:gd name="T95" fmla="*/ 1420 h 2984"/>
                                      <a:gd name="T96" fmla="+- 0 1172 10"/>
                                      <a:gd name="T97" fmla="*/ T96 w 5404"/>
                                      <a:gd name="T98" fmla="+- 0 1420 10"/>
                                      <a:gd name="T99" fmla="*/ 1420 h 2984"/>
                                      <a:gd name="T100" fmla="+- 0 823 10"/>
                                      <a:gd name="T101" fmla="*/ T100 w 5404"/>
                                      <a:gd name="T102" fmla="+- 0 1420 10"/>
                                      <a:gd name="T103" fmla="*/ 1420 h 2984"/>
                                      <a:gd name="T104" fmla="+- 0 242 10"/>
                                      <a:gd name="T105" fmla="*/ T104 w 5404"/>
                                      <a:gd name="T106" fmla="+- 0 1420 10"/>
                                      <a:gd name="T107" fmla="*/ 1420 h 2984"/>
                                      <a:gd name="T108" fmla="+- 0 219 10"/>
                                      <a:gd name="T109" fmla="*/ T108 w 5404"/>
                                      <a:gd name="T110" fmla="+- 0 1419 10"/>
                                      <a:gd name="T111" fmla="*/ 1419 h 2984"/>
                                      <a:gd name="T112" fmla="+- 0 154 10"/>
                                      <a:gd name="T113" fmla="*/ T112 w 5404"/>
                                      <a:gd name="T114" fmla="+- 0 1403 10"/>
                                      <a:gd name="T115" fmla="*/ 1403 h 2984"/>
                                      <a:gd name="T116" fmla="+- 0 98 10"/>
                                      <a:gd name="T117" fmla="*/ T116 w 5404"/>
                                      <a:gd name="T118" fmla="+- 0 1370 10"/>
                                      <a:gd name="T119" fmla="*/ 1370 h 2984"/>
                                      <a:gd name="T120" fmla="+- 0 53 10"/>
                                      <a:gd name="T121" fmla="*/ T120 w 5404"/>
                                      <a:gd name="T122" fmla="+- 0 1322 10"/>
                                      <a:gd name="T123" fmla="*/ 1322 h 2984"/>
                                      <a:gd name="T124" fmla="+- 0 23 10"/>
                                      <a:gd name="T125" fmla="*/ T124 w 5404"/>
                                      <a:gd name="T126" fmla="+- 0 1264 10"/>
                                      <a:gd name="T127" fmla="*/ 1264 h 2984"/>
                                      <a:gd name="T128" fmla="+- 0 10 10"/>
                                      <a:gd name="T129" fmla="*/ T128 w 5404"/>
                                      <a:gd name="T130" fmla="+- 0 1198 10"/>
                                      <a:gd name="T131" fmla="*/ 1198 h 2984"/>
                                      <a:gd name="T132" fmla="+- 0 10 10"/>
                                      <a:gd name="T133" fmla="*/ T132 w 5404"/>
                                      <a:gd name="T134" fmla="+- 0 1185 10"/>
                                      <a:gd name="T135" fmla="*/ 1185 h 2984"/>
                                      <a:gd name="T136" fmla="+- 0 10 10"/>
                                      <a:gd name="T137" fmla="*/ T136 w 5404"/>
                                      <a:gd name="T138" fmla="+- 0 833 10"/>
                                      <a:gd name="T139" fmla="*/ 833 h 2984"/>
                                      <a:gd name="T140" fmla="+- 0 10 10"/>
                                      <a:gd name="T141" fmla="*/ T140 w 5404"/>
                                      <a:gd name="T142" fmla="+- 0 242 10"/>
                                      <a:gd name="T143" fmla="*/ 242 h 298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</a:cxnLst>
                                    <a:rect l="0" t="0" r="r" b="b"/>
                                    <a:pathLst>
                                      <a:path w="5404" h="2984">
                                        <a:moveTo>
                                          <a:pt x="0" y="232"/>
                                        </a:moveTo>
                                        <a:lnTo>
                                          <a:pt x="10" y="165"/>
                                        </a:lnTo>
                                        <a:lnTo>
                                          <a:pt x="38" y="105"/>
                                        </a:lnTo>
                                        <a:lnTo>
                                          <a:pt x="81" y="56"/>
                                        </a:lnTo>
                                        <a:lnTo>
                                          <a:pt x="135" y="21"/>
                                        </a:lnTo>
                                        <a:lnTo>
                                          <a:pt x="199" y="2"/>
                                        </a:lnTo>
                                        <a:lnTo>
                                          <a:pt x="813" y="0"/>
                                        </a:lnTo>
                                        <a:lnTo>
                                          <a:pt x="1162" y="0"/>
                                        </a:lnTo>
                                        <a:lnTo>
                                          <a:pt x="1185" y="1"/>
                                        </a:lnTo>
                                        <a:lnTo>
                                          <a:pt x="1250" y="17"/>
                                        </a:lnTo>
                                        <a:lnTo>
                                          <a:pt x="1306" y="50"/>
                                        </a:lnTo>
                                        <a:lnTo>
                                          <a:pt x="1351" y="98"/>
                                        </a:lnTo>
                                        <a:lnTo>
                                          <a:pt x="1381" y="156"/>
                                        </a:lnTo>
                                        <a:lnTo>
                                          <a:pt x="1394" y="222"/>
                                        </a:lnTo>
                                        <a:lnTo>
                                          <a:pt x="1394" y="823"/>
                                        </a:lnTo>
                                        <a:lnTo>
                                          <a:pt x="5404" y="2984"/>
                                        </a:lnTo>
                                        <a:lnTo>
                                          <a:pt x="1394" y="1175"/>
                                        </a:lnTo>
                                        <a:lnTo>
                                          <a:pt x="1394" y="1178"/>
                                        </a:lnTo>
                                        <a:lnTo>
                                          <a:pt x="1393" y="1201"/>
                                        </a:lnTo>
                                        <a:lnTo>
                                          <a:pt x="1377" y="1266"/>
                                        </a:lnTo>
                                        <a:lnTo>
                                          <a:pt x="1344" y="1322"/>
                                        </a:lnTo>
                                        <a:lnTo>
                                          <a:pt x="1296" y="1367"/>
                                        </a:lnTo>
                                        <a:lnTo>
                                          <a:pt x="1238" y="1397"/>
                                        </a:lnTo>
                                        <a:lnTo>
                                          <a:pt x="1172" y="1410"/>
                                        </a:lnTo>
                                        <a:lnTo>
                                          <a:pt x="1162" y="1410"/>
                                        </a:lnTo>
                                        <a:lnTo>
                                          <a:pt x="813" y="1410"/>
                                        </a:lnTo>
                                        <a:lnTo>
                                          <a:pt x="232" y="1410"/>
                                        </a:lnTo>
                                        <a:lnTo>
                                          <a:pt x="209" y="1409"/>
                                        </a:lnTo>
                                        <a:lnTo>
                                          <a:pt x="144" y="1393"/>
                                        </a:lnTo>
                                        <a:lnTo>
                                          <a:pt x="88" y="1360"/>
                                        </a:lnTo>
                                        <a:lnTo>
                                          <a:pt x="43" y="1312"/>
                                        </a:lnTo>
                                        <a:lnTo>
                                          <a:pt x="13" y="1254"/>
                                        </a:lnTo>
                                        <a:lnTo>
                                          <a:pt x="0" y="1188"/>
                                        </a:lnTo>
                                        <a:lnTo>
                                          <a:pt x="0" y="1175"/>
                                        </a:lnTo>
                                        <a:lnTo>
                                          <a:pt x="0" y="823"/>
                                        </a:lnTo>
                                        <a:lnTo>
                                          <a:pt x="0" y="2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59" name="Picture 1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" y="92"/>
                                    <a:ext cx="1238" cy="12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0" name="Picture 1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6" y="389"/>
                                    <a:ext cx="1176" cy="3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61" name="Group 1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8" y="153"/>
                                  <a:ext cx="2" cy="820"/>
                                  <a:chOff x="728" y="153"/>
                                  <a:chExt cx="2" cy="820"/>
                                </a:xfrm>
                              </wpg:grpSpPr>
                              <wps:wsp>
                                <wps:cNvPr id="162" name="Freeform 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8" y="153"/>
                                    <a:ext cx="2" cy="820"/>
                                  </a:xfrm>
                                  <a:custGeom>
                                    <a:avLst/>
                                    <a:gdLst>
                                      <a:gd name="T0" fmla="+- 0 729 728"/>
                                      <a:gd name="T1" fmla="*/ T0 w 1"/>
                                      <a:gd name="T2" fmla="+- 0 153 153"/>
                                      <a:gd name="T3" fmla="*/ 153 h 820"/>
                                      <a:gd name="T4" fmla="+- 0 728 728"/>
                                      <a:gd name="T5" fmla="*/ T4 w 1"/>
                                      <a:gd name="T6" fmla="+- 0 973 153"/>
                                      <a:gd name="T7" fmla="*/ 973 h 8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" h="820">
                                        <a:moveTo>
                                          <a:pt x="1" y="0"/>
                                        </a:moveTo>
                                        <a:lnTo>
                                          <a:pt x="0" y="8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" name="Group 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" y="113"/>
                                  <a:ext cx="120" cy="121"/>
                                  <a:chOff x="669" y="113"/>
                                  <a:chExt cx="120" cy="121"/>
                                </a:xfrm>
                              </wpg:grpSpPr>
                              <wps:wsp>
                                <wps:cNvPr id="164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" y="113"/>
                                    <a:ext cx="120" cy="121"/>
                                  </a:xfrm>
                                  <a:custGeom>
                                    <a:avLst/>
                                    <a:gdLst>
                                      <a:gd name="T0" fmla="+- 0 729 669"/>
                                      <a:gd name="T1" fmla="*/ T0 w 120"/>
                                      <a:gd name="T2" fmla="+- 0 113 113"/>
                                      <a:gd name="T3" fmla="*/ 113 h 121"/>
                                      <a:gd name="T4" fmla="+- 0 669 669"/>
                                      <a:gd name="T5" fmla="*/ T4 w 120"/>
                                      <a:gd name="T6" fmla="+- 0 233 113"/>
                                      <a:gd name="T7" fmla="*/ 233 h 121"/>
                                      <a:gd name="T8" fmla="+- 0 789 669"/>
                                      <a:gd name="T9" fmla="*/ T8 w 120"/>
                                      <a:gd name="T10" fmla="+- 0 233 113"/>
                                      <a:gd name="T11" fmla="*/ 233 h 121"/>
                                      <a:gd name="T12" fmla="+- 0 729 669"/>
                                      <a:gd name="T13" fmla="*/ T12 w 120"/>
                                      <a:gd name="T14" fmla="+- 0 113 113"/>
                                      <a:gd name="T15" fmla="*/ 113 h 1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0" h="121">
                                        <a:moveTo>
                                          <a:pt x="60" y="0"/>
                                        </a:moveTo>
                                        <a:lnTo>
                                          <a:pt x="0" y="120"/>
                                        </a:lnTo>
                                        <a:lnTo>
                                          <a:pt x="120" y="120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" name="Group 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8" y="893"/>
                                  <a:ext cx="120" cy="121"/>
                                  <a:chOff x="668" y="893"/>
                                  <a:chExt cx="120" cy="121"/>
                                </a:xfrm>
                              </wpg:grpSpPr>
                              <wps:wsp>
                                <wps:cNvPr id="166" name="Freeform 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" y="893"/>
                                    <a:ext cx="120" cy="121"/>
                                  </a:xfrm>
                                  <a:custGeom>
                                    <a:avLst/>
                                    <a:gdLst>
                                      <a:gd name="T0" fmla="+- 0 668 668"/>
                                      <a:gd name="T1" fmla="*/ T0 w 120"/>
                                      <a:gd name="T2" fmla="+- 0 893 893"/>
                                      <a:gd name="T3" fmla="*/ 893 h 121"/>
                                      <a:gd name="T4" fmla="+- 0 728 668"/>
                                      <a:gd name="T5" fmla="*/ T4 w 120"/>
                                      <a:gd name="T6" fmla="+- 0 1013 893"/>
                                      <a:gd name="T7" fmla="*/ 1013 h 121"/>
                                      <a:gd name="T8" fmla="+- 0 788 668"/>
                                      <a:gd name="T9" fmla="*/ T8 w 120"/>
                                      <a:gd name="T10" fmla="+- 0 893 893"/>
                                      <a:gd name="T11" fmla="*/ 893 h 121"/>
                                      <a:gd name="T12" fmla="+- 0 668 668"/>
                                      <a:gd name="T13" fmla="*/ T12 w 120"/>
                                      <a:gd name="T14" fmla="+- 0 893 893"/>
                                      <a:gd name="T15" fmla="*/ 893 h 1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0" h="121">
                                        <a:moveTo>
                                          <a:pt x="0" y="0"/>
                                        </a:moveTo>
                                        <a:lnTo>
                                          <a:pt x="60" y="120"/>
                                        </a:lnTo>
                                        <a:lnTo>
                                          <a:pt x="12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Text Box 1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9" y="1029"/>
                                    <a:ext cx="566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47FA3" w:rsidRDefault="00B47FA3" w:rsidP="00B47FA3">
                                      <w:pPr>
                                        <w:spacing w:before="5" w:line="154" w:lineRule="exact"/>
                                        <w:ind w:left="67" w:hanging="68"/>
                                        <w:rPr>
                                          <w:rFonts w:ascii="Arial" w:eastAsia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Arial"/>
                                          <w:b/>
                                          <w:sz w:val="16"/>
                                        </w:rPr>
                                        <w:t>ALIGN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152" y="0"/>
                              <a:ext cx="1390650" cy="1346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1" name="Left Arrow 211"/>
                          <wps:cNvSpPr/>
                          <wps:spPr>
                            <a:xfrm rot="16200000">
                              <a:off x="3476298" y="748862"/>
                              <a:ext cx="360045" cy="360045"/>
                            </a:xfrm>
                            <a:prstGeom prst="lef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rgbClr val="FFFF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232" name="Text Box 232"/>
                        <wps:cNvSpPr txBox="1"/>
                        <wps:spPr>
                          <a:xfrm>
                            <a:off x="827690" y="2254469"/>
                            <a:ext cx="3240128" cy="11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002F" w:rsidRDefault="00EC002F" w:rsidP="00EC002F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 xml:space="preserve">Align </w:t>
                              </w:r>
                              <w:r w:rsidRPr="00EC002F"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bottom edge of pre</w:t>
                              </w:r>
                              <w:r w:rsidR="0072091A"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-</w:t>
                              </w:r>
                              <w:r w:rsidRPr="00EC002F"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mask paper to bottom of door panel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97C17" id="Group 233" o:spid="_x0000_s1151" style="position:absolute;margin-left:-193.05pt;margin-top:257.95pt;width:385.95pt;height:186.7pt;z-index:251849728;mso-height-relative:margin" coordsize="49014,23713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xwHRMsIQAAk9wAAA4AAABkcnMvZTJvRG9jLnht&#10;bOxdbW/jOJL+fsD9B8Mf75CJKMlvwWQWmaQzGKB3tjHjw35WHCU2xra8stLJ7GL/+z1FihJJFSVF&#10;3T29aXiAHit2iSpWkVXF4sPS93952W1HH9P8uMn2l2PxXTAepftVdr/ZP16O/295ezYfj45Fsr9P&#10;ttk+vRz/kR7Hf/nhv//r++fDRRpm62x7n+YjNLI/XjwfLsfrojhcnJ8fV+t0lxy/yw7pHj8+ZPku&#10;KfBn/nh+nyfPaH23PQ+DYHr+nOX3hzxbpccjvr1RP45/kO0/PKSr4m8PD8e0GG0vx+CtkP/P5f/v&#10;6P/nP3yfXDzmyWG9WZVsJAO42CWbPR5aNXWTFMnoKd80mtptVnl2zB6K71bZ7jx7eNisUtkH9EYE&#10;Tm9+yrOng+zL48Xz46ESE0TryGlws6tfPn7IR5v7y3EYRePRPtlBSfK5I/oC4nk+PF6A6qf88Nvh&#10;Q15+8aj+oh6/POQ7+kRfRi9SsH9Ugk1fitEKX8aLQMRRPB6t8FsYzUQUTJXoV2vop3Hfav2u485z&#10;/eBz4q9ip/qj4lv3Lpw4vcMXX6R3YjKdTuZDelff+drexYup3Tv6YmjvRBDGs1I9vAKDSSzm4ZAu&#10;1nd6unjYrC7wrxzquGoM9W6TgLuKpzwdl43serWxS/Lfnw5nmJWHpNjcbbab4g9pYTD/iKn9xw+b&#10;1Ydc/WHMmjjUksfv9NhRiK8ge7qJ6NRdCfXqfbb6/TjaZ9frZP+YXh0PME8wmkR9bpPLP61H3m03&#10;h9vNdktTja7LzsGUOaaAkY8yMzfZ6mmX7gtlN/N0i35m++N6cziOR/lFurtLYQbyn++FtGRQ/ftj&#10;QY+jQSBt2b/C+VUQLMIfz64nwfVZHMzenV0t4tnZLHg3i4N4Lq7F9b/pbhFfPB1T9DfZ3hw2Ja/4&#10;tsEta7hKE69MojSto4+JNOAkKcmQ/pQs4isSCfF6LPK0WK3p8gHS+hUSVvdUP0jR1tIkuR9h2OgO&#10;x5QJEUSTxXgEmxWL2Ww+UyO+mhOzhQhmMCtk1MQ0mkYLaVKqkQ2d58fipzTbjegCsgU3UrbJR/Ct&#10;+NIk5RBQrEgewZmyYtK6uQZNxM6Upy/QpG2uqVfydjn06Inu75XFhKG8e/5rdg/7nzwVmeTTEQgc&#10;aNO2R2E8FSF+kmKYLcJ4EitBVbZdqBvxAQ6Si9q6TzBoSqewmMu7KuH1tOsiRoBhei0Ry6e43fyc&#10;Yii7A38mu6PHQxSFsAXSw83nC93V0r0599QiaN7lFQEipKOe98+HY7+5RPERF1v8tk4OKZSMhqSZ&#10;UkGAiDHelThv8zSluGskYmmhSkIKAkiJx4MxpGQT6hcio0HcOZgcifilWMkDI+dJzSdiQM8haPa+&#10;NFSP9yXvSwy4h90Wkdz/no2CERxrONKjryYSmuh/zkfLYPQ8krqQOq2JoFKzpWCyGGnF10SInBQR&#10;WhJEsh6F1RioyTDWzbbCGVjTIWjFOgxK1dYy9nCFuW+2xHM100TtXGECGW1FEALDFYZFzdXcwxWp&#10;1GgqXIQhIyxhyl3S8NISjug9SjRlvxShjzVH9rzEhCl8R5EYhtVAS9bKfmNEvuzLwYerEdw6xb40&#10;PA/ZkcLaJToLm7mUoTSaAJU0gTwxHk/E0tF0EivPtIQ4ya53NS0gJ2obXTTI1W1lD8g9ueukfDzC&#10;OulOWTNERtRx2T1cjp4vx8p8rRHV03inX3bZx3SZSZqCJCAmEygSj0ZcqZ9d02z3Fm041a6iotUU&#10;+vMgW1XPRat4rgy20RNNoT8VJfd8TbHaZsdUiYP6JsVYdZJkY9ibY7bd3OsI7Jg/3l1vcxWW3Mr/&#10;SrFaZFup7H1Gt6nHqG9g7Eo5ktlTsdVChHHwY7g4u53OZ2fxbTw5W8yC+VkgFj8upkG8iG9udWy1&#10;3tzfp/v3m336GUIraHExgbhJZRb3VicD+R/XSSxS9/foXXKxTpP7d+V1kWy26vqcosGaYylkdFt/&#10;SkHA2yu3oRzSXXb/B1xIniFowoBAfgEX6yz/53j0jLX65fj4j6eEIvztz3v4wYWI4fVHhfwjnswo&#10;GsnNX+7MX5L9Ck1djosx5itdXhf4C7c8HfLN4xpPUgHwPrtCHPSwkYEa8ae4At/0B1yx4vXL++QJ&#10;eGv4ZLnGIEawxniTPjmYThg/Y/qGnj45ihknY3oFEPAexvYJs5hjyPQIPd0xy5DpjL0M2a44DCJG&#10;QkM8McuR5Ye9LLleOJozPJFzqcODvk445kIpywWDgtecsAOgOReyCFPkSzH1RQa20OcRM5qEKXRQ&#10;8EyR2THCn5iL7kJrgIfeqNOJfRCTNaPO0JS6AImHLXuYC26Uw/wbCgx9YWdoi10suKkXmnInEg9b&#10;ttwFKy1T7svQF3dGtuDDiBtYkSl5IuHZihzJc2xRprQe7hA8v3SghKcxHmQ82dRiZIreiTkp5NRL&#10;msiWfcipMTJFv4x8Qz5yRC9AyTBmCl8QDS8xcr1GN7H6aS5qsIQ0JIaZwUuMkmlGU0IsuHEfm+KX&#10;NB7GXPlzpis2xb+MfSOfsi0mZyFrUmNT/oJoPJw5CmAXgrQUV4+k9WnsG/wUHVicsSvUiakAEXqX&#10;qBSrG62FrLWYmApYTnzjH3kgsy0RTjlzMTEVIGl4mU0cDQRTbmpOTA0sJ74ZgAR9H9ZMDbSwRosW&#10;Q2hChIKZA1NTBUtwz8+Bqa0B6IqbnFNTBZKGl9rU0YGYs6yZOlhCTR7WHBWEsMhNuzE1VSCIxsOa&#10;qwNQNi3H1NTBcuqbBTNXBXNurM1MFQgBGp61WUMHnFGbmTpYznzTYOaqIOQUSonkarZjBPmsLXZm&#10;rLHGJ5Fmpg6WM980mDkq4LMiM1MFLR5q7uiAT9jMTR0s575pgP0lq588a3NTBW2sOTrgpTY3dbDE&#10;6OCnwdxWwQwGsDkLsFtQ65NI+JGG5IXVTQ9jpgaWc98kWNgKCMMZw9jClD+R8IwtHPmH0xkzOxem&#10;/Jfw1rzEFrb4w2DCMWZKn0g8jNnSR9ZkyjFmin+58E2AhSP+mFPlwpS+AAnPmAhs8WNThONMBKYC&#10;lrjLIzTky6yxsQgYoWGLShMhSgCJjzdbA0JgRDaNLWaQ0Rp4800Bgf17c9xO2FVTYCoBJD7eHCUE&#10;GOAcb6YawJtvFmDbzuIt4gabsFe/vsEGQ2y1hX5zcTeiY01GsRru8ulU2Hpgo0gox2jNCiKRk/z2&#10;ktAydc3mzjF+ZM5a7qapXDXlGT2pdlpbEznWxSrZ2p5spzWvJO+Xbg8x/Igc68g+rdMaUZLrnHc7&#10;M7Ryk+T9ukrrKSLHUqgPM7TIkeT9ukorDyLHoqFP67QckOT9ukohuiTv11UKm4kcEW8fZqZlVxGF&#10;9iIvu4rIsA85hXzEDKK1XuRlVxFB9SGn0IhaR1TTi7zsqgImdE4P7M/I1hEA9GmdXDsxU4Ea2gfw&#10;ouwqnGWf1qUXpObJgfW7oewtMBc9byj7S6a+1xOqLbI/f48soFUwxCF3g6FJ3wbZjLJFBp3eyNKf&#10;5ZZXqTvdmv5Vf5ZUIfwu2qp6q3/Wn4qM1kKggk1QQtS/6k9FRSk4UCGeaqNSzAusl9uoVFOIAHtQ&#10;GZuKmiH9WfayfCZFU20PLW0efG97FyhiJKEBfNraHnVSEXbsZFI/FSFk2MYhgjPdZBeljG4kl4Ck&#10;tLYpaElMlEjUtlOGouy5AButbYZaloCKdVBqIdVbw1p7+lNrsbmJrCn0Z0mpt5Bn4LedTf1wzJZ2&#10;wtJjkazaCSlHS8IMOh4tCK8JQuS0WhvEYkM12D75YBJL3bQ351oZLbnTNvh+TGCG0zb4sG3wGqun&#10;8Ic8YJFS0DZST867E1JPwXO9pwA8SD0yiA1UgLThbxoVwK38jdVwT0yAZwvQaMi/A2iv0NlUPjx2&#10;lavtCQoQyA83s4QImquGiILPkMC4G9sLbOYGsW7V0NKbGUH8YDQkBJcjtxIjRMLz5CRGFlyC3MmK&#10;eJMitsSxGdYUlJUSAYWHKTsrJdi9yGG4ADYzaOECvIlBBxfA40yGAQPY/JGFC7DSR+Z+cmhLHZkt&#10;bj9tGDCAZ8sc7H627MHuSbhRMqYe732BASxbFi7Ay1YDFsDmKIcBA9gEpQULAAU/4B1QgCetOwwW&#10;wOZ0I1Pw3pSuAwnwZMKHgQLYNLgFCfBmwWNnyPNbBwMRAayBsAEBXgtBhxhMw8xvttCyqh70fQEB&#10;/GaLhQfwb7Y4cADBb08NwwPw+2YWHMC/b+agATyo9WFoAA9unY4CVeJvwa3TstJSJovuGIgG4LdB&#10;bTQA0fDmwkUDhFPObVMKtepofzRAABRe03HbaACi8bDmToEJC1QwdfAKNAD2CJusOWgA0PCsNdAA&#10;CIqa+1MD0QDII3GsmSqgXJOPNSfgEexBl4FoAODROdZMFRBm3cOaiwYI2BBxIBognAqGNRsNQDS8&#10;QnHUzJqhfOgzDA3gQTlZcIAWKJGDB+BjRcrk1xO0LxzAw5mFB2jhzAEE8MiwYXgAH2f2JAAsiVcn&#10;JdNMgwsYQnN60v5ELbPegIBwyu1s24gAouE5a0IC+J1tZEZq3vojAjD72L1tCxMgiXzs2RNhxtm1&#10;wZgAmC0OHkb7N3VvJZGPO9slIDZvqlUE1lzojwpAqMz5BBsXIIk83DkLYMFh9QfjAtAtbtyBH1N2&#10;ROTjzpkT3NpOOCthP0SeUv/mDOOjEOwhaLL2E4dQuiZU5zNZ7uwVMe7xYSro2K3BHR9XAo2rqcCc&#10;P7DEdNF0bbyZesCpQy9OxkHM83kphNX6meDNzkydEB8nxAedIz0hPnywnxPiwyeZE+KjHbMi3TO2&#10;YQHY01iDrhtgqNUNeke24waNSSP3o7Z6u26AZ5FPgE8wblDoni96UFuBC2rYhQ+DQhsE4FDgFFHb&#10;5nW5dY1lYBtVOUSRx2yjkmUp8Mz2J/YEx2gYRTtjCHuVJrrI+m29993J74sMCPtCDcLe4IUSDtGF&#10;m3jFyXsNxegG6eBAkhpUKCLUPhLC0hEiUO8Cl1BtGRqoYtoxugCGVpRAbLc/PSjHK4616OmpQRT6&#10;s4Sh6FGGid8+gvSo7STsDxSisxPU8RDbJK3TSkN6wgoip3uhP1VvKG8oJYmzLG0NUuws6TpgRwpa&#10;iCnWzp+ySJ2jR5F1jVvXvOkevgb8UlVyoGIThBihhLiq9/FlKifgMRT+svUigsW7+bt5fBaH03eo&#10;xXVzc3Z1ex2fTW/FbHIT3Vxf3wi7XgRVofj0ehHEj7+zvloYRhEIVUMDDu0bKQJBFcTwr5QsrhqF&#10;mZiSbE4VS9z1p5WsE7Rdo5AjH8qSdQJ7XpjX4KJvybq6il2eZ89U+AN1OBQ8zm7lq1aygx1cofpo&#10;gZpmqO2xV8XXuMn0Bgrb5auymN0nFLnrLMpFOwVkwHV5TshKFvCEt0UKSFZ4C3DKTPkAXR1Ol7Dr&#10;VeUuubCMKFmT6gvYhG/e3pnlFN9syZ/dpkDV3u1mh5C8qgv0SfV/yGhQ2ThU16FL/JN1dsrSrq2w&#10;QsQcNqxQxnB/AqxQZ6P1JGlWM8RRJV3fFsRqZtHkoe/flVOreRemgZpaNa6SBFNWHSr9DP5q+Bm2&#10;mOYrCwDSqqcBK5Sx7heCFXZLsZIHxGYU5HpFAUCEzuzGi5F1lcBCqQupn7ruhp1chh3kDgCauWVJ&#10;grR8WdHSxFxhqBqJapSq5LY0rNQyJZY5rpz0Ps+VmVVu4cpO7qO2L8eVmdqXAEOOKxrkRgfDBaq/&#10;aP3WErUQhpKGl5azw+JToil7VQCQZc2RPS8xe3+FaGrWMAy/vbOX6BQSUp+QV5KyHlEBQBrvZNrq&#10;vJFaPIa0pi+XjzrNVtPoZVi5bI7oqLhaampaTaE/FaV6Lij1PENPNIX+9D9fU7xm8ff6RY8OZ3oG&#10;ONhGOhUAVH7uVADQLMpLYLeGT5Z5sjfsk7H7zOE0LCgEbflyxtzxydz2sekVUFusNuN+fzwPuT38&#10;Ie6YY8hyxj6GbFcc9ivFy0nI8cRsdTXLD3tl5HhhJFM5l26Ku7cTZuVtuWBQ8JpzCgAS7oMJNEyZ&#10;qwqArKxsqQPVzDRlxj8K98zEdw6ugUfUWyNcoho4phxQw4LrnwVpAAUvKgfQEHJ1XBiYP8uUE3ZO&#10;uPDOAjMIkHjYsqUuOLgnA/Pn2KLDx2bYKThUq4XzD0HCs9UA+jODgYH5s2zZISfeC8G1ZdoXIvGw&#10;5UieszAMzJ9lyxU8f5TBHPBYPPhGlwP1Z6c0A/TnGHOr/1G9uOZMtKD+Gq/IzEUH7M/OagbqzzLm&#10;CB+F/jnGTGuDcpw+VTpgf3ZmM1B/jjG39l/EQs0trL8gGn6MuWB/dnYzWH+WM3vsY6nLWVUL7C9p&#10;PJzZCqDZ2xwYDNif5cwZ/jHfmDX8iYbnzAH783OcwfpznLmV/2I4h2Y3baw/0Xg4czTAh1sM1p9l&#10;zVYAdrNZ1qwZ0MKao4IQZ1mYjpoqUFh/jjW38h/eSsM0ZmP9iYaXmov1x4uquNascAdxLB+mupX/&#10;ohnLmukBMD29rDk6iNj5yWD9Wak5KuDf+mBX/iMaXmou1j+acx1lsP4ca27lvxDlC5ujw8H6g8bD&#10;mjMNeEPEYP1Z1hwVYN+cY82aBkTjYc3RAZ8OZMD+HGtO7T/psZtSs8H+fq/ugP09mUoG7c+y5qiA&#10;T72hzlAZxBF42E69mWs2B+3vyQoycH+WNUcFHtZMS9TCWgPuz2uUrQDIcUc1a8zAdh5xTtQuAUg0&#10;/HBDNT+rNY9SWbw/z509G/jVqg33Jxofd44q4oALsli8P8sdBr8puzDgYgYb7k80Hu7cVXCEKvDN&#10;6cXi/XnuXF1wuwoO3B+HPXzc2ZoQEetQWbw/z52tiwVn5Wy0P0g8vDlrYoGEPyc5Du3P8uYsjPme&#10;WitjkPh4c7RA0HtGq/bqWKH9ed5sPbBBkgP294VvgqpzGYtaiJsdIvYSGXd5YhHhLJJZzyWsRbLX&#10;cWFx4/DGp/LsdTK9oYCPkzBe7fa44FJYJ+KtdNU3uTMjN2ZOVTFpM2iJqgMKctIOnj6dkfCdBDid&#10;kfBJ5nRGon1OvaEzEn6LSU6S7Aj5tz6GROjqveR0jBv+hN1yoNXhXMGsRtn5tsrnZblSTae3tPVn&#10;uflN4ZLRmv5Vf5bb7rTDCCo0qXqrf9afiqysfVkVHda/6k9FVVap7HotHxbJ9ESkadseqc6aIDBv&#10;pVLYKiwuelAhCu44YoDkDnEWqvfYenEFlIiWMus4iEBH+iUdcoWtXaWMtSTsKEhJ0pCEcYdYSCCK&#10;UAW13q5Ug07EXZQhvTxIcdlxAiIsi1zizUEdlFHV845zA5QdU08Pu850RJScID5D1NtvFbsBOeka&#10;GH3BKRzkRU8S/VnOPP10bD73YzPslBElb6jnVSlm/Uj9qR9dVrOujZwm0J+asNQ5Enitkgz1aa4O&#10;OdK5FMlhx4RANkbRtT/WtZia+xO451TW9FPe7lnDb1vxx7BINv5Y+qoT/nhgWVO4FxfrpApOv2Ws&#10;E5vQ0DkP5Lt7oo/57UVzM8qPILBTLGxqyszAy7KmXJLLTnHhrBmTMbM2QEDBp9/sBBebyDMT70tv&#10;asvO9CJryrBkg51AwvPk5Hn5zKcp8N5gJx43ZYocFB6mHJmzL6p1irnQG4849TmlXCI2tWuKHRQ8&#10;V05il0+w22ldjDqeKyepi/fnNNOwVk4XFB6u7HHOY/rshG7oA9k7xVtYEJ2NdvJlcxvJXDZhaudy&#10;valcN5PLGRc7ketjq5HHZXPMdhrXm8V1k7jcyLJzuL6R5VY1xTlyZjwMgzuF3M60VdUUFPzQcqBO&#10;SCZwG9PDwE5sDy2oEyg8bNkjHsstTvIDoU4srtKuagoSD2O2gRcRa00HQp1Yc2ojnbz21AU68du0&#10;w5BO/C6oBXTyb4I6VU09O7TDgE785rFV1NS/d+zAnDxnhIbhnDynhCycU8spIbemKa/MgTgnHg9g&#10;1zT1QxWmzgTwsGZ62/44JwJvNJ2kjXPyAzxcnBMPi2FqmnIxhYtz4mEx9htO/bAY9w2nPJhoIM6J&#10;BxPZOCei4S1aA+fEQrAG4px4CJaNc2qBYLlegAWuDcQ58cA1u6apH7jm1DTF/jk3cgfinHi4n41z&#10;8sP9XJyTQH3i5qQaiHPiQZI2zskPknRwTp7jMgNxTh7WTEskMZ78NHBxTnyQPRjm5EGX2jinVvbs&#10;ucCvmgfjnLzsWatev2Lp7VAmsoNHMw8GOiGFz4JY7AWwH9HceOUpa+M+AenEIsFdqBOIPGPPOfnD&#10;wucHI50kOr5pAGysUwuE3q1syp46wOvh9QCg1I+qbMr5VRRw0oSqFil/8MAubdpy8gCW12qPPayB&#10;fS9NpLjzrY5x9kITKu748xo23qnlwEYD8cQt+gAf0w9V3HmTQu4qWfAjxV4oE5Fn3LlrZZY7e6n8&#10;CsQTH2g6mCd/pIlFnxZLS9Vae8WMezzZGCrtZ1oofumA9Zymgir8awesYjRdC2/2shn3+HhzTgl5&#10;jLu1dLaToie0mCxA8rLnwGVkmrB3eHqH8iMhMEhQh+w4kgV41V7kEskPtQnajpsp34F5eodyQ5Cn&#10;dyj7sGjf7juU/dAs2rYgg0MhVp95JYMneUMFmGifiDKeUTf0m7kyxJA3fCJazN9pcsTqCT07rZGt&#10;osJeyU7/CXg0F1rlg6MhaJaQDiTa2jAiGj3U8XJnSqFAQMiHtjUmwyOQwWm1ktHrOoislaofnq5C&#10;Sn0e6EpYguUwC1p7gGOISiAdj40oA46udryHGwGeosNLMDoeXEKeeqCOsLbAk7twTHKdI7VRntn2&#10;g9I0NAqrufZBhUhUPbwHtq8/LKw/1Kw3fK0/JK4/zA7neqXgu6F7GifVSamnQidhb4Bhb8gi4UFp&#10;dECl7Xi4vqjKvijNEk3bifoszRwy660TR5N1jFxF1jVnFBUJ2zYSrwG4VTWoTqWLN/eqBDEKqeaP&#10;d9fbfPQx2V6OT6WL30DpYnhyhQ77oEsXw+NhVlDR0NUvH/EtlcrEqm2zep+tfj/WdYqPh3RVwLCg&#10;gex6newf06v/5NLFwBidShdvlWKpMGxn6WLajaLIRxpJVWV3hXU7kqNIZsnKxSF29JUBPVUuHmDu&#10;TpWLv0esimK/qEwsP2XVTFmu2K1cTNYI/95OSXjCd7h2VU4k6sk3ZVcRXp7s6mvsKla80rBG2KCH&#10;9TQsqyCkBlnWqFpungzrybB+/ZLwhEOzjmQox/8lj2TMCOFL61b1qHqWYHFOU2QOtLScPVVB+MYd&#10;dUl4+x44m69XDp4OozaOY8gjm5/7OEZDHrqsvkcayK4OKwY/CxcjephUh1GVXG9S0r4y7T7KdYVZ&#10;eQiMmAU5aG9fa7tuxjwbgJ+xm1ypviaCEzJaAjMcQ9Y2PG3CNxiy93wXM5YhE5VCJBVDGFdfpZ45&#10;novk9SeUHMfsRr1xEiu5ozohXZ5WlPNQ50nrX/WpQEWlEy+aTv0K1g5JsZYBHl2oCM8eaadEyl7K&#10;/fXl0L/hd0D1OypIkGbbL8m89pf0S9Op2vsgvJYdvdHxHbUsLu1K5Zka99SeSeKbjLu+rm+CGW34&#10;pvLlL0datfyGvAGZiONB5oLQf+jJ+IX+6JVbaEhE+yavPGyb8YpXlZB3osd1eicdUNRexfFP9EZy&#10;rfWayPJPIFmPaEfVeZrtn8AOx1LTPzVZsj1USPXrmiyZHopIWJZsRNJszrJkApLkcUHSj9M32qg0&#10;nK+HJwst6WXKOS3o050pc3VekOPLFjrkxMnKqo5ONJWwvpY7l96cgxIpw4ONfdKAcvo0GeH7Oepy&#10;/2Vpv4lX3fYpsQKZOUQLNMi5aIESHwjPdRjQHi6UWgNTOpjQn2XoQQ+jRYAadV4656G6kdds5/i9&#10;r3wfl+6PRaberVbFL5I9kgmMWSlhMmtP+eZy/K83+2qyPHva38spTy8lfFdeF8lmq66NIOT9Zp/q&#10;XJ7+VBGfdgxv62UkPYMQ2G07CJHYgy8bhKjF8Vzt6daLY5oo3iDEuec/NQiBi2sEIXJxaYUanyUI&#10;cSTy5YKQ6XQOj99jiawMnX+RDI2PKq3zQQiRVE7MbMn2h7RIZlh6fRCCYyksT2YUImlYptwwhGVq&#10;QBjiEZQVhngl5YQhPu0NCUN8fJlyt/iCV/kqWQVvYPEmwpB+UUgZN3SFF9KqGkGNji/0p5kB0YGC&#10;/u0Ug5xqJn1KzSRyes/Hwxd+SSkdwFZOd0lO8MfsBalYuWY2nO6oeMEPiMZVukrlAFrAH8atKu7r&#10;lRqgbTEZ8wc4mSTjTu2WJyhRp7bHqgKBp+2x0/bY59oeo+GqcAd0VbzcvYw29wA5y217+uqV71CE&#10;Cyp+3uOlwrjI9cWdvkj2q3WWX46LMRbvdHld4C+QPuHF6o9rCayiteQ+u3oqsodNQWv+movyD1gG&#10;eVW91tlcspjXbw1AEdLJSmWRPpTANPoKQngFgIJEZpPLP/ca1Ua/3W03B41epOvS0EIX66I4XJyf&#10;H1frdJccv8sO6f5lt33I8l1S4M/88VwVZLvJVk+7dF+ch0EwPc/TbVJssv1xvTkcofiLdHeXYhjl&#10;P98jxPtmkBJFnhYr7OskFw+b7fZXIAFJ2FiU6R+kpGvhkqjV5NKbr8kFxEcHwcJFPBdUQUZHWMZy&#10;NloEU0L0ywx5FE8h4jL5Ncjys9gimlRf3MOiOocez+/Th2IkoZIj+hZyIw7K7Hr5lymqUZ6RNaC+&#10;4z/pe0vJRfFsirf1SsnN4vkce8u4vxZfNA0CKlNE0iuvlZY8wtuCM8mYfIjOsUOrh/xY/JRmO2rc&#10;yoDJyZFWiN/iRecmLSqVJ7O+6gkURl6wtHS1ZT4Wf2yRZqKc4a/pA2x0HZLQVK25SVYrTEvNkaSu&#10;B2x5Y6RimbYb1QB/kIJ9eMBIr54adt+c6jvkk7N9ffNus89yroFtxfKDotcSUP2ufQDpshy88qpy&#10;An/OiKbz207MWCLqjfFcx4zMyCaZlEN5jhox9MYljNQQdaJjvWGjY78Ir3KW59mlJRDTOU58tY7l&#10;HIpqG8ZV1rblndJSd0hg4kF8Uvd6MguvZpPF2fRqIs5Q6nl+dnUVhGc3t1fBVRDfXi/iH/9d8ome&#10;cLlQbjSrSe7MrT6juceN/tHc4+YBo/n+dz0BvaO5DrXklmo9wJXlw6g4Hla3G9ig98mx+JDkiQyU&#10;PqZ58Tf872GbPV+Os/IKmxNZ/k/ue6KHV8ev49Fznhwux8d/PCV5Oh5tdVDWEq/tn3bXGQ41wIyD&#10;G3kJxvJiqy8f8mz39yy/v6Kn4CdvgIcIYpVeXUmiVbYDLOL9/rfDSq+ryNYuX/6e5IcRXSJCxMj5&#10;JfttnRxSbkArWhqhxwOFiredoeLzIwWNSCtBCOvN6iYpEvNvaUsu0jBbZ9v7NP/h/wUAAAD//wMA&#10;UEsDBBQABgAIAAAAIQBNHCP33wAAADMDAAAZAAAAZHJzL19yZWxzL2Uyb0RvYy54bWwucmVsc7yS&#10;wUoDMRCG74LvEObuZnfbipRmexGhV6kPMCSz2ehmEpIo9u0NCGKh1dseZ4b5/o9hdvtPP4sPStkF&#10;VtA1LQhiHYxjq+Dl+HT3ACIXZINzYFJwogz74fZm90wzlrqUJxezqBTOCqZS4lbKrCfymJsQietk&#10;DMljqWWyMqJ+Q0uyb9t7mX4zYDhjioNRkA5mBeJ4ijX5f3YYR6fpMeh3T1wuREjna3YFYrJUFHgy&#10;Dr+bqyayBXnZoV/Gof/LoVvGoWte49U7bJZx2FQHuiqxXkZi/SMhz159+AIAAP//AwBQSwMEFAAG&#10;AAgAAAAhAMmRqe7iAAAADAEAAA8AAABkcnMvZG93bnJldi54bWxMj8FqwzAQRO+F/oPYQm+JrBoH&#10;xbUcQmh7CoUmhdKbYm1sE0sylmI7f9/tqT0u+5h5U2xm27ERh9B6p0AsE2DoKm9aVyv4PL4uJLAQ&#10;tTO68w4V3DDApry/K3Ru/OQ+cDzEmlGIC7lW0MTY55yHqkGrw9L36Oh39oPVkc6h5mbQE4Xbjj8l&#10;yYpb3TpqaHSPuwary+FqFbxNetqm4mXcX8672/cxe//aC1Tq8WHePgOLOMc/GH71SR1Kcjr5qzOB&#10;dQoWqVwJYhVkIlsDIySVGa05KZBynQIvC/5/RPkDAAD//wMAUEsDBAoAAAAAAAAAIQBy7FCwYhMA&#10;AGITAAAVAAAAZHJzL21lZGlhL2ltYWdlNC5qcGVn/9j/4AAQSkZJRgABAQEA3ADcAAD/2wBDAAIB&#10;AQIBAQICAgICAgICAwUDAwMDAwYEBAMFBwYHBwcGBwcICQsJCAgKCAcHCg0KCgsMDAwMBwkODw0M&#10;DgsMDAz/2wBDAQICAgMDAwYDAwYMCAcIDAwMDAwMDAwMDAwMDAwMDAwMDAwMDAwMDAwMDAwMDAwM&#10;DAwMDAwMDAwMDAwMDAwMDAz/wAARCAA5AK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jubuO0jZ5GWNFBZmY4Cgdyar654gs/DemyXmoX&#10;lrY2seN01xKIo1ycDLNxXlPjL4z6T4xN4YJP7U0HSTtmSzbzUv5OMCV1BSK3UsNzOQG5P3FO4Atf&#10;8Jl4o8VavJDZ3B0+11O7eLSrxYYnjmhVdxlKsd+cZxxhsA5AYZw/H80+nfEm08OR6JN8QdcbTXuo&#10;B4hurS0sY0LqrmMrAWZwVUttRtoZf71d78M5dM8QXtxqyaxpOuapIPJaSznSaKxj4PkxYztXoSTy&#10;xAJ4ACzfF/4YJ8SdCgW3uv7L17S5ftekamkfmPp9wBgMBxuVlJV1yNyMw70Acdp/w58dakGaSz8K&#10;6HGo4gXVtR1CI+3l5hRR9B+VYGmeEfEnivx7faLDrHh26h05V+2TJoz+TaueiBJJ5PMY47lR19AD&#10;P4w/bAh8C+F30nxPbv4Y8ZMXtljnif7HOAQv2uCYAq8PKt13LuAYAiofgn8cPhj4S8X6lplt498J&#10;yXM2n2byGbUoYZrqbdcmRtjMGJ+ZeOw2j0oA2ZP2ULm73NJrmjxuxyfI8MWiIPoGDfqTQ/7H8NwP&#10;33iDcv8Aci0SxhU/iIt3/j1eh6N8XPC/iCbytP8AEmg30n92C/ikP/jrVuDU4T/y2hx/vCgDxHxB&#10;+zT4d8KNGs1rDqHnW80hdlaJw0ah8/K+3nkYxjnNN8Mfsyw3Nzqh0rXJtFktr6eDZHYwy7E3FkG5&#10;gZPuMv8AFz1716h44C3GtaGq7GN1LcW3UEYa2lf+cYrO+GCGw126UszDULC0vGZjuZ5VQwyH6Yji&#10;/EmgDl3+A3irRYCLHxPJfMo3AyzSWbM3YfujjHuc1Vk1b4n+AbHzLmKPXIo/mmbyFlZV6nb5ZDNg&#10;eq5Ne103ZQB5X4K/ap0XV5ltdZtbrQ77cqOsgMkSk9PnAzx/FuA2Hhsd/TbDVrfVLVJreeG4hk5W&#10;SJwyt9COKyPGnwt0H4gwCPVtOgumAKrIRtkUHqNw5we46HuK8Y1rwRqnwl8drZ+GdcuLya6ZHmiu&#10;bqOKdFYkKxZziVjtxyjHAwMYyQD6HDZoryfwb8edUtri30/xNodzY6hJI8DKqDzGZV3EqgZhICvz&#10;fu2ZgDkqBk16F4Z8Z6b4wsDc6be215CrtGzRPu2OpIZWHVWBBBBwQQQRQBrUUUUAFFFFABRRRQB5&#10;r+0t4aXxr4P0zSi2sf6VqsDMmlyrFcyom53UMxAAKqQwyMqWHeuP8C6V4fu7mTw7pvg/WWvNOBFy&#10;fPnsrW1ycrvO/G8g5Ij3ZIJ6EE994X1N/FPxCmvLxXht4Ukj0dN2UmRW2SzEdA5bgD+5g/xEDe8R&#10;aFM15HqGntGuoQrtw5wlyneN+Dx3BGcH2yCAcHB+y5pmt63DqGrW9vF9mkEkENlcXG9cZxumaTcR&#10;yMhQvI5yDiuxt/hJpVmuy3WaGP0JWb9ZAx/Wn6x8XPD/AIU8I3Oua7q2m+HdL08lb241S6jtY7Jh&#10;1EjuwVfXJOCCCCQQa+Z/EH/BfD9j3wv4rbRrv4/eATeK/ls1vcyXFuD/ANd40aLHvuxQB6R8WNPt&#10;/hRaa5rS2fjLWZluok8jSLp4zHAYshnWIDCBxJkhTgt6ZNcPD8VrV77Q4b77ZqcevXcVvaLpuovq&#10;EkIdgN5jniKMq5yxAGOeK9d8BfHvwT8aNPt/GXgPxd4e8ZaC0fkXlzomow30SoTlXYxscFDng8gM&#10;/FehadpVnHLJcQ29vHJcYZ5EjUNL6EkdfrQBwN9+zvDqaFZLjSbiFv4brQ7aVj9SAoP/AHyKpD9l&#10;7TbYBf7J8G3ijoX0C1h2/h5bZ+tesquxcUtAHjGqfso2N9PHJHo/he1aMkg20DWrcjHW38rsSOc9&#10;a801b4Y+DfAoW21C9itdWaR4IrWw1rVYr10EkgRQYrkMoIQnJIHyknpmvrKvOdR+BXhn4jahPqGo&#10;adEurWN7IlvqMKhLqIAsQN+OV/eP8rAj5jxQB5D4B8O2njnUJtN0PxF4uW/05BLJYS+M7/7VAh6M&#10;yzOXZc/xEsvua7u18EeM9Kt/J/t7x0SBxsuLCYKP96SAsfxJPvXc+CPghofgTW5tUtvtt1qlxCLe&#10;S7vLhppPKByEUcIi55wirk9c112zigDxq6s/Hunxt5fijXoM8Kl3o1teufoYY0UD2PNcT4v8HfEj&#10;W7y+uJfEWk3C3kCwH7T4cktJlVd2ArLcKxzuOdpXrX04VzSeVQB8v6Laal4EsbqTxFqH9s6XC0N4&#10;ttqVyJvKkVdspB2PKysnCht23HBJwR6b4C8PaPbWU1vqFvG1jGi/YDcRSyXEK85C3Dxq7Y4IYkty&#10;ctXe+N7dT4P1Tgf8esnb/ZNU9c0Xw/oCSXU1jaW8rnAeGHZNMx/hUoNzE+gzQBk6fZ6XpBWGx8XX&#10;1mucLBPfrcsCfe4DyHPu2PQCtK80nxFausmn65a3m378V/ar8/ph4tu38Vb8K8r+PX7ePwp/ZriW&#10;18bePvhz4Lk24+yeI/Elvb3br7Qgu5/LpXP/ALPn7dXwP/aP1ZrL4f8Aj74Q+JdQOQbDQ/EcaXzd&#10;/wDVBVdl98UAe5XfjHVNBVGv9DupIeA82nyC5VPUlPlkx1+6rH61reHvF+m+JBILO8imkiwZIuVl&#10;iz03IcMufcCvP/Emv6S1/b2a6l4k028jk3rAkxuIZWHAV5CzKoOeF8yMnHHIp2o+EJriK3vNYjvL&#10;WSMFY7i0lN39lVj97fgTpu+XIVyg55wM0AeobwDTq8jm+K+ofBpoG8RX1r4i8NzHZHrNsUS4tDjO&#10;bmMHaUxn95Hz6pj5h6xFdLNErLllYAggHBFAHm/gt9N8QeAfC7200cOvQ6bA1pNIhRnfy0d1BYDc&#10;G/iA5wc+9W/i9+0N4b+A3wE8RfEbxVdtpvhzwnp02o6m7Ll7dYVJdNvd9w2gA8nGOua5zTPgxqHg&#10;Wx+xQzateaPblDDFa3ochUxtHkzAqrcf8sXVSRkKpJr4M/4OiviNqlr/AMEiPEWi+Gf7Zur7xJ4i&#10;sbfV7f7DItwtqHMshZFXiMNDGC4ypz1OaAPnj4V/DPXv+C5Gv3H7S37SJ8TW/wAAZNVbTfhp8KdI&#10;leGTxNIjmKOabYy7/m3KZCck7wGRBhvsrRPhJ8M/hDLa+ErX9nf4FeH/AAlqEJig0u48P20l9eOp&#10;MTLM0yhH2zDazMWJBVskEVZ+FnhKTwh+zv8AB3wzoN9Fpml6P8KtIutKiijaRrabYHmuGSKN5lHy&#10;r+8XG1iectg5fxN8QeJ9Av77XWvE8K+JvDWl3Kw6U5DQagJIgrXIV4zKPOMY5ALblkPyk7qAPCPj&#10;t/wTSt/h74t8QfE79ke0l/Z//aD+HfnXeoeDbDUEm8PeNrWJFmltxbxsyAujKApCLubG0Eb1+8P+&#10;CV37e2j/ALd/7KHhbx5p9qulf200thfaZuydD1SDi5sj6KD88eQDsYDAxiuO8OrJp2r+CdavtStd&#10;QFrrWnWunvp8KWZsXuItog8thv8AKdGfeucsWJyeBXzh/wAEW9V0vwT/AMFEP29fhjp15Bp/hvTP&#10;Hlvrmmxghbexu7gzeYIlyACHQDaMZEYFAH6yocrS7q4nTPi/58Cwto+tNcxriSQWMq27t3KPt+YH&#10;qMDoamXxxfXD5/4lVordFnaYOvrkFFzQB2ANZHhA77a7l7TXk7Y9MOV/9lrGbxtfRqf9K0Ftvcyy&#10;Ln8Nv9ao+D/Gt1Z6FC0y6U7zF5mC3LoVZ2Lc7kPqaAO+orl4/iMiH98NNVccbNRTcfwYLSy/FKyg&#10;TcyxMo/uXkDN+W+gDp6K5OL4waXJIqmO4Xd33xN+iuSfwBNaEXxD02ddyjUGU9/sE+Pz2UATeOct&#10;4Sv41+9NC0S/7zfKP1Ir85v+CjX7V/xP+P37bVj+yr8AfEFt4d8WXWn/ANr+OfHWzefAejnH7mAd&#10;FuZRg7iQfmQDAyy/fPi/4h6TdXdpZC+g/duLy4XcQyRR/MMjHdwq4PUE1+O//BHD4qXnxu039ur4&#10;taffWVv4q8SfEWGwGoXTAGLTRLsRN7AhV8osBkYBUegoA+hv2f8A9iv4OfsveE9Sv/hl8J/D/ifW&#10;bd5Gv/iL8RYf7TvNdeJv9MuVlk3SKqsxPAQNhzg7cnW+NXwG+DP7UvgPTbz4jfBnwJqlnJdRWLeI&#10;/Da22i69od443eZFIrrLsTr/AKzPy52HHHU+NItZ0nRdStbiG5u/DurPiXUESayufDwlQu5xNCqL&#10;9o3mP5F2ncOmDhPBF9q2q6pNoX/CXafdR2NrYaanm2SLJLDJIYjGJY1WNUd18xlBJcNgsQMUAcp+&#10;x9+0r4+/YU/aj0H9nb4q+JZPid4A+I1jLefCHx5dOv2vU/LXc2kXr5w86R4KykZcEZySQv6F6P4d&#10;g0UK1v59rHtybYS7oYyewU8KB/s4HWvx9/4LTa5b/Av/AIJ7fDXxZo/m2ut/Cf422R0hpJhI0UqF&#10;/PRGUDEbFpDsGABx2r9YfiJruq3/AMPLC40W1u7xtUMPnC2VTNHA4yzKGZRnkDqDg5HTIAMvx74n&#10;8NSX0ratqWl6Pp0avD9qlSEvck5VxmRWCxjDAk4yQecA1yh8IeMLQ+Vpfj+ZdMj+S0A0+KXEI4T5&#10;93zfLj5u/WpItbXTrqW3PhLxjIpcRs50/wC/AOoDA9XOARkbVwoAA58c8T6lGniTUBD8J1EIuZBG&#10;G0y1Vgu44yN3BxQB9sbF9KZNbxzptZFYYxyM1JRQB87/AB1+EEkWq2t/Zwlde0eO7g0O4+1myhvr&#10;a4G59PmlGQvzBdu4AMEA5IbPjPg3wpP4IsftGteBvFsfjK8trqB549GbVGEh8lUQTKPLijIRmznB&#10;8xhztWvsv4n/APIiap/1wNcN+zt/yQSP/dn/AJ0AeFeFPg5408Oa5Nqrafo/iDXfDOitH4D0G8I+&#10;0JdGHcJbqdtxtYUk2x8E7goYKpJRvOP+Cc3/AAQjb9lDV/EPjrxp8SvF2rfE74l/aNR8aXehanPp&#10;tvNfTTrOogMZUmOLM6/OCX83OFAC19b/ALHn/IhTf9fL/wDoRr2GgDx2D9jyzigVP+E++LW1Rj5v&#10;F1yx/MnJqw37KUYtFii+IPxUhwc7/wDhInd/zdWr1qigDyaD9lmW3TavxK+KhH+1rMTH8zCaS4/Z&#10;ZuriPavxQ+K1v33R6rb5H/fVuRXrVFAHkMH7Kl9ajC/Fn4sNk5y97YSH82tDUi/syaokGyP4sfE9&#10;Pm3bi+luw+m6yIr1qigDycfs06ysbL/wt74nMsnDK8WiuD+B081m3v7Htxetu/4Wd4+jkzksNO8P&#10;kt9c6Ya9qooA8W0H9kbUfDdndWtr8WviUlte7jNGttoUasW6n5dNU/4V8Vfsq/8ABFjxB/wTa/a0&#10;8eT+Bb5fGn7O3xi06SLxToWpz41jQ7oByk8BChblcuwIyjgPwGKjP6fU2X7lAHwz47+G2tr4ttW1&#10;TQ9W8Z+D9N09ltb6C6bUk1R0hlCR3MIBlQguvyZAO1hg5INrU/CXiTxzb3F54Eh1PRUt7CHSPtvi&#10;DSX0e2NqfLVy0UgG8KsbEB1OSWAC5BHu3hL/AJOm17/sHL/6Mo+OH/JSPBf/AF8v/wCg0AeBftX/&#10;APBInwb/AMFF/hH4K8H+JNZ8ReG/BHgnVDrlvDocMFk+u35DbriRGiYJECz7FABO8kngE/Wdp8N9&#10;USytbdvFmsW8dpGsKpZ21tEjqox8weNzkgfwke2K66D/AFUf0FSUAYMXw+sQR5kmqzN3MmpXDZPr&#10;jfgfgBUL/CDwzK7M+i2UjscszqWZj6knkn3NdJRQB//ZUEsDBAoAAAAAAAAAIQAliwmmvQAAAL0A&#10;AAAUAAAAZHJzL21lZGlhL2ltYWdlMy5wbmeJUE5HDQoaCgAAAA1JSERSAAAAswAAALUIAwAAAVSU&#10;DkoAAAABc1JHQgCuzhzpAAAABGdBTUEAALGPC/xhBQAAAANQTFRFAAAAp3o92gAAAAF0Uk5TAEDm&#10;2GYAAAAJcEhZcwAAIdUAACHVAQSctJ0AAAA2SURBVHhe7cEBAQAAAIIg/69uSEAAAAAAAAAAAAAA&#10;AAAAAAAAAAAAAAAAAAAAAAAAAAAAcKEGf+QAARfvrcoAAAAASUVORK5CYIJQSwMECgAAAAAAAAAh&#10;APtiLnm3AAAAtwAAABQAAABkcnMvbWVkaWEvaW1hZ2UyLnBuZ4lQTkcNChoKAAAADUlIRFIAAACi&#10;AAAAnggDAAAB8ZMRaQAAAAFzUkdCAK7OHOkAAAAEZ0FNQQAAsY8L/GEFAAAAA1BMVEUAAACnej3a&#10;AAAAAXRSTlMAQObYZgAAAAlwSFlzAAAh1QAAIdUBBJy0nQAAADBJREFUaEPtwTEBAAAAwqD1T20K&#10;PyAAAAAAAAAAAAAAAAAAAAAAAAAAAAAAAACAnxplJQAB2s84swAAAABJRU5ErkJgglBLAwQKAAAA&#10;AAAAACEADZEybQt0AAALdAAAFAAAAGRycy9tZWRpYS9pbWFnZTEuanBn/9j/4AAQSkZJRgABAQEA&#10;YABgAAD/2wBDAAMCAgMCAgMDAwMEAwMEBQgFBQQEBQoHBwYIDAoMDAsKCwsNDhIQDQ4RDgsLEBYQ&#10;ERMUFRUVDA8XGBYUGBIUFRT/2wBDAQMEBAUEBQkFBQkUDQsNFBQUFBQUFBQUFBQUFBQUFBQUFBQU&#10;FBQUFBQUFBQUFBQUFBQUFBQUFBQUFBQUFBQUFBT/wAARCAC2Ah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5v4hN&#10;r6+BfEbeFRGfEw064OliXbtN15beUDu4+/t68evFeW+B9F+HfxGjtPK8beI/EWr3Nv8Aa5rK+8V3&#10;ttdbRIUcTWMMsUcZSRHRk8pQrKykAjFAHu1cdrnxe8DeGb5rTWPGWg6VcqglaO+1OGEhSxUE7mGM&#10;kED1wfQ1xPjL4S/DTw7Ywr/wrzQvE2v3z/Z9Ns9UtEupLmbBbLyzLIyRry8knOACcM21T1Xwy+Ee&#10;g/DHTytlp2mpq1y3m3l9Z2KWweTGNsaL/q4lX5UjBO1RyWJZiAVx+0J8N5F3WvjTStTUkBTpk4vA&#10;xOMKvk7tx5HAyea5f4Y/AvwRrvw/0TU/E/w88P3niK+h+239xq2hQNdyzSMZGeYyR7/MJbLbvmyT&#10;nmvba8w1X9pL4Z6X5hTxdZau8RYTRaAsmqywbTgmVLVZGjAJ6uAOvoaAHf8AClIvD7CbwV4k1rwf&#10;IuMWMVyb3TWABwhtLgusaZOSLcwscfeqSHV/inpubS48N+GdcmUgJqVvrE9hDMO7PA1vM0Jzn5Ve&#10;Xt83OB54P25PAuoTSr4d0rX/ABakLlH/ALJjtVmUjOc209xHcDgZ5j6c0kX7SXxA1hWl0L4L6tOm&#10;TttdZlvdNucdfmD2Bh9fuytyOuCCQD0hbz4r3rYOj+DdGGB841a71Dnudv2aD6Yz757Un9g/FOc4&#10;l8Z+FYI2AyLbwtceYnqA76gVPYZKevHPHnMXjT9ozXGY2/gfRPDD9oNWjhvYx/22g1JWOP8AriM4&#10;B43YUh8J/tHa40j6n4u8P+H3bDR/8I/NG0Sc8gxXOnSse3SbseTuBUA9H/4QHxldY+1fE7Vbck5P&#10;9laVYQj2A86GbA+uTx17Ui/C7WpNq3XxS8ZXiqOAV0yDn+8TDZIT9M456dK8v1j4L/EuGxudX8Xf&#10;HSeXTLOBprlY9NmsfKiQFifMsrq2yQMnJTJ4BBAArn9A+Gd1Y2OmeH9YuNf8b+N9dkfVP7N8QeJt&#10;S+xaFpwG1HuYhO4LDGAnzM8ruqvsjaRQD3L/AIU3ZzDF34p8Y3e45k/4qC4g38/9MWTb/wAA2+1c&#10;x4g8P/CnwjO8Wt+P9T0WWNxGyah8R9TgKsRkKQ96OcDOPSsFf2XSYUC6L8H0b5ciX4bmcgA8gub9&#10;Sx6/MQOecdq6Xw38HfEvhZ0Oj6n4E8PLGrKh0HwQbRwCckZN642k5JAAycHNAHO/2p8AZCol+Kll&#10;eqRuWO9+JN1cJ/vBZL1hnnrjv71FHqfwPuZFjsLzWdZkc/u49Hk1m/aUYzuQQFy64Gdy5GOc4r0f&#10;/hBfGtwp8/4l3kTNw32HR7ONVH+wJEkIOP7xYZ7Y4px+GfiPcD/wtrxh9Psmjf8AyvoA89+y/CBm&#10;YzeDvF16/wB3dfeE/EFwwHoDJbsQOe3FOWz+DLYI8A+IefXwPrY/9ta73/hVeoygm4+I/jG4lbhp&#10;POsos9vuxWyqPwA/Olb4NabJxceIvGE8feP/AISa9i3f8CjkVh68Ee/FAHmq6f8ADuT5l+C/igoR&#10;kE6E65H0MgI+hANTW/hvwlfbmsfgJ4juolwDI8NjaYPptuLyNj25AI565yB6N/wo3w5kH+0vGGf+&#10;x21n/wCS6b/wovws8hM51++4wPt3ibU7nb/u+ZcNt98dePSgDz9fB2kxlvI+CHjazVjkx2euWEEe&#10;cYzsTVQuePSqt7pWi6bdafb3Hwf+ICTX9wba2X/hI7Q75BE8pH/IW4+SJzz6e9dL488B6T8NbTQv&#10;EHh+XUNOvYfEGk2jb9VupY5obq+htJI3R5SrArcEgEH5lUjBAI7n4gEWsvhbUyf3djrcG4Z6/aEk&#10;s1/8eulP4UAeLXy6FpevWOjv8LPidp+p3ltcXsH2DxPHE7xQGJZfnh1bJI8+P93ks3JVW2nFyMeF&#10;4JA82kfGbSBni7a/169Cn08pJ5ic4xyhHuDg12Px68OR6refD6/nur+xs7TxHFbXs+mXktnO0F1D&#10;LbLH50TK6K1zJaE7SCdoGea2f+FJ6NG2611vxhav0Lf8Jbqc2R6YlndR9QM+9AHnR1rTLcj+z/Gv&#10;xi04cqF/4RC+u8D63OlyntwTz2zg4qO3+Kuk2vNt+0HpdtIMFbfxtYWcErd+YwLNyMgjIA7jOQTX&#10;o/8AwqvVbf5bL4m+MbCPIG3dYXPA6DdcWkje2c5Pck80g8IfEXT8LYfEOxvVGAW1/wAOrcOenOba&#10;e2GePTHJ46YAMLwx408YeJInm8O+MPhx8QI1+cjSzNZADJGC6T3fcAZx3PHGDuHxt4/00g6n8N11&#10;Af8AUs69BdEcf9Pa2nfj865XxL8M9e8R3X2jxF8OPhj4/uP4ry/D2kpwqjhJLW5yTtAwZBjaOfTB&#10;j8EaPom5D8KfHHhK348w+C/ETQWAPPKW9lfRscHP/LuPp2oA9Ib46aBpi/8AFRafr3hAqMySa1pE&#10;6WsQ/wBu7jV7Zf8Av7XY+H/E2j+LNNj1LQ9VstZ06ThLvT7lJ4m+joSD1HfvXgq+M7HRVT7N8cNa&#10;8MzJJiGz+JWiw21s4P8AARPb2lxLz0Inz15PGJ9S+Huq6tcHxBL4L8G+NpZwJP8AhJ/BuozeH9Xn&#10;Q9REVL7iDk5a9QH2NAH0TRXzXH4ufwepj1Hx142+HQV/LW3+IOm297psOfu7tSRWjJboA16WzxjP&#10;B7rSfi5qnhuzik8b2MM+lSIslt4w8LxSXelXUZ5DyRqZJbXjkli8QGP3xJwAD1qiszQfEWk+LdJt&#10;9U0PVLPWdMuBuhvdPuEnhkHqroSD+BrToAKKKKACiiigAooooAKKKKACiiigAooooAKKKKACiiig&#10;AooooAKKKKACiiigAooooAKKKKACiiigAooooAKKKKACiivOviB4+vU1mLwZ4RCXPjK9hEzzPH5l&#10;vo1sxK/bLkZGeQwjiyGlZSBhVkdACLx9491KTXF8E+CRDc+L54lmury4QyWuh2zEgXNwARudsMIo&#10;chpGBJKorurrP4C+Dbfwrb6Le6Y2rSJdPqL6vdyEajJfOP3l4LlNskc7dN8ZTaoCrtRQo6DwF4C0&#10;34d6IdP08z3M88rXV9qV4/mXWoXLAb553wNztgDgBVAVVCqqqOZ8eeMtS1zxA/gHwXc+V4jeNZNU&#10;1hYhLDoNs4OJGBO1riQZEURz/wA9HUouHAMz4N6VOvjbxyL3Wb7xWdDuotG07V9SaNpYYDBFPLbZ&#10;RFVmWVwHkxucJErlmh3H2GsLwf4R0zwH4dstD0iFoLG1U7fMkaSSR2Ys8kjsSzyO7M7OxJZmJJJN&#10;btAHzz+3B4c1TxB8Fd1kr3Gl2GoJeazahm2T2awzL+8UBt0aTPBK+VYKsTPscoEba+EHw5+EHjDw&#10;po3iXQPCmnaltiEEdxrcX2+/smT5Wt3lnMjoyEbSobHAxkYNe2V8leItL1P9kH4kp4h0GynvvhX4&#10;guI7e+0u1G46dOx2osaenIEOMZGbck/6EiAH1fDClvGkUSLHGihVRRgKB0AHYVNWdous2PiTSLLV&#10;dLvIdQ02+hS4tru3cPHNGwBV1YcEEEEGtGgAoork/HfiC+0uxt9N0Xyn8Saq5t7BZRuSLjMlw694&#10;4l+YjI3HYmQ0i0AcN8VPHVnDfSS3UbXehaDdQL9ht2Xzda1p2U2enxAnBKuY5GzgbzCSwWOUV1fw&#10;v8DXfhPT73UtcuItQ8X65KLzWL2LJj8zGEt4cgEQQr+7QYBIBdhvdyfDr7RbbxFpfhzxXZyyyeE/&#10;DviXSLHwz58m86jLNqtvDe6rKcfO8pllWN+4MkgJE+B9V0AFFFFABRRRQAUUUUAFFFFAHnXx3/df&#10;DS8uxn/iXX2nal/u/Z76CfOO4Hl5x3xgVqfFb9z4D1O/5I0sw6sVHVhazJclffIixj3rL/aGB/4U&#10;J8SHT/WR+HNRljOcFXW2kZWB7EMAQexFdd4p0WPxR4X1bSXfbFqNnNaFx2EiFc/rQByfx80641D4&#10;PeKHslL6jp9p/a1kq9TdWjLdQAen72FOe1dxp9/BqljbXlrKs9rcxrNFKvR0YAqR9QQazPB+r/8A&#10;CWeCtE1OeJf+Jlp8FzJGw4/eRqxBH/Aq5j4AyNH8I/D+myktLoiS6BI7Eku9jNJZs5J67jbk575o&#10;A9FooooAKKKKAI3jWRGVlDKwwVIyCPSuD1D4E+A768lvYvDdrpGpSndJqGhM+l3bn3ntmjkP4t3P&#10;rXoFFAHmjfDvxdoLh/DXxCvniXgaf4otI9TtwPQSIYbjP+08z9uDyD5rqXg0eEdSk1K88F6z8O7+&#10;ZxJP4m+FNx9rtJny533VgIczOdzcyWk4Xd/rBgGvpWigD5U0/S5NX8/xTYW2m+OVJ23HjT4V3g0v&#10;WhIoyReWJkMVyy/MWVpHbccLbZ4Ha+CfiV4luvtS6FrGm/FW1sCFvNPkRdF8SWPUBbi2kCRmRipO&#10;JEtBjkA9/QfFfwj8MeLtUGrz2L6d4hVQia7pEzWWoKo6KZ4irOn/AEzcshxyprzjxx8KfEU7WNxq&#10;1hbfFCHTgxstRSRdE8UWOfvG3vIDHE7N0Kg2qkfeZhmgD0Lwx8YPDfibVI9Ha5m0PxGy7v7C1yBr&#10;K9IHUxxvjzlHQvEXT/aruq+X4tdvNf3eF79bT4oW6qJX8G+ObKLSvE0GzaTLC7qtveBDna6pGoPP&#10;2lz12/BusyjVpdJ8CeMbvT9bto/On+HnxEjleaNB94wTOftCpuIXzke6twBhFPWgD6ForzFPjZZ6&#10;BNFa+PtKufANyziNb2/cTaTMxIUeXfKPLXcThVm8mRuyV6UkiyIrKwZWGQwOQR60ASUUUUAFFFFA&#10;BRRRQAUUUUAFFFFABRRRQAUUUUAFFFFABRRRQAUUUUAFFFFABRRRQAUUUUAFFFcp8RPHdt8PfD/2&#10;+W3l1G/uJkstN0u3IE+oXb58uCPPGTgkseERXdiFRiADN+JHj680K4svDnhu1i1XxrqyObG0lP7m&#10;1iUgPeXJBBWCMsuQPmdiqLy2Ro/D/wAB2/gHR5YBeXGr6reTG71PWL1gbi+uSAGkfGAoAAVUUBUR&#10;VVQAoFcVoN9oHwbhmvvGmuWlz8QvEe27v1s4nuLy7K8Jb2ltGrTvBCCURUQn7zt87uTgfEz4v+MH&#10;stFtrLRX+Hmia9qkOkt4p8SXMMdxaJIjuZYrceYqMyxtHGbhkImkiUxPu20Adn4q8d6p4k8QXfg3&#10;wI0Z1e2Kpq+vSxiS10RXXcF2nia6K7SsPRQyvJhSiydR4F8C6V8O9ATStJSRlaRri5vLqQy3N5cP&#10;zJPPIeXkc8lj7AAAACXwX4R0fwH4btNH0O3Fvp0ILA7zI8zsSzyySMS0kjsSzOxLMzEkkmugoAKK&#10;KKACs3XtB0/xVoeoaPq9nDqGl6hA9rdWlwu6OaJ1KujDuCCRWlRQB8k+Fdc1f9j/AMfHwr4ov7jU&#10;/hjrc8k+l69dHc1nIQXkEpA5fh3mPAKg3Iz/AKX5X1opDAEHIPIIrnPH3gPSPiV4Wu9A1uBpbS4A&#10;KyRNsmt5VOUmifqkiNhlYcggV8z+DfH3jL9kPzfDHxGtJtd8AWz7NK8UWaBI7eH+FX3ERxKBx5Lu&#10;pVsLbiVHWKAA+sdS1C20iwub68njtrO1iaaeeVgqRxqCWZiegABJPtXhGuJqvj7xGNFD3NhrXii1&#10;Et6VJjm0Hw4r48vI5jubtgy5GGBMhBb7ItZnjL9pr4d+LIWuH1uRvCWiQ/2pqFvLZTwXGpTp89va&#10;RxSorsoIEj5ABPkrllaUDZ+FPxW+Hfh7TLvVvEHxM8Fv4v8AEE39oas0fiC0ZYWwFjtYz5nMcEe2&#10;IEY3FWcjdI1AHY/GPTrfRvhnYwWNvHaWOm6xoUkVrAoRI4YNTtH8tFAwMKmAOnQcCvTK8a+NXxG8&#10;J618H/FT6f4n0e/ktrL7cv2TUIpWTymWQSYVjwpUN+FevwzJcRpLE6yRuoZXU5DA9CD3FAE1FFFA&#10;BRRRQAUUUUAFFFFAGF430s654L1/TQHZrzT7i3AjGWO+Nl49+ap/C/Vhr3w08JamCjC90i0ucx/d&#10;O+FG4z25rqa87/Z5zH8B/h5C2fMt9AsbaTOPvxwJG/T/AGlNAGn8KcQ+CLSxT/U6ZcXelw/9cra5&#10;lt4+/wDdiWsf4WoukeMPiXof3Ei1xNTt4yf+WN1awyM343C3f5Vs+A/9H1bxpZJ8sFrrZ8pcdPNt&#10;be4f85JpD+PrmsZnGj/tDR5cn/hIvDBUL2U6fdg/mRqh/wC+D6UAek0UUUAFFFFABRRRQAUUUUAF&#10;FFFAGD4s8D6D4805bHxBpFrq1sjiWNLqMMYZB0kjbqjjs6kMOxFeXeLvgrqcmjrp8MkHxE8PRP50&#10;WheMZma8tXAIElnqYBmjkUE7WlEjkkYmjHNe31h+LfES+FdCn1D7M15KHiggtY2CmaeWRYoo9x4X&#10;dI6LuPAzk9KAPB9P8ba74PN1pul6hcarJDbyzSfD/wCI0hg1XykVmcWWojzFvEAwPn+0ZJw1wnSn&#10;+CJPDGpahDZ+ANX1X4O+KrhGmTwbrlkBZXKjLM8diz+TKmAWaXT5VHI3SZ4rvfFvweu/ir4butL8&#10;b+IDPa3XzHTtM0+1+zWzAHa0bXEUsnmLnIlDKcgMqp0pfEXwHsfGHhOPw1rviHVdZ0SJESO1vrXT&#10;pfLKLtR1ZrXcsijlZAQwPIIPNACt8WNU8E+ZH8Q/D0uj2kZAHiPRi99pbj+9LtXzrbuWMqeUvTzm&#10;r0TSdWsde0221DTL231DT7lBJBd2kqyxSoejK6khgfUGvB/D+m/E/wCEGvP4csNck+JWlJbNe6fZ&#10;eJZwmpT2yMFmWO/Aw00Zki+W4QiTzVImiAZVv+HtL8H+M/E+pT+EL/U/hj8Q1U3Op6OsS2s0nzAG&#10;W6sH3QXSFvl+1Rht3IjnHWgD3eivLF+IninwRM0Pjrw2bnTk5HibwvFJc2uPWe0+ae39fl89FAJa&#10;Ra7zQfE+j+KrGK+0XVLLVrKaNZY7mxuEmjdCSAwZSQQSrDP+yfSgDXooooAKKKKACiiigAooooAK&#10;KKKACiiigAooooAKKKKACiiigAooooAKKKKAPmf4leMvBt58UNfbxho134tsLWC00bQ/DXlLd/b9&#10;RTz7i+eG0Zwm1IpbLfczhI49v+sUZJ4XQ/D8/iHVotX0fw14N8CaftZFj+Hdm95qkSP8rR3N/Z2U&#10;ipuGcrbPEykcTMAa7iD4Gnxh+0F4tutR1fydN0pxe2dlBaRybjexwFy4lDxlllsSeY2BHlEbWTJ9&#10;jsNZ1jwt4isNF124h1Gw1LdFpuqxxCGTzkQubedAdpdkV3WRAqnY6lUITzADzzwbNH4BhuE0Dw5B&#10;p8ly2+5uv+Eb1mS5un/vzTvCZJW/2nZj71uX3xC1m9tZILrR47+3kUiS1m8OauElXupJtmAz7qfo&#10;a9eooA+ZB4b8FWsm6L4TeEfDs5ztuILe+0mY9M7ZF0yNjjg8Hjg+lM3Npm1tH8af8IhcYzi7+IFz&#10;dK454WPVLKZcdvkUY46V7p4y+JnhbwC0Ca9rlpp91c/8e1kz77q5PpDAuZJTx0RSa51fiN4q8UID&#10;4T8CXi278rqXi2U6TAR6iDbJdbh12yQxA/3hnIAPL7X4+eLvBN5p8PiHxB8MvFem319HYR3Fh4ha&#10;1u7Yvna8w8p0lHQMUWPaDnaQDXoUfx3sU+WWfww7g8ta+KbZ4zz2LhG/NRzn61raH8OdWvPE1l4i&#10;8ZeIE1/UrDe2nWNjZ/Y9PsHZWRpUjLyO8pR2TzHkOFZtipvbPolAHntv8VJJnSEeHbu5uHOFFjqW&#10;nSo5PTaWuUY9v4R/Wtb/AITTWCP+RD8QD6z6d/8AJdaFx4L8P3ULwz6Fpk0TjDRyWcbKw9wRzWY3&#10;wj8DMylvBnh4lTlc6VBwcY/ue5/OgB//AAmmsEf8iH4gH1n07/5LrkPHXxW1GP7H4e0zRNe0vWtS&#10;LeZdfYFuX021UgTXSrGZBIy7lVAA4LupIZQwrrv+FS+B8k/8IZ4eyeM/2XB/8RXI+G/hj4Xm8ceL&#10;5E0wabPC9pbW8emyyWfl24h81WTymXaTLLcZxg/LzQBgad8NvgfpdjFbxfCu2lSFQvmXHgO6nmcg&#10;cs8j2peRj3ZiSSTkk0r+Avgzb3DzR+H7nws+4Sr9itNR0XYwx88QjEW0/KMsgHPJOTXpn/CsdI5/&#10;0zxByc/8jJqP/wAfqjqnhWy8N6fNfSeMdZ0Cwth5jXN1qayxwqeDua6WQEc/x5xkYxgUAeW6h8Kf&#10;2fdWAS+8RQ3nJYCfx7fPg9CRm84/CueX9lf9nXWrt20W+0uGZlMjLbavBfMTn/Wf6T5xz8w77Txk&#10;c11n/C7PBC35tT8aNa81Zihb+zbXy92SMeZ9g24989BnOK7TS1fxvaFtF8eaL4qggfn7ZYW98EyO&#10;N4hePD4P+z9KAOFt/wBjzw3NEk2neNfEVnC3zRPpEGkWqqOfuGGxXA56Dj2pk37I15ahBpfxh+Ik&#10;K87obzWpTEOQcols0AXnOeoOenr2k3wZmupjNcWfgGeZnLtI/g4ljnPOTd9eev19ajX4VyWbbo/B&#10;XgW8fP8ArraB9MkyOjhlilZTgfdB7/eOOQDk4/2eviNZoqWPxdktggG15bXU7l8jHzEzaq4JOOQR&#10;t54AHFMm+Dfx1sV3WPx0S4ycNat4ct4QevzCWU3JBHHG3Bx2zXYf8IDrYGIvDtpZIwy0dj441S3T&#10;PrtjgUZ98Z4FJ/wjd5b4Fz4Z8WSkrgnTfGVxLg+v726i4689emRQByUPhD9oTT18tfFemau4PzXF&#10;3qVvAGGTgrHHox2cHBBd84yNucUPb/tPWaGWCb4c3exTmK6nu5Wfofl2QwjdwRywXnt1HXiHxFHt&#10;NrY/ECzJHzH7Zo0+fbEsrgf8BxTf7SvYFQXniL4g2ZIzzoNrcbj3B8iykA6+2e2eaAOPg8XftFWL&#10;7tQ8KaNqCnO2LSbCEE/7zTaum3qMYV84IO3g1M3xR+PNuhC/B37e3UMdSsLXt0I+2y454yCfpXVf&#10;8JdqNqoaDxFr0wXJX+0/A97ICv8At+VFFzz229OnUUrfEa4j3faPiN4NsMcj7fo81tkd8eZeru79&#10;OmRn3AOLm/aA+L1jOyX3wImtHQEuqa7JdY4BBDW9lIrcE8BieMYzWN8P/jh4m8A+EbLQ7j4c63fm&#10;zaYLJZaXrRQxmV3RE8zTFPyoVX5tvSvTl+KTW7lB48+H+ptgED7X9kJP93Hny9cfe9/u8c9DYeJ/&#10;Fep7zaaT4Xu1TG4weI5XwT64s+KAPDtN/akvNP8AiJr85+EfxFlgubCxkkt7Pw/cPOsga6UybXVB&#10;gqka9QPkOMnNUPFn7WGk6l4x8Gaqng7xPon9j6hcDUTrT6bYbbaS1njaJvOvFCN9o+zEq5X7hH3s&#10;CvXrvWfFtj8VNIM/hrTXmvNFvN0djrJlJEU9rtJ8yCPABnbpnO7nGBXVf8Jhra4WTwLrjODhmgub&#10;Bk+oLXKkj6qDz0FAHlbftyfCuJv9K1YWg6BvtVpPk8cfuZ3I6jritTRf2yvhP4keJNL13UdRllkE&#10;Kx2Xh/UZyZTj92DHbsC3zDgE5zxmvQR421OMbp/A/iGCIH5m32MmOeu2O5Zj+ANYXiC+8F+I3lbx&#10;J4Iu76YpsYX3haa9Lx+m5IZARyflzn25oAsL8e/A0ePtOtSacSMgalYXNofcfvY15HcdR3oT9ob4&#10;WOwUfErwjv4+Q67ahhn1BkyK5X/hA/gmWI/4VPp2eGP/ABb2bn/yU9qrSeCvgZHJ5kMem+FmflDp&#10;99PoYBwAfL8p4gCRwduCcnPU0AesaX468N62wXT/ABDpV+xYIFtb2KQlj0HyseT6Vv181ap8G/2c&#10;9cUDUdas9RVlKgXXjm8lDKcnb812cjk8dKp6R+yL8IJpI38K66tg8wIifThpd5IR0AV57aV8gDG4&#10;HcRncWoA+oaK+dm/Y9ht1J034o/EDTZlHyC11GC1h652sttBESh7qrL7Y6023/Zv8f6WrR6b8Xr9&#10;U3ZWXUU1O8mHHGS+phDg8/cwehDdaAPouivnK5+EXx503abD42R6jGck276JbWgU4HSSSO6Yg8+m&#10;O2elT/2J+0han/RNV8I3AA2/8TXUmlJ6YJ8nTIeeuex7baAPoavPfjkCvw5uX+XZDqGmzSPJeSWi&#10;RxpfQO7tPGC0SqqsxcD5QCegrzaPxR+0hpcrnUvC/hvVAmQF8P2asrkEdHudThIUjJBKZ6AqOowv&#10;G3jb4261a2drqvwXOo6BFP5moWy6xawrfR7WVYpIopLl2j3MjNGqtuCAElSwIB6XJostrtF74U8a&#10;snDNPp/iyedEA65BvEkJ9lRsj16VQ0/4t6D4D8WRaVfa1qX9i6nHuso9Zt7r7baXCk70ZZk89oXQ&#10;hlkcFVMUoLjdGo8u034u+PPBsC2+l+B/Eml2sI2xaH/ZWp6xbWqZxsiY2EDYHBCi4ZFXCqABtDNQ&#10;/at1LUmh8O+MfCl34dsNUkS2n1jxR4bNlZWqO4VZHt57lmkj3cF22quctgKQwB71D4q0Xxd8TPDJ&#10;0jV7DV7aHTdSn8yxuY5lEoktYwNyk/wvLx7e1Uv2hfBek+KPAMmp6lA32jw9NHrMF9aSvBeWqQur&#10;3BgmTDxu0KyJlSM7gDXzp8RPAP7O7WWmXmi/EjRzrcdzbWqsniWzuY5N06LLK8UheOJVUyOREsaD&#10;BAXote5fAfSdK1/wyZhr19qmoaff3FtPHFrM0tukQlYwRtCsht2BgaLJRAjZJULwAAXv+Ei8bfCR&#10;VHiOK6+IHhGP/mYtMtg2rWqZ4N1ZwqBcKAeZbZQ3T9xgM5574Y/DTw18SbDUPiho+q3Wj6x4tna9&#10;j1Xwtf8Akhbdf3cEcsY3QzSKqEuJkk2SyTKDgV6X8KXlg8FWmkzsz3OiyyaPIXJLstu5jikfPO6S&#10;JYpP+2gPSsPxd8JZrXWLvxZ4AuovDPjCUb7mFsjTNaYc7L2JQfmP3RcoPOTjl1HlsATNpHxR8Nx/&#10;8S/X9C8ZwJwkGvWj6ddSe73VsHj/AO+bUUg+Kmt6Ko/4Sf4d+INORf8AWXujCPV7b/gKwN9pb1/4&#10;9x+fFdF8OvGX/CfeDrLWH06bSLtnmtbzT53V2tLqCZ4LiHevyvslikUOvysFDDgiupoA4TR/jf4E&#10;1rUo9Ni8UafZ6vIMrpOpyGxviOP+XacJKOo/hru6z9Y0PTvEVjJY6rp9rqdlJ9+2vIVmjb6qwINc&#10;N/woHwfZ5/sK3v8AwfgfLH4X1O4023U/3jbQusDHr9+NutAHpNFecr8NPEtu2+1+KfijCn5ILy00&#10;uWMDngkWayHr1L54Gc85X/hFfiNbgG28fabOyn5f7S8OeaGH+35VxFk+67fp2oA9Forzgv8AFfRR&#10;lo/CPi1eCfKN1orgd9oY3YY+gLKPUiox8Zxo+R4q8H+J/C+G2+e9h/aNs3+15tk0wjT/AGpRH7gU&#10;Ael0Vz/hbx14c8dW0lx4c1/TddhhbbI+nXcc/lt/dbaTtPscHiugoAKKKKACiiigAooooAKKKKAC&#10;iiigAoorD8XeKtN8D+GtS17WLpLPTLCEzTSyNjp0UerMSFAHJJAGSaAPJ/Dmp+NtT8feNPFXhXS9&#10;E1nRLnUToqwapfy2Mx+xAQvMkiQygqtybyNkZA2EDBjwh0PFHjKe+tv+Eb+IGgzeC/7Rlii0/wAR&#10;2N2t9pyXvmKbfbMURopRKIynnRIjttUFmbbXW/BfQrvwz8J/COnajGYtXj0yB9QDAgtduge4Yg85&#10;MrOT7mum1zRNP8SaPe6TqtlBqOmXsLW9zaXMYeKaNhhlZTwQQcYoA8K8YfG7U7u60fwpDBrOl+Ml&#10;8yTU7TRrNZLiVo45EUWiTKVaJ5/JkE8uyDyxteVWJSut0/wx8QfiJp9s/jLVh4LsZYFE+h+Frkm6&#10;diBuEt/gMnP8NuEZSOJnFR+CfDukfAG+fRjAkOia5f5tNclG6drmQ4S2vZj80jdEhnkJLDbEx3hD&#10;N67QBzPhH4c+GfAKz/2Bolpps1yd1zdRpuuLlv700zZeVv8AadifeumoooAKKKKACiiigArjGY6Z&#10;8WkLEtHrWjeWC3AR7SYsFHqXF65x6Qn0NdnXFfFI/wBm6HZ+I1Hz+HbxNUc4zi3CtHdHHci3lnIH&#10;94LQB51+1d8RPFnw90jw1L4f1FvD2m3d95WqeIF0z+0DYR5TBMH8YYGQ4GGyg2nPyt454VvYfi14&#10;0upfFHxWk8b22h3DfYtJ1bwRd21mVaC2LTywxmIHa0jR/vcgeYQeHAr7bUhgCDkHkEV5f42+Bena&#10;/rlt4i8N37+CvFlqpRNV02BNs6n+G4i4Eyg4IBI5GDlcqQChF42+yWYs38eeCbCBU2R2l5o0tmhT&#10;GNqrJeDK9uAQPSvI/iVa+CPNtr+y1P4Y6NrWJPI1fS/Gv/CP3ELZ+YpsgmWRjkgswBUd+cj2SPS/&#10;jRpKrawa34R1yNRj7fqlnPBO3bJjhIT0OAR1Iz3qrffCPxx4vkMfib4m3kOlSYMmmeH7GOyOR0H2&#10;g7nZCPvKwIOccUAUP2X/AIo6/wCP9B1Cw8SPDfahpiW0g1O3OVuFmV2CHChS8ZQq2OhypyULv7lX&#10;N+CPAeg/Dfw7b6H4b0yLStNh+ZYYckscAZZiSzHAUZJPCgdABXSUAFFFFABRRRQAUUUUARvGsiMr&#10;KGVhgqRkEelc9f8Aw48J6ttN74Y0a8KgqDcafFJgenK10tFAHk3iL4V+DLLxv4TuE8I6LGl2brTW&#10;8vT4V5aLz1PCggj7K2GHIyfWuqPwv0FciBNTsQwwy2GsXlsD7kRyqCffrSeNMDxD4DbgBdak5btn&#10;T7wD6ckD8cd6+ZPHmjeIrf4r+KJvHeh/EjxJos1w0mjP4O1Ax2NvbZ+TzMvEsbBRgkSAHALJkea4&#10;B6p4s8XeBfDWvy6JYXXjPxL4ihGZtN8OatqN9NbDJG51M/ljB6q2T0yuDWXP8WrPRY5bnVb34n+D&#10;NKjXMmoato0D26tkj7zwSvk+gGOM4rnv2abdo/g3oF34Uj8cw2VxbpJdzQLobvLchVWVnMgMzkFS&#10;Bvy20LjjbXqf9o6jC2+fX/H9vEeAx0K0mAPusVmz/pj3FAF3wlPD43smvvDfxU1DWolCMVjj06RY&#10;9wyokRbZXXI5wSpx0xW4+j+M4crb+JtLlUnO690R5HHqAY7mMY/DPPU9K+P/AIty2vhXx1pWuab4&#10;n1PRfEM17MsM8Pge70aVwQWYNK6LFcBnEUZPlsfnDMWRSjfbXhm8v9Q8M6Td6pbfYNTntIZbq1HS&#10;GZkBdO/RiR+FAGN9g8dxlm/t3w9cAHIi/sWeLI443/a2x352n6Vkan4d1vUvOjv/AAd4O1sSsGeS&#10;5uni39D8yG1kyRjOd3p0r0aigDyM/DqOPLy/CfwNJHuBK2s6PI3TkB7JFyPdhwPwpW8L6dDujX4U&#10;39mx4LaFdWdvF04YFbmJt3bdtBBAwcAGvW6KAPJP7Jt4vmufC3xBtY+m/wD4SWabkdPliv3bn1x9&#10;aT7XpFquLTUfiFpcv3tg07Ub3y2GM8zQTK3pjLL6eteuUUAeR/8ACQWUOPtfxK8TaUAck6tpdrZD&#10;B4BJmsUwueM9MjGaVfHltb7Usvi74TuTgqDqccEzHHAP7m4hGfXjHoFr1uo3jWRGVlDKwwVIyCPS&#10;gDjLNvGF3H9otfEPhnVYd23bDpk0QPHTzBdSYI6/dPpx1qw2oeOoxt/sLw9PjI8z+254t3odv2Rt&#10;ufTccepqzefDPwhqM3nXfhTRLqbp5k2nQu35laqL8KvCsLD7DpMej46HRZJNPP5wMnbjPccdqAF/&#10;4STxPZH/AEzwc9zzj/iT6jDMOmcjz/I47HvnoCOa4nUPA/grWJUm1f4EwyhAEE91o+k3JQdQMJM7&#10;4z6Drz05rtv+FZ6fDza6r4itZP8Anp/b15P2x92aR1/Sg+DdbRw8fjvXGYchJrawaM9OGC2ysRx2&#10;YHk8igDxC38DfCPT/iJfWR+HLWNtq1omoWxsPCF5bTw3EOIbhBJDApEZRrYhVJXcJCeWGesh0P4T&#10;2qRQt4w1nRlVQsdnc+ONWsCi44VYXuk2qMEABQBjHGMVs+LNK8aW/iTwS8fiLRZW/tWaKNpNFlV2&#10;U2N0xWRlugCDsUnCj5lBxxiupbUPHVv8p0LQbxF6yR6xNEzjnpGbVgD04L49xQAvw/uPBljodto/&#10;g+/0ufToC5SPT7xbglmYySOzBmZ3ZnZ2diWZnLEkkmuwrzjWZote+TxB8LrvUo1wHmmj0+8jGCRw&#10;DN5jDk/wZ5PFZBj+F1r+9bRf+EUHU3smj3WiKDkYzceXEMjHHzZHUUAevUV59ovhbw3r9q954d8U&#10;atdIGKfa7HxLc3qKw6jEkskeeehX0rQHg/XYmMkXjzWpXHRLm1sHiPPcJbIx49GHbr3AOxorjlsf&#10;HcJDf254fuwP+WR0eeAt0/j+1PjufuH0460LrXjW1G+58L6VcRj7y6frbvKev3Vlt419OrjrQB2N&#10;FcePH11bsTqPg/xFpsA/5bmGC7HX+5bTSv8A+O03/hbfhWFd1/qZ0IYyDr1tNpgbnHy/aUj3fh6H&#10;0oAk8WfCnwh45vIr7W/Dun32pwjEGpmEJeQf9crhcSR/VWFYP/CsfEfhxS3hLx9qltGMCPTvE0f9&#10;tWq+vzu6XRJ9WuSPau80fXNO8QWa3mlaha6lZtwtxZzLLGT7MpIrQoA8xk+IHjbwrJjxN4Dm1Kyy&#10;B/anhC6F8qju8ltIIpl/3YhOfeui8I/FDwr46uJ7XRdbt7rUbdQ1zpkmYL22B6edbSBZYvo6irms&#10;ePPDXh2+Wy1XxDpOmXzKHW2vL2KKQqc4IVmBwcH8j6VV8VeAfCvxIsrb+3dHsNbji/eWlzLGGlgY&#10;jHmQyj542wTh0YHng0AdVRXl58B+MvB7GTwf4ufVrNckaD4wZ7tMZyFjvl/0iM/7c32njgL3p9v8&#10;bbLRbiKy8d6VceAL6R1ijuNTdZNMuHPAEV6n7vJPCpL5UjdkoA9NopqkMAQcg8ginUAFFFFABRRR&#10;QAV5Hoan41eM4vEc53eB/D92y6JBj5NUvkyr37f3oojujhHQsJJfmHksuj8ZL681eHSPAek3Utnq&#10;fip5IZ7uBislppsYU3s6sOVYq6Qow5WS5jbopq98ONvg/HgGfap0a1T+yX6fadNXCR8d3h+WJ8Z/&#10;5ZudvmhQAd7RRRQBS1TSrTW9PubC/t47uyuIzFNBMoZJFIwQRXHaHq194K1eLw94hu2utPupfL0X&#10;WJmJeXjItbhj1mUA7XP+sUc/OrFu+rK8Q+H9P8VaLdaVq1ql7p9yoWWF884IIIIwVYEBgwIKkAgg&#10;gGgDVorhvD+u6l4f1geGvEkvnNISNI1liB/aSBSTHJgALcoASVGBIo3p0kSPuaACiiigAooooAKi&#10;kiSaNkdVdGBVlYZBB6gipaKAOF+F91Jptrf+Ebsyfa/DrpbQPMSWuLFgTaTZPLfIDEzHrJBLXdVx&#10;HjzTb7T7yy8WaPBLd3+lq0d3YwDL39ixBkjUd5UKiSPuWVkBUSsa6nSdUs9e0uz1LT7mO8sLuFJ7&#10;e4ibcssbAMrA9wQQaAL1FFFABRRRQAUUUUAFFFFABRRRQAUUUUAch8RN0Om6Rddfs+taf8n97zLl&#10;IevbHm7v+A475rr65D4nRiTw5Zgkj/idaQepHTUbY119AHk+rfs76BP4gvNa0PVtf8HX965luhoN&#10;+YIriTHDOhDDAyTtXC5LHGWJLp/grq+pKY774l+LBCOQNPuUtXJ93CscdeBivVqKAPOvBfwL8I+C&#10;tUGrwWUuq+IGId9a1iVrq6d9pXzNzcK5VmBZApIJB616LRRQAUUUUAFFFFABRRRQAUUUUAFFFFAB&#10;RRRQByXjPP8AwkfgPB/5jUuf/Bde11tcn40/5GLwJ/2GpP8A033ldZQAUUVn6xrVh4f0+XUNTvLf&#10;TrKHBlubqVY40BIAyzEAZJA+pFAFpYUjkkdUVWkILsBgscY59eABU1cMvizX/Eny+G9Da2s24Gra&#10;+r26f70dtgTSYPZ/JBHKsRipf+EH1PVATrni7VLpW5ks9L26dbg9tjR/6Qo9jOc0AdpRXIL8KfC0&#10;n/H5pC6yw6Prc0mosOnQ3DOR0pR8JPAwCgeC/D2F6D+yoOP/ABygDrqK45vhX4dQ4tYL7TEPHlaV&#10;ql1ZR9+NkMqLgZOBjjtSf8IbrmnkNpPjLUVCDEdpq0EN7bgf7RCpOx9zN+dAFzWPhx4U1+7a71Hw&#10;1pV7eMDm6mso2mGe4kxuB9wc1S/4VvbWfzaVrWv6TMBgPHqkt0qj0EVyZYwPTCcdugpj654y0Pi+&#10;8PW3iO3Xj7RoNysM7n1NtcMqoB7Tufar2h/ETQdevk06G7a01VlLDTNRhe0uyBnLLDKFZlGD8ygr&#10;xwTQByx8HeL/AAt4ivNc03WIfFFncwpHfaNqFslvcXe3IWRZ0KxCUKduDEquAqsy7Qymg6J8PvFl&#10;9dR2mh2+heJE/e3drFCdM1WHnBZmiKyFCSQJEZo2I+Vm6113iHx3ofhm5Szv9RX+0pUMkOnWqNcX&#10;kyg4LJbxhpHAzyQpA6nArk/EHhXU/i81kmqaafDGiWs63EcjOv8AbDsCD+6kjJFmDjBdHaUqxA8l&#10;uaANseB9W0nB0PxdqVvGgxHZauq6jb/VmfFwx/7b1FeR+N5raSwudK8MazbTK0U1zNdT26OpGObU&#10;wygjGcqZeemadL4T8Q6D+98O+IZruNBxpPiBjcQsOu1bgDz0Y9N7tMAP4DU+h/EK1utQh0fWbWXw&#10;14gkHyaffMClwQMsbaYfJOOpwp3gYLohOKAPJ5PDviX4VvNeeHNMuvC9op3Notm0mteHXGfupCiL&#10;dWbEAjMEXkpu3Mkldv8ADf49aB48u4dKuWj0fxFJvVLJrqO4gu2QZk+yXKHZOFHJUbZEGDJHGTiv&#10;Ua88+JnwN8HfFiynh1zS/LvZdhXVbBzb3sbId0TCVeSUYBlDblDKDjIFAHodFfM1n8WPHnwF8SS+&#10;FvGmn3fxC8I2ccEsfjTTdp1G0hneSO3jvbMczNvhkQTQkl8JlC7fN9B+G/EmmeLtFs9Y0a+h1LS7&#10;tN8N1btuRxkg/Qgggg8ggggEGgDWooooA818Dxr4k+KvjvxHJ8yae9v4bsehXZFGLid1PYtNcmNh&#10;62i+lWPiVNa3Go6PZafeW9v45jWfUdChnJX7V5QUTwM2MBJEcIwOSM+YFJiyI/gYuPB+rOWLSSeK&#10;PEJZyBlsaxeKuT3wqqo9lA7V3MmnWk2pQX0lrDJe28bxQ3LRgyRI5Uuqt1AYohIHXauegoAqeGPE&#10;Vp4s0O01Wy8xYbgHMcoAkhdWKyRSAE7XR1ZGXPDKR2rYrgZ8+AfHQuNxXw94kmWOYfw2upEBY39F&#10;SdQEPQeakeAWmY131ABRRRQBi+KPDOneMNGl0zVIDPbSMsgKsUkikVgySxuOUdGAZXUgqQCDkVz/&#10;AIZ8WXGkz3eg+K7uGHVtPga6XUpQsMOoWa4zcj+FGXIWVeNrYbAR0zueNPGGjfD3wrqfiTxDqEWl&#10;aLpkDXN1dy52og9AOWYnACgEsSAASQK/Db9uj9vrXP2pdcGj6NE+heANNnMlnZtj7Rcvgr50zDPO&#10;CcKp2rnGWPzEA+4f2kv+Cu3gX4a3V5onw3sU8e6zFujbUnkaLTYpASOCBumAIIO0qpBBVmFfAXxP&#10;/wCClX7QHxNuJwfG9x4YsXffHZ+HEFl5Qx90Sp+9I7/M5qj+yf8AsIfEL9qy9+16bAvh/wAHwuEu&#10;fEWoIfKzkZSFesrgZOBgDjcy7gT+tfwJ/wCCcXwU+B9rBL/wjcXjDXFXEmqeIkW5yeCdkJHloMjI&#10;+UsOPmOM0Afibbx/GD416lIYR4w8Z3yff2fabplJAHPXBIx7nite5/Zk+PelQtc3Hw18eWcS8NNJ&#10;pN3Go+pK1/RZdX2k+FNLVrm4stG02EBFMrpBCg7AZwB0PFZdv8UfBt1OkMHi3Q55XOFjj1KFmJ9A&#10;A1AH8+Hhv9qL48/B2+hjs/HfivSDZyf8eF/cyvBu64eGXKt+INfWnwR/4LOeMtBltbH4neHLPxRY&#10;gBZNU0tRaXnXl2Qfum4x8qqn1r9XvGXw78LfEjTRp/inw9pfiOx6rDqVpHcKp/vLuB2n0IwR2NfB&#10;v7SH/BH3wZ4ytbnVvhPet4N1nbuXRryRptPmPornMkROSerrwAAo5oA+vfgF+098O/2lNDOo+B/E&#10;EV9NGge50u4xFe2mcf6yInOMnG5crnIDHFampK3wn1OfV7cf8UZfTNNqduoJGmTu2WvE54hZiTKo&#10;GFJ83geaT/PXrGh/Ev8AZP8AipHDdxan4J8ZaRKJY3jcxtxkblZTh0YbhkEqyk9Qa/X/APYH/wCC&#10;gunftP2I8HeMBbaX8RbWEsACqQavGM7njXtIF5eMcEAsuFDKgB9tKQwBByDyCKdXnnhdm+HOvW3h&#10;GcsdBvNzeH7hyf3O0FnsGJ7ooZ4vWJXXA8jc/odABRRRQAUUUUAFFFFABRRRQAUUUUAcn8Sv+Rcs&#10;/wDsNaT/AOnG3rrK5L4mceHbPjP/ABOtJ/8ATjbV1tABRRRQAUUUUAFFFFABRRRQAUUUUAFFFFAB&#10;RRRQAUUUUAcl4zz/AMJH4Dwf+Y1Ln/wXXtdbXIeLsy+KvA0Skl01Oe5YDH+rWxuUJ/76lTgc8+gN&#10;WfGnip/DlrbW9ja/2jr2ouYNOsN+0SSYyXkbnZEg+Z3wcDgBmZVYATxb4wXw+1vYWNnJq/iC9DGy&#10;02Ftu8LjdJLJgiGFcjdI3qFUM7IjZ+k+Bc3sev8Aiy8i1vW7cmWFmTZZabxg/ZoiTtIGQZWJkOW+&#10;ZVIRc/WNb8O/AXwLrXjPxtrsMAjiFxrGuXQ2eaw4SONMkhAWKxwrk/N/E7Mzfjb+2d/wUa8Y/tI6&#10;je+G/C8t14X+HwkeNLC3kK3GooCQGuWU8gjnywSo4+8VDEA/Qb9oT/gqp8I/gveXWk6A03xE8QQ8&#10;NDpMqpZI3HytckEHhs5jVxwQSCMV8J/EL/grh8dvHl+0HhVdL8IWpZlSHTbAXU7oeFDPNv8Am5HK&#10;BecYxXUfsk/8EmfEXxPtbTxP8Vrm78IeH5wJIdHhAXUrpSOrbgRAMkEbgWO0/KAQ1fqR8Iv2bfhn&#10;8CbKKDwR4O03RZUUqb5YvMu3BzndO+XIJJ4zgZ4AFAH44Wsn7cfxIaS6tpPivPbXaF8pJdWtq6dM&#10;LkrGR7D3q1qHwf8A24PDW26WD4ju6IJlfT9SlldM9gEctu9hyK/afxL8V/BHgu+Wz8QeMdA0O6bl&#10;bfUtUgt5D34V2BrIX9oP4XgqrfEbwrGzHCrJrVuhf0K5cbgexHB7UAfjLpv7aX7Wv7Od9bWfifVP&#10;EcaqTK1j4z01pnlTuC8yeYAMg8MDyO1fWfwF/wCCzXhnxFJb6d8VvDj+GLpsK2saKHuLPcScl4WJ&#10;kjUAD7rSEk9K/RO4ttE8baCYp4rDX9FvE5SRUubadPocqw/OvjP9pH/glH8MPixa3epeB4l+Hnil&#10;syL9kUtp878cPDn93nAAMeAuSdjGgD6e0P4sx/ELT1vvh9Zw+KtMlxs1t75INOLbQWTeoeUuMgEC&#10;IgNlSylSA3WPhXcfEGxez8dauNY01yrNpGm2/wBjtCVOVYtuecsD3WVVOPujJFfiJZ6z8eP+CbPx&#10;ce0Jm0eR2y1rNmbS9YgVjhsZAdSCeQQ6bmGUYHH7Afsjftk+Dv2tPCcl3pDDSvE1lGranoE0oaWD&#10;PHmIePMjJ43YBBwCBlcgHa6N8JZfhnb3P/CvLqDToJpfPl0bVVM9tO/8Tef/AK9HbAG9mlVecRmt&#10;zTPiNbDUrbSdfs5vDOtXB2QwXjBre6f0t7gfJISc4Q7ZcDJjUV2VUtT0uz1rT57HULSC/sp1KTW1&#10;zGskcinqGVgQR7GgC7WZrWg6f4k02Ww1Syt9RspCC9vdRLIhIOQcEYyCAQexFc0vgTUfD/8AyK3i&#10;CfToMYGm6sjahZr/ALgZ1lTAAAVZRGoHCV0WgyaxJauus29jBcK21WsJ3lSRf7xDIpQnn5ctj+8a&#10;AOct/C3iTwoFTw/ra6npyfd0vxC0k0ijHCR3gJkUdyZVnb0IHFT/APCZa5p5K6t4N1FQgzJd6TPD&#10;e24H+yCyTsfYQ/nXZUUAeSTahqPirxV4juNO8KNrPh280i10+7i1xJ9NecrJdGSKOGeD96CkwyWK&#10;L8wAJ+bbyfwBuNU8H/FHxZ4M1ax1HSobyzi1nT4tUnhlluSsrxTz5jkcFihshJgndKJZGwZhn0//&#10;AITjU9fvriHwno9vq9nazPBcapfX5tLRpUYq8cLJHK0rIwKsdoQEFdxZWUcj8UdM8V+ItFguJfDM&#10;dj4h0ub7boutaDf/AG42FwFILTRyRwO8LqTHJHEJGdHYABtpAB7NRXF/CX4k2Pxa8D2Ov2SNZXDZ&#10;t9Q0yfIn068j+We1mXgrJG+VIIHQHoRRQBQ+BeW+H3nk/NdaxrF2QOimXU7mQr+G/H4V6HXh3wNs&#10;5vEXhHUTp3jTUrOO013Vrc2Vglk6wIb+eSBW8yB3DGCSFzlv48967tvD/i/RiZdO8UjWxks1p4gs&#10;4hv64RJrZIvKzwNzRy49DQB0PiDQ7TxLot5pV/GZLW6jMbhSVZfRlYcqynBVhyCARyKxfh7rt7qF&#10;jdaTrMiv4h0WUWl6y4X7QMZiuQo6LKmGwOFfzEyTGTT/AAv44TWNUudF1OybRfEtsnnS6bLIJBJD&#10;u2ieCQACWInAzgMpKh1QkCqPjxW8Mapp3jKFjHDZlbPV1GAsli7Y8xv+uDsJdxPyxm4AGXoA7qii&#10;vlP/AIKRftCTfAH9mvV30u4Nt4l8Rt/Y2nuj7ZIg6nzplwQQVjyAynKs6HtQB+eX/BTr9tSf44eO&#10;5vh74UvVPgHw/cFZZoWyNTvFyrSlhwY15VMdfmbJ3ALzH/BPH9h2X9qXxhJr/iRJIPhxok4W9aMl&#10;Gv5wAwtUbsMEFyOQpHQspr5f+HvgfVPih480LwvpEX2rVtavorOBS2N0kjhQS2Dgc8k9Opr+kD4N&#10;/CzQP2fvhLonhDSBHa6TotoFlupMJ5r43TTyEnALNuY84GcDAAAANO+1Dwr8F/AsJdLXw94a0uOO&#10;2t7e1hIVckJHDFEgLO7MQqooLMzAAEmvA/C/7QDfHbxVPp7+ILv4d+EfLme1ltBD9p1QRx+ZIrXp&#10;LJBiImQLCpLIrtHcHypVj4r4tXWufHTx34QUyNZ6brLq2jWd3FmGys5i8cNzcRtw0tzHHeS7WA/d&#10;wxWxC/aLjf7Z8RP2fPB1v+z/AKl4TT7Bp9hYj+1hqWuMrRPeRfObi9dsB0faUlzgGNmUbVwAAfM7&#10;fBu48UfErTdT/wCEPvbx/E2jHWNIW4Zrm/trRZyjJPPd6hFukEcllK5lS5kD3UiAKkYDeofCfR9I&#10;+Htv8QY9a8K/2tJNq9noVh4ektrKSW8v/sonMMaxgQgeXMjM5OFWORnYBDt7/wAReNLT4nfAnQ/i&#10;/wCGRHaal4fgl8QWtveTCJAYY5I72wnkxhVKieEtgqrqkmG2AHx7wi/ivxBpluNKgjj8f6k19a2I&#10;kuPKSyup5Bc6/fCQLIV8h5Y9OiYo2yWIKRskOACa4utc0uS81PwF8PP+EWtLG4khu7zwBqV19hjm&#10;RmSRTbrZNFdurBwzR2cwVlZPMDfNXa/Bf9six8RanBoHjb7NpmoSuYrfWISsdrM4O0pMu9xC4Yhc&#10;rJIgYqjtDK6wV6T4L+JXhjwXZ6f4Q1XSbj4bSabZ+VZ2GtFEtZYIY8k290rNFMFRCxXeJFUbnRa8&#10;2h8PXfxE+J2ofEa7+EVvr3hi7037Fo6P9lt7+7jZZI5rm7guNmTJFI0cKu+UikkDBDM6qAdd+1Z+&#10;yf4S/at8AyaLrkUdlrlqGfSNdjiDzWMpHTsWjbjcmRnqCGCsPwU8VeG/Gv7LXxouNLuXm0Lxj4Zv&#10;ldJ7diCGUho5EPdWG1lOOQQe9fub+zn8cNOvvF2ofDWSS/SO2E03h+TVJoriVreF/LnsmuIZJYpp&#10;LZ8LlZGfy2USfOjs3gf/AAV5/Zqh8efCu2+Kej2i/wBveFysOosi/NcWDtgE4BLGORhgcfLI5Jwo&#10;oA+kP2d/i/o/7ZH7Oek+IRKbK/nVYNRWycLLpupQlW3x8sFIYRzIDu4ZAwPzCvVvBPiK51qxntNU&#10;RIde0yT7LqMMalUL4BWWMEn93IpDrycBipO5GA/Hj/gkN+0A/wAO/jpc+ANRuiuh+MIfLhV3ASK+&#10;jBaJuTxvXfHhRlmdM/dr9cfH1rL4b1G38b2ELyS2EX2fVreFSzXWn7izEAcs8BLSpwTgzIozLkAH&#10;e0VXt7mK8t4p4JVmglUOksbBldSMggjggjvVigAooooAKKKKACiiigAooooA5Dx8PtEnhjT8Ei81&#10;mDK5wD5KvdcnrwbcEepAB4Jrr64/xdifxZ4FgX78epT3bZx9xbK4jP47pk6e9dhQAUUUUAFFFFAB&#10;RRRQAUUUUAFFFFABRRRQAUUUUAFFFFAHHXn+lfFjTPL+YWGiXZn44Qzz2/lc9s/Zp/yNblxpum2m&#10;pTa9OkUV1HamB7yZ8CKAMXYAk4QE8sRjO1d2di4wfCrLqXjrxpqOcNbyWmjLg5Vlhh+0bvruvXU/&#10;7lfJ/wDwVh/aGk+EXwBTwjplw0Ou+NWksSyZzHZIAbg56DfuSPB6q8mOlAH55/8ABQr9sq//AGov&#10;iY+k6Lczx/D7Q52i0yzGVF3KMq1069SzchQfuqcAAly315/wTM/4J+WfhvSdK+L3xH05bvWrtBc6&#10;Bo1wu6O0iIyt1KpGGkYYKDkKCG5Yrs+Ov+CcX7M8H7Rnx/tF1e2+0eE/DqDVNTSSMmO42sBHbk4w&#10;d7EZBwdgcjkV+5vxE8aQfD3wld6ubSTUblSlvY6ZbkLLe3UjCOC3TPALuyrk8KCWOACaAML4xfHH&#10;w78F9FW51SRrrUrhWaz0u3YCWbDKpck8JGGdAXbjLoqhndEbwzw98YIvid4b17W/H9xqsBt4WudJ&#10;8HaVc/YrTU084W6RpLFJ5txKbllt3jmaMK0sXmW8RcCsPQ/hbe/Ej9oaW18Xaj9qvYjNNqN5CXjF&#10;w9vFbNLBagnKRIdSW3Qj5o44rhgfMvGlr2b9oXw14Z8J+CvDHiqHTNLgv/AV5FdeH7BrdMTHb5TW&#10;FtHtP72WLKRKgyJVhI+7igDwDR/2btTg8c+IfCT+HNDu9SghtNXWa3stOt7AR3C4YRrd2l55aJPF&#10;coEhgXEaRM7NI7FvSPgTfP8ACnwnrmmafoNtqmv+JvF17DpmjWUtvDbyG1ggs7qeSSC1gjjt43tJ&#10;N0gtwfmRdrySKH7L44axeSeAdH+Lvw6nsb3xBY2inTFvA4g1ezvTGotWAIOXc28kfQ+ZGikqrvXk&#10;Ph3w7r3ibTYPD/hdoNUvdVsItPS4vr17NV8M2shSa48+OORo5tUufOdZFQloSGGGgBAAzULPxhrE&#10;Uvi/wZ4JtbeKRjMmueCLH+zRd4ODIJhemS8iyp2tJp8quCrJG4IJ6T4UftnQLqUGh/ENorBmd4U1&#10;tk8jy3QFmS7iIHlkKMs4CFPvTQWoZN3sGk/GbRfDOzRvF+mP8Nbm2gY28OptGunzxRIS32W5Q+U4&#10;VEZvKOyUKpYxhRmuDs/D/jXxl8TLv4i3nw70G90eSxWy0PT9UvzaanDCfNEk9zC1s6GSVXwqtIGi&#10;id0Kq0koIB6J8efgH4P/AGkPh5e+EvGOnrdWdwpa2vIgBcWUuPlmhfB2sDj2YcMCCRX4U+NvC3xG&#10;/wCCfP7SkaW941nrejzLdWF7GGWDUrRidrY43RuuVZemQ6nkEV+vf7PPx20az+IMvw1hjns9CuZL&#10;lPDRnvLe8jhmt1V7rTo54JZFZI0dZI1Yq6JuRlVVhL4H/BTj9miD47/s/wB/rthbCTxX4Qjk1Oyk&#10;XhpLcDNxCfUbF3gYJ3JgY3GgD2z9mb9oLQ/2mfhFpHjfRNsDXAMF9YCQO1ldqB5kRPfqGUkAlWUk&#10;DOB1fw98QeIfEWl3U/iTw/8A8I9dx3TRRQecJN6bVJP/AAFi8e7o/l71wrqK/Hz/AIJF/H6X4c/H&#10;iXwBqNwyaH4vjMMUcjgJFfRgtE3J6sN8eFGSXXPC1+2NABRRRQAVwfi7VLrxNrJ8HaLcTWr7Fl1j&#10;U7dsNZWzHiJG6ieUAhccom6TIPlh9Pxp4qn0O3tbHTIY7zxHqTGGwtJM7MjG+aXHIijBDMeCflUf&#10;M6g4NveW3w3t4PDekxSeJvF98fts6PIsctzI+Q95dyBSIYyUKg7SAEWOJTtVAAd1pmmWui6da6fY&#10;W8dpZWsSwwQRLtSNFACqB2AAAq7Xi/27x74j1K+ttH1tru60+Tyby5tRBp+lLMMZghMttdzTOnSR&#10;gVQElQQ6siZ6/HrWvhvr1tpHxQ0qHToruTyrPWdOyYbhsgYEe5iwBZRwVlYtn7OqAsAC/wCH/GFr&#10;8P8Axl8RNOnt5pbefXlvbaO2A2xLLYWbSA8jlpjNIf8ArpRXEeKNQt9X8eeJ76wuba9srm4tpobm&#10;GYNHKjWNsVZWBwykEEEcHNFAFv4a+CbzVfh54dt/CWur4M+J/guztvD+twywrNDdG3XBivIc5eKX&#10;5poZgQ4WbcrYeRW7VfFXxc0ZfJ1bwtpWpOo3PfaG5a2A/wBySVZs+yo3tmuq8bfCzSvGmoW2qrcX&#10;ug+JrWIw2niDR5BDeQxk7vLJZWSWPPPlSq6Z5255rHj1T4l+DVC6lpFj4/sEIH2vRHXT9R28Abra&#10;d/JcjksyzpnHyx84oA53VvGx8T32jya9FY+C49Pvo7xNYvhewyIEIMkUb3NpAiiVQY2O8gq7Daci&#10;uk+IfxE8J6t8OfEMNpr2l6vJe2c9hBZ2d9HLJd3EkbKlvGFJLSOSFCgE89K0PDXxk8J+JtWj0Yaj&#10;JpHiCQFl0PW4JNPvnwcEpDMFaRQR9+PcvTDEEV2Rs7f7WLowRfagnlibYN+3Odu7rjPagB1rHJHa&#10;wpLIJplQB5Au3e2OTjtk84r8df8AgtN8Qpta+N3hHwfHOr2Oh6P9qaHHzJcXEh3H6GOOH8jX7JV+&#10;Af8AwVCvzqP7bHj6TaUCCyhCk5+5aRJn8dufxoA9P/4I4/DBPF37Rmp+K7u3Z7fwvpUksEuflFzM&#10;REoI7/u2lI9Cor9Mv2wviJbeB/hzp2n3Npc6hba/qcdnf2tmyCVtNiR7m+++yrsNvBJGxJGFlJr4&#10;6/4Ie6a8fhj4s35C7JrzToFO75solwx47D94v1/Cvoj9tCF77x34HWS1M+n2+k6tb3kssqxQW4vT&#10;bWokkdjhVKGeHe2FU3CbjtL4ANbx54q0HxrqkuqS6brNqraTDb+JfDc1u1rrmmQRzefZ6pbIN3nf&#10;ZZXlJMBkH7wlGLRmN9bwRNqHxW8cWOkfEDUtP1Sy0Oyg1TR49PObHxTkgpq/A2OseYQLcFhFKxc7&#10;g1s9dB4+0nxZ8TbGCA/Du307UbJzNYavf+JVsrmwmII8y3ltoZ2U44KkBXBKsGUkHwDxX4Z8d/An&#10;RdMn8XrDc2MEwv18SeF4AIdK1Jvv3cET4+zmQlxNbHFtch32mCR/JlAOy/aK17UvAMnjLwfo9p57&#10;+NdV0afT4ZlYwS3N000dxatj7sUv9nRq5HQ37MeTzxX7Nf7SHgzwjdaxea9Bc6bazeHEv/DWq6pf&#10;WaNqWl29ybZ0KmbEN3PfSSSMJGUyPOAxHk4HZeHfiXq+uQ3PxJ1+0/4TbTPCdlrmsGX+zILSwsHg&#10;Ei2x06dwZTJLAsqSpI7lGY7/ACWTy36S2+HM/wAM9cWS+8H/AA3urn4gXMtrfLpWgtaSDUvs8t1E&#10;Znkll+1xb4ZAxCRkMfN28vtAGr8QNC+Lmp2Wo+ObtIfDun3CXmn+E9PtZtRVp0OY5tQmhjaN5EOG&#10;W3QlEYBy8p2GObxR8YtL+KnjG98NXU2vaF4C01I2v5k0e/im1+RwT9njdYspbIAPMIIaRjs4jDGX&#10;yT9nf4AeJ/EcuqDxB4T8N6ZJZ2lol03jLwNo9wP7VYObyK3SxeJhbKPIZC7AnfwWGcem6v4KvfAu&#10;vaFpVx8PYbyPVHlhiufAHiu90a4YxxNIf9GLwxrlVPW5PQDsKAPPvjdp72vjDQvFnwl8F+IpZNEk&#10;t9aa1h8PXGk20D2ojgkVXuY4U8u409pYnWMkn7FbKFy2a+wfEGi6P8TvAt/pVyVvtB1/Tnt3aM8S&#10;280ZGQfdWyDXh+m/E7/hX/ibTbKW+8TnS7yaK21Dw340t2e6so5ZEhW6tLsgi6jSWWFZ182bYkok&#10;3IF2yen/ALPuV+CPgWBiW+y6PbWm85y4ijEYY+52Z/GgD+daOTWfgX8agykafrvhXXMg8sIpoJuD&#10;6nBX6/jX9K/hnxBaeLPDela3YP5thqVpFe275zujkQOp49mFfzv/ALcmmJo/7XnxbgjcuH8Q3VwT&#10;7yt5hH4FyK/c39jPX/8AhJ/2VfhXfhSi/wDCPWkChgAcRRiIdPZBQB1fglf+EL8QXXgp9qaesbX+&#10;hbVIVbTcBLbDsPId1CgYAilhUA7GNd7XLeOvDVxr2lQTaY0cOvaZML7TJpnKoJ1BGxyMny5EZ434&#10;J2yEj5gCLnhPxPbeLtHiv4I5baTJiubO4AE1pOvEkMgBIDKeDgkHgglSCQDdorK13xLo/he1W51j&#10;VbHSLVm2LNfXCQIW9AzEDPtWAvxITUFB0Tw7rutr/wA9Es/scWD0YPdNEHU9cx7+OaAO0orjPM8e&#10;alkLDoHh4A5V5Hn1NnHoUAtwh+juP509fCniO6PmXnja8t5c/c0mwtYYe/8ADNHM3p/H2oA7CiuQ&#10;XwLfyALdeM/EN3GOdubSHJ9d0NujfhnHtwKX/hCL6MkW3jHxBaqeqbrWbJ9cywOR9AccdKAOuork&#10;f+EL1jp/wnviHrnPkad69P8Aj0o/4RjxJbBvs3jK4nPVTqWn28pz6HyliyvsMHk/N0wAJf5k+LGh&#10;7PmEOiah5mP4d89lsz9fLkx/umuvrybSdO8aXfxK8S3Ca/oLC2sbCyaU6HMVWQNcSugH2zIOyaEn&#10;nncvHHPVeX44tM/vvD+q4OQPJnsdw/u/emx3+bnr045AOvorkf7S8c8/8U74e68f8T+fp/4BfWk/&#10;4STxNa4+1+D5LjBw39lalDL9CPO8nI+uD7GgDr6K5D/hNNX2gnwF4hAxk/v9OOPbi7/lSt8SLGAg&#10;XOk+IbZjjAGiXU+R9YY3A/EigDrqK48fFDQx/rY9YtUzgy3eh30EYOO7vCFH59eOtH/C2vBOQr+L&#10;tFgk5zFNqEUUi46gozAg+xFAHYUVgaT468N68wXTPEOl6iSwUC0vYpSSeg+VjzW/QAUUUUAFFFFA&#10;BRRRQAUUVxvxXuJYvAep2dtI0V9qirpVpIp+aOa5YQJJ6kIZN5xztRqAG/CdTN4EsNSJydYebWec&#10;Eqt1K9wiE9yiSqmf9gdq/FD/AIKp/FhviV+1lrmnQ3Ec+meFoItFt/LJ4dAXnDDpuEzyL9FH0H7s&#10;j7NpOn8BLaztougGFjRR6dgAK/mL+KHi668e/EjxT4jvRi81bU7m9m7/ADySMxz6nJ60Afsl/wAE&#10;ffhbF4N/Zjn8VSQxi+8WalJP56dXtoCYY1PusguP++vavVvjF8Xl0f8AaS8IaJ/wjWo+KLXQbA6g&#10;0OnSwq0eoXZeC3YLK6BnS3ivjgsAElds5UA737DPh+Pwz+yP8LLGIqwGjRzllXaC0rNIxx65c14X&#10;8TtC1/XP2hvilp+kWBuNU1e5S20e5mvI7dWnTw08Bjid+N8Q1N5imQWWR2UNsfaAdtc+KPDvi577&#10;xZoPiRLLQdSv4NY0zxK0LR3HhfVZLaKEQ30EgDLZ3UaoSX2q3mv8wDwuPQ/g35/j7xnrXiHxzFDb&#10;/EHQ53sI/DaSmWDQbZshJYCyr5v2pUMn2naMqfKG0xODi/ET4X+OviNb2baN4V8M+BdXt4VsItdm&#10;1d7qeOzyPMtZbRbXyrqBkLr5Msm0E7gAQGryzxBd+LvgL4i0KHXwNKWykFrofiS1hku7WOFiN9i2&#10;5jLJZybVP2V2NxAwVoXuUjJiAH/HjxBd+F7KX4XWy3lvZjxNf6nbSWsRMw02O1h1CVoQeN9vLeyy&#10;wgZBOnKmM8C/8Gv2jPDnwu8P+ILvxdpFtoGsanbabqukWmn6lb3K3unXKyxaXYQHKpHJFDbMPJ3M&#10;DiSVWbe4XovBfjTxGukn4gajYv4lvbjTdO0zTNW12zs7dINQ1C7igeC1mtl3SWG+S3cv8+RHlJJS&#10;x261x4A1H4W21/4Q0jw58P7qTxXY382mrpfhqPS4U1eGBpIjcQeZIs0Tf3yQ6bQCXD5QAg0D4jaF&#10;8UNctfEHjC8u9Yg0y4W60vwr4d0HUtRtbCVc+Xc3TpbEz3AzlcqscZxtDuolq14p+JsHxS8XXuha&#10;rovjjSPh7YoguUXwdrCyeIpXU5iJS23JaoMB1O1pW+U4iU+dy3gP4B/8JpqesXFvpGmRaLaRQQW5&#10;8f8AhTS9SuHvg8wvY2W2MbLGmIAoEgG5ptuU2Y29X8ATeA9e0HS2+Gnh+8OqSSxx3vgPV7jw9clo&#10;4zKStsu1FyEzzc9fzoA8b8WeAPFOozS2fwy8KeJp7/RdShm0O81LR7jToYUtWjnsJWN59nBWKKa+&#10;09lBZ3iS3JDBAD9z+EfEll4+8F6J4gtIy2na1p8F9Cky8mKaNXUMD7MMivBZfiNJ8JtStrlZvFum&#10;6dG+/VfDHjZmu2W0H+turPUC8qyPAp86SL7RJmKOQhVbBPqnwGX7P8OlslGItO1fV9OhHpFb6lcw&#10;Rj/viNaAPwG+Nvhu9/Zp/as8R2OjtLp0vhnxE1zpcznzJFiSXzIJMnqSu09evfvX9DvgXxZa+P8A&#10;wR4f8TWKstlrOn2+owK3VUljWRQenIDCvw2/4Kt6ebP9tjxhLhMXVnp0wCtk/wDHpGhyOxyh4+h7&#10;1+qH/BOLxJN4o/Yx+G1xczGa6t7WazcknIEVxKiDJ/6ZhOn07UAfTNYXi3xTZeD9Fl1G88yQBlih&#10;t7cBprmZjiOGJSRud2IUDI5PJAyRu14j4g1bVPEvxhl0iwubez1GzZ7Swnm2yJYxJBay3d0kZ+/c&#10;ut9FDGGBVFSRzkM0bgGjZ3Gs2+uXkVqlvffEPU4VN3dSI0unaBbdYoWIKl8biQgKvM5Zj5aY8u/e&#10;6W/haODwt4duLqbxLrzvcX+uXDCW4hiHEt3IxG3cMrHFGBtBKhUEcbBew0Hw7pXgbQ5LawhaC2jM&#10;lzPIxaWWaRstJLIxy0kjHJLHJJrn/hHt1rw4vi6aeG71PxGsd7NJbSrKkEWMw2qOpIKxKxBwcM7S&#10;uADIRQBpaldad8LfA6rYWEklvZJHa2WnwtmS5mdgkUQZjy8kjKC7HqxZjjJqLw74ChS3vbzxFHa6&#10;zr2qweTqM8kQeIxHP+ixqw4t1yQEP3uWbLMxOJ4o8UaRb/FLTbfXtUs9GsNFsv7QtzqFwkC3V1OZ&#10;IVMZYjd5USTBgMj/AElO4reb4ueBlGW8aeHlHvqsH/xdAHiPw/8A2bvDOra98Qrmxu9Z0HSz4lmS&#10;0sNL1B4bePbbW6zFQVPWcTtxwM7QBtor1D9n++ttW8B32pW0yXcN74j12aO6hfzEmj/tW6WNlYcE&#10;eWqYxxgCigD0yiiigDI8SeFtF8ZaVLpev6RY63pkv+ss9Rtknhf6o4IPU9q4mT4RX/h5Wk8EeMdW&#10;8OHqum6kx1bTSeMAxTN5qKAMBIJol56V6bRQB5p/wm3jrwuMeIvBa63aL11LwldCY4H8clpP5cif&#10;7kTTtX46ftz/ALOPxV8W/GTxh8VNN8E+ItW8Ga5qMr2t2um3Ant44z5eJrd0E0K/JkF0CkMMHOQP&#10;3WooA/Lv/gi3a3/hO5+KWha1pl9pOoXyWF9bRX1q8JkiiMySMNwGcGaMcetfYn7S3jWL4YeJvB3i&#10;O70SPxDZ6haX/hQadM22K4uL2WzeNJMRyEoVtJtwCN8u44OK7L4r3A8K+IPB3jd/3dppl4+k6nKc&#10;Yjsb0pGW68BbmOydm/hRHPTmk/aL+GJ+LHwn1nQ4IWl1JVF3YKkvlM06ZPliT+DzFLxFuoWViOQK&#10;AOU+Engfx3/whlqbD4haZZeE9QC32kW+mac99NY2ciI0UEN5cyESRAEld8GQGAGFCqrvhn4Y8TeO&#10;vCc0evfFHxS2vadc3Gk6tbLaaQkS3EbFWPl/YSDHLGUlRX3fu5kPXmvMv2cvjdrPhHRrTwhd6Bca&#10;3JeGS50SGG5tLGR9zsZkVLmaMNGshJMcJkktizQPGvko0up4hvNSm+IGtaxN4kbTtZuLJYNW8HfD&#10;iZbmaRYiTFLf6lOEitCsZdfM227lflEsnloAAZeu+FNL/Zdurvwt4Ou/Ol8R6Vd6nf2N7pkurLfT&#10;QGOKKBbC2MaWyTJN5bOFSP8AdRIoXgC3p/ibwfNHb3nw61HVdavfDU8FrqOrFr/xDaeGoJ4ZmdrJ&#10;GLJcnMSQM0Jdo45skhNwrmvh78M7n9oG41qx024tfDfgO3u0t9Xk0jfKdUl8mOUBrm4Hn6kximjP&#10;2q5AhKuuyCY7Zk91/Zr8B6L4d0nX9a0WzWwstR1KezsYVZm8uytJZIIzuYku0rpNctI2Wc3PzE7V&#10;wAfPfw1t9X1L9oS51i11BPCXiDxZYRaxbTQxM9mNQ8qSF7Wa3L/OJhp968qb/MQ28AWT5FNe3f8A&#10;CxLtPjR4cPxC0pfAiaVpd3BFe3c4k0vUb65lgWP7LeYVcrHDMPLlEcrecMIQpNeReOI7z+w7fxJ4&#10;Tv7afX9K8Q+KEsZrf/SBNeR6hLrEMRVGXdutYL23K7lyLpvmGQa9yk+NFro+m6XbfE2z0u38PeIR&#10;HBYeJbR/N0bUfNQukcqSfPbs6Bm2yB48ceaTxQBx37c3iLT9D8IeGvtkggK3tzNJN0aGB7OazaQH&#10;sFlvrYk9BwT0r2f4LaHd+G/hD4L0vUE2ala6NaR3g5/4+PJXzTz6vuP418ueGfgT4I8Q2fw/8JaZ&#10;occWs2Gp6lb6jPb3EqQJpNlqElvPJJAH8pnu3treP5l3NueQEmHj6E/ad+MFt8B/gT4x8aTzCK40&#10;+wkFiCN2+7cbIF29x5jKT6KGPagD8Cf2uPEkfi/9qD4p6vFcC5t7jxFe+TKMfNEsrKnT/ZVRX7Mf&#10;8E+vF2jeF/2HfhVNrerWumia3u0h+1TBGlIvJ/ljUnLtjGFUE9MCvwbs7G/8T61Da2VrNqGpX84j&#10;htraNpJZpXbCoijJZiSAAOTmv1J/Y2/aO8cfB34Yv4G0D9mbV/FfiPwa82l69q2nXUMFwZzNJL5U&#10;iiFnJUMFA3NnaMAcCgD9FV8daxrrOvh3wpfSxjIW+14tpduxHUBGRrjPoTCFPZq53Uvg7rviTU59&#10;Y1DxneaFqs0IglXwlF9ihnQchbjzGlaVlIAEqGJwuQu3ca+fv+G8vjN/0aD48/8AAp//AJFq/pv7&#10;dHxQkiJv/wBk/wCJFtLu+VbZfOBX1JMSYPXjH40Ae/8Ah/4Y6z4Zumu7G+8MpqUi7ZdSl0C4lvJh&#10;/wBNJ3vTI/QfeY9K6BdN8c4GfEXh8nvjQJ//AJNr5r/4bm+If/Rq3xQ/8Bh/8TR/w3N8Q/8Ao1b4&#10;of8AgMP/AImgD6UWPxzH8pn8P3OP+Wvkzw7v+Ab3x/30aat544hyn9j+H7vHSb+1p4N3/APsz49P&#10;vH8OlfO+m/tveOLi52Xv7MXxSs4dpPmJYiQ59MYH861/+G0PEP8A0br8WP8AwSj/AOKoA9zGpeOd&#10;xz4d8P47f8T+f/5CoGpeOdxz4d8P47f8T+f/AOQq+d/+G9tW/wCjcPjR/wCEpcf/ABNC/t66oXG7&#10;9nL40hc8lfCc5IH0xQB9DjXvFkfyzeFLd3/vWmrK8ZHsXjRv/HaT/hLdehBE3gjVZZOoNneWciY9&#10;MyTxnPXtjpz6eHf8N3Rf9EB+PH/hCyf/AByj/hu6L/ogPx4/8IWT/wCOUAepeFtY8QaXeeI7y78C&#10;64JdU1NrtUiuNPISNYYoI8n7UOSkCsfQsRniuhXxnq5AJ8B+IR7GfTuP/JuvDP8Ahu6L/ogPx4/8&#10;IWT/AOOU9f26IGUE/Ab46qfQ+BJs/pJQB7h/wmer8/8AFB+IB7+fp3P/AJN00eObyFgLrwh4gtc/&#10;dPl20+71/wBTM+PxxntnBrwCf/goZoFrM8U3wd+M0UqHayP4NdWU+hBk4pv/AA8T8Of9Eg+Mf/hH&#10;P/8AHKAPoL/hYltFg3Oi+ILVTwH/ALInmyfTESuR9SMcdaX/AIWbpHH+h+IOf+pb1H/4xXhOm/8A&#10;BQHwpfLJ53w0+LOnFSMC58GXBLfTyy364q7/AMN6+DP+hF+KH/hE3v8A8TQB7V/wszSB/wAufiD8&#10;PDeo/wDximf8LM0VMF4dchTPMk/h+/jRfdmaABR7kgCvGP8AhvXwZ/0IvxQ/8Im9/wDias6d+3N4&#10;L1C6WFvB/wASLQEE+dceC75U/RCf0oA9P1fxh4B1yJhqrWF7Ft2sb6yLoF68l0wB354rEYfA1csw&#10;+Hwx8xJ+w+nX8q5K6/bn+GenzGG6g8WW0w5Mc3ha/RhnpwYqi/4b1+Ffr4o/8Jm+/wDjVAHY+f8A&#10;CVFC2vinStMUDaF0vxM1mAv93EM68DsOg7YpPt/wyZd8PxBKMR8sg8a3D4PYgNclT+IIPcEVx4/b&#10;0+FRIBPicA9z4Zvv/jVav/Dbnwf/AOg9rH/hK6t/8i0AddFHYSwLJYfFHUIraQB18u70+4VvcPLA&#10;5wfrj0rTtfDurXEKXNh4+1K+jJOHuLaxmiYZIOPKgQ5B4+925BryqT9rP4ETSvLLcXUsjkszv4N1&#10;MsxPJJP2Tk1m3H7Rn7N95O81xYRzzNy0kvgPUGY/UmzoA9t/svxsrBU8SaJJGMhTNoUpkI7bit2o&#10;J9cKB7Cj7P46tQT9u8PaocZ2/Yp7PB9M+bN19ccehrwK6/aW/ZZ09gt1FpVnI43BbjwVeRsw6Zw1&#10;oD2qH/hqT9k4sD5uh5HGf+EPuv8A5FoA+gpNV8cRozN4e8OhV5LNr84AHcn/AEL61wui+MvEPj7x&#10;NY68PCcl/wCGtHMosp9Jv4pEvrt1MZuYWm8jfCkTSIr9HMzkAqiO3jOgftNfsvR6t4ma+m0Z7ebU&#10;o5bISeErplEQtbZTtH2U7R5qSnHHOT3yfUtP/bu+BN8Skfj63g2Af8fWn3duD9PMhXP4UAafx4+I&#10;Guab8DfiLeR+DNdspbfw5qMy3E01gyRMLWQhmC3TEhcZOAT6A9K/nEZizFmJJJySe9fvP+0z+118&#10;JPFf7PvxC0XQvHNnqOr6hotza2tpaRTNJNI6FQoATvnHp68V+GPi/wAH634E8QXOh+ItMutH1e2C&#10;GazvIzHIgdA6Eg9mVlYHuCD3oA/fj/gnP4oPir9jP4a3DSb7i2s5bKZS+9lMU8iLk+pQI2PRhXPf&#10;FjxlaaH8UvFvw4v9EsdRn8XX1jrlpqOqXk1pDYGSGz06B45YY3cTi4tyyFTGRgkOu3NfOf8AwRZ+&#10;NUM3h/xh8LLt1W5tp/7c08HOZEcLHOuTwMFYSAOu5z25+ov22Phgdc0PRPGdvbxSHRWktNTWSQwq&#10;1lOpRneReUClmQy8+THczzD5oxQB12peA/jNZ/DO5gX4owXnimx0phazaV4ft7Y3t0kR2ecZ2nX5&#10;3AyURBycKKm034cw/GD4e216fiL4r1PR/EFisjJe2+mOrxSJzHJbPZGIEZ2srR5DA55BrF+Fvx48&#10;XeING/4R5vBt1rnjPS1EF5Nc39lYIrADbJeQtKbiB2GN3lwSx7jmN5EKsfP7jUDov/CW3DeMptZ0&#10;i4vZb6+8N+C74adoWjTOf9IN3rTnzE3P87xwtHIXkdhbsWJoAi12z0n4HSa/8LfDlwmoeHFtbfVL&#10;3RNYiutUN/JeSyR3Ub3Ak26dGFh88O+AGkll+5GwOzD408NTTf8ACRfDLU9f1uDTbibSdQ8YXtlq&#10;XiQ2aiJJUtbaKRi8kczGIvNCSCI03Plo3XA+GfwXuPjvpK3upSp4Y+GkF7Pt0fSbU6at3cQytHM4&#10;gYeYpEkbhrm6JuGZN8cdofnf3X9mfwvp+i/DS11nT7JNPi8SOdYhtYhtS3tJObSFV/h22/lbh/FI&#10;ZXPzOxIB86/CKw1ib41ajc2N7F4U13xTZQ+KdMMLfa9PW4uYYpru3nUFfOW4kW6AIYMo0sFGBB3e&#10;xzfEu4h+NHhcfEPSz4CXTNOuoYbu7mEulajfXEkKRi2vNoXKxxSgRyiKVjOAEIBJ8m8Rw3eleHfD&#10;fibwxeQx6joza9FY3Yia6Sd9I1SfyoxErqZA9idWj2hwf3wAPevebz4wQ+G7XT9O+Ken6bpema0R&#10;a2viC3nFzol+zqWWNy4DQM6hiFlUx44ErnigDlf23ruFfhjp9kxQXV7cXsFu7EAxu+k30anPYO8k&#10;cJP/AE3Hrg+lfAKKRvhH4dv542huNYik1uWKQEPG97K92ysD0YGcg+4NfM9v8AfAXiLwpoXgG00d&#10;oNcuNe1SwlXT7ueGGHSrXUXMtzJDG4jLNEtqqvtys08RH3SK+sPiP470j4S/D3XvFerssGkaHYyX&#10;ciqQuVRfljX/AGmOFUdywFAH4T/8FNfEVp4m/bU+IU9lKs0Vu9rYsVOcSQ20UUin3Dowr9Mv+CSN&#10;1Ndfsb6QJpGk8rVr6OMMfuqHBAHtyfzr8SPH3jC++IHjjX/E2qSifUdYvpr+4kC7d8kjl2OO2Sa/&#10;cX/glJpcemfsZeGmjZ2N1fXlw27HDGUjA9vlFAH2HXFeOvhD4P8AiNIk3iHQoNQnVQnno7wysg3F&#10;VZ42VmUF2IUkgFiQMmtPxJ8QfC3g3nX/ABLo+h45/wCJlfxW/p/fYeo/Metc3/w0B4CuMnTNePiQ&#10;dv8AhG7K41fPGePsscmeh6eh9DQBWH7Pnhu1ijh0zU/FWiWyDAt9O8UagkWOMYQzFVxj+ECuevv2&#10;RvBupX0t3c6hr1xcSks8lzeJPIxPXMkkbO34sa6pvi9Jebv7G8C+MtaHb/iWJp+ev/P9Jb+nf+tK&#10;fGPxB1HJ034d21kvXb4j8QR2zY57WsV0M9O+OvPHIBiWf7NXh/TrOG3t9TuoPKGEnj03S45gM8fv&#10;Fsw2e2c5PcnJzZX9n2zEgH/CZ+M44DjzLey1YWSSfX7OkbA/7QIPvWisPxX1L5mvvBvh3v5YsrvV&#10;vw3eba+/O3t054D8PfGmoYa/+KOqWb45TQdKsLeMnjtcQ3DY4P8AFnnrQBX+Aul2/hfw74g8M2MR&#10;j0zQ9evbSyjDFhHC7C4WMZ5wnnlBknhR24BXXeD/AAfY+CNJexsXuZjNPJdXN1eSmee5mc5eSRz1&#10;J4GBgKAFUBQACgDoKKKKACiiigAooooAzPEGg2HirQdR0XVbWO+0vUbeS0urWX7s0TqVdDjsVJFc&#10;N8KfEWoabcXfgHxLcyXXiTQ4g1vfzn5tX0/O2G7B4BkHEcwGNsgzgLJHn0yuN+Inw7g8e2NpJFeT&#10;aJ4g0yU3Ok65aqDNYzYwTg8SRsPleJvldeDggEAHC+P/AAbF4J1LUdX/AOEcg8WeANYn+0+IfDrW&#10;Qu3tLg8NqFvAQwkBH+uhVdzcyJl96yfPtj8aPD/jzxBFcR6Jpv8AwqLTb57LS/B9s0NlbajIrL5d&#10;277lt3lZuY9PuWhJTZKokfaF+pfDfxUms9WtvDPjy0h8M+J5n8q0mVydO1c9jaTN/Gept3xKuGwH&#10;QCRuQ+Jn7JHhbxlrV94j8PXN14F8V3iMl1faRxbagGJJW8tQVSdSWLMMqXONzNgCgBngf4teG/Cf&#10;wt8Q/E3Xr6LRtO8Raxe6hapqBMEk8cQ+zWwVCCxL29nE+ACQpJxgGrPwl/Z48Fp8K/B0Gt6DFrlw&#10;NGtPtUeqSyXUEsxhQyOYZHaPJbJ4XuawPDPwl1z4a6fcWsnw+03xVO2nnSU17TdY829W12bPLjtb&#10;0JHaxYAxBDP5eQOB1rz2H4e/HS+0u30u9l8VGyhhW3jt3eztEEaqFA82y1iGRcAADKy5/iLZJoA7&#10;2zj07SvHA0HQ4oIHh+I6PpVnZoqxxQR6LAb0gJgKiLLcRkjgO6RnlsHwj4naN4v8K/ECf4VWui33&#10;iy8mieDwxayOTayaG+QLYlVVLS1h4huXLtPcBY490UTgj3j4W/s++MvB8Mi219pPg+aeL7NNq1qq&#10;6nqZgLtIYrfMMFrZjexcgQz72JZy7nfXrfh/wf4S+DWj6tq8tyln5yifV/EWuXnmXFxtGA9xcynJ&#10;VckKuQiA4VVHFAGH+z38FU+DHg+SC9vm1jxRqkrXus6oQAss7u8jRwqFURwI8spSNVUAu7bQXavz&#10;R/4KGfHjXv2xfjNpfwR+EdjceKtM0a6LS/2cgdL6+A2NLvPCwwhmUSEqvzSNuKlTX6RXF3q/x5zZ&#10;WkV74f8Ahs6lbjUJka3vtdU/8s4FIDQWrDIaVgHkBxGFUiRvQvDPgXw34LE48PeHtL0ITkGX+zLK&#10;K38wgYG7YozgADmgD5O/YV/4J36H+y/Zx+KPFRtfEXxJuIsG6VN9vpSkcx224ZLkcNKQCR8qgAtu&#10;9g/Z7+AupfBvxp8X9dv9UtdQXxv4ml1u2htkYG2iOQqOW6tzzgYHqa9xooAKKKKACiiigAooooAK&#10;KKKACiiigAooooAKKKKACiiigAooooAKKKKACiiigAooooAKKKKACiiigAr5d/bU/YX8K/tceHo7&#10;kyL4f8eafEU07XUj3B0znyLhRy8WSSMfMhORwWVvqKigD+e4fD34zf8ABPr43aN4s1fw1d2Euj3e&#10;Y9ShjMunX8R+V41nA27ZEJUqdrgNyFNfud8Hvi14U/aM+Fmm+LNAki1DRNWtyk9pcBXaFyuJbeZO&#10;RuXJBB4IIIyrAnvbi3juYXimjSWNxtZHUMrD0IPWvMda+Fs/g/Um8S/DSz07SNXKqt/oWwW2n6zG&#10;pziTYv7q4UEhJwp67XV1C7ADz/xdpnhb4N6bJafEzw1Z+LPhzpsDyaHrmoaWNTn0xACRp84ZXY/3&#10;YJf4/lifEgRpvOfBPxo0vVfEVj4j8daPbz6JaW7ahofh7THR4vDttEG/0mO1U7NRCxgMbu1aZoiz&#10;RrFEA7P9R+EPiNoPxHjv9JeJ7LWbePbqfhnWIlS8tkbK4kiyQ8bcgSIXjfnazCvF/HP7EeiTLet4&#10;E1P/AIRayvphNeeG7y0i1DRrhwc7lt51dIZMYVZArBAqhEGBQBc1/wAXWvw8/ZCnfXdVt/DninxH&#10;oN/d2tre3KRzvqV6klw0SBiNzLNcYJHTqTjmvRrX9nX4f29lDZXOhvrFhCqpHZa3fXOo26KowqrF&#10;cSOgUDgKFwMnAGa8w1j4e6/pvgnxPpqfDHUL/wAXa5YvayeJbHxBb6tIxxld9xfyW0qoG5ESx+Wp&#10;6Jjg8hdaR8ffFUTQakvjL7IcI8fm6bEVOCWG+0vNPk7gblZ1GMgtyKAO38N29ha6l4J0XTIYY/sv&#10;xC1ya0063UCGK1SDUIrhtgwFjU3O3gYEksYIy1eDfErTvEPgnxpD8L5tG1nxdqEdu9h4XtYSVW60&#10;V12C2gkVQloixhYbq4d2uHC7V8mKTzY/ffhX8EfGnhO3P2RtL8IzTQrbSavK66nqa24bd5EEKxRW&#10;tkN5ZsKLgMx3yeY5LV674X8A+HvhtHqOrCVpL+4TzNT8Qaxc+bdTqmTmWZ/uxrliI12xpk7VUcUA&#10;cj+zn8D5fhB4ZuLjWrq21TxnrDm41W9s4zHbREu8gtbZD9y3jaWTavHLMcKCFWh408N6X+0x4huf&#10;C+qWg1T4ZaFOV1WNndYdZ1JDhbYFSN8NsQWkwSDNsTrDItX77xNq/wAb/wDiWeEJ7vRvBEhxe+L4&#10;yYZr6PvDpv8AFhuhu+FCn9zvZhJH6b4d8O6Z4R0Oy0bRrKHTdLsYlhtrS3XbHEg6ACgDzTQf2R/g&#10;l4ZVf7O+E3g2N1GBLLolvNIOMffdGbp781r/APDO/wANWurqU+C9JMd1L581o0H+iSSYUFzb/wCq&#10;3EIuTtycc16RRQBzXhv4aeEPBrKfD/hXRNDK9DpunQ25H/fCiuloooAKKKKACiiigAooooAKKKKA&#10;CiiigAooooAKKKKAM3XvD2l+KNLudL1nTrXVtMuE2TWd9Cs0Mg9GRgQfxrg4fhTq/hVXPgrxnqGk&#10;WykldK1xTrFgmeTtEjrcKPRFuFRegXGMFFACXPiH4o+H7WWe90DwjrFpbhnmvYNaurKQgHHy25tJ&#10;hnGTzN6D3rJsfjV4o1a8trOx8JaS11cECIXGvSxx/wDAmFmxH4A0UUAbnkfFbXGxJceE/CEWAG+z&#10;C51mU+u13FqqHuCUceqmpNL+C2j/ANqW2r+JL7UfHGtW7h7e78QSrJFbODw8FrGqW8TjtIkYkx1c&#10;0UUAei0UUUAFFFFABRRRQAUUUUAFFFFABRRRQAUUUUAFFFFABRRRQAUUUUAFFFFABRRRQAUUUUAF&#10;FFFABRRRQAUUUUAFFFFABRRRQByvjb4c+HPiBHZrrmmrc3FnIZLO+hke3u7NyMF4LiNlkiYjglGB&#10;I4PFc6nhP4heFcLonjO18RWI4Wz8V2O646/Kq3duY8KBxmSGVzgZYnJJRQBynjb9o3VvhZcLb+L/&#10;AAnZwzupaP8AsTWHvFwB3MttCQefQ1xfh7/goN4O8bSSRaB4c1ySaMoh/tLyYF3PwuCjycepxx6G&#10;iigD1yz1f4n+LbNJrCz8J+F7aX5or24ubnV5CvbNuI7UKev/AC1apYvglp+sXkd5411bUPHlxE4e&#10;K11counQsCCClnGqxMVYAq8okkU9HoooA9KooooAKKKKACiiigAooooAKKKKACiiigD/2VBLAwQK&#10;AAAAAAAAACEAzkVCmZ1aAACdWgAAFQAAAGRycy9tZWRpYS9pbWFnZTUuanBlZ//Y/+AAEEpGSUYA&#10;AQEBANwA3AAA/9sAQwACAQECAQECAgICAgICAgMFAwMDAwMGBAQDBQcGBwcHBgcHCAkLCQgICggH&#10;BwoNCgoLDAwMDAcJDg8NDA4LDAwM/9sAQwECAgIDAwMGAwMGDAgHCAwMDAwMDAwMDAwMDAwMDAwM&#10;DAwMDAwMDAwMDAwMDAwMDAwMDAwMDAwMDAwMDAwMDAwM/8AAEQgBRAF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m4uI7SB5ZXWOONS7ux&#10;2qgHJJPYCuO/4aR+Hf8A0Pvgv/wd23/xdN/aW/5Ny+IH/Yt6j/6SyV/E7+wn+wl8QP8Agov8fIPh&#10;r8NbbS7rxPcWU+oImoXi2kPlQgF/nYEZ5GB3oA/tk/4aQ+Hf/Q++C/8Awd23/wAXR/w0h8O/+h98&#10;F/8Ag7tv/i6/l1/4hD/2yv8AoCeAP/Coi/8AiaP+IQ79sr/oB+AP/Cni/wDiaAP6iv8AhpD4d/8A&#10;Q++C/wDwd23/AMXR/wANIfDv/offBf8A4O7b/wCLr+XX/iEO/bK/6AfgD/wp4v8A4mj/AIhDv2yv&#10;+gH4A/8ACni/+JoA/qK/4aQ+Hf8A0Pvgv/wd23/xdH/DSHw7/wCh98F/+Du2/wDi6/l1/wCIQ79s&#10;r/oB+AP/AAp4v/iaP+IQ79sr/oB+AP8Awp4v/iaAP6iv+GkPh3/0Pvgv/wAHdt/8XR/w0h8O/wDo&#10;ffBf/g7tv/i6/l1/4hDv2yv+gH4A/wDCni/+Jo/4hDv2yv8AoB+AP/Cni/8AiaAP6iv+GkPh3/0P&#10;vgv/AMHdt/8AF0f8NIfDv/offBf/AIO7b/4uv5df+IQ79sr/AKAfgD/wp4v/AImj/iEO/bK/6Afg&#10;D/wp4v8A4mgD+or/AIaQ+Hf/AEPvgv8A8Hdt/wDF0f8ADSHw7/6H3wX/AODu2/8Ai6/l1/4hDv2y&#10;v+gH4A/8KeL/AOJo/wCIQ79sr/oB+AP/AAp4v/iaAP6iv+GkPh3/AND74L/8Hdt/8XR/w0h8O/8A&#10;offBf/g7tv8A4uv5df8AiEO/bK/6AfgD/wAKeL/4mj/iEO/bK/6AfgD/AMKeL/4mgD+or/hpD4d/&#10;9D74L/8AB3bf/F0f8NIfDv8A6H3wX/4O7b/4uv5df+IQ79sr/oB+AP8Awp4v/iaP+IQ79sr/AKAf&#10;gD/wp4v/AImgD+or/hpD4d/9D74L/wDB3bf/ABdH/DSHw7/6H3wX/wCDu2/+Lr+P/wD4KDf8EJ/j&#10;5/wTI+C+n+PfipY+FbLw/qmsRaFbNp+tJeTPdSQzTKuxQDjZBISe2B60f8E+P+CEf7QX/BTb4L6h&#10;4++FuleG7nw5pusS6HLLqesJZSNcxwwzPtVgSyhZ4/m6ZyOxoA/sA/4aQ+Hf/Q++C/8Awd23/wAX&#10;R/w0h8O/+h98F/8Ag7tv/i6/l1/4hDv2yv8AoB+AP/Cni/8AiaP+IQ79sr/oB+AP/Cni/wDiaAP6&#10;iv8AhpD4d/8AQ++C/wDwd23/AMXR/wANIfDv/offBf8A4O7b/wCLr+XX/iEO/bK/6AfgD/wp4v8A&#10;4mj/AIhDv2yv+gH4A/8ACni/+JoA/qK/4aQ+Hf8A0Pvgv/wd23/xdH/DSHw7/wCh98F/+Du2/wDi&#10;6/l1/wCIQ79sr/oB+AP/AAp4v/iaP+IQ79sr/oB+AP8Awp4v/iaAP6iv+GkPh3/0Pvgv/wAHdt/8&#10;XR/w0h8O/wDoffBf/g7tv/i6/l1/4hDv2yv+gH4A/wDCni/+Jo/4hDv2yv8AoB+AP/Cni/8AiaAP&#10;6iv+GkPh3/0Pvgv/AMHdt/8AF0f8NIfDv/offBf/AIO7b/4uv5df+IQ79sr/AKAfgD/wp4v/AImj&#10;/iEO/bK/6AfgD/wp4v8A4mgD+or/AIaQ+Hf/AEPvgv8A8Hdt/wDF0f8ADSHw7/6H3wX/AODu2/8A&#10;i6/l1/4hDv2yv+gH4A/8KeL/AOJo/wCIQ79sr/oB+AP/AAp4v/iaAP6iv+GkPh3/AND74L/8Hdt/&#10;8XR/w0h8O/8AoffBf/g7tv8A4uv5df8AiEO/bK/6AfgD/wAKeL/4mj/iEO/bK/6AfgD/AMKeL/4m&#10;gD+or/hpD4d/9D74L/8AB3bf/F0f8NIfDv8A6H3wX/4O7b/4uv5df+IQ79sr/oB+AP8Awp4v/iaP&#10;+IQ79sr/AKAfgD/wp4v/AImgD+or/hpD4d/9D74L/wDB3bf/ABdH/DSHw7/6H3wX/wCDu2/+Lr+X&#10;X/iEO/bK/wCgH4A/8KeL/wCJo/4hDv2yv+gH4A/8KeL/AOJoA/qK/wCGkPh3/wBD74L/APB3bf8A&#10;xdH/AA0h8O/+h98F/wDg7tv/AIuv5df+IQ79sr/oB+AP/Cni/wDia534uf8ABq9+1p8EvhT4n8Z6&#10;7o/gePRPCOk3Wtag0PiOOSRbe2heaUqu35m2I2B3NAH9YHhT4t+FfHmovZ6H4m8P61dxxmZ4LDUY&#10;biRUBALFUYkKCyjPTJHrXQV/MD/wZVf8pTfH3/ZKtR/9O+j1/T9QBxP7S3/JuXxA/wCxb1H/ANJZ&#10;K/l7/wCDQr/lMbpP/Yqav/6LSv6hP2lv+TcviB/2Leo/+kslfy9/8GhP/KY3Sf8AsVNX/wDRaUAf&#10;1dUUUUAFFFFABRRRQAUUUUAFFFFABRRRQAUUUUAFFFFAH4P/APB8J8V20/4Xfs/+Bo5Mx6tqur67&#10;cID9020VtBESPf7XNj6Gvsr/AINVvhcnw2/4Ir/Da68vy7rxZf6trdxx94tfTQRn8YYIq/Lf/g9c&#10;+IX9vft2fC/w6smU8P8Ag1p2TP3XuLuQk/isSflX7g/8EX/h/wD8Kv8A+CU/wD0Yp5bQ+DLCdx6t&#10;NGJifxMhP40AfTtFFFABRRRQAUUUUAFFFFABRRRQAUUUUAFFFFABRRRQAUUUUAFeK/8ABScZ/wCC&#10;dXx8/wCyceIf/TZcV7VXiv8AwUm/5R1fHz/snHiH/wBNlxQB/PX/AMGVP/KU3x9/2SrUf/Tvo9f0&#10;/V/MD/wZU/8AKU3x9/2SrUf/AE76PX9P1AHE/tLf8m5fED/sW9R/9JZK/l7/AODQn/lMbpP/AGKm&#10;r/8AotK/qE/aW/5Ny+IH/Yt6j/6SyV/L3/waE/8AKY3Sf+xU1f8A9FpQB/V1RRRQAUUUUAFFFFAB&#10;RRRQAUUUUAFFFFABRRRQAUUUjHFAH8mH/B2H48f4g/8ABajxlpcO6ZvDOjaPo6IvzHc1olzgD1Ju&#10;RX9U3wN+H6/Cf4K+D/CyAKnhvRLPSwB0AggSL/2Wv5NfjbIP23P+DmzUbK4/0qx8QfHOHRXP3t9j&#10;a6nHa5+n2e3zj0r+vQUAFFFFABRRRQAUUUUAFFFFABRRRQAUUUUAFFFFABRRRQAUUUUAFeK/8FJv&#10;+UdXx8/7Jx4h/wDTZcV7VXiv/BSb/lHV8fP+yceIf/TZcUAfz1/8GVP/AClN8ff9kq1H/wBO+j1/&#10;T9X8wP8AwZU/8pTfH3/ZKtR/9O+j1/T9QBxP7S3/ACbl8QP+xb1H/wBJZK/l7/4NCf8AlMbpP/Yq&#10;av8A+i0r+oT9pb/k3L4gf9i3qP8A6SyV/L3/AMGhP/KY3Sf+xU1f/wBFpQB/V1RRRQAUUUUAFFFF&#10;ABRRRQAUUUUAFFFFABRRRQAVn+Kdbj8M+GtQ1Kb/AFOn2sly+f7qKWP8q0K8X/4KNfEhfhB+wD8b&#10;PFBkETaD4H1i9Rs4+ZLKUqB7lsAe5oA/kv8A+CZn7SPh/wCD/wDwVisPjd42g1bU/D/gvVtV8Zan&#10;HpsMc15cALMw8tZHRGYySoRudR71+/HgX/g7w/Y38XbP7Q1r4geF93Uan4Ykk2/X7M036V/PV/wS&#10;R/4Jy/EL/gp/8fvE3w7+HfiDR/DepW/hW51S/utU3/Z5rRbi1haHKKxDM88Z6dFNf1M+Ef2D/hn+&#10;zF/wTu8O6P40+FPw6+IuqfDPwbDDeJd6Da3X9ozW1uPM2vNExwzK2CRn2oA5fwd/wchfsW+NNvk/&#10;HDQ7LzP+ghY3lnj6+ZEMV6t4N/4K+fst+PAv9mfH74Uvv6ef4it7b/0ay1+b+pfF39hb4h5HiL9j&#10;/wAL2jSfeOnWVrCB9PK8qvQP2Y/+CRf/AAT7/wCCh417/hG/gbrGgtoSxG6I1O8skzLu2hDHcHJG&#10;w5GBjigD9PvAv7QfgH4oBP8AhGfHHhDxF5n3P7M1m3u9308tzmuwzX5V+OP+DO39kLxVv/s+T4qe&#10;GS33f7N8RxybPp9pt5v1rxfxZ/wbgfDP4AeLZtA8E/t2/E74Ua3aKjrY3+vW63EKsAyHZDNaEggg&#10;5GKAP28oJxX4q6N/wR5/au8PKp+H/wDwUo1HXNvEX9pXU0270zm6n/rXRD9hP/grD8NR/wASL9qL&#10;4d+KPL+7/alonz/XzLNqAP2IzRnFfj2nir/gsp8KT/yLPwF+Jfl+stnB5v8A5Hs+v4UP/wAFa/8A&#10;gph8Hv8AkfP2FtM8ReX/AKz/AIRO8mk3/wC75E97+maAP2EBzRnNfjwP+Dn/AOLXgX/kfv2Evjh4&#10;Z2f6wol0+z1/11lFWjpH/B4L8HtPx/wlXwb+N3hf++ZdLhl2fnItAH67UV+Y/gr/AIO5v2M/FWz7&#10;f4k8ceGt3X+0fC9xJs+v2fzv0r2j4d/8HD/7FvxP8v8As34/+EbUydBq8F3pGPr9qhix+NAH2hRX&#10;jPg7/go3+z78Q9v9g/HD4Sax5n3RZ+LrCYn/AL5lNejaF8V/C/icL/ZviTQdQ3dPs2oRTZ/75Y0A&#10;dBRSK+4Z7HofWgNmgBaKM0ZzQAV4r/wUm/5R1fHz/snHiH/02XFe1V4r/wAFJv8AlHV8fP8AsnHi&#10;H/02XFAH89f/AAZU/wDKU3x9/wBkq1H/ANO+j1/T9X8wP/BlT/ylN8ff9kq1H/076PX9P1AHE/tL&#10;f8m5fED/ALFvUf8A0lkr+Xv/AINCf+Uxuk/9ipq//otK/qE/aW/5Ny+IH/Yt6j/6SyV/L3/waE/8&#10;pjdJ/wCxU1f/ANFpQB/V1RRRQAUUUUAFFFFABRRRQAUUUUAFFFFABRRRQAV8Cf8ABzv8Vm+FP/BF&#10;H4wtDJ5d54hTTtCg5xuFxqFuso/GATV991+Pf/B6J8Sf+Ec/4JweCfDaybW8TeNoJGUH7629tO35&#10;ZdT+AoA+a/8Agx6+E0N/8RP2gvHUsbC40vTdH0G1fHDLcy3U8wz7G1g/Ov3wt/iV4b8VeP8AW/BI&#10;vLW51vSrOK51DTpFyRbzhgpIPDKcEH6jPUV+SP8AwZXfDtvD3/BP74jeImiCt4k8atGkmOXS3tIV&#10;A/Bnf/vo19Vfs5aJr3xD/wCCzXxe8XW/2iPw34f09dEuJsHypZRDbIsIPQkNG8h9Me9AFH4pf8EC&#10;PAvjHxxcal4d8W6x4X0y6lMrab9kW8SHJyVjdnVlX03bse9fR3wP+Bnw2/4JxfAW8hhvodH0O1f7&#10;XqusanMBJdSnChnbp6KqKMc4AJJJ9rXgV+Zf/Bwv4m1qGf4c6Osk8fh6dbq7dQSI5blSijPqVRjj&#10;PTefWgD6/wDhT/wUp+C/xp8bQ+HdC8bWMmrXUgitobqKS1F054CxtIoVmPYZyTwAa8N/4Kq/8Eu9&#10;Y/au8R2fjnwLcWf/AAlFtbLZXunXUnkpfxJko6SdFkXOMNgMMfMCuD+Q1tdSWNzHNDI8U0Lh43Q4&#10;ZGByCD6g1/Rb+zlrOp+I/wBn3wLqGtbxrN94fsLi/D/eE728bSZ99xNAH5qfsT/8EV/Hkfxi0rXf&#10;iVHaeH/D+h3CXZtIbtLi61F0YMsfyEhEJHzMTnAwBzkfqreapa6WY1uLi3tzM2yISSBN59BnqfYV&#10;h/GXx63wu+E3ibxIkQuG0HS7i/WM9JDHGzgH6kV/PP8AF74x+JPjv47vvEfirVrzV9UvZC7STPkR&#10;gnIRF6Io6BVAAoA/fb9rXwN4q+Iv7PHibS/A+s3mg+LpLdZtLvLW4MEizRusgTcOgcKUOeMOa/Jq&#10;P9vz9rb4V+OV8KXmteKf7eEghXTL/QYLm4lboNu6Eu2exUkHsTX0d/wQd/ai8TeP5PFHw917UbzV&#10;rHQ7KPUdLluZDI9om8RvCGPO35lIB6YbGK/R8cigDx/9iO6+Keq/Ayz1D4vyWa+K9RlacWsNskDW&#10;UHARJAvHmHBYgdNwHUGvTtW8I6TrgP23S9PvN3Xz7ZJM/mK+Ef8Agrx/wUo8Tfs5eKLP4eeAriPT&#10;NauLRL7UtVMYkltY3JCRRBsqGYKSWIJAIxgnNfKX7K//AAV9+Kvwm+J1hJ4u8RXnjDwvdTrHqNrq&#10;JDyRRsQDJFJjcrL1xyp5BHIIAPff22P2svhb8Cf2gda8E/ET9lX4ceKLW3ZZbPUbmxspv7QtnGUk&#10;EctmwJ6qRv4ZSK4H4N/CT9g39v8A+KFj4Nj/AGQ9N03WtUDMz6Po9vp1raRqMtLJJZzQsiDgbgnU&#10;gDkgV+lnxg/Zx+H/AO0/oFiPGHhnTPEVvHGJLWWePE0SsM/JIpDqDxwDWHoHwo+FP7Bfww8QeI9H&#10;8P6X4V0fTrRrrUbmBC80qJyFLsS7EnACk9SKAPjzxl/wahfsT+KN32P4d+IPD27p/Z/ivUW2/Tz5&#10;Za8M+Pf/AAay/sj/AAB0K31W++KnxW+G+nXlyLSC6fWo5IhMVZgm7yODtRiM/wB016V4s/4OE9d/&#10;4TJ20P4e6T/wj8cmFW+vJPtkqZ67k+RCfTa2PU19gfCL4r/Dr/gq1+yxqEF7psx0+7b7Hq2mTOBc&#10;abcLhlZHHccMjjr0I+8tAH5b+Hf+CCvw9s5FX4Yf8FGPH3heU/6lP+EhiMinthYru3b8sV6HpP8A&#10;wRk/by+HVhHefC7/AIKG6t4wteTbyeJUuriGTHbdJLfKQOnevfNL/wCDezwtb+NFuLv4g65ceH1l&#10;DfZFsY0unTP3DNuK57bhH+Ar6J+Nn7XPwd/4Jq/D3Q/Ctxus1tbYJpugaTB510YgTmRskKoLZJaR&#10;gWJYjcc0AfAZ+CX/AAWQ+F/+r+LXwJ+ISx/dDW1rE0g7ZJ0+2/n+NNH7Un/BXf4Z/wDIW+BXwl8X&#10;LH1NhcwjzP8Avi7FfoB+yd/wU3+F/wC19r7aJoV5qGkeIVUvHpurQrDNcqOSYmVmR8dSM7sZOMc1&#10;4P8AtT/sm/tT+CviXqOq/B/4ha5rnhvUbh54NKn1iOK403ccmL/SCEeNc4U7t2MAg4yQD55/4fUf&#10;8FCPhv8A8jd+wPqWsCP750K6uiW+nlrcfyNeffta/wDByt448Ufsp/E7wT8Sv2MfjV8MLrxb4T1X&#10;REvrpZ5La0e5s5YVlkM9nbkRqXDHGeAetfpr+wd8NPj94UtbvVPjZ44g1JZoPLtdEhitpPszZBMs&#10;s6RglgAQFViuGJJJxjJ/4KNftS/DW+/Yc+PPh2Hx74Rm12X4e+IIUsU1WFp3kOm3ACBQ2SxPGPWg&#10;D8Kf+DKn/lKb4+/7JVqP/p30ev6fq/mB/wCDKn/lKb4+/wCyVaj/AOnfR6/p+oA4n9pb/k3L4gf9&#10;i3qP/pLJX8vf/BoT/wApjdJ/7FTV/wD0Wlf1CftLf8m5fED/ALFvUf8A0lkr+Xv/AINCf+Uxuk/9&#10;ipq//otKAP6uqKKKACiiigAooooAKKKKACiiigAooooAKKKKACv5+f8Ag+E+KCtqf7P/AILim3Os&#10;Wr61cx5+6CbaGFvxxOP+A1/QMelfyv8A/B4z8Vf+E7/4Kz2ehpLuh8E+CNN01oweElllubxj9Slz&#10;GPoooA/Yf/g1S+Gf/Cvf+CK3w3u2QxzeKtR1bWXBGDzfzQKfxS3Qj2Ir7X+PHxq8I/sk/CTV/GGv&#10;eTpulWshkeO2hVZb64kbhUUY3SO2Tk+5JwCa4X/glh8KV+CP/BNf4D+Fxb/ZptK8B6Mt1HjGLl7O&#10;KSc/jK8h/GvK/wDguP8AB/X/AIn/ALJNnfaHbXF9H4W1dNS1C3hG5vs/lSRmUL1OwuM46KzHoDQB&#10;4/on/BwxFL48RNQ+GrW/hl5drSwat5l7FHn7+0xhGOOdmR6bu9fZ3xJ+E3w5/wCCif7PGmHUo11j&#10;w5rUSajpl7C3l3Fo5BAeNuqOMsrKfcEV/P6sbSSKqqzOxwoAySTX7vf8EsvhTrnwZ/Yd8F6P4ijm&#10;t9TkW4vmtZRhrSOeeSVEI7HawYjsWI7UAeX/AAi/4IXfCn4a+OrfWtS1TxH4qisZlmgsL94ktyyn&#10;I8wRqC46cZAPcEV7B+0d/wAFFPhN+yZr8eheKNcZdYWNXbTrC2a4mt0IypcLwmRyASDjBxjFe53B&#10;YQNtAL4O0Hue1fzkfHTU9W1r40+LLrXpLiTWpdXujemcnzBKJWDA56YIxjtjFAH7yfBP9pb4b/tt&#10;fD/VV8L6xb63p8kLWmpWUiGG4gSRSpEkbYYBhnDDg4ODkHH5y/HH/gg38QtI+IV2PAeoaLrXhm4l&#10;L2rX119murVCfuSDBDFem5T82M4HSuF/4Ii6lrlr+3jpFvpbTf2Zd6berrAX7nkLCzIW+k4hAPq3&#10;vX7VYoA+Xv8Agmx/wT2t/wBhfwPqVzq2pW+q+LPEAT+0biFStvaRpkrDGW5YAkksQMnHAAGff/DH&#10;xe8J+NtYn0/RfE/h7V7+1z59tZajDcTQ4/vIjEj8RXwf/wAF8P2hfEXgXwt4R8D6Pe3Wnaf4mW4u&#10;9TeByjXaRlVWFmHOzLFiO+BnpX5e+FPFWp+BvENnq2j391pmp6fIJre6tpDHJC45BBFAH6R/8FqP&#10;2C/GXxF+Jlr8TvB2j3viC1k0+Oz1a0sozNdW7RZ2SiMZZlKkA7QcbckYOa+QP2Vv+CfXxG/aY+JF&#10;jpsPhnWdL0RbhRqOqX1pJb21rED8+GYDc+M4RcnPoOa/an9kX4q3nxw/Zm8DeLNQj8vUNc0iC4uh&#10;jaGl27XYD0ZgSPYiuv8AiD4xtfh14E1nxBfbvseiWU19PjrsjQuf0FAGhpOnR6NpNtZw/wCqtYlh&#10;T/dUAD+VeF/8FOPhZrHxm/Yd8eaFoMc1xqklvBdxW8QJa5EFxFO8YA5JKxtgdzivyd+Pv/BT34vf&#10;HD4hXesQ+LtY8NaaZSbHTNKuWtoLSMfdB2nLtjqzEknOMDAH3L/wRr/4KDeKP2j7/WPAHji8/tjW&#10;dFsf7SsNTkULPcW4kSN0lIwGZWkTDYyQTnJGaAPyUK+UxUghlOCCORX6vf8ABAL4Va14Y+EXjDxR&#10;qFvcWuk+JLyGPTvMUqLkQhw8i+q7m257lCO1fWniv9iP4R+OPFra7q3w78J32rSP5slzJYJulbru&#10;bjDH3INeM/8ABRP/AIKQ6X+wNpej+GfDeh2Wp+J761862s3/AHVnptsp2qzqmCckEKi44U8jjIB9&#10;cE4Ffgn/AMFOtQ16+/bv+JJ8QecLqLVWitlf+GzCr9m2j0MPlnjqWJ719Qfs9/8ABfXxPceP7Oz+&#10;JHhzw82g3k6xS3mjxSwTWQY43lZJHDquckDBwDyTX17+2J/wTg+Hf7dMVjrl9NeaRrywKINZ01l3&#10;XMBGVWRGBWRRnIPDDPXHFAH4wfsz3mq2H7RPgebQ2mGrJrln9l8rO4v5yjA+v8s1/Ramdoz1xzXy&#10;f+yj/wAErvhj+xPrVx4zutRuvEGsabE0sepat5cUGloAd8iIOFbbnLsSQOmOc8V8Qv8Agvb8LPCP&#10;jebTNK0HxR4k021kMb6nbJFDFNjq0SSMGZfQtsz9OaANj/guB8ede+Dv7Ktjpeg3E1jJ4y1P+zby&#10;6iJV0thE8jopHQuQoJ/u7h3r8Pvjsd3wQ8ZH/qB33/oh6/f/AOI+gfDn/grR+yRNb6LrAks7iVZ7&#10;O7EeLrRb5AcCSMnhgrMrL0ZXJB5DV+YP7X3/AARO+Lnw1/Z/+KWqXF74SuNA8P8AhPVtSkv476Qe&#10;dFDZzSFVjMe/eVXABG3J+9jmgD5P/wCDKn/lKb4+/wCyVaj/AOnfR6/p+r+YH/gyp/5Sm+Pv+yVa&#10;j/6d9Hr+n6gDif2lv+TcviB/2Leo/wDpLJX8vf8AwaE/8pjdJ/7FTV//AEWlf1CftLf8m5fED/sW&#10;9R/9JZK/l7/4NCf+Uxuk/wDYqav/AOi0oA/q6ooooAKKKKACiiigAooooAKKKKACiiigAooooAD0&#10;r+PH/guZ4gb9o7/gu78UrFG85brxdaeHIiOciJYLXH4FSPwr+wyQhVy3Sv42v2QJG/bm/wCC/Xg/&#10;VI0+2W/jj4xf2/IvUGz/ALSa8kx7CBG/AUAf1h/tT+P739mT9iXxNrGkTR2up+F9AWGxkKBljmCp&#10;FGdp4OGIODxXM/8ABNf9tNv22/gLJqmqWsNr4k0O4/s/V4ol/czOVDJMg7K6n7p6MrDpinf8FSfA&#10;Xij4qfsc674b8H6Td63rWtXVpbpbW+N2zzlZ2JJACgLySao/8Eu/2K739i34Cz2OuTRTeJ/EdyNQ&#10;1NIm3RWhCBY4Fb+LaMksOCzHGQAaAPT9C/ZB+FfhnxsviTT/AId+DrLXUlM6XsOkwpLHITnepC/K&#10;2edwweTzXz3/AMFD/wDgrTp/7HfjD/hD/Dui2/iTxcsKT3f2mcx2mmBxuRXC/M7spDbQVwrA55xX&#10;2XmvxM/4LH/AXxD8MP2yfEXiS+t55NB8ZSR3unX20mNiIUV4S3QOjKRt/u7T3oA+yf2Bv+Cy1v8A&#10;tM/Eqz8E+NdBsfDmvasxTTr2ynY2d3IASISj5aNzg7TvYMSBwcZ9L/an/wCCTPwt/as8bT+JtQXW&#10;PDuv3hBu7rR5Y4xeMABukR0ZS2BywAJ7k1+WX/BN34B+IPjx+1z4NXRbeYWnh3VrXWNSvQp8uygg&#10;lWUkt2Z9m1R3YjsCR+9YOFoA8E/Z2/Y9+Ff/AATt8Ca3rGmtJZxrbGXVtd1e4V5zCnOCwVVVQedq&#10;qMnHU4rzO2/4LlfBGbxf/ZzTeJYrEyeX/abacfs45xu2hvM29/u5x2qH/gunHrsv7FKnS/P/ALNj&#10;1y1bV/Kz/qMSBN/+x5xi6/xbK/GcnNAH7qft0fsYeHv+Ci3wR0m40rWbe21WzT7doGsRfvraVJAM&#10;o+OWjcAcjlSAecFT8SfCz/ggX8Q9T8cW0fi7xB4f0vw9FKrXM1jK9zczRg8rGpVQrEcZY8Zzg4wf&#10;rj/gicmvR/sG6P8A215/2dtSvDpAlzn7HvGMZ/h83zse2McYr60Y4U9+KAOE1Dxp4B/ZW+H2i6Tq&#10;3iDw/wCEdE0u0isLBNRv4rYGOJAiqu8jcQAOlWdSu/DP7Snwh1ix0nXNL1zQ/EVjPYNeaddR3UW2&#10;RCjYZCRkZ6Zr8G/2xPjV4h+PX7RnivXPEV3cTXH9oz29vA7HZZQRuUSFF6KqqAOOpyTkkmvX/wDg&#10;jl8bte+GX7aXhzQbCe4k0bxg8lhqNkGJjcCJ3SXb03IyA5/u7h3oA4H4/f8ABPL4sfAHx/caNdeD&#10;fEGsWvmkWeo6VYS3lrepn5SrRqdrEdUbDD0r7w/4IufsD+LfgHrWs/EPxtps2h32rad/Zum6dcDb&#10;cxwvIkkkkqdYyTGgCnDDnIGa/QXGRXxn/wAFiv23fEP7Knwy0XQ/B8/2DxB4waZTqGMyWNvGFDmP&#10;sJGLgBj90ZI5wQAfZua/In/gvR8F9c0P9pHTfG7W9xN4f17S4bJLgKTHb3EJYNET0XKkMM9ct6Gv&#10;l/wF+2l8Vvht41h8Qab488THUIZRK32m/kuIrjnJWSNyVdT3BBr9vP2bfifo/wC2r+yn4Z8Tavo+&#10;n3ll4msz9t0+5hWa3E0cjwzLtYEFRJG+M9sUAfgX4F8C6t8S/F+naDodjcalq2qzpbW1vChdpHYg&#10;Dgdu5PQDmv6K/g/4Rn+H/wAJvC+g3Unn3GiaRaWEsn/PR4oUjJ/EqTWN4J+AHw5+Aq3mreHfB/hb&#10;wu0cTyXF1Y6dFbuEAJbLKoOMZ4r81f2if+C8PjrU/iDfW/w50/RdJ8N2k7R2899bG6ur1FJAkb5g&#10;qBuu0AkZ+8aAPtz/AIKvx6xJ+wB8RRofnfavskHn+V98232mHz8e3lb8/wCzur8JD0r9lf8Agmv/&#10;AMFK1/bpTWfBXjTR9LtfElrZNOywKTaarbEhJP3bklSNwyuSCG9jVLx9/wAEHvhL4s8azanp2qeJ&#10;vD9jcSGR9NtZkkhjyclY2kUsq+gJbH6UAeQ/8G8i6sNT+Jbfvf7C8myHOfLNzmXp2zs6/hX2j/wU&#10;mP8Axrq+Pn/ZOfEP/psuK4z4l/F/4P8A/BIz4E6bo9np80K3BZrHS7TEl9q0oxvmkdse2XY4AwFH&#10;Ra+TP2k/+C5fg343fsefGjwrrfhPVvCs2ueA9dsrC7W7W+haaTTp0jSTCIybmIGQGAJ5wMmgD80f&#10;+DKn/lKb4+/7JVqP/p30ev6fq/mB/wCDKn/lKb4+/wCyVaj/AOnfR6/p+oA4n9pb/k3L4gf9i3qP&#10;/pLJX8vf/BoT/wApjdJ/7FTV/wD0Wlf1CftLf8m5fED/ALFvUf8A0lkr+Xv/AINCf+Uxuk/9ipq/&#10;/otKAP6uqKKKACiiigAooooAKKKKACiiigAooooAKKKKAPJ/28fim3wQ/Ym+Lfi+OTyp/DfhDVL+&#10;Bs4xMlpKY+f9/aK/mJ/4NK/hb/wsL/gs74P1Rl3J4L0HWNaORxlrRrMfrd5H0r98P+Djr4l/8Kt/&#10;4Iw/HC88zy31LS4NIQ55zdXcMGB9d9fkr/wZLfDb+2P2tvjD4qaLcuheFrawSTH3Hubndj8VgP5U&#10;Af0jgcV+f3/BZb/goL4r/Z413Rfh/wCB79tG1TUrAapqOoxKDNFCzvHHFGTkKSY3Ykc424xk19y3&#10;nxL8PWHji38M3GuaTb+IryD7TBpst0iXU8QJBdIydzDg8gHpXxV/wWD/AOCdXib9qDU9G8deBbeP&#10;Ute0my/s2+04yCOS6t1d5I3jLYBZWkcEEgkEYzjFAHxT+zF/wVS+K/wV+KGm32teKtY8W+H5LhV1&#10;LTtUuTcebCSAxjZslHAJIIOMgZBHFftdqWiaH8VPB8cOpabp+taNqkKTfZr62S4hlVgGXKOCD1HU&#10;V+NP7MP/AASD+LHxX+J2n2/irw7feD/DVvcK+o3t9tWQxA5ZIkySztjAP3RnJ6YP7UaTpkOi6XbW&#10;duvl29pEsMS/3VUAAfkKAOU1QeDf2X/hPrOq2+maP4X8N6Day6jdR6faR2sQVFLMQiAAscYA6k4F&#10;fmN8R/8Agv58RL/x3JN4V8MeFdO8OwyYhttRimubmdAeskiyIAT1wq/LnGW61+in7c3wVvv2iP2S&#10;/HHg/S5PL1TVtP3WYztEs0UiTpGT2DtGEJ9GNfgD4m8M6h4N8QXmk6tZXWnalp8rQXNrcRmOWB1O&#10;CrKeQRQB+7H7Hf7VvhP/AIKL/s/ahcXGkwo2W0zX9EuiJkQumepA3RupJU4HIYdVrg4f+CJPwIt/&#10;Gn9sf2X4gkt/M8z+y21QmyHfGNvmbfbfj8K4j/ghR+zd4j+Evwi8SeLPEFpcabF4ymtzptrMpSR7&#10;eJXPnlT0DmTC55IXPQg194NzQB88ftUft6fDP/gn3oGj6DfW80l4bZV0/QtJiXdBbp8qs2SFjTjA&#10;zySDgHBIxf2Q/wDgrH8Of2ufGq+GbSDVPDfiG4VmtbTUgm292jJWN1JBcDJ2nBIBxnBr80f+Cuej&#10;63pX7ffjl9aW4/057e4095M7ZLTyI1jKf7I2spx/Erd815L+zBpGt67+0d4FtfDa3D65Jrtm1p5I&#10;O5HWZW3cdFUAsT0ABJ4oA/ST9uH/AIImD43fFTUPGHw91rTtBuNala41HTb5H8gzscvLE6gldx5K&#10;kYzkggHA7j/gnX/wSisv2NvFM3jTxRrVpr3ipIHhtDbxmO10uNlIkYM3LOykruwoCkjnOa+zsV8g&#10;/wDBbH4sa58Lv2MpIdDuJrL/AISXVIdKvbiFirrbsskjIGHI3+WFPqpYdzQB6/c/t9/Bey8cf8I3&#10;J8S/Ca6tv8sp9uUwh842Gb/VBs8YLZzx1ryj/gq1+wtqX7a3wq0XUvCM1rN4m8MtJNaQySBY9Sgk&#10;A3Rq5O1WyqspJ2nkEjII/FE81+yf/BDL4t698S/2RLzT9amlvIfCmsyaZp88hywgMUUwiLdTsaRs&#10;Z6KyjoBQB+cnw7/4JmfHD4i+PF0Ffh74i0hhJsmvdUtWs7GBc8t5zgK4HXEZYnsDX7V/sxfA6x/Z&#10;g/Z88L+CbW4WSDw7Z+VLOflE0zs0ksntukd2x2zXfvwtfhZ/wUK/bp8ZftJfHfXIDq+oad4X0S9m&#10;stM0y3naKFUjcr5jgEb5Gxks2cZwMAUAftv8SfDH/CwPhvr2ixzCM61ptxZJKD93zY2QN+Gc1/O3&#10;8WfhN4g+CHj/AFLwz4k0260vVtLnaGWKeMrvwcB1P8SMOVYZBBBBr6j/AOCTP7c/iz4TftIeHfBm&#10;pavqOreEfGV9HpbWVzO0y2dxKdkMsW4nZ+8ZQwGAVOTkgV+wPi/4W+GPiG0ba/4c0LXGh/1Z1Cwi&#10;udn03qcUAflb/wAEIv2ete1v9oO9+IctrdWvh3QdPmtI7l0Kx3lxNhfLU/xBU3McZwdvrX64HpXz&#10;P/wUS/bXsf2Afgrp50PSLGfXtaka00exCCO1twoy8rquPlXIAUYyWHIGa/Ozwx/wW4+PGjeLVv7/&#10;AFrR9Y0/zNz6ZNpNvFCV7qHjVZB9S5/GgDr/APgvvpGrW/7Vvh++uRKdHuvDsUVi2D5YdJpvNUf7&#10;XzIT7Fa/Or47cfBDxl/2A73/ANJ3r+hHTND+G/8AwVM/ZS0HVte0VLzS9Xj85F37LvSbpGKSKkq8&#10;qysrD0ZcZBBxXzb+1b/wR9+D3wF/Yv8Ajd4otbPWNc1TS/h/4gubD+1LoSw2kq6bcFZAiqoZlOCC&#10;2cEAgZAIAPyT/wCDKn/lKb4+/wCyVaj/AOnfR6/p+r+YH/gyp/5Sm+Pv+yVaj/6d9Hr+n6gDif2l&#10;v+TcviB/2Leo/wDpLJX8vf8AwaE/8pjdJ/7FTV//AEWlf1CftLf8m5fED/sW9R/9JZK/l7/4NCf+&#10;Uxuk/wDYqav/AOi0oA/q6ooooAKKKKACiiigAooooAKKKKACiiigAoPSig0AfkT/AMHmnxf/AOEI&#10;/wCCYPhnwvDLtuPG3jmzhkjz9+2tra5nc/hKtv8AnXnn/Bkd8IP7E/ZM+NHjxlwfEniy10JCR/DY&#10;2gmOPbN//wCO+1eS/wDB8B8Tzc+M/gH4MWTizstV1mSMHqZXt4VJHt5TY+pr70/4NSfhgvw4/wCC&#10;MPgO4aLy7jxTquqa1Nx/rN900KN/37hj/KgDwj/gtp8QLpP2+A2n3k9pd+G9JskgmgkMclvKd0wZ&#10;WHKkb1IIr9Sv2N/iDqnxX/Za8A+JNb3Nq2raLbz3TMMGSQrguf8Aexn8a+d/jd/wR00z9o/9rvXP&#10;iN4u8Z3U2i6tNBJ/YlnYeTIUihjiEZuDIcDEfJVATk8g19HfEn47/Db9kvwppdr4l8RaH4R02OFb&#10;bT7WWTaxijAUCOJcuyqMDIBxxmgDvdY1KPRtKuryY4htIXmc/wCyoJP8q/Bz9pP/AIKKfFD9oL4l&#10;6hq//CW69oelNcMdP03Tb2S0hs4QfkXEZG5sYyzZJOa/bz4YfGfwb+0R4Rm1Dwn4g0nxJpMm63mk&#10;s5hJ5ZI5R16q2D0YA4Nfk1+0v/wRa+KngX4oahH4G0iLxV4XurhpLCaC6jimt42ORHKkjLhl6ZBI&#10;IAPGcAA+hP8Agir+3f4u+NWt618O/Gmoz69Np9l/aOl6hctuulRWVJIZH/jA3Kyk/MPmBJGMfeeu&#10;fDDw34n1uHUtS8PaHqGo2+PKu7mwimnix02uylhj2NfIv/BJn/gm3rH7Iv8Aa3i7xpJbL4q1m3Fn&#10;BYW7iRNPt8hmLOOGkdgOBwoXqSTj7W8wE4yPzoA+U/8Agpt/wUe/4Ye0LS9L0PT7PVvGHiCJ5raO&#10;6LfZ7KFTt82RVILZbIVQRkqxzxg/Hn7Pf/Bd34h6D8QLdfiHZ6Pr3hm7lCXLWdmLa7slJxvjKnaw&#10;HXawJOPvCvRP+C837K/iTxjr/h74naLp95qmmaVpX9k6qtvGZGsUSaSWOYgc7CZnBboNq561+fHw&#10;P+A/ij9or4i2PhfwrpN1qWpXrgHYh8u2TIDSyN0RFzksfp1IFAH7rfH/APZI+Gf7a/hPTZvFWjx6&#10;tH5Al0/UbaVoLmKOQBgUkXB2nIO1sj2rG/Z0/wCCf/wk/Yznute8O6OYdShgczavqd0bieCLBL4Y&#10;4WNdoOSqjI616z8LvBo+HXw20HQBMbj+xdPgsfNP/LTy41Td+OM1wf7d3hXWvG/7HfxH0nw6JW1i&#10;80K4SFIvvzqFy8a46l0DIB3LUAfLvxP/AOC/HgXwn45uNO8P+E9Z8SaXazGJtR+0JbLcYOC0aEEl&#10;T2LYJHYV754a8Z/DH/gqr+ytqVrC011ouqf6NeW0mI73R7pcMpI5CupwysMqw9QSK/BpkMbEMGVl&#10;OCCK/TH/AIN6PCetW/8AwsXW2imj8P3AtbNHYERzXKb3IXsSiOM+nmD1oAx5v+DenxAfGHlx/ETS&#10;f7B8ziZrCT7UEz/c3bd2P9rFfb3hj/hVP/BNH9n3SdD1DXrHw3oNiG2z3jbrnUpzzJJsQF5JGPJC&#10;qcAAYAAr24civxD/AOCyfxF17xl+3d4o0zVppvsPhmO2sdLtm4jhgaCOUsB6u0jMT1OQOgGAD9Zv&#10;gN+278Kv2nb6Sz8E+MtP1i+hUu1m0ctrclR1YRTIjso7kAgV+a//AAUF/wCCSHxA8I/GHWvEnw/0&#10;O68WeF9eu5L1YLEB7vTXkYs0TRZ3OoYnayg8Yzg9fjz4QeOtY+GfxU8Pa9oFzPZ6xpd/DPayREht&#10;wcfL7hvulTwQSDkGv6O7CSS5sIZJo/KlkjVnT+4SOR+FAH5a/wDBLb/glV410T42aP8AEL4jaPL4&#10;d0vw3N9s07TbpgLu8uVB8t2QEmNI2w/zYYsq8YzX6iSeILCDUls3vbRbxvuwGVRKf+A5zXgP/BUL&#10;9pnV/wBlj9kvVNd8PsIde1K5i0qxuCN32R5dxaUD+8qI23PRip5xivw31LxprGsa9Jql3q2pXOpT&#10;SmaS7luXad3JyWLk5znnOaAP1d/4Lrfs0+Ivi38LfDPi7w/Y3OqL4PlnTULa3QvKkE2z98FHLBWQ&#10;BscgNnoCR+TOkaLeeIdVhsLG0uby+uX8uK3gjMkkjHsFHJPtX7K/8EZf2sfEH7TH7P2r6X4quJNU&#10;1fwXdxWYv5iWlvLaRCY/MJ+86lHUseSAueck/VemfDbw7omtS6nZ6DotrqUxzJdw2MUc7/Vwu4/i&#10;aAPHP+CZP7POqfszfse+G/D2uq0Ot3DTalfW5/5dZJnLCL6qmwH/AGt1aH/BTBWf/gnF+0AqNtdv&#10;ht4iCn0P9l3NfCP/AAUO/wCCwPjqD40a14R+GepL4b0Tw/cNYy6hHDHLdahMh2yMC6kIgbKjAydu&#10;cjOB43c/8FdvHWr/ALLfxe8E/ErUh4j0nxP4D17TbS/e3RLqyuZdOuEhyUADozlVORkbs5wCKAPk&#10;H/gyp/5Sm+Pv+yVaj/6d9Hr+n6v5gf8Agyp/5Sm+Pv8AslWo/wDp30ev6fqAOJ/aW/5Ny+IH/Yt6&#10;j/6SyV/Fj/wTj/4KGeNP+CYn7S9r8U/Aem+GdW161sLjTRb67bzT2bRTgByVhlifcMDB34HcGv7T&#10;v2lv+TcviB/2Leo/+kslfyr/APBq78HvCPx0/wCCr2m+H/G3hXw54x0Gbwvqssmm65psOoWcjqib&#10;WMUyshI7EjIoA+ifDn/B7V8cLXb/AGt8I/hXff3vskt/a5/76lkrvfDf/B8H4iBX+1/gDoreps/E&#10;sgz/AN9QV+u/ij/gif8Asj+Lw32r9nL4Qw7uv2Lw3bWP5eSqY/CvOvEv/Btp+xX4mLM3wO0Wxdur&#10;WWp30OPoBNgfgKAPgvw7/wAHwXhF9o1b4BeJI/7zWniOF8fQNCP513vhz/g9l+AN1t/tb4VfF+x9&#10;fsiaddY/76uY6938S/8ABpz+xh4hLGPwT4m0wt0+x+JbpcfgzMK8+8Sf8Ga37KOt7vses/FrR93T&#10;7NrlvJt/7+2z/rQBq+DP+Dw/9kHxRt+3f8LS8N7uv9o+G0k2fX7PPL+ma9U8K/8AB0D+w/4pjX/i&#10;9a6fM3WK+8L6xCV+rfZNn5NXyX4w/wCDI74N327/AIR/4zfE3S/7v9oWdjfY+uxIc/pXlfiv/gxu&#10;ukZ30P8AaSgkH8EV/wCBymPq6Xxz/wB8CgD9SPD3/BfX9jfxOF+zftCfD+Pd0+13Mlp/6NRa7jw/&#10;/wAFZ/2ZPFW3+z/j18Kbjd0x4jtlz+bivw28U/8ABkj8aLEsdG+MXwx1JR0F3a31ozfgscg/WvPP&#10;Ev8AwZrftUaRu+w618LdWx08vWJos/8AfcAoA/pE8P8A7avwc8Vhf7N+K/w3vi3RYfEtm7fkJM12&#10;2g/ELQPFO3+y9c0fUt3T7LeRzZ/75Jr+UXxH/wAGmn7aHh7d5Hg/wrqu3/ny8TW3P08wpXn/AIp/&#10;4Nu/23/BqM8nwP126jX+Kw1nTron6LHcFv0oA/sSor+Mlv8Agnv+3j8Bz/oPwt/aX0dYf4tE03VZ&#10;FTHfdbbgB75ol/aZ/b8+CC7Lrxt+1r4bjh6xX2o69DEn/AJTt/SgD+zbNGa/jT0f/guJ+2/4GPy/&#10;HD4pLs/5/wDF1+fnRt+tdVoX/Bzb+2x4aZVk+L098y9Re6HYNn64hFAHsn/B4x8VV8bf8FX7Pw/F&#10;Jvj8GeDtPtJFz9yadprlvzjliNf0C/8ABGf4Z/8ACov+CVPwB0NozFIngrTrx1IwQ1zCLg598y1/&#10;HX+05+0z46/b2/aW1X4hePtSj1jxt4wmtYbu5jt1gSQxQxWsQEaAKoEcUYwBzjPU1/Qf4B/4Le/F&#10;v4deCdM0Gy0nwO1jo9jFYWgfT5gYo44xGmNswHCgdscUAfs9X8/v/BQD4h658Sf2w/H95rs9xJcW&#10;mrz2MEUpOLaCJykcajsoUA4Hck9TXs2l/wDBdD45WOPOk8J3n/XXStuf++XFfPH7S37Q17+0/wDE&#10;ifxZq2h+H9H1q+UfbZNKiliS9cAASOryON+AASuM4ycnmgD2j/gjX8Qda8H/ALdXhnTdMln+weIo&#10;7i01KBSdkkSwSSKzDp8rqCCemT61+3dfhB+wf+25of7EfiK610fDuHxZ4iuo2gW/n1g232WE4yka&#10;CFwpOOWOSenA4r6/0r/g4g0ebb9u+FmpW3r5GupNj84EoA9c/wCCy/7WniP9mb4BaVY+E7yTS9a8&#10;YXj2n2+L/W2kEahpDGT91m3Ku7qASRg4I/JPwl+0j4/8B+LY9e0nxl4ks9Wjk80XAv5HLtnPzBiQ&#10;4PcMCD6V9af8FBP+Clfw0/bo+CsOit4a8XaD4i0e5+26XdOLee3DkbXjkxIG2uvcA4IBwcYPxDol&#10;pa6hrFtDfXX9n2ckirNciIzeSmeWCDlsDtkZoA/oG/Yt+Otx+0z+zB4R8aX0MUN9rVmftiIuI/Oj&#10;dopCo7KWQkD0Nei2Wi6b4Yt7iS0s7OwjbMkxhhWMNjkk4HP418Ufs2/8FTP2cfgX8HfDvg3S9c8Q&#10;QWOg2i2yy3WjyBpm6vI2zdyzFmOPWvTG/wCCsP7O/jDSrixk+IUFst5E0LCfTbyP5WBB58rHf1oA&#10;+Ff2rf8Agtl8TPGXxJvLf4c6lb+EfC9hO8VrJFZw3FzqCqcCSRpkcKDjIVAMA8k19Qf8EqP+Cnus&#10;ftZazdeB/HENo3iqxszeWuo20YhTUo1IDh4x8qyDcDlQFIzwMc/kz8RvDFp4M8dappen6pZ65YWd&#10;wyW1/aPuiu4uqOO4yuMggEHIPSvs/wD4If8Aw50/SPjbe/ELXvEXh3RbDTbOWwsoLvVIIbm7mk2h&#10;iImYPsVc/MRgk4GcHAB99/Ej/gl58C/ir4xk1/WPANm2pXEhlna0vLmzjuGJyS8cUioSTyTjJ75q&#10;v+0/+1J8O/8AgmX8FdLtbfRY4UmZoNF0DTFWHziuC7knhUGRuc5JLDgk17pZeNdG1SHzLbVtMuUb&#10;o0V0jg/ka/Lf/g4G8IapL8YfA/iZWa48OzaK2mxujbkhuknlkfPYFkkjx6+WfSgD0r4Jf8F+tD8W&#10;eP7TTfGfg9/DWj3syw/2lbXhulswTgPKhQHYO5XJA5wa9w/bn/4Jq+Ef28E03xDDqj6D4kt7YRwa&#10;raxLPFe25+ZFkXI3AZyrAggE9RjH4g2lpNqF1Hb28Uk00zBI441LM7E4AAHJJPYV/RB+yn4R1TwD&#10;+zX4F0XWwy6tpeh2tvdq5+ZJFjUFT7jp+FAHyz+yH/wRK8M/AH4l2PizxV4hbxhfaPIJ7CzFp9nt&#10;IphysrgsxcqeQOACATnFes/Ff/gq18Dfg54yk0HVPGH2rULeQxXI06ymvIrRgcEO6KVJHOQpYjHS&#10;uv8A2+PFuueBf2NfiNq3hsyprFnoszQyRf6yBThZJF9CkZdgexXNfz87y53HJJOST3oA/ez45eAf&#10;BH/BTH9k7UNL0DxFZ3+l6qyz6dqtr832O7iIZCyEBh12sjANtc9Dg1+WOuf8Ed/j9pPjltGh8Gx6&#10;hD5vlpqdvqNv9jkTP+s3M4ZV74ZQ3+zXtn/Bvj4o1iP4veOtHikmbQptLiu548ny451kCowHQMVZ&#10;x7ge1fqy3SgD55/YD/ZA0/8AYC/Z+uNP1bVrGXVtRn/tHW9RaTy7VH2hFjRmxiNAOC2CSzHjIA9t&#10;8I/EPQfH8Mkmh61pOtRwnEjWN5HcCM++0nH41+Q//BbD9p/xB8Rf2n9R8A/ap7Xwv4NEMcdmjEJd&#10;XLxLI87juw8zYvoFyOWNfMP7P3x78S/s2fFHTfFXhfUJrHULGUF1DHyrqLI3RSL/ABIw4IP1GCAa&#10;APWP+Ckf7Hvin9mz9onxLeXem3U3hjXb+XUNN1SOMtbyJKxfy2YcLIpYqVOCcZGQQa8h0X9krxV8&#10;fPgV8Ttas9Purbwz4V8HazrF/qkkJFuBb2M0ohVujO7IFwOgJJ4Ff0Q+FtXh8a+DtM1LydsOqWcV&#10;0InG7aJEDYP0zXzd/wAFmvjVpv7Pv/BL/wCM95c2xlbWfCepaDZW8ZC7prqzmiU/7qAs59QmOpFA&#10;H4T/APBlT/ylN8ff9kq1H/076PX9P1fzA/8ABlT/AMpTfH3/AGSrUf8A076PX9P1AHE/tLf8m5fE&#10;D/sW9R/9JZK/l7/4NCf+Uxuk/wDYqav/AOi0r+oT9pb/AJNy+IH/AGLeo/8ApLJX8vf/AAaE/wDK&#10;Y3Sf+xU1f/0WlAH9XVFFFABRRRQAUUUUAFB5FFFABSFc0tFAARmgjNFFAGZrPgrRvEYI1DSdNv8A&#10;d1+02qS5/wC+ga4Xxz+yr8JdU0W8utX+GfgG/jt4Xmf7RoFo+QoJPJj9q9NrxX/gpD8Xh8A/+Cfv&#10;xs8Zed5M3h3wRq95btnGZ1s5fJUe7SFAPc0AfyR/8E9/h5pX7VX/AAWi+HmjtptlNoPiT4kLeNYp&#10;CotjardtcGPYBt8vYmMdMcV/S1/wU1/Yv+C/wT/Y38ZeKtI+H+haZrtrHbwWE9r5kJilmuIotwVW&#10;CnCuxwQRxX4Hf8Go/wAKm+Jn/BZ7wJdeX5lv4R0rVNcn4+6FtWgQ/hLcR1+/3/Benxf/AGL+yBpe&#10;lq21ta8QQKR/eWOORyPz2n8KAPx6ooooAKKKKACiiigAoIzRRQAAYoIzRRQA+3uZLV90cjxt6qdp&#10;qzfeI9R1OzW3udQvri3VtwiknZkB9cE4zVOigC14f16+8Kazbajpl5c6ff2biWC4t5DHLCw6MrDk&#10;Eeor0/Sf28PjRojD7N8UvHCheitq80i/kzEV5NRQB77b/wDBUX49Q6fNav8AEXUru1uI2ilivLK0&#10;ullRhhlYSRNkEEgg14JPM1zPJIwQNIxYhECqCeeAMAD2HAptFAH0T+yB/wAFJfFn7FvhO70nwr4a&#10;8GzLqM/n3l5d2szXl0RwoZxKBtUZAUKAMk9SSfd9L/4ODPH0GPtngfwpc+vlzzxf1Nfn/RQB61+2&#10;f+07bftefGBvGv8AwjNv4Z1S9to4dQSC6aaO7kjG1JfmAKtsCqexCA9c54H4ZX2g6b490m58UW2o&#10;XugW9wkt7bWLqlxcRqclFZuF3YxnsDWHRigD9b/DH/Bfj4SwWsNvceD/AB7p8MSLGiwW1pMkagYA&#10;/wBepwB7V4T/AMFgv+Ckvwb/AGz/APgnb8RPDOl33iTStetdLuNS05b7S8RzSxwS5iZo3fbuVmAP&#10;QNtzgZr4Grlfjt/yRDxl/wBgO9/9J3oA0P8Agyp/5Sm+Pv8AslWo/wDp30ev6fq/mB/4Mqf+Upvj&#10;7/slWo/+nfR6/p+oA4n9pb/k3L4gf9i3qP8A6SyV/L3/AMGhP/KY3Sf+xU1f/wBFpX9Qn7S3/JuX&#10;xA/7FvUf/SWSv5e/+DQn/lMbpP8A2Kmr/wDotKAP6uqKKKACiiigAooooAKKKKACiiigAooooAK/&#10;O7/g6d+KbfDP/gi18TLeOYwz+KrvTNEQg4Yh72KV1/GOFwfYmv0Rr8Yf+D1r4pDw3+wr8MfCiSbZ&#10;vFHjFrpo8/fitbVyx/B54vzoA+X/APgyM+EY1b9qT41eO2j50HwtaaHE5H/P5diZwP8AwBX8xX6H&#10;/wDBw54vEdp8MdAV8tI99qEi5+7tEMaH8dz/AJGvn7/gyZ+GX9j/ALHfxc8WNH82veLIdPR8dVtr&#10;VWI/Az/rXRf8F4fGv/CR/tn2WlrJmPw74etrdkB4WSSSWZj9Sskf5CgD4pFFFFABRRRQAUUUUAFF&#10;FFABRRRQAUUUUAFFFFABRRRQAUUUUAFFFFABXK/Hb/kiHjL/ALAd7/6TvXVVyvx2/wCSIeMv+wHe&#10;/wDpO9AGh/wZU/8AKU3x9/2SrUf/AE76PX9P1fzA/wDBlT/ylN8ff9kq1H/076PX9P1AHE/tLf8A&#10;JuXxA/7FvUf/AElkr+Xv/g0J/wCUxuk/9ipq/wD6LSv6hP2lv+TcviB/2Leo/wDpLJX8vf8AwaE/&#10;8pjdJ/7FTV//AEWlAH9XVFFFABRRRQAUUUUAFFFFABRRRQAUUUUAFfzf/wDB7n8aP7e/al+Cvw/S&#10;TdH4X8MXmuuo6B7+6EPPuF08H2De9f0gV/JP/wAHX3xO/wCFif8ABZfxrarJvj8K6Rpmjquf9WVt&#10;xMw/76mJ/GgD9uv+DUv4R/8ACr/+CLfw/vpIfJufGmqatr0wI5ObyS2jJ+sVtGR7EV8b/wDBUXxf&#10;/wAJn+3j8RbjduW11BbJT7QxJH/NTX60f8EsPhevwU/4Js/Avwz5YgbSPA+lJOMYzK1rG8jH3Lsz&#10;H3NfiD8cPG//AAsv40eLfEQbcuuazd3yn/Zkmd1H4AigDl6KKKACiiigAooooAKKKKACiiigAooo&#10;oAKKKKACiiigAooooAKKKKACuV+O3/JEPGX/AGA73/0neuqrlfjt/wAkQ8Zf9gO9/wDSd6AND/gy&#10;p/5Sm+Pv+yVaj/6d9Hr+n6v5gf8Agyp/5Sm+Pv8AslWo/wDp30ev6fqAOJ/aW/5Ny+IH/Yt6j/6S&#10;yV/L3/waE/8AKY3Sf+xU1f8A9FpX9Qn7S3/JuXxA/wCxb1H/ANJZK/l7/wCDQn/lMbpP/Yqav/6L&#10;SgD+rqiiigAooooAKKKKACiiigAooooAKKKKAAnAr+LX/gpz4uk/at/4LQ/Fyaxb7cviL4mXOi2J&#10;Xn7RFHefYoMezJGmPY1/ZR8XfHkPws+FXibxNcbfI8O6TdanJu+7thheQ5/Ba/jY/wCCL3w2uf2m&#10;f+CxnwJ0+8L301545ttfvS/zGdbOQ6hNu/3lgbP1NAH9fnxp1KL4D/sj+JJrVti+FvC08dsRxhor&#10;YpHj8Qtfz0Kc1+6n/BWrxgPBf7AnjyQNsfUIYNPX1bzp40IH4En6A1+FY6UAFFFFABRRRQAUUUUA&#10;FFFFABRRRQAUUUUAFFFFABRRRQAUUUUAFFFFABXK/Hb/AJIh4y/7Ad7/AOk711Vcr8dv+SIeMv8A&#10;sB3v/pO9AGh/wZU/8pTfH3/ZKtR/9O+j1/T9X8wP/BlT/wApTfH3/ZKtR/8ATvo9f0/UAcT+0t/y&#10;bl8QP+xb1H/0lkr+Xv8A4NCf+Uxuk/8AYqav/wCi0r+oT9pb/k3L4gf9i3qP/pLJX8vf/BoT/wAp&#10;jdJ/7FTV/wD0WlAH9XVFFFABRRRQAUUUUAFFFFABRRRQAUUUUAfLv/Ba74m/8Kg/4JQfHzXhJ5Mk&#10;Pg+8tYmzjMlwBboPxaUD8a/nk/4NFfhp/wAJx/wWD0bVWj3R+EvDeqalux9x3jFsPzE7Cv2B/wCD&#10;un41j4V/8Ec9e0NZNk3xF8TaT4fXH3iqStqDfhixwf8Aex3r4H/4MhvhX/a/7Q/x08aNH8ug+H9N&#10;0ZHI4DXlxLKce+LL8j70AfqF/wAF/wDx1/Y37MPhfQI5Ns2u+IVmdc/figgkLD/vuSI/hX5G1+in&#10;/Bwl4v8AtXxI+Hegq2VsdOub1lz0Msip/KKvzroAKKKKACiiigAooooAKKKKACiiigAooooAKKKK&#10;ACiiigAooooAKKKKACuV+O3/ACRDxl/2A73/ANJ3rqq5X47f8kQ8Zf8AYDvf/Sd6AND/AIMqf+Up&#10;vj7/ALJVqP8A6d9Hr+n6v5gf+DKn/lKb4+/7JVqP/p30ev6fqAOJ/aW/5Ny+IH/Yt6j/AOkslfy9&#10;/wDBoT/ymN0n/sVNX/8ARaV/UJ+0t/ybl8QP+xb1H/0lkr+Xv/g0J/5TG6T/ANipq/8A6LSgD+rq&#10;iiigAooooAKKKKACiiigAooooAKKKM0AfhR/we+fEz7L8GfgX4NWT/j+1rUNZljz18mBIUP4efJ+&#10;dek/8GWPwjj8K/8ABPL4g+LpItt34u8bSW6yY+/b2lpAqflJLcfnXxf/AMHr/wAUF179vH4W+EY5&#10;RIvhzwR/aEig/wCrku72dSD77bVD9GFfq9/wbC/DH/hWf/BF74Tlo/Kk8Qfb9aYEYLedeS7Sfqqq&#10;foRQB8q/8FufHI8Wft4atYK+5PDel2Wn8HIDNH9oP4/vwPwr5Fr1H9tvxw3xH/a9+JGsF/MW61+7&#10;WJs/8s0kMcY/BEUfhXl1ABRRRQAUUUUAFFFFABRRRQAUUUUAFFFFABRRRQAUUUUAFFFFABRRRQAV&#10;yvx2/wCSIeMv+wHe/wDpO9dVXK/Hb/kiHjL/ALAd7/6TvQBof8GVP/KU3x9/2SrUf/Tvo9f0/V/M&#10;D/wZU/8AKU3x9/2SrUf/AE76PX9P1AHE/tLf8m5fED/sW9R/9JZK/l7/AODQn/lMbpP/AGKmr/8A&#10;otK/qE/aW/5Ny+IH/Yt6j/6SyV/L3/waE/8AKY3Sf+xU1f8A9FpQB/V1RRRQAUUUUAFFFFABRRRQ&#10;AUUUUAFI1LSMcCgD+QD/AIOdvixJ8V/+C1fxf/febZ+G207QrUZz5YgsLfzV/wC/7TH8a/qE/Yc+&#10;HI/ZP/4Jo/C3w3eL9nm8D/DzT4b4kbds8NgjTsfTMgc/jX8mP7SSH9sD/gtf4stf+PpPHPxalsD/&#10;ABb45NT8k/ht/Sv6+/2yNF1vWP2R/iJpvhu0kvtavfDl5aWtvEMySl4WQhB3faW2jucCgD+fTXdV&#10;k17Xr2/lz5t9O87893Ysf51Vq5d+HNS0+5khuNPvoZYWKPHJAysjDgggjII9KhfTrhesEy/8ANAE&#10;NFOaGROsbj/gNNIwaACiiigAooooAKKKKACiiigAooooAKKKKACiiigAooooAKKKKACuV+O3/JEP&#10;GX/YDvf/AEneuqrlfjt/yRDxl/2A73/0negDQ/4Mqf8AlKb4+/7JVqP/AKd9Hr+n6v5gf+DKn/lK&#10;b4+/7JVqP/p30ev6fqAOJ/aW/wCTcviB/wBi3qP/AKSyV/Er+xN+3B8RP+Ce/wAc7f4jfC/VLPSP&#10;FVvZzWKT3NjFeR+TMAJFMcgK8gDnGRX9tX7S3/JuXxA/7FvUf/SWSv5d/wDg0Us4r/8A4LDaVHNH&#10;HNG3hTV8q6hlP7tOxoAh03/g7o/bMsceb4j8C3n/AF28LwDP/fBWug03/g8Z/a6sT+9tfhLef9dv&#10;Ds4z/wB8XK1/T9qnwY8H63n7b4V8N3m7r5+mQSZ/NTXO6p+xz8I9bz9t+Ffw4vN3J8/w1ZSZ/OOg&#10;D+cGx/4PQv2poQPtHhD4Jz4/u6LqCH/0uNbFj/weqftFRH/SPh18I5v9y2vo/wD25Nf0B6r/AME2&#10;P2ddcDfbPgH8Fbzd18/wRpkmfzgNYV7/AMEjf2V9Q/1n7OPwPH/XPwTp0f8A6DCKAPwxsf8Ag9m+&#10;N0R/0j4S/DOb12T3kf8A7Oa2bH/g93+KMX/Hx8D/AAHN/uaxdJ/7Ka/Z2/8A+CKX7JOo/wCs/Z2+&#10;Eq5/55+HYI//AEFRWPe/8EGf2O9QJ8z9nv4dDP8Azzsmj/8AQWFAH5IWf/B7940AH2j4C+F29fL8&#10;Qzj+cVatp/wfBa0APtHwB0s/9c/Esg/nDX6h3n/BvH+xfe/e+AHg9f8ArnNdp/KYVl3n/Bt1+xXe&#10;f80O0OL/AK56her/AO1qAPzks/8Ag+Gx/wAfH7Pu7/rn4px/O3rUtP8Ag+H0TI+0fs86q3r5fi2M&#10;fzta+87v/g2S/Yruz/yR63j/AOuesXq/+1ayrz/g1q/YrvP+aX3kX/XPxBfL/wC1aAPjW1/4PhvB&#10;b/679nzxRH67PFMD/wA7cVc/4jevhzPbSLJ8CfG0bshAK67asAe38Ar6suf+DUX9iq5z/wAW916P&#10;/c8T3w/9qVRn/wCDSz9i2U/L4L8WR/7viq9/q5oA/ly+C/7S/iD4F/tO6D8WNKh0y+8TeHtdXxDb&#10;x6jC01rLcrL5o8xFZWZd3UBgfev0xsP+D0H9qiAKLjwj8E7jHcaLqCE/+Tp/lX6pP/waO/sYsuB4&#10;X8ar7jxTc8frUL/8Gin7GrL/AMi/46X3Hiif/CgD8ybf/g9I/aEk/wCP34afB669cWl6ufzuDV23&#10;/wCDzj4rSf8AH98EPhHd+uPtK5/NjX6Sy/8ABoX+xvIuBo/xAT3XxPJ/Vapz/wDBn1+x7KfltviX&#10;Hz/D4l/xiNAH56Qf8HlPiiUf6Z+zX8Kbn1IupV/nGauw/wDB4bb3I/079lX4ay+uy9H9bc195T/8&#10;Gc37Ikw+W4+LEXuviKH+tsaz7r/gzO/ZNuPua98aIP8Ac8QWRx/31ZGgD4nh/wCDurwLdf8AH9+y&#10;H4Hl9fL1GIfztatw/wDB2N8E7v8A4/v2M/Dknr5eq2o/naV9eXP/AAZZfsrXB+Xxt8eIf9zXNLOP&#10;++tONZV9/wAGUH7Nsn/Ht8SvjhD/ANdb/S5P5WK0AfMcH/B0x+zDqH/H/wDsXWKZ6+XfWMv87Zau&#10;Rf8ABzB+xfqI/wBO/ZD1a39fsxsDj8mSvdr7/gyS+B8n/Ht8XvitF/11isJP5QrWLf8A/BkJ8MJA&#10;fsvxy8eQ+nm6NaSY/JloA8tg/wCDif8AYB1D/j9/Ze+Ilvnr9miszj6YvUq3b/8ABer/AIJq6s22&#10;6/Z7+NVoW6lLeDaP++NXB/Sut1H/AIMdfCcufsf7RHiKD087wjDL/K6WsG//AODGeJjm1/adkQf3&#10;Zfh4G/UakP5UALa/8Fj/APgl3rQ/efDP4waWT3eK5OP++dRer9v/AMFOf+CWesH5v+Fo6Tn+/Y6i&#10;2Pyd65m8/wCDG3WE/wCPf9pTTZP+ungV4/5X5rJvP+DHnxomfs/7QfheT08zwtPH/K4agD0q3/bj&#10;/wCCVesD5viZ8QtKz/f0fV2x+Vo9WY/2jP8AglrrH+p/aA8c2uf72m38YH/fem14ve/8GQnxQTP2&#10;f45eApfTzNGu4/5M1ZV7/wAGSPxqjP8Ao/xi+F0v+/b3yfyiNAH0ND8Qf+CaOq/8e/7TeuQZ6efD&#10;Kv8A6FZLVqCP/gnbqg/0f9rK3gz08+RVx/31AtfLV5/wZS/tAQn9z8TPhTN/wO9X+cFZV5/wZeft&#10;JQ58nxt8K5v+326X+cFAH2JF8Nv2DdU/48/2xvDKE9BJd239cVbg/Zw/Y11Qf6H+2P4HbPTzLu0H&#10;/tQV8M3v/Bmt+1NBnydc+Flx6f8AE3nXP5wVkXv/AAZ3ftd2/wDqm+F9x9PETr/OCgD9CIf2LP2X&#10;9U/48v2wvhod3TzNQsh/7XFWIv8AgnV8CtTH+h/tefCJ/QPqlhk/+TQr82b3/g0Q/bItM+XovgC5&#10;/wCuXiaPn/vpBWPe/wDBpt+2la/c8D+F7j/rn4pshn/vpxQB+pUH/BKH4e6r/wAg/wDai+E116bb&#10;q2bP/fN0atRf8EXrfUv+Qf8AHf4Y3ueBtnHP/fMjV+St7/wat/tvWn3PhRp1z/1z8WaTz/31cCsf&#10;UP8Ag2F/bl09WZvgbPMq94vFWiP+gvM/pQB+xkP/AAQd8Zam3/Ev+JXw7vM9Ns0/P/fKNXnf7YP/&#10;AAQx+KXw0/ZT+J3iO48TeAbix0DwnqupXCR3V2JXjhs5ZGCA2+CxCnAJAz3HWvyX1L/g3M/bW0rP&#10;m/ALxM2P+eOoafN/6BcGuX8cf8EZv2vvg14J1jWtZ+CfxI0fQdHsp73UroQZgtraOMvLJIUcgIqB&#10;ic9gaAPs7/gyp/5Sm+Pv+yVaj/6d9Hr+n6v5gf8Agyp/5Sm+Pv8AslWo/wDp30ev6fqAOJ/aW/5N&#10;y+IH/Yt6j/6SyV/L3/waE/8AKY3Sf+xU1f8A9FpX9Qn7S3/JuXxA/wCxb1H/ANJZK/l7/wCDQn/l&#10;MbpP/Yqav/6LSgD+rqiiigAooooAKKKKACiiigAooooAKKKKACiiigAooooAKKKKACiiigAooooA&#10;KKKKACiiigAooooAMUAYFFFABRjmiigAxQBiiigBNuDS4oooAAMCvFf+Ckwz/wAE6vj5/wBk48Q/&#10;+my4r2qvFf8AgpN/yjq+Pn/ZOPEP/psuKAP56/8Agyp/5Sm+Pv8AslWo/wDp30ev6fq/mB/4Mqf+&#10;Upvj7/slWo/+nfR6/p+oA4n9pb/k3L4gf9i3qP8A6SyV/L3/AMGhR/43G6T/ANipq/8A6LSv6jPj&#10;/pN1r3wH8bWNlby3V5e6DfQQQxKWkmke3kVVUDqSSAB6mv48Phb/AMEt/wBuD4IeK113wb8Ffj94&#10;V1qOJ4Vv9K0S+tLhUbhlDxgNg9xnmgD+z0HIor+Q3/hQn/BTz/oA/tc/nq/+NH/ChP8Agp5/0Af2&#10;ufz1f/GgD+vKiv5Df+FCf8FPP+gD+1z+er/40f8AChP+Cnn/AEAf2ufz1f8AxoA/ryor+Q3/AIUJ&#10;/wAFPP8AoA/tc/nq/wDjR/woT/gp5/0Af2ufz1f/ABoA/ryor+Q3/hQn/BTz/oA/tc/nq/8AjR/w&#10;oT/gp5/0Af2ufz1f/GgD+vKiv5Df+FCf8FPP+gD+1z+er/40f8KE/wCCnn/QB/a5/PV/8aAP68qK&#10;/kN/4UJ/wU8/6AP7XP56v/jR/wAKE/4Kef8AQB/a5/PV/wDGgD+vKiv5Df8AhQn/AAU8/wCgD+1z&#10;+er/AONH/ChP+Cnn/QB/a5/PV/8AGgD+vKiv5Df+FCf8FPP+gD+1z+er/wCNH/ChP+Cnn/QB/a5/&#10;PV/8aAP68qK/kN/4UJ/wU8/6AP7XP56v/jR/woT/AIKef9AH9rn89X/xoA/ryor+Q3/hQn/BTz/o&#10;A/tc/nq/+NH/AAoT/gp5/wBAH9rn89X/AMaAP68qK/kN/wCFCf8ABTz/AKAP7XP56v8A40f8KE/4&#10;Kef9AH9rn89X/wAaAP68qK/kN/4UJ/wU8/6AP7XP56v/AI0f8KE/4Kef9AH9rn89X/xoA/ryor+Q&#10;3/hQn/BTz/oA/tc/nq/+NH/ChP8Agp5/0Af2ufz1f/GgD+vKiv5Df+FCf8FPP+gD+1z+er/40f8A&#10;ChP+Cnn/AEAf2ufz1f8AxoA/ryor+Q3/AIUJ/wAFPP8AoA/tc/nq/wDjR/woT/gp5/0Af2ufz1f/&#10;ABoA/ryor+Q3/hQn/BTz/oA/tc/nq/8AjR/woT/gp5/0Af2ufz1f/GgD+vKiv5Df+FCf8FPP+gD+&#10;1z+er/40f8KE/wCCnn/QB/a5/PV/8aAP68qK/kN/4UJ/wU8/6AP7XP56v/jR/wAKE/4Kef8AQB/a&#10;5/PV/wDGgD+vKvFP+Ckx/wCNdfx9/wCyceIf/TZcV/Lx/wAKE/4Kef8AQB/a5/PV/wDGqfiD9mX/&#10;AIKXeLNBvtL1Twr+1hqGm6lbyWt3a3EerSQ3MMilXjdScMrKSCDwQSKAPoD/AIMqf+Upvj7/ALJV&#10;qP8A6d9Hr+n6v54/+DSz/gnx8cv2Tv8Ago1408RfEz4T+PvAeg3vw3vtNgv9b0aazt5rl9T0qRYV&#10;d1ALlIpGC9cIx7V/Q5QAUUUUAFFFFABRRRQAUUUUAFFFFABRRRQAUUUUAFFFFABRRRQAUUUUAFFF&#10;FABRRRQAUUUUAFFFFABRRRQAUUUUAFFFFABRRRQAUUUUAFFFFABRRRQB/9lQSwECLQAUAAYACAAA&#10;ACEA7TFcShgBAAB6AgAAEwAAAAAAAAAAAAAAAAAAAAAAW0NvbnRlbnRfVHlwZXNdLnhtbFBLAQIt&#10;ABQABgAIAAAAIQA4/SH/1gAAAJQBAAALAAAAAAAAAAAAAAAAAEkBAABfcmVscy8ucmVsc1BLAQIt&#10;ABQABgAIAAAAIQBscB0TLCEAAJPcAAAOAAAAAAAAAAAAAAAAAEgCAABkcnMvZTJvRG9jLnhtbFBL&#10;AQItABQABgAIAAAAIQBNHCP33wAAADMDAAAZAAAAAAAAAAAAAAAAAKAjAABkcnMvX3JlbHMvZTJv&#10;RG9jLnhtbC5yZWxzUEsBAi0AFAAGAAgAAAAhAMmRqe7iAAAADAEAAA8AAAAAAAAAAAAAAAAAtiQA&#10;AGRycy9kb3ducmV2LnhtbFBLAQItAAoAAAAAAAAAIQBy7FCwYhMAAGITAAAVAAAAAAAAAAAAAAAA&#10;AMUlAABkcnMvbWVkaWEvaW1hZ2U0LmpwZWdQSwECLQAKAAAAAAAAACEAJYsJpr0AAAC9AAAAFAAA&#10;AAAAAAAAAAAAAABaOQAAZHJzL21lZGlhL2ltYWdlMy5wbmdQSwECLQAKAAAAAAAAACEA+2IuebcA&#10;AAC3AAAAFAAAAAAAAAAAAAAAAABJOgAAZHJzL21lZGlhL2ltYWdlMi5wbmdQSwECLQAKAAAAAAAA&#10;ACEADZEybQt0AAALdAAAFAAAAAAAAAAAAAAAAAAyOwAAZHJzL21lZGlhL2ltYWdlMS5qcGdQSwEC&#10;LQAKAAAAAAAAACEAzkVCmZ1aAACdWgAAFQAAAAAAAAAAAAAAAABvrwAAZHJzL21lZGlhL2ltYWdl&#10;NS5qcGVnUEsFBgAAAAAKAAoAhgIAAD8KAQAAAA==&#10;">
                <v:group id="Group 225" o:spid="_x0000_s1152" style="position:absolute;width:49014;height:21566" coordsize="49014,2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group id="Group 496" o:spid="_x0000_s1153" style="position:absolute;top:1024;width:49014;height:20542" coordsize="49014,20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<v:shape id="Picture 242" o:spid="_x0000_s1154" type="#_x0000_t75" style="position:absolute;left:1103;top:4177;width:47911;height:16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8En3EAAAA3AAAAA8AAABkcnMvZG93bnJldi54bWxEj0GLwjAUhO/C/ofwFvam6ZaipWsUERb3&#10;4MVaBG/P5m1bbF5KE7X+eyMIHoeZ+YaZLwfTiiv1rrGs4HsSgSAurW64UlDsf8cpCOeRNbaWScGd&#10;HCwXH6M5ZtreeEfX3FciQNhlqKD2vsukdGVNBt3EdsTB+7e9QR9kX0nd4y3ATSvjKJpKgw2HhRo7&#10;WtdUnvOLUdDlB9rcT6fZ1rTH1CaJWxfbVKmvz2H1A8LT4N/hV/tPK4iTGJ5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8En3EAAAA3AAAAA8AAAAAAAAAAAAAAAAA&#10;nwIAAGRycy9kb3ducmV2LnhtbFBLBQYAAAAABAAEAPcAAACQAwAAAAA=&#10;">
                      <v:imagedata r:id="rId48" o:title=""/>
                      <v:path arrowok="t"/>
                    </v:shape>
                    <v:group id="Group 146" o:spid="_x0000_s1155" style="position:absolute;width:32461;height:17924" coordorigin="10,10" coordsize="5404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<v:group id="Group 140" o:spid="_x0000_s1156" style="position:absolute;left:10;top:34;width:3322;height:2889" coordorigin="10,34" coordsize="3322,2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shape id="Freeform 141" o:spid="_x0000_s1157" style="position:absolute;left:10;top:34;width:3322;height:2889;visibility:visible;mso-wrap-style:square;v-text-anchor:top" coordsize="3322,2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ljsMA&#10;AADcAAAADwAAAGRycy9kb3ducmV2LnhtbERPTWvCQBC9C/0PyxR6MxtFtImuUgqW3qRa1OOYHZNg&#10;djbsbjX6692C4G0e73Nmi8404kzO15YVDJIUBHFhdc2lgt/Nsv8OwgdkjY1lUnAlD4v5S2+GubYX&#10;/qHzOpQihrDPUUEVQptL6YuKDPrEtsSRO1pnMEToSqkdXmK4aeQwTcfSYM2xocKWPisqTus/o0Bu&#10;N9ly/zWw10mxGqbZzp1Gt4NSb6/dxxREoC48xQ/3t47zRxn8Px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9ljsMAAADcAAAADwAAAAAAAAAAAAAAAACYAgAAZHJzL2Rv&#10;d25yZXYueG1sUEsFBgAAAAAEAAQA9QAAAIgDAAAAAA==&#10;" path="m1552,1025r-292,l3322,2888,1552,1025xe" stroked="f">
                          <v:path arrowok="t" o:connecttype="custom" o:connectlocs="1552,1059;1260,1059;3322,2922;1552,1059" o:connectangles="0,0,0,0"/>
                        </v:shape>
                        <v:shape id="Freeform 142" o:spid="_x0000_s1158" style="position:absolute;left:10;top:34;width:3322;height:2889;visibility:visible;mso-wrap-style:square;v-text-anchor:top" coordsize="3322,2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azsYA&#10;AADcAAAADwAAAGRycy9kb3ducmV2LnhtbESPQW/CMAyF75P2HyJP2m2koLFBR0AIiYkbAqbB0TRe&#10;W9E4VZJB4dfjw6TdbL3n9z5PZp1r1JlCrD0b6PcyUMSFtzWXBr52y5cRqJiQLTaeycCVIsymjw8T&#10;zK2/8IbO21QqCeGYo4EqpTbXOhYVOYw93xKL9uODwyRrKLUNeJFw1+hBlr1phzVLQ4UtLSoqTttf&#10;Z0B/78bLw2ffX9+L9SAb78Pp9XY05vmpm3+AStSlf/Pf9coK/lDw5RmZQE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xazsYAAADcAAAADwAAAAAAAAAAAAAAAACYAgAAZHJz&#10;L2Rvd25yZXYueG1sUEsFBgAAAAAEAAQA9QAAAIsDAAAAAA==&#10;" path="m1055,l735,,193,,128,15,72,49,30,98,5,160,,205r,820l15,1102r34,56l98,1200r62,25l205,1230r845,l1111,1222r60,-28l1218,1150r31,-58l1260,1025r292,l1260,718r,-525l1257,171r-21,-63l1196,56,1142,19,1078,1,1055,xe" stroked="f">
                          <v:path arrowok="t" o:connecttype="custom" o:connectlocs="1055,34;735,34;193,34;128,49;72,83;30,132;5,194;0,239;0,1059;15,1136;49,1192;98,1234;160,1259;205,1264;1050,1264;1111,1256;1171,1228;1218,1184;1249,1126;1260,1059;1552,1059;1260,752;1260,227;1257,205;1236,142;1196,90;1142,53;1078,35;1055,34" o:connectangles="0,0,0,0,0,0,0,0,0,0,0,0,0,0,0,0,0,0,0,0,0,0,0,0,0,0,0,0,0"/>
                        </v:shape>
                      </v:group>
                      <v:group id="Group 143" o:spid="_x0000_s1159" style="position:absolute;left:10;top:34;width:3322;height:2889" coordorigin="10,34" coordsize="3322,2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shape id="Freeform 144" o:spid="_x0000_s1160" style="position:absolute;left:10;top:34;width:3322;height:2889;visibility:visible;mso-wrap-style:square;v-text-anchor:top" coordsize="3322,2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IL8EA&#10;AADcAAAADwAAAGRycy9kb3ducmV2LnhtbERP24rCMBB9X/Afwgi+ramVXaUaRQRBEMFVP2Boxqba&#10;TGoTbf37jbCwb3M415kvO1uJJzW+dKxgNExAEOdOl1woOJ82n1MQPiBrrByTghd5WC56H3PMtGv5&#10;h57HUIgYwj5DBSaEOpPS54Ys+qGriSN3cY3FEGFTSN1gG8NtJdMk+ZYWS44NBmtaG8pvx4dVcD+0&#10;4wmudtqyuY42j3Q/WRd7pQb9bjUDEagL/+I/91bH+V8pvJ+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dyC/BAAAA3AAAAA8AAAAAAAAAAAAAAAAAmAIAAGRycy9kb3du&#10;cmV2LnhtbFBLBQYAAAAABAAEAPUAAACGAwAAAAA=&#10;" path="m,205l11,138,42,80,89,36,149,8,735,r315,l1055,r23,1l1142,19r54,37l1236,108r21,63l1260,718,3322,2888,1260,1025r-1,23l1241,1112r-37,54l1152,1206r-63,21l1050,1230r-315,l205,1230r-23,-1l118,1211,64,1174,24,1122,3,1059,,1025,,718,,205xe" filled="f" strokeweight="1pt">
                          <v:path arrowok="t" o:connecttype="custom" o:connectlocs="0,239;11,172;42,114;89,70;149,42;735,34;1050,34;1055,34;1078,35;1142,53;1196,90;1236,142;1257,205;1260,752;3322,2922;1260,1059;1259,1082;1241,1146;1204,1200;1152,1240;1089,1261;1050,1264;735,1264;205,1264;182,1263;118,1245;64,1208;24,1156;3,1093;0,1059;0,752;0,239" o:connectangles="0,0,0,0,0,0,0,0,0,0,0,0,0,0,0,0,0,0,0,0,0,0,0,0,0,0,0,0,0,0,0,0"/>
                        </v:shape>
                        <v:shape id="Picture 145" o:spid="_x0000_s1161" type="#_x0000_t75" style="position:absolute;left:77;top:106;width:1118;height:1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SHFPCAAAA3AAAAA8AAABkcnMvZG93bnJldi54bWxET01rg0AQvRf6H5Yp5NasSYiIzSYUIdLm&#10;IjXpfXCnKnFnxd2q7a/vBgK9zeN9zu4wm06MNLjWsoLVMgJBXFndcq3gcj4+JyCcR9bYWSYFP+Tg&#10;sH982GGq7cQfNJa+FiGEXYoKGu/7VEpXNWTQLW1PHLgvOxj0AQ611ANOIdx0ch1FsTTYcmhosKes&#10;oepafhsFRXLNf99z367wlI3xp824KkqlFk/z6wsIT7P/F9/dbzrM327g9ky4QO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khxTwgAAANwAAAAPAAAAAAAAAAAAAAAAAJ8C&#10;AABkcnMvZG93bnJldi54bWxQSwUGAAAAAAQABAD3AAAAjgMAAAAA&#10;">
                          <v:imagedata r:id="rId65" o:title=""/>
                        </v:shape>
                      </v:group>
                      <v:group id="Group 146" o:spid="_x0000_s1162" style="position:absolute;left:10;top:10;width:5404;height:2984" coordorigin="10,10" coordsize="5404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<v:shape id="Freeform 147" o:spid="_x0000_s1163" style="position:absolute;left:10;top:10;width:5404;height:2984;visibility:visible;mso-wrap-style:square;v-text-anchor:top" coordsize="5404,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uWMIA&#10;AADcAAAADwAAAGRycy9kb3ducmV2LnhtbERPTWsCMRC9F/ofwhS8SM0qWMvWKEURvbraFm/TZLpZ&#10;upksm6irv94UhN7m8T5nOu9cLU7UhsqzguEgA0Gsvam4VLDfrZ5fQYSIbLD2TAouFGA+e3yYYm78&#10;mbd0KmIpUgiHHBXYGJtcyqAtOQwD3xAn7se3DmOCbSlNi+cU7mo5yrIX6bDi1GCxoYUl/VscnYJv&#10;tqU+LN1B9xeZLD7w6/M6WSvVe+re30BE6uK/+O7emDR/PIa/Z9IF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25YwgAAANwAAAAPAAAAAAAAAAAAAAAAAJgCAABkcnMvZG93&#10;bnJldi54bWxQSwUGAAAAAAQABAD1AAAAhwMAAAAA&#10;" path="m2048,1175r-654,l5404,2984,2048,1175xe" stroked="f">
                          <v:path arrowok="t" o:connecttype="custom" o:connectlocs="2048,1185;1394,1185;5404,2994;2048,1185" o:connectangles="0,0,0,0"/>
                        </v:shape>
                        <v:shape id="Freeform 148" o:spid="_x0000_s1164" style="position:absolute;left:10;top:10;width:5404;height:2984;visibility:visible;mso-wrap-style:square;v-text-anchor:top" coordsize="5404,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wL8IA&#10;AADcAAAADwAAAGRycy9kb3ducmV2LnhtbERPTWsCMRC9F/wPYYReRLMt1MpqFLGU9tq1Kt7GZNws&#10;bibLJtVtf70RhN7m8T5ntuhcLc7UhsqzgqdRBoJYe1NxqeB7/T6cgAgR2WDtmRT8UoDFvPcww9z4&#10;C3/RuYilSCEcclRgY2xyKYO25DCMfEOcuKNvHcYE21KaFi8p3NXyOcvG0mHFqcFiQytL+lT8OAUH&#10;tqXev7m9HqwyWWxwt/17/VDqsd8tpyAidfFffHd/mjT/ZQy3Z9IF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9fAvwgAAANwAAAAPAAAAAAAAAAAAAAAAAJgCAABkcnMvZG93&#10;bnJldi54bWxQSwUGAAAAAAQABAD1AAAAhwMAAAAA&#10;" path="m1162,l813,,222,,156,13,98,43,50,88,17,144,1,209,,232r,946l13,1254r30,58l88,1360r56,33l209,1409r23,1l1162,1410r76,-13l1296,1367r48,-45l1377,1266r16,-65l1394,1178r,-3l2048,1175,1394,823r,-601l1392,199r-19,-64l1338,81,1289,38,1229,10,1185,1,1162,xe" stroked="f">
                          <v:path arrowok="t" o:connecttype="custom" o:connectlocs="1162,10;813,10;222,10;156,23;98,53;50,98;17,154;1,219;0,242;0,1188;13,1264;43,1322;88,1370;144,1403;209,1419;232,1420;1162,1420;1238,1407;1296,1377;1344,1332;1377,1276;1393,1211;1394,1188;1394,1185;2048,1185;1394,833;1394,232;1392,209;1373,145;1338,91;1289,48;1229,20;1185,11;1162,10" o:connectangles="0,0,0,0,0,0,0,0,0,0,0,0,0,0,0,0,0,0,0,0,0,0,0,0,0,0,0,0,0,0,0,0,0,0"/>
                        </v:shape>
                      </v:group>
                      <v:group id="Group 149" o:spid="_x0000_s1165" style="position:absolute;left:10;top:10;width:5404;height:2984" coordorigin="10,10" coordsize="5404,2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shape id="Freeform 150" o:spid="_x0000_s1166" style="position:absolute;left:10;top:10;width:5404;height:2984;visibility:visible;mso-wrap-style:square;v-text-anchor:top" coordsize="5404,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lBcYA&#10;AADcAAAADwAAAGRycy9kb3ducmV2LnhtbESPQWvCQBCF74X+h2UK3urGYKukriJiQQQPakp7HLLT&#10;JDQ7G7LbGPvrnUPB2wzvzXvfLFaDa1RPXag9G5iME1DEhbc1lwby8/vzHFSIyBYbz2TgSgFWy8eH&#10;BWbWX/hI/SmWSkI4ZGigirHNtA5FRQ7D2LfEon37zmGUtSu17fAi4a7RaZK8aoc1S0OFLW0qKn5O&#10;v87AJp/M5sf089BuPxr6uqb99G+vjRk9Des3UJGGeDf/X++s4L8IrTwjE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tlBcYAAADcAAAADwAAAAAAAAAAAAAAAACYAgAAZHJz&#10;L2Rvd25yZXYueG1sUEsFBgAAAAAEAAQA9QAAAIsDAAAAAA==&#10;" path="m,232l10,165,38,105,81,56,135,21,199,2,813,r349,l1185,1r65,16l1306,50r45,48l1381,156r13,66l1394,823,5404,2984,1394,1175r,3l1393,1201r-16,65l1344,1322r-48,45l1238,1397r-66,13l1162,1410r-349,l232,1410r-23,-1l144,1393,88,1360,43,1312,13,1254,,1188r,-13l,823,,232xe" filled="f" strokeweight="1pt">
                          <v:path arrowok="t" o:connecttype="custom" o:connectlocs="0,242;10,175;38,115;81,66;135,31;199,12;813,10;1162,10;1185,11;1250,27;1306,60;1351,108;1381,166;1394,232;1394,833;5404,2994;1394,1185;1394,1188;1393,1211;1377,1276;1344,1332;1296,1377;1238,1407;1172,1420;1162,1420;813,1420;232,1420;209,1419;144,1403;88,1370;43,1322;13,1264;0,1198;0,1185;0,833;0,242" o:connectangles="0,0,0,0,0,0,0,0,0,0,0,0,0,0,0,0,0,0,0,0,0,0,0,0,0,0,0,0,0,0,0,0,0,0,0,0"/>
                        </v:shape>
                        <v:shape id="Picture 151" o:spid="_x0000_s1167" type="#_x0000_t75" style="position:absolute;left:87;top:92;width:1238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7xbBAAAA3AAAAA8AAABkcnMvZG93bnJldi54bWxET0uLwjAQvgv+hzCCtzVVUbSaFhVEb7s+&#10;ELwNzdgWm0lpotZ/v1lY8DYf33OWaWsq8aTGlZYVDAcRCOLM6pJzBefT9msGwnlkjZVlUvAmB2nS&#10;7Swx1vbFB3oefS5CCLsYFRTe17GULivIoBvYmjhwN9sY9AE2udQNvkK4qeQoiqbSYMmhocCaNgVl&#10;9+PDKNjlm8u1cm56Hv+8v0t/2q3Xl7FS/V67WoDw1PqP+N+912H+ZA5/z4QLZPI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W7xbBAAAA3AAAAA8AAAAAAAAAAAAAAAAAnwIA&#10;AGRycy9kb3ducmV2LnhtbFBLBQYAAAAABAAEAPcAAACNAwAAAAA=&#10;">
                          <v:imagedata r:id="rId66" o:title=""/>
                        </v:shape>
                        <v:shape id="Picture 152" o:spid="_x0000_s1168" type="#_x0000_t75" style="position:absolute;left:116;top:389;width:1176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DyzfFAAAA3AAAAA8AAABkcnMvZG93bnJldi54bWxEj0FrAjEQhe8F/0MYwVvNWqiU1ShiKRRK&#10;pa499Dhsxs3iZrIkUdf+eudQ6G2G9+a9b5brwXfqQjG1gQ3MpgUo4jrYlhsD34e3xxdQKSNb7AKT&#10;gRslWK9GD0ssbbjyni5VbpSEcCrRgMu5L7VOtSOPaRp6YtGOIXrMssZG24hXCfedfiqKufbYsjQ4&#10;7GnrqD5VZ2+g2H/8unga0ucPnbudDtuv59fKmMl42CxAZRryv/nv+t0K/lzw5RmZQK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A8s3xQAAANwAAAAPAAAAAAAAAAAAAAAA&#10;AJ8CAABkcnMvZG93bnJldi54bWxQSwUGAAAAAAQABAD3AAAAkQMAAAAA&#10;">
                          <v:imagedata r:id="rId67" o:title=""/>
                        </v:shape>
                      </v:group>
                      <v:group id="Group 153" o:spid="_x0000_s1169" style="position:absolute;left:728;top:153;width:2;height:820" coordorigin="728,153" coordsize="2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shape id="Freeform 154" o:spid="_x0000_s1170" style="position:absolute;left:728;top:153;width:2;height:820;visibility:visible;mso-wrap-style:square;v-text-anchor:top" coordsize="1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6NMEA&#10;AADcAAAADwAAAGRycy9kb3ducmV2LnhtbERPy6rCMBDdC/5DGOHuNLWIaDWKeLngdecDxN3QjG2x&#10;mdQm1vr3RhDczeE8Z75sTSkaql1hWcFwEIEgTq0uOFNwPPz1JyCcR9ZYWiYFT3KwXHQ7c0y0ffCO&#10;mr3PRAhhl6CC3PsqkdKlORl0A1sRB+5ia4M+wDqTusZHCDeljKNoLA0WHBpyrGidU3rd342CZniw&#10;o+cpO41+b/+76eR8i7fTrVI/vXY1A+Gp9V/xx73RYf44hvcz4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YejTBAAAA3AAAAA8AAAAAAAAAAAAAAAAAmAIAAGRycy9kb3du&#10;cmV2LnhtbFBLBQYAAAAABAAEAPUAAACGAwAAAAA=&#10;" path="m1,l,820e" filled="f" strokeweight="1pt">
                          <v:path arrowok="t" o:connecttype="custom" o:connectlocs="2,153;0,973" o:connectangles="0,0"/>
                        </v:shape>
                      </v:group>
                      <v:group id="Group 155" o:spid="_x0000_s1171" style="position:absolute;left:669;top:113;width:120;height:121" coordorigin="669,113" coordsize="12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shape id="Freeform 156" o:spid="_x0000_s1172" style="position:absolute;left:669;top:113;width:120;height:121;visibility:visible;mso-wrap-style:square;v-text-anchor:top" coordsize="1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sR8AA&#10;AADcAAAADwAAAGRycy9kb3ducmV2LnhtbERPTYvCMBC9L/gfwgheFk0VEalGEUVRT2sVz0MztsVm&#10;Upqo7b83grC3ebzPmS8bU4on1a6wrGA4iEAQp1YXnCm4nLf9KQjnkTWWlklBSw6Wi87PHGNtX3yi&#10;Z+IzEULYxagg976KpXRpTgbdwFbEgbvZ2qAPsM6krvEVwk0pR1E0kQYLDg05VrTOKb0nD6Pgb538&#10;Rm503zJvrqZdDQ/t7lgp1es2qxkIT43/F3/dex3mT8bweSZc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jsR8AAAADcAAAADwAAAAAAAAAAAAAAAACYAgAAZHJzL2Rvd25y&#10;ZXYueG1sUEsFBgAAAAAEAAQA9QAAAIUDAAAAAA==&#10;" path="m60,l,120r120,l60,xe" fillcolor="black" stroked="f">
                          <v:path arrowok="t" o:connecttype="custom" o:connectlocs="60,113;0,233;120,233;60,113" o:connectangles="0,0,0,0"/>
                        </v:shape>
                      </v:group>
                      <v:group id="Group 157" o:spid="_x0000_s1173" style="position:absolute;left:668;top:893;width:120;height:121" coordorigin="668,893" coordsize="12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shape id="Freeform 158" o:spid="_x0000_s1174" style="position:absolute;left:668;top:893;width:120;height:121;visibility:visible;mso-wrap-style:square;v-text-anchor:top" coordsize="1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Xq8AA&#10;AADcAAAADwAAAGRycy9kb3ducmV2LnhtbERPTYvCMBC9C/sfwix4kTXVQ5FqFFEU9aRVPA/NbFts&#10;JqWJ2v57Iwje5vE+Z7ZoTSUe1LjSsoLRMAJBnFldcq7gct78TUA4j6yxskwKOnKwmP/0Zpho++QT&#10;PVKfixDCLkEFhfd1IqXLCjLohrYmDty/bQz6AJtc6gafIdxUchxFsTRYcmgosKZVQdktvRsFx1U6&#10;iNz4tmFeX023HO277aFWqv/bLqcgPLX+K/64dzrMj2N4PxMu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bXq8AAAADcAAAADwAAAAAAAAAAAAAAAACYAgAAZHJzL2Rvd25y&#10;ZXYueG1sUEsFBgAAAAAEAAQA9QAAAIUDAAAAAA==&#10;" path="m,l60,120,120,,,xe" fillcolor="black" stroked="f">
                          <v:path arrowok="t" o:connecttype="custom" o:connectlocs="0,893;60,1013;120,893;0,893" o:connectangles="0,0,0,0"/>
                        </v:shape>
                        <v:shape id="Text Box 159" o:spid="_x0000_s1175" type="#_x0000_t202" style="position:absolute;left:389;top:1029;width:566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      <v:textbox inset="0,0,0,0">
                            <w:txbxContent>
                              <w:p w:rsidR="00B47FA3" w:rsidRDefault="00B47FA3" w:rsidP="00B47FA3">
                                <w:pPr>
                                  <w:spacing w:before="5" w:line="154" w:lineRule="exact"/>
                                  <w:ind w:left="67" w:hanging="68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ALIGN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Picture 224" o:spid="_x0000_s1176" type="#_x0000_t75" style="position:absolute;left:29481;width:13907;height:13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JALDAAAA3AAAAA8AAABkcnMvZG93bnJldi54bWxEj81qwzAQhO+FvIPYQm6NXJOkxYkSQqEh&#10;x8Zp74u1sY2tlbHk36evAoUeh5n5htkfR1OLnlpXWlbwuopAEGdWl5wr+L59vryDcB5ZY22ZFEzk&#10;4HhYPO0x0XbgK/Wpz0WAsEtQQeF9k0jpsoIMupVtiIN3t61BH2SbS93iEOCmlnEUbaXBksNCgQ19&#10;FJRVaWcUbJp6+KrezilOVWev0fY2/+hZqeXzeNqB8DT6//Bf+6IVxPEaHmfCEZCH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QkAsMAAADcAAAADwAAAAAAAAAAAAAAAACf&#10;AgAAZHJzL2Rvd25yZXYueG1sUEsFBgAAAAAEAAQA9wAAAI8DAAAAAA==&#10;">
                    <v:imagedata r:id="rId68" o:title=""/>
                    <v:path arrowok="t"/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Left Arrow 211" o:spid="_x0000_s1177" type="#_x0000_t66" style="position:absolute;left:34762;top:7488;width:3601;height:360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JsEA&#10;AADcAAAADwAAAGRycy9kb3ducmV2LnhtbESP3YrCMBSE74V9h3AWvJE1rcoi1SjLiuKlP/sAh+Zs&#10;Wm1OShM1vr0RBC+HmfmGmS+jbcSVOl87VpAPMxDEpdM1GwV/x/XXFIQPyBobx6TgTh6Wi4/eHAvt&#10;bryn6yEYkSDsC1RQhdAWUvqyIot+6Fri5P27zmJIsjNSd3hLcNvIUZZ9S4s1p4UKW/qtqDwfLlZB&#10;mI4b7c97GycnMqu4MwPeGKX6n/FnBiJQDO/wq73VCkZ5Ds8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2nSbBAAAA3AAAAA8AAAAAAAAAAAAAAAAAmAIAAGRycy9kb3du&#10;cmV2LnhtbFBLBQYAAAAABAAEAPUAAACGAwAAAAA=&#10;" adj="10800" fillcolor="black [3213]" strokecolor="white">
                    <v:shadow on="t" color="black" opacity="22937f" origin=",.5" offset="0,.63889mm"/>
                  </v:shape>
                </v:group>
                <v:shape id="Text Box 232" o:spid="_x0000_s1178" type="#_x0000_t202" style="position:absolute;left:8276;top:22544;width:32402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3xsQA&#10;AADcAAAADwAAAGRycy9kb3ducmV2LnhtbESPwWrDMBBE74X8g9hCL6WWrYJJnSghhBZKb3FyyW2x&#10;NraptTKWYrv5+qpQyHGYmTfMejvbTow0+NaxhixJQRBXzrRcazgdP16WIHxANtg5Jg0/5GG7WTys&#10;sTBu4gONZahFhLAvUEMTQl9I6auGLPrE9cTRu7jBYohyqKUZcIpw20mVprm02HJcaLCnfUPVd3m1&#10;GvL5vX/+eiM13apu5PMtywJlWj89zrsViEBzuIf/259Gg3pV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N8bEAAAA3AAAAA8AAAAAAAAAAAAAAAAAmAIAAGRycy9k&#10;b3ducmV2LnhtbFBLBQYAAAAABAAEAPUAAACJAwAAAAA=&#10;" filled="f" stroked="f">
                  <v:textbox style="mso-fit-shape-to-text:t" inset="0,0,0,0">
                    <w:txbxContent>
                      <w:p w:rsidR="00EC002F" w:rsidRDefault="00EC002F" w:rsidP="00EC002F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</w:rPr>
                          <w:t xml:space="preserve">Align </w:t>
                        </w:r>
                        <w:r w:rsidRPr="00EC002F">
                          <w:rPr>
                            <w:rFonts w:ascii="Arial" w:hAnsi="Arial" w:cs="Arial"/>
                            <w:b/>
                            <w:sz w:val="16"/>
                          </w:rPr>
                          <w:t>bottom edge of pre</w:t>
                        </w:r>
                        <w:r w:rsidR="0072091A">
                          <w:rPr>
                            <w:rFonts w:ascii="Arial" w:hAnsi="Arial" w:cs="Arial"/>
                            <w:b/>
                            <w:sz w:val="16"/>
                          </w:rPr>
                          <w:t>-</w:t>
                        </w:r>
                        <w:r w:rsidRPr="00EC002F">
                          <w:rPr>
                            <w:rFonts w:ascii="Arial" w:hAnsi="Arial" w:cs="Arial"/>
                            <w:b/>
                            <w:sz w:val="16"/>
                          </w:rPr>
                          <w:t>mask paper to bottom of door panel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002F">
        <w:rPr>
          <w:b/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709D23FD" wp14:editId="577A8790">
                <wp:simplePos x="0" y="0"/>
                <wp:positionH relativeFrom="column">
                  <wp:posOffset>-2396359</wp:posOffset>
                </wp:positionH>
                <wp:positionV relativeFrom="paragraph">
                  <wp:posOffset>-3153</wp:posOffset>
                </wp:positionV>
                <wp:extent cx="5639457" cy="2583889"/>
                <wp:effectExtent l="0" t="0" r="0" b="698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9457" cy="2583889"/>
                          <a:chOff x="0" y="0"/>
                          <a:chExt cx="5639457" cy="2583889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5639457" cy="2463712"/>
                            <a:chOff x="0" y="0"/>
                            <a:chExt cx="5639457" cy="2463712"/>
                          </a:xfrm>
                        </wpg:grpSpPr>
                        <wpg:grpSp>
                          <wpg:cNvPr id="453" name="Group 453"/>
                          <wpg:cNvGrpSpPr/>
                          <wpg:grpSpPr>
                            <a:xfrm>
                              <a:off x="0" y="378372"/>
                              <a:ext cx="4791075" cy="2085340"/>
                              <a:chOff x="0" y="0"/>
                              <a:chExt cx="4791075" cy="2085712"/>
                            </a:xfrm>
                          </wpg:grpSpPr>
                          <pic:pic xmlns:pic="http://schemas.openxmlformats.org/drawingml/2006/picture">
                            <pic:nvPicPr>
                              <pic:cNvPr id="452" name="Picture 4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49317"/>
                                <a:ext cx="4791075" cy="1636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u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53093" cy="1817153"/>
                                <a:chOff x="995" y="51"/>
                                <a:chExt cx="5598" cy="3127"/>
                              </a:xfrm>
                            </wpg:grpSpPr>
                            <wpg:grpSp>
                              <wpg:cNvPr id="114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1" y="59"/>
                                  <a:ext cx="2806" cy="2965"/>
                                  <a:chOff x="1851" y="59"/>
                                  <a:chExt cx="2806" cy="2965"/>
                                </a:xfrm>
                              </wpg:grpSpPr>
                              <wps:wsp>
                                <wps:cNvPr id="115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1" y="59"/>
                                    <a:ext cx="2529" cy="2901"/>
                                  </a:xfrm>
                                  <a:custGeom>
                                    <a:avLst/>
                                    <a:gdLst>
                                      <a:gd name="T0" fmla="+- 0 3009 1851"/>
                                      <a:gd name="T1" fmla="*/ T0 w 2806"/>
                                      <a:gd name="T2" fmla="+- 0 1234 59"/>
                                      <a:gd name="T3" fmla="*/ 1234 h 2965"/>
                                      <a:gd name="T4" fmla="+- 0 2685 1851"/>
                                      <a:gd name="T5" fmla="*/ T4 w 2806"/>
                                      <a:gd name="T6" fmla="+- 0 1234 59"/>
                                      <a:gd name="T7" fmla="*/ 1234 h 2965"/>
                                      <a:gd name="T8" fmla="+- 0 4656 1851"/>
                                      <a:gd name="T9" fmla="*/ T8 w 2806"/>
                                      <a:gd name="T10" fmla="+- 0 3024 59"/>
                                      <a:gd name="T11" fmla="*/ 3024 h 2965"/>
                                      <a:gd name="T12" fmla="+- 0 3009 1851"/>
                                      <a:gd name="T13" fmla="*/ T12 w 2806"/>
                                      <a:gd name="T14" fmla="+- 0 1234 59"/>
                                      <a:gd name="T15" fmla="*/ 1234 h 29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806" h="2965">
                                        <a:moveTo>
                                          <a:pt x="1158" y="1175"/>
                                        </a:moveTo>
                                        <a:lnTo>
                                          <a:pt x="834" y="1175"/>
                                        </a:lnTo>
                                        <a:lnTo>
                                          <a:pt x="2805" y="2965"/>
                                        </a:lnTo>
                                        <a:lnTo>
                                          <a:pt x="1158" y="1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1" y="59"/>
                                    <a:ext cx="2806" cy="2965"/>
                                  </a:xfrm>
                                  <a:custGeom>
                                    <a:avLst/>
                                    <a:gdLst>
                                      <a:gd name="T0" fmla="+- 0 2546 1851"/>
                                      <a:gd name="T1" fmla="*/ T0 w 2806"/>
                                      <a:gd name="T2" fmla="+- 0 59 59"/>
                                      <a:gd name="T3" fmla="*/ 59 h 2965"/>
                                      <a:gd name="T4" fmla="+- 0 2338 1851"/>
                                      <a:gd name="T5" fmla="*/ T4 w 2806"/>
                                      <a:gd name="T6" fmla="+- 0 59 59"/>
                                      <a:gd name="T7" fmla="*/ 59 h 2965"/>
                                      <a:gd name="T8" fmla="+- 0 1971 1851"/>
                                      <a:gd name="T9" fmla="*/ T8 w 2806"/>
                                      <a:gd name="T10" fmla="+- 0 60 59"/>
                                      <a:gd name="T11" fmla="*/ 60 h 2965"/>
                                      <a:gd name="T12" fmla="+- 0 1910 1851"/>
                                      <a:gd name="T13" fmla="*/ T12 w 2806"/>
                                      <a:gd name="T14" fmla="+- 0 85 59"/>
                                      <a:gd name="T15" fmla="*/ 85 h 2965"/>
                                      <a:gd name="T16" fmla="+- 0 1867 1851"/>
                                      <a:gd name="T17" fmla="*/ T16 w 2806"/>
                                      <a:gd name="T18" fmla="+- 0 133 59"/>
                                      <a:gd name="T19" fmla="*/ 133 h 2965"/>
                                      <a:gd name="T20" fmla="+- 0 1851 1851"/>
                                      <a:gd name="T21" fmla="*/ T20 w 2806"/>
                                      <a:gd name="T22" fmla="+- 0 198 59"/>
                                      <a:gd name="T23" fmla="*/ 198 h 2965"/>
                                      <a:gd name="T24" fmla="+- 0 1851 1851"/>
                                      <a:gd name="T25" fmla="*/ T24 w 2806"/>
                                      <a:gd name="T26" fmla="+- 0 1234 59"/>
                                      <a:gd name="T27" fmla="*/ 1234 h 2965"/>
                                      <a:gd name="T28" fmla="+- 0 1852 1851"/>
                                      <a:gd name="T29" fmla="*/ T28 w 2806"/>
                                      <a:gd name="T30" fmla="+- 0 1349 59"/>
                                      <a:gd name="T31" fmla="*/ 1349 h 2965"/>
                                      <a:gd name="T32" fmla="+- 0 1877 1851"/>
                                      <a:gd name="T33" fmla="*/ T32 w 2806"/>
                                      <a:gd name="T34" fmla="+- 0 1410 59"/>
                                      <a:gd name="T35" fmla="*/ 1410 h 2965"/>
                                      <a:gd name="T36" fmla="+- 0 1925 1851"/>
                                      <a:gd name="T37" fmla="*/ T36 w 2806"/>
                                      <a:gd name="T38" fmla="+- 0 1453 59"/>
                                      <a:gd name="T39" fmla="*/ 1453 h 2965"/>
                                      <a:gd name="T40" fmla="+- 0 1990 1851"/>
                                      <a:gd name="T41" fmla="*/ T40 w 2806"/>
                                      <a:gd name="T42" fmla="+- 0 1469 59"/>
                                      <a:gd name="T43" fmla="*/ 1469 h 2965"/>
                                      <a:gd name="T44" fmla="+- 0 2546 1851"/>
                                      <a:gd name="T45" fmla="*/ T44 w 2806"/>
                                      <a:gd name="T46" fmla="+- 0 1469 59"/>
                                      <a:gd name="T47" fmla="*/ 1469 h 2965"/>
                                      <a:gd name="T48" fmla="+- 0 2608 1851"/>
                                      <a:gd name="T49" fmla="*/ T48 w 2806"/>
                                      <a:gd name="T50" fmla="+- 0 1455 59"/>
                                      <a:gd name="T51" fmla="*/ 1455 h 2965"/>
                                      <a:gd name="T52" fmla="+- 0 2657 1851"/>
                                      <a:gd name="T53" fmla="*/ T52 w 2806"/>
                                      <a:gd name="T54" fmla="+- 0 1413 59"/>
                                      <a:gd name="T55" fmla="*/ 1413 h 2965"/>
                                      <a:gd name="T56" fmla="+- 0 2683 1851"/>
                                      <a:gd name="T57" fmla="*/ T56 w 2806"/>
                                      <a:gd name="T58" fmla="+- 0 1353 59"/>
                                      <a:gd name="T59" fmla="*/ 1353 h 2965"/>
                                      <a:gd name="T60" fmla="+- 0 2685 1851"/>
                                      <a:gd name="T61" fmla="*/ T60 w 2806"/>
                                      <a:gd name="T62" fmla="+- 0 1330 59"/>
                                      <a:gd name="T63" fmla="*/ 1330 h 2965"/>
                                      <a:gd name="T64" fmla="+- 0 2685 1851"/>
                                      <a:gd name="T65" fmla="*/ T64 w 2806"/>
                                      <a:gd name="T66" fmla="+- 0 1234 59"/>
                                      <a:gd name="T67" fmla="*/ 1234 h 2965"/>
                                      <a:gd name="T68" fmla="+- 0 3009 1851"/>
                                      <a:gd name="T69" fmla="*/ T68 w 2806"/>
                                      <a:gd name="T70" fmla="+- 0 1234 59"/>
                                      <a:gd name="T71" fmla="*/ 1234 h 2965"/>
                                      <a:gd name="T72" fmla="+- 0 2685 1851"/>
                                      <a:gd name="T73" fmla="*/ T72 w 2806"/>
                                      <a:gd name="T74" fmla="+- 0 881 59"/>
                                      <a:gd name="T75" fmla="*/ 881 h 2965"/>
                                      <a:gd name="T76" fmla="+- 0 2684 1851"/>
                                      <a:gd name="T77" fmla="*/ T76 w 2806"/>
                                      <a:gd name="T78" fmla="+- 0 179 59"/>
                                      <a:gd name="T79" fmla="*/ 179 h 2965"/>
                                      <a:gd name="T80" fmla="+- 0 2679 1851"/>
                                      <a:gd name="T81" fmla="*/ T80 w 2806"/>
                                      <a:gd name="T82" fmla="+- 0 157 59"/>
                                      <a:gd name="T83" fmla="*/ 157 h 2965"/>
                                      <a:gd name="T84" fmla="+- 0 2646 1851"/>
                                      <a:gd name="T85" fmla="*/ T84 w 2806"/>
                                      <a:gd name="T86" fmla="+- 0 101 59"/>
                                      <a:gd name="T87" fmla="*/ 101 h 2965"/>
                                      <a:gd name="T88" fmla="+- 0 2591 1851"/>
                                      <a:gd name="T89" fmla="*/ T88 w 2806"/>
                                      <a:gd name="T90" fmla="+- 0 66 59"/>
                                      <a:gd name="T91" fmla="*/ 66 h 2965"/>
                                      <a:gd name="T92" fmla="+- 0 2569 1851"/>
                                      <a:gd name="T93" fmla="*/ T92 w 2806"/>
                                      <a:gd name="T94" fmla="+- 0 61 59"/>
                                      <a:gd name="T95" fmla="*/ 61 h 2965"/>
                                      <a:gd name="T96" fmla="+- 0 2546 1851"/>
                                      <a:gd name="T97" fmla="*/ T96 w 2806"/>
                                      <a:gd name="T98" fmla="+- 0 59 59"/>
                                      <a:gd name="T99" fmla="*/ 59 h 29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</a:cxnLst>
                                    <a:rect l="0" t="0" r="r" b="b"/>
                                    <a:pathLst>
                                      <a:path w="2806" h="2965">
                                        <a:moveTo>
                                          <a:pt x="695" y="0"/>
                                        </a:moveTo>
                                        <a:lnTo>
                                          <a:pt x="487" y="0"/>
                                        </a:lnTo>
                                        <a:lnTo>
                                          <a:pt x="120" y="1"/>
                                        </a:lnTo>
                                        <a:lnTo>
                                          <a:pt x="59" y="26"/>
                                        </a:lnTo>
                                        <a:lnTo>
                                          <a:pt x="16" y="74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0" y="1175"/>
                                        </a:lnTo>
                                        <a:lnTo>
                                          <a:pt x="1" y="1290"/>
                                        </a:lnTo>
                                        <a:lnTo>
                                          <a:pt x="26" y="1351"/>
                                        </a:lnTo>
                                        <a:lnTo>
                                          <a:pt x="74" y="1394"/>
                                        </a:lnTo>
                                        <a:lnTo>
                                          <a:pt x="139" y="1410"/>
                                        </a:lnTo>
                                        <a:lnTo>
                                          <a:pt x="695" y="1410"/>
                                        </a:lnTo>
                                        <a:lnTo>
                                          <a:pt x="757" y="1396"/>
                                        </a:lnTo>
                                        <a:lnTo>
                                          <a:pt x="806" y="1354"/>
                                        </a:lnTo>
                                        <a:lnTo>
                                          <a:pt x="832" y="1294"/>
                                        </a:lnTo>
                                        <a:lnTo>
                                          <a:pt x="834" y="1271"/>
                                        </a:lnTo>
                                        <a:lnTo>
                                          <a:pt x="834" y="1175"/>
                                        </a:lnTo>
                                        <a:lnTo>
                                          <a:pt x="1158" y="1175"/>
                                        </a:lnTo>
                                        <a:lnTo>
                                          <a:pt x="834" y="822"/>
                                        </a:lnTo>
                                        <a:lnTo>
                                          <a:pt x="833" y="120"/>
                                        </a:lnTo>
                                        <a:lnTo>
                                          <a:pt x="828" y="98"/>
                                        </a:lnTo>
                                        <a:lnTo>
                                          <a:pt x="795" y="42"/>
                                        </a:lnTo>
                                        <a:lnTo>
                                          <a:pt x="740" y="7"/>
                                        </a:lnTo>
                                        <a:lnTo>
                                          <a:pt x="718" y="2"/>
                                        </a:lnTo>
                                        <a:lnTo>
                                          <a:pt x="6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7" name="Group 1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87" y="59"/>
                                  <a:ext cx="2643" cy="2918"/>
                                  <a:chOff x="1787" y="59"/>
                                  <a:chExt cx="2643" cy="2918"/>
                                </a:xfrm>
                              </wpg:grpSpPr>
                              <wps:wsp>
                                <wps:cNvPr id="118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87" y="59"/>
                                    <a:ext cx="2643" cy="2918"/>
                                  </a:xfrm>
                                  <a:custGeom>
                                    <a:avLst/>
                                    <a:gdLst>
                                      <a:gd name="T0" fmla="+- 0 1851 1851"/>
                                      <a:gd name="T1" fmla="*/ T0 w 2806"/>
                                      <a:gd name="T2" fmla="+- 0 198 59"/>
                                      <a:gd name="T3" fmla="*/ 198 h 2965"/>
                                      <a:gd name="T4" fmla="+- 0 1867 1851"/>
                                      <a:gd name="T5" fmla="*/ T4 w 2806"/>
                                      <a:gd name="T6" fmla="+- 0 133 59"/>
                                      <a:gd name="T7" fmla="*/ 133 h 2965"/>
                                      <a:gd name="T8" fmla="+- 0 1910 1851"/>
                                      <a:gd name="T9" fmla="*/ T8 w 2806"/>
                                      <a:gd name="T10" fmla="+- 0 85 59"/>
                                      <a:gd name="T11" fmla="*/ 85 h 2965"/>
                                      <a:gd name="T12" fmla="+- 0 1971 1851"/>
                                      <a:gd name="T13" fmla="*/ T12 w 2806"/>
                                      <a:gd name="T14" fmla="+- 0 60 59"/>
                                      <a:gd name="T15" fmla="*/ 60 h 2965"/>
                                      <a:gd name="T16" fmla="+- 0 2338 1851"/>
                                      <a:gd name="T17" fmla="*/ T16 w 2806"/>
                                      <a:gd name="T18" fmla="+- 0 59 59"/>
                                      <a:gd name="T19" fmla="*/ 59 h 2965"/>
                                      <a:gd name="T20" fmla="+- 0 2546 1851"/>
                                      <a:gd name="T21" fmla="*/ T20 w 2806"/>
                                      <a:gd name="T22" fmla="+- 0 59 59"/>
                                      <a:gd name="T23" fmla="*/ 59 h 2965"/>
                                      <a:gd name="T24" fmla="+- 0 2569 1851"/>
                                      <a:gd name="T25" fmla="*/ T24 w 2806"/>
                                      <a:gd name="T26" fmla="+- 0 61 59"/>
                                      <a:gd name="T27" fmla="*/ 61 h 2965"/>
                                      <a:gd name="T28" fmla="+- 0 2629 1851"/>
                                      <a:gd name="T29" fmla="*/ T28 w 2806"/>
                                      <a:gd name="T30" fmla="+- 0 87 59"/>
                                      <a:gd name="T31" fmla="*/ 87 h 2965"/>
                                      <a:gd name="T32" fmla="+- 0 2671 1851"/>
                                      <a:gd name="T33" fmla="*/ T32 w 2806"/>
                                      <a:gd name="T34" fmla="+- 0 136 59"/>
                                      <a:gd name="T35" fmla="*/ 136 h 2965"/>
                                      <a:gd name="T36" fmla="+- 0 2685 1851"/>
                                      <a:gd name="T37" fmla="*/ T36 w 2806"/>
                                      <a:gd name="T38" fmla="+- 0 882 59"/>
                                      <a:gd name="T39" fmla="*/ 882 h 2965"/>
                                      <a:gd name="T40" fmla="+- 0 4656 1851"/>
                                      <a:gd name="T41" fmla="*/ T40 w 2806"/>
                                      <a:gd name="T42" fmla="+- 0 3024 59"/>
                                      <a:gd name="T43" fmla="*/ 3024 h 2965"/>
                                      <a:gd name="T44" fmla="+- 0 2685 1851"/>
                                      <a:gd name="T45" fmla="*/ T44 w 2806"/>
                                      <a:gd name="T46" fmla="+- 0 1234 59"/>
                                      <a:gd name="T47" fmla="*/ 1234 h 2965"/>
                                      <a:gd name="T48" fmla="+- 0 2685 1851"/>
                                      <a:gd name="T49" fmla="*/ T48 w 2806"/>
                                      <a:gd name="T50" fmla="+- 0 1330 59"/>
                                      <a:gd name="T51" fmla="*/ 1330 h 2965"/>
                                      <a:gd name="T52" fmla="+- 0 2683 1851"/>
                                      <a:gd name="T53" fmla="*/ T52 w 2806"/>
                                      <a:gd name="T54" fmla="+- 0 1353 59"/>
                                      <a:gd name="T55" fmla="*/ 1353 h 2965"/>
                                      <a:gd name="T56" fmla="+- 0 2657 1851"/>
                                      <a:gd name="T57" fmla="*/ T56 w 2806"/>
                                      <a:gd name="T58" fmla="+- 0 1413 59"/>
                                      <a:gd name="T59" fmla="*/ 1413 h 2965"/>
                                      <a:gd name="T60" fmla="+- 0 2608 1851"/>
                                      <a:gd name="T61" fmla="*/ T60 w 2806"/>
                                      <a:gd name="T62" fmla="+- 0 1455 59"/>
                                      <a:gd name="T63" fmla="*/ 1455 h 2965"/>
                                      <a:gd name="T64" fmla="+- 0 2546 1851"/>
                                      <a:gd name="T65" fmla="*/ T64 w 2806"/>
                                      <a:gd name="T66" fmla="+- 0 1469 59"/>
                                      <a:gd name="T67" fmla="*/ 1469 h 2965"/>
                                      <a:gd name="T68" fmla="+- 0 2338 1851"/>
                                      <a:gd name="T69" fmla="*/ T68 w 2806"/>
                                      <a:gd name="T70" fmla="+- 0 1469 59"/>
                                      <a:gd name="T71" fmla="*/ 1469 h 2965"/>
                                      <a:gd name="T72" fmla="+- 0 1990 1851"/>
                                      <a:gd name="T73" fmla="*/ T72 w 2806"/>
                                      <a:gd name="T74" fmla="+- 0 1469 59"/>
                                      <a:gd name="T75" fmla="*/ 1469 h 2965"/>
                                      <a:gd name="T76" fmla="+- 0 1967 1851"/>
                                      <a:gd name="T77" fmla="*/ T76 w 2806"/>
                                      <a:gd name="T78" fmla="+- 0 1467 59"/>
                                      <a:gd name="T79" fmla="*/ 1467 h 2965"/>
                                      <a:gd name="T80" fmla="+- 0 1907 1851"/>
                                      <a:gd name="T81" fmla="*/ T80 w 2806"/>
                                      <a:gd name="T82" fmla="+- 0 1441 59"/>
                                      <a:gd name="T83" fmla="*/ 1441 h 2965"/>
                                      <a:gd name="T84" fmla="+- 0 1865 1851"/>
                                      <a:gd name="T85" fmla="*/ T84 w 2806"/>
                                      <a:gd name="T86" fmla="+- 0 1392 59"/>
                                      <a:gd name="T87" fmla="*/ 1392 h 2965"/>
                                      <a:gd name="T88" fmla="+- 0 1851 1851"/>
                                      <a:gd name="T89" fmla="*/ T88 w 2806"/>
                                      <a:gd name="T90" fmla="+- 0 1234 59"/>
                                      <a:gd name="T91" fmla="*/ 1234 h 2965"/>
                                      <a:gd name="T92" fmla="+- 0 1851 1851"/>
                                      <a:gd name="T93" fmla="*/ T92 w 2806"/>
                                      <a:gd name="T94" fmla="+- 0 882 59"/>
                                      <a:gd name="T95" fmla="*/ 882 h 2965"/>
                                      <a:gd name="T96" fmla="+- 0 1851 1851"/>
                                      <a:gd name="T97" fmla="*/ T96 w 2806"/>
                                      <a:gd name="T98" fmla="+- 0 198 59"/>
                                      <a:gd name="T99" fmla="*/ 198 h 29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</a:cxnLst>
                                    <a:rect l="0" t="0" r="r" b="b"/>
                                    <a:pathLst>
                                      <a:path w="2806" h="2965">
                                        <a:moveTo>
                                          <a:pt x="0" y="139"/>
                                        </a:moveTo>
                                        <a:lnTo>
                                          <a:pt x="16" y="74"/>
                                        </a:lnTo>
                                        <a:lnTo>
                                          <a:pt x="59" y="26"/>
                                        </a:lnTo>
                                        <a:lnTo>
                                          <a:pt x="120" y="1"/>
                                        </a:lnTo>
                                        <a:lnTo>
                                          <a:pt x="487" y="0"/>
                                        </a:lnTo>
                                        <a:lnTo>
                                          <a:pt x="695" y="0"/>
                                        </a:lnTo>
                                        <a:lnTo>
                                          <a:pt x="718" y="2"/>
                                        </a:lnTo>
                                        <a:lnTo>
                                          <a:pt x="778" y="28"/>
                                        </a:lnTo>
                                        <a:lnTo>
                                          <a:pt x="820" y="77"/>
                                        </a:lnTo>
                                        <a:lnTo>
                                          <a:pt x="834" y="823"/>
                                        </a:lnTo>
                                        <a:lnTo>
                                          <a:pt x="2805" y="2965"/>
                                        </a:lnTo>
                                        <a:lnTo>
                                          <a:pt x="834" y="1175"/>
                                        </a:lnTo>
                                        <a:lnTo>
                                          <a:pt x="834" y="1271"/>
                                        </a:lnTo>
                                        <a:lnTo>
                                          <a:pt x="832" y="1294"/>
                                        </a:lnTo>
                                        <a:lnTo>
                                          <a:pt x="806" y="1354"/>
                                        </a:lnTo>
                                        <a:lnTo>
                                          <a:pt x="757" y="1396"/>
                                        </a:lnTo>
                                        <a:lnTo>
                                          <a:pt x="695" y="1410"/>
                                        </a:lnTo>
                                        <a:lnTo>
                                          <a:pt x="487" y="1410"/>
                                        </a:lnTo>
                                        <a:lnTo>
                                          <a:pt x="139" y="1410"/>
                                        </a:lnTo>
                                        <a:lnTo>
                                          <a:pt x="116" y="1408"/>
                                        </a:lnTo>
                                        <a:lnTo>
                                          <a:pt x="56" y="1382"/>
                                        </a:lnTo>
                                        <a:lnTo>
                                          <a:pt x="14" y="1333"/>
                                        </a:lnTo>
                                        <a:lnTo>
                                          <a:pt x="0" y="1175"/>
                                        </a:lnTo>
                                        <a:lnTo>
                                          <a:pt x="0" y="823"/>
                                        </a:lnTo>
                                        <a:lnTo>
                                          <a:pt x="0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9" name="Picture 1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04" y="112"/>
                                    <a:ext cx="730" cy="13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0" name="Picture 1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33" y="1245"/>
                                    <a:ext cx="667" cy="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21" name="Group 1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3" y="92"/>
                                  <a:ext cx="4702" cy="3086"/>
                                  <a:chOff x="1863" y="92"/>
                                  <a:chExt cx="4702" cy="3086"/>
                                </a:xfrm>
                              </wpg:grpSpPr>
                              <wps:wsp>
                                <wps:cNvPr id="122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79" y="92"/>
                                    <a:ext cx="4686" cy="3058"/>
                                  </a:xfrm>
                                  <a:custGeom>
                                    <a:avLst/>
                                    <a:gdLst>
                                      <a:gd name="T0" fmla="+- 0 3336 1895"/>
                                      <a:gd name="T1" fmla="*/ T0 w 4686"/>
                                      <a:gd name="T2" fmla="+- 0 1226 51"/>
                                      <a:gd name="T3" fmla="*/ 1226 h 3058"/>
                                      <a:gd name="T4" fmla="+- 0 2729 1895"/>
                                      <a:gd name="T5" fmla="*/ T4 w 4686"/>
                                      <a:gd name="T6" fmla="+- 0 1226 51"/>
                                      <a:gd name="T7" fmla="*/ 1226 h 3058"/>
                                      <a:gd name="T8" fmla="+- 0 6580 1895"/>
                                      <a:gd name="T9" fmla="*/ T8 w 4686"/>
                                      <a:gd name="T10" fmla="+- 0 3109 51"/>
                                      <a:gd name="T11" fmla="*/ 3109 h 3058"/>
                                      <a:gd name="T12" fmla="+- 0 3336 1895"/>
                                      <a:gd name="T13" fmla="*/ T12 w 4686"/>
                                      <a:gd name="T14" fmla="+- 0 1226 51"/>
                                      <a:gd name="T15" fmla="*/ 1226 h 305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686" h="3058">
                                        <a:moveTo>
                                          <a:pt x="1441" y="1175"/>
                                        </a:moveTo>
                                        <a:lnTo>
                                          <a:pt x="834" y="1175"/>
                                        </a:lnTo>
                                        <a:lnTo>
                                          <a:pt x="4685" y="3058"/>
                                        </a:lnTo>
                                        <a:lnTo>
                                          <a:pt x="1441" y="1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63" y="120"/>
                                    <a:ext cx="4686" cy="3058"/>
                                  </a:xfrm>
                                  <a:custGeom>
                                    <a:avLst/>
                                    <a:gdLst>
                                      <a:gd name="T0" fmla="+- 0 2590 1895"/>
                                      <a:gd name="T1" fmla="*/ T0 w 4686"/>
                                      <a:gd name="T2" fmla="+- 0 51 51"/>
                                      <a:gd name="T3" fmla="*/ 51 h 3058"/>
                                      <a:gd name="T4" fmla="+- 0 2382 1895"/>
                                      <a:gd name="T5" fmla="*/ T4 w 4686"/>
                                      <a:gd name="T6" fmla="+- 0 51 51"/>
                                      <a:gd name="T7" fmla="*/ 51 h 3058"/>
                                      <a:gd name="T8" fmla="+- 0 2015 1895"/>
                                      <a:gd name="T9" fmla="*/ T8 w 4686"/>
                                      <a:gd name="T10" fmla="+- 0 52 51"/>
                                      <a:gd name="T11" fmla="*/ 52 h 3058"/>
                                      <a:gd name="T12" fmla="+- 0 1954 1895"/>
                                      <a:gd name="T13" fmla="*/ T12 w 4686"/>
                                      <a:gd name="T14" fmla="+- 0 77 51"/>
                                      <a:gd name="T15" fmla="*/ 77 h 3058"/>
                                      <a:gd name="T16" fmla="+- 0 1911 1895"/>
                                      <a:gd name="T17" fmla="*/ T16 w 4686"/>
                                      <a:gd name="T18" fmla="+- 0 125 51"/>
                                      <a:gd name="T19" fmla="*/ 125 h 3058"/>
                                      <a:gd name="T20" fmla="+- 0 1895 1895"/>
                                      <a:gd name="T21" fmla="*/ T20 w 4686"/>
                                      <a:gd name="T22" fmla="+- 0 190 51"/>
                                      <a:gd name="T23" fmla="*/ 190 h 3058"/>
                                      <a:gd name="T24" fmla="+- 0 1895 1895"/>
                                      <a:gd name="T25" fmla="*/ T24 w 4686"/>
                                      <a:gd name="T26" fmla="+- 0 1226 51"/>
                                      <a:gd name="T27" fmla="*/ 1226 h 3058"/>
                                      <a:gd name="T28" fmla="+- 0 1896 1895"/>
                                      <a:gd name="T29" fmla="*/ T28 w 4686"/>
                                      <a:gd name="T30" fmla="+- 0 1341 51"/>
                                      <a:gd name="T31" fmla="*/ 1341 h 3058"/>
                                      <a:gd name="T32" fmla="+- 0 1921 1895"/>
                                      <a:gd name="T33" fmla="*/ T32 w 4686"/>
                                      <a:gd name="T34" fmla="+- 0 1402 51"/>
                                      <a:gd name="T35" fmla="*/ 1402 h 3058"/>
                                      <a:gd name="T36" fmla="+- 0 1969 1895"/>
                                      <a:gd name="T37" fmla="*/ T36 w 4686"/>
                                      <a:gd name="T38" fmla="+- 0 1445 51"/>
                                      <a:gd name="T39" fmla="*/ 1445 h 3058"/>
                                      <a:gd name="T40" fmla="+- 0 2034 1895"/>
                                      <a:gd name="T41" fmla="*/ T40 w 4686"/>
                                      <a:gd name="T42" fmla="+- 0 1461 51"/>
                                      <a:gd name="T43" fmla="*/ 1461 h 3058"/>
                                      <a:gd name="T44" fmla="+- 0 2590 1895"/>
                                      <a:gd name="T45" fmla="*/ T44 w 4686"/>
                                      <a:gd name="T46" fmla="+- 0 1461 51"/>
                                      <a:gd name="T47" fmla="*/ 1461 h 3058"/>
                                      <a:gd name="T48" fmla="+- 0 2652 1895"/>
                                      <a:gd name="T49" fmla="*/ T48 w 4686"/>
                                      <a:gd name="T50" fmla="+- 0 1447 51"/>
                                      <a:gd name="T51" fmla="*/ 1447 h 3058"/>
                                      <a:gd name="T52" fmla="+- 0 2701 1895"/>
                                      <a:gd name="T53" fmla="*/ T52 w 4686"/>
                                      <a:gd name="T54" fmla="+- 0 1405 51"/>
                                      <a:gd name="T55" fmla="*/ 1405 h 3058"/>
                                      <a:gd name="T56" fmla="+- 0 2727 1895"/>
                                      <a:gd name="T57" fmla="*/ T56 w 4686"/>
                                      <a:gd name="T58" fmla="+- 0 1345 51"/>
                                      <a:gd name="T59" fmla="*/ 1345 h 3058"/>
                                      <a:gd name="T60" fmla="+- 0 2729 1895"/>
                                      <a:gd name="T61" fmla="*/ T60 w 4686"/>
                                      <a:gd name="T62" fmla="+- 0 1322 51"/>
                                      <a:gd name="T63" fmla="*/ 1322 h 3058"/>
                                      <a:gd name="T64" fmla="+- 0 2729 1895"/>
                                      <a:gd name="T65" fmla="*/ T64 w 4686"/>
                                      <a:gd name="T66" fmla="+- 0 1226 51"/>
                                      <a:gd name="T67" fmla="*/ 1226 h 3058"/>
                                      <a:gd name="T68" fmla="+- 0 3336 1895"/>
                                      <a:gd name="T69" fmla="*/ T68 w 4686"/>
                                      <a:gd name="T70" fmla="+- 0 1226 51"/>
                                      <a:gd name="T71" fmla="*/ 1226 h 3058"/>
                                      <a:gd name="T72" fmla="+- 0 2729 1895"/>
                                      <a:gd name="T73" fmla="*/ T72 w 4686"/>
                                      <a:gd name="T74" fmla="+- 0 874 51"/>
                                      <a:gd name="T75" fmla="*/ 874 h 3058"/>
                                      <a:gd name="T76" fmla="+- 0 2728 1895"/>
                                      <a:gd name="T77" fmla="*/ T76 w 4686"/>
                                      <a:gd name="T78" fmla="+- 0 171 51"/>
                                      <a:gd name="T79" fmla="*/ 171 h 3058"/>
                                      <a:gd name="T80" fmla="+- 0 2723 1895"/>
                                      <a:gd name="T81" fmla="*/ T80 w 4686"/>
                                      <a:gd name="T82" fmla="+- 0 149 51"/>
                                      <a:gd name="T83" fmla="*/ 149 h 3058"/>
                                      <a:gd name="T84" fmla="+- 0 2690 1895"/>
                                      <a:gd name="T85" fmla="*/ T84 w 4686"/>
                                      <a:gd name="T86" fmla="+- 0 93 51"/>
                                      <a:gd name="T87" fmla="*/ 93 h 3058"/>
                                      <a:gd name="T88" fmla="+- 0 2635 1895"/>
                                      <a:gd name="T89" fmla="*/ T88 w 4686"/>
                                      <a:gd name="T90" fmla="+- 0 58 51"/>
                                      <a:gd name="T91" fmla="*/ 58 h 3058"/>
                                      <a:gd name="T92" fmla="+- 0 2613 1895"/>
                                      <a:gd name="T93" fmla="*/ T92 w 4686"/>
                                      <a:gd name="T94" fmla="+- 0 53 51"/>
                                      <a:gd name="T95" fmla="*/ 53 h 3058"/>
                                      <a:gd name="T96" fmla="+- 0 2590 1895"/>
                                      <a:gd name="T97" fmla="*/ T96 w 4686"/>
                                      <a:gd name="T98" fmla="+- 0 51 51"/>
                                      <a:gd name="T99" fmla="*/ 51 h 305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</a:cxnLst>
                                    <a:rect l="0" t="0" r="r" b="b"/>
                                    <a:pathLst>
                                      <a:path w="4686" h="3058">
                                        <a:moveTo>
                                          <a:pt x="695" y="0"/>
                                        </a:moveTo>
                                        <a:lnTo>
                                          <a:pt x="487" y="0"/>
                                        </a:lnTo>
                                        <a:lnTo>
                                          <a:pt x="120" y="1"/>
                                        </a:lnTo>
                                        <a:lnTo>
                                          <a:pt x="59" y="26"/>
                                        </a:lnTo>
                                        <a:lnTo>
                                          <a:pt x="16" y="74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0" y="1175"/>
                                        </a:lnTo>
                                        <a:lnTo>
                                          <a:pt x="1" y="1290"/>
                                        </a:lnTo>
                                        <a:lnTo>
                                          <a:pt x="26" y="1351"/>
                                        </a:lnTo>
                                        <a:lnTo>
                                          <a:pt x="74" y="1394"/>
                                        </a:lnTo>
                                        <a:lnTo>
                                          <a:pt x="139" y="1410"/>
                                        </a:lnTo>
                                        <a:lnTo>
                                          <a:pt x="695" y="1410"/>
                                        </a:lnTo>
                                        <a:lnTo>
                                          <a:pt x="757" y="1396"/>
                                        </a:lnTo>
                                        <a:lnTo>
                                          <a:pt x="806" y="1354"/>
                                        </a:lnTo>
                                        <a:lnTo>
                                          <a:pt x="832" y="1294"/>
                                        </a:lnTo>
                                        <a:lnTo>
                                          <a:pt x="834" y="1271"/>
                                        </a:lnTo>
                                        <a:lnTo>
                                          <a:pt x="834" y="1175"/>
                                        </a:lnTo>
                                        <a:lnTo>
                                          <a:pt x="1441" y="1175"/>
                                        </a:lnTo>
                                        <a:lnTo>
                                          <a:pt x="834" y="823"/>
                                        </a:lnTo>
                                        <a:lnTo>
                                          <a:pt x="833" y="120"/>
                                        </a:lnTo>
                                        <a:lnTo>
                                          <a:pt x="828" y="98"/>
                                        </a:lnTo>
                                        <a:lnTo>
                                          <a:pt x="795" y="42"/>
                                        </a:lnTo>
                                        <a:lnTo>
                                          <a:pt x="740" y="7"/>
                                        </a:lnTo>
                                        <a:lnTo>
                                          <a:pt x="718" y="2"/>
                                        </a:lnTo>
                                        <a:lnTo>
                                          <a:pt x="6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5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1" y="51"/>
                                  <a:ext cx="4902" cy="3057"/>
                                </a:xfrm>
                                <a:custGeom>
                                  <a:avLst/>
                                  <a:gdLst>
                                    <a:gd name="T0" fmla="+- 0 1895 1895"/>
                                    <a:gd name="T1" fmla="*/ T0 w 4686"/>
                                    <a:gd name="T2" fmla="+- 0 190 51"/>
                                    <a:gd name="T3" fmla="*/ 190 h 3058"/>
                                    <a:gd name="T4" fmla="+- 0 1911 1895"/>
                                    <a:gd name="T5" fmla="*/ T4 w 4686"/>
                                    <a:gd name="T6" fmla="+- 0 125 51"/>
                                    <a:gd name="T7" fmla="*/ 125 h 3058"/>
                                    <a:gd name="T8" fmla="+- 0 1954 1895"/>
                                    <a:gd name="T9" fmla="*/ T8 w 4686"/>
                                    <a:gd name="T10" fmla="+- 0 77 51"/>
                                    <a:gd name="T11" fmla="*/ 77 h 3058"/>
                                    <a:gd name="T12" fmla="+- 0 2015 1895"/>
                                    <a:gd name="T13" fmla="*/ T12 w 4686"/>
                                    <a:gd name="T14" fmla="+- 0 52 51"/>
                                    <a:gd name="T15" fmla="*/ 52 h 3058"/>
                                    <a:gd name="T16" fmla="+- 0 2382 1895"/>
                                    <a:gd name="T17" fmla="*/ T16 w 4686"/>
                                    <a:gd name="T18" fmla="+- 0 51 51"/>
                                    <a:gd name="T19" fmla="*/ 51 h 3058"/>
                                    <a:gd name="T20" fmla="+- 0 2590 1895"/>
                                    <a:gd name="T21" fmla="*/ T20 w 4686"/>
                                    <a:gd name="T22" fmla="+- 0 51 51"/>
                                    <a:gd name="T23" fmla="*/ 51 h 3058"/>
                                    <a:gd name="T24" fmla="+- 0 2613 1895"/>
                                    <a:gd name="T25" fmla="*/ T24 w 4686"/>
                                    <a:gd name="T26" fmla="+- 0 53 51"/>
                                    <a:gd name="T27" fmla="*/ 53 h 3058"/>
                                    <a:gd name="T28" fmla="+- 0 2673 1895"/>
                                    <a:gd name="T29" fmla="*/ T28 w 4686"/>
                                    <a:gd name="T30" fmla="+- 0 79 51"/>
                                    <a:gd name="T31" fmla="*/ 79 h 3058"/>
                                    <a:gd name="T32" fmla="+- 0 2715 1895"/>
                                    <a:gd name="T33" fmla="*/ T32 w 4686"/>
                                    <a:gd name="T34" fmla="+- 0 128 51"/>
                                    <a:gd name="T35" fmla="*/ 128 h 3058"/>
                                    <a:gd name="T36" fmla="+- 0 2729 1895"/>
                                    <a:gd name="T37" fmla="*/ T36 w 4686"/>
                                    <a:gd name="T38" fmla="+- 0 874 51"/>
                                    <a:gd name="T39" fmla="*/ 874 h 3058"/>
                                    <a:gd name="T40" fmla="+- 0 6580 1895"/>
                                    <a:gd name="T41" fmla="*/ T40 w 4686"/>
                                    <a:gd name="T42" fmla="+- 0 3109 51"/>
                                    <a:gd name="T43" fmla="*/ 3109 h 3058"/>
                                    <a:gd name="T44" fmla="+- 0 2729 1895"/>
                                    <a:gd name="T45" fmla="*/ T44 w 4686"/>
                                    <a:gd name="T46" fmla="+- 0 1226 51"/>
                                    <a:gd name="T47" fmla="*/ 1226 h 3058"/>
                                    <a:gd name="T48" fmla="+- 0 2729 1895"/>
                                    <a:gd name="T49" fmla="*/ T48 w 4686"/>
                                    <a:gd name="T50" fmla="+- 0 1322 51"/>
                                    <a:gd name="T51" fmla="*/ 1322 h 3058"/>
                                    <a:gd name="T52" fmla="+- 0 2727 1895"/>
                                    <a:gd name="T53" fmla="*/ T52 w 4686"/>
                                    <a:gd name="T54" fmla="+- 0 1345 51"/>
                                    <a:gd name="T55" fmla="*/ 1345 h 3058"/>
                                    <a:gd name="T56" fmla="+- 0 2701 1895"/>
                                    <a:gd name="T57" fmla="*/ T56 w 4686"/>
                                    <a:gd name="T58" fmla="+- 0 1405 51"/>
                                    <a:gd name="T59" fmla="*/ 1405 h 3058"/>
                                    <a:gd name="T60" fmla="+- 0 2652 1895"/>
                                    <a:gd name="T61" fmla="*/ T60 w 4686"/>
                                    <a:gd name="T62" fmla="+- 0 1447 51"/>
                                    <a:gd name="T63" fmla="*/ 1447 h 3058"/>
                                    <a:gd name="T64" fmla="+- 0 2590 1895"/>
                                    <a:gd name="T65" fmla="*/ T64 w 4686"/>
                                    <a:gd name="T66" fmla="+- 0 1461 51"/>
                                    <a:gd name="T67" fmla="*/ 1461 h 3058"/>
                                    <a:gd name="T68" fmla="+- 0 2382 1895"/>
                                    <a:gd name="T69" fmla="*/ T68 w 4686"/>
                                    <a:gd name="T70" fmla="+- 0 1461 51"/>
                                    <a:gd name="T71" fmla="*/ 1461 h 3058"/>
                                    <a:gd name="T72" fmla="+- 0 2034 1895"/>
                                    <a:gd name="T73" fmla="*/ T72 w 4686"/>
                                    <a:gd name="T74" fmla="+- 0 1461 51"/>
                                    <a:gd name="T75" fmla="*/ 1461 h 3058"/>
                                    <a:gd name="T76" fmla="+- 0 2011 1895"/>
                                    <a:gd name="T77" fmla="*/ T76 w 4686"/>
                                    <a:gd name="T78" fmla="+- 0 1459 51"/>
                                    <a:gd name="T79" fmla="*/ 1459 h 3058"/>
                                    <a:gd name="T80" fmla="+- 0 1951 1895"/>
                                    <a:gd name="T81" fmla="*/ T80 w 4686"/>
                                    <a:gd name="T82" fmla="+- 0 1433 51"/>
                                    <a:gd name="T83" fmla="*/ 1433 h 3058"/>
                                    <a:gd name="T84" fmla="+- 0 1909 1895"/>
                                    <a:gd name="T85" fmla="*/ T84 w 4686"/>
                                    <a:gd name="T86" fmla="+- 0 1384 51"/>
                                    <a:gd name="T87" fmla="*/ 1384 h 3058"/>
                                    <a:gd name="T88" fmla="+- 0 1895 1895"/>
                                    <a:gd name="T89" fmla="*/ T88 w 4686"/>
                                    <a:gd name="T90" fmla="+- 0 1226 51"/>
                                    <a:gd name="T91" fmla="*/ 1226 h 3058"/>
                                    <a:gd name="T92" fmla="+- 0 1895 1895"/>
                                    <a:gd name="T93" fmla="*/ T92 w 4686"/>
                                    <a:gd name="T94" fmla="+- 0 874 51"/>
                                    <a:gd name="T95" fmla="*/ 874 h 3058"/>
                                    <a:gd name="T96" fmla="+- 0 1895 1895"/>
                                    <a:gd name="T97" fmla="*/ T96 w 4686"/>
                                    <a:gd name="T98" fmla="+- 0 190 51"/>
                                    <a:gd name="T99" fmla="*/ 190 h 30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4686" h="3058">
                                      <a:moveTo>
                                        <a:pt x="0" y="139"/>
                                      </a:moveTo>
                                      <a:lnTo>
                                        <a:pt x="16" y="74"/>
                                      </a:lnTo>
                                      <a:lnTo>
                                        <a:pt x="59" y="26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487" y="0"/>
                                      </a:lnTo>
                                      <a:lnTo>
                                        <a:pt x="695" y="0"/>
                                      </a:lnTo>
                                      <a:lnTo>
                                        <a:pt x="718" y="2"/>
                                      </a:lnTo>
                                      <a:lnTo>
                                        <a:pt x="778" y="28"/>
                                      </a:lnTo>
                                      <a:lnTo>
                                        <a:pt x="820" y="77"/>
                                      </a:lnTo>
                                      <a:lnTo>
                                        <a:pt x="834" y="823"/>
                                      </a:lnTo>
                                      <a:lnTo>
                                        <a:pt x="4685" y="3058"/>
                                      </a:lnTo>
                                      <a:lnTo>
                                        <a:pt x="834" y="1175"/>
                                      </a:lnTo>
                                      <a:lnTo>
                                        <a:pt x="834" y="1271"/>
                                      </a:lnTo>
                                      <a:lnTo>
                                        <a:pt x="832" y="1294"/>
                                      </a:lnTo>
                                      <a:lnTo>
                                        <a:pt x="806" y="1354"/>
                                      </a:lnTo>
                                      <a:lnTo>
                                        <a:pt x="757" y="1396"/>
                                      </a:lnTo>
                                      <a:lnTo>
                                        <a:pt x="695" y="1410"/>
                                      </a:lnTo>
                                      <a:lnTo>
                                        <a:pt x="487" y="1410"/>
                                      </a:lnTo>
                                      <a:lnTo>
                                        <a:pt x="139" y="1410"/>
                                      </a:lnTo>
                                      <a:lnTo>
                                        <a:pt x="116" y="1408"/>
                                      </a:lnTo>
                                      <a:lnTo>
                                        <a:pt x="56" y="1382"/>
                                      </a:lnTo>
                                      <a:lnTo>
                                        <a:pt x="14" y="1333"/>
                                      </a:lnTo>
                                      <a:lnTo>
                                        <a:pt x="0" y="1175"/>
                                      </a:lnTo>
                                      <a:lnTo>
                                        <a:pt x="0" y="823"/>
                                      </a:lnTo>
                                      <a:lnTo>
                                        <a:pt x="0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0" name="Group 1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5" y="54"/>
                                  <a:ext cx="2319" cy="2856"/>
                                  <a:chOff x="995" y="54"/>
                                  <a:chExt cx="2319" cy="2856"/>
                                </a:xfrm>
                              </wpg:grpSpPr>
                              <wps:wsp>
                                <wps:cNvPr id="131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5" y="54"/>
                                    <a:ext cx="2319" cy="2856"/>
                                  </a:xfrm>
                                  <a:custGeom>
                                    <a:avLst/>
                                    <a:gdLst>
                                      <a:gd name="T0" fmla="+- 0 2560 995"/>
                                      <a:gd name="T1" fmla="*/ T0 w 2578"/>
                                      <a:gd name="T2" fmla="+- 0 54 54"/>
                                      <a:gd name="T3" fmla="*/ 54 h 2876"/>
                                      <a:gd name="T4" fmla="+- 0 2045 995"/>
                                      <a:gd name="T5" fmla="*/ T4 w 2578"/>
                                      <a:gd name="T6" fmla="+- 0 54 54"/>
                                      <a:gd name="T7" fmla="*/ 54 h 2876"/>
                                      <a:gd name="T8" fmla="+- 0 1216 995"/>
                                      <a:gd name="T9" fmla="*/ T8 w 2578"/>
                                      <a:gd name="T10" fmla="+- 0 54 54"/>
                                      <a:gd name="T11" fmla="*/ 54 h 2876"/>
                                      <a:gd name="T12" fmla="+- 0 1150 995"/>
                                      <a:gd name="T13" fmla="*/ T12 w 2578"/>
                                      <a:gd name="T14" fmla="+- 0 68 54"/>
                                      <a:gd name="T15" fmla="*/ 68 h 2876"/>
                                      <a:gd name="T16" fmla="+- 0 1092 995"/>
                                      <a:gd name="T17" fmla="*/ T16 w 2578"/>
                                      <a:gd name="T18" fmla="+- 0 99 54"/>
                                      <a:gd name="T19" fmla="*/ 99 h 2876"/>
                                      <a:gd name="T20" fmla="+- 0 1045 995"/>
                                      <a:gd name="T21" fmla="*/ T20 w 2578"/>
                                      <a:gd name="T22" fmla="+- 0 144 54"/>
                                      <a:gd name="T23" fmla="*/ 144 h 2876"/>
                                      <a:gd name="T24" fmla="+- 0 1012 995"/>
                                      <a:gd name="T25" fmla="*/ T24 w 2578"/>
                                      <a:gd name="T26" fmla="+- 0 201 54"/>
                                      <a:gd name="T27" fmla="*/ 201 h 2876"/>
                                      <a:gd name="T28" fmla="+- 0 996 995"/>
                                      <a:gd name="T29" fmla="*/ T28 w 2578"/>
                                      <a:gd name="T30" fmla="+- 0 266 54"/>
                                      <a:gd name="T31" fmla="*/ 266 h 2876"/>
                                      <a:gd name="T32" fmla="+- 0 995 995"/>
                                      <a:gd name="T33" fmla="*/ T32 w 2578"/>
                                      <a:gd name="T34" fmla="+- 0 289 54"/>
                                      <a:gd name="T35" fmla="*/ 289 h 2876"/>
                                      <a:gd name="T36" fmla="+- 0 995 995"/>
                                      <a:gd name="T37" fmla="*/ T36 w 2578"/>
                                      <a:gd name="T38" fmla="+- 0 1229 54"/>
                                      <a:gd name="T39" fmla="*/ 1229 h 2876"/>
                                      <a:gd name="T40" fmla="+- 0 1009 995"/>
                                      <a:gd name="T41" fmla="*/ T40 w 2578"/>
                                      <a:gd name="T42" fmla="+- 0 1309 54"/>
                                      <a:gd name="T43" fmla="*/ 1309 h 2876"/>
                                      <a:gd name="T44" fmla="+- 0 1040 995"/>
                                      <a:gd name="T45" fmla="*/ T44 w 2578"/>
                                      <a:gd name="T46" fmla="+- 0 1367 54"/>
                                      <a:gd name="T47" fmla="*/ 1367 h 2876"/>
                                      <a:gd name="T48" fmla="+- 0 1085 995"/>
                                      <a:gd name="T49" fmla="*/ T48 w 2578"/>
                                      <a:gd name="T50" fmla="+- 0 1414 54"/>
                                      <a:gd name="T51" fmla="*/ 1414 h 2876"/>
                                      <a:gd name="T52" fmla="+- 0 1142 995"/>
                                      <a:gd name="T53" fmla="*/ T52 w 2578"/>
                                      <a:gd name="T54" fmla="+- 0 1447 54"/>
                                      <a:gd name="T55" fmla="*/ 1447 h 2876"/>
                                      <a:gd name="T56" fmla="+- 0 1207 995"/>
                                      <a:gd name="T57" fmla="*/ T56 w 2578"/>
                                      <a:gd name="T58" fmla="+- 0 1463 54"/>
                                      <a:gd name="T59" fmla="*/ 1463 h 2876"/>
                                      <a:gd name="T60" fmla="+- 0 1230 995"/>
                                      <a:gd name="T61" fmla="*/ T60 w 2578"/>
                                      <a:gd name="T62" fmla="+- 0 1464 54"/>
                                      <a:gd name="T63" fmla="*/ 1464 h 2876"/>
                                      <a:gd name="T64" fmla="+- 0 2045 995"/>
                                      <a:gd name="T65" fmla="*/ T64 w 2578"/>
                                      <a:gd name="T66" fmla="+- 0 1464 54"/>
                                      <a:gd name="T67" fmla="*/ 1464 h 2876"/>
                                      <a:gd name="T68" fmla="+- 0 3572 995"/>
                                      <a:gd name="T69" fmla="*/ T68 w 2578"/>
                                      <a:gd name="T70" fmla="+- 0 2930 54"/>
                                      <a:gd name="T71" fmla="*/ 2930 h 2876"/>
                                      <a:gd name="T72" fmla="+- 0 2495 995"/>
                                      <a:gd name="T73" fmla="*/ T72 w 2578"/>
                                      <a:gd name="T74" fmla="+- 0 1464 54"/>
                                      <a:gd name="T75" fmla="*/ 1464 h 2876"/>
                                      <a:gd name="T76" fmla="+- 0 2574 995"/>
                                      <a:gd name="T77" fmla="*/ T76 w 2578"/>
                                      <a:gd name="T78" fmla="+- 0 1464 54"/>
                                      <a:gd name="T79" fmla="*/ 1464 h 2876"/>
                                      <a:gd name="T80" fmla="+- 0 2597 995"/>
                                      <a:gd name="T81" fmla="*/ T80 w 2578"/>
                                      <a:gd name="T82" fmla="+- 0 1461 54"/>
                                      <a:gd name="T83" fmla="*/ 1461 h 2876"/>
                                      <a:gd name="T84" fmla="+- 0 2661 995"/>
                                      <a:gd name="T85" fmla="*/ T84 w 2578"/>
                                      <a:gd name="T86" fmla="+- 0 1441 54"/>
                                      <a:gd name="T87" fmla="*/ 1441 h 2876"/>
                                      <a:gd name="T88" fmla="+- 0 2715 995"/>
                                      <a:gd name="T89" fmla="*/ T88 w 2578"/>
                                      <a:gd name="T90" fmla="+- 0 1405 54"/>
                                      <a:gd name="T91" fmla="*/ 1405 h 2876"/>
                                      <a:gd name="T92" fmla="+- 0 2758 995"/>
                                      <a:gd name="T93" fmla="*/ T92 w 2578"/>
                                      <a:gd name="T94" fmla="+- 0 1356 54"/>
                                      <a:gd name="T95" fmla="*/ 1356 h 2876"/>
                                      <a:gd name="T96" fmla="+- 0 2785 995"/>
                                      <a:gd name="T97" fmla="*/ T96 w 2578"/>
                                      <a:gd name="T98" fmla="+- 0 1296 54"/>
                                      <a:gd name="T99" fmla="*/ 1296 h 2876"/>
                                      <a:gd name="T100" fmla="+- 0 2795 995"/>
                                      <a:gd name="T101" fmla="*/ T100 w 2578"/>
                                      <a:gd name="T102" fmla="+- 0 1229 54"/>
                                      <a:gd name="T103" fmla="*/ 1229 h 2876"/>
                                      <a:gd name="T104" fmla="+- 0 2795 995"/>
                                      <a:gd name="T105" fmla="*/ T104 w 2578"/>
                                      <a:gd name="T106" fmla="+- 0 877 54"/>
                                      <a:gd name="T107" fmla="*/ 877 h 2876"/>
                                      <a:gd name="T108" fmla="+- 0 2795 995"/>
                                      <a:gd name="T109" fmla="*/ T108 w 2578"/>
                                      <a:gd name="T110" fmla="+- 0 275 54"/>
                                      <a:gd name="T111" fmla="*/ 275 h 2876"/>
                                      <a:gd name="T112" fmla="+- 0 2781 995"/>
                                      <a:gd name="T113" fmla="*/ T112 w 2578"/>
                                      <a:gd name="T114" fmla="+- 0 209 54"/>
                                      <a:gd name="T115" fmla="*/ 209 h 2876"/>
                                      <a:gd name="T116" fmla="+- 0 2750 995"/>
                                      <a:gd name="T117" fmla="*/ T116 w 2578"/>
                                      <a:gd name="T118" fmla="+- 0 151 54"/>
                                      <a:gd name="T119" fmla="*/ 151 h 2876"/>
                                      <a:gd name="T120" fmla="+- 0 2705 995"/>
                                      <a:gd name="T121" fmla="*/ T120 w 2578"/>
                                      <a:gd name="T122" fmla="+- 0 104 54"/>
                                      <a:gd name="T123" fmla="*/ 104 h 2876"/>
                                      <a:gd name="T124" fmla="+- 0 2648 995"/>
                                      <a:gd name="T125" fmla="*/ T124 w 2578"/>
                                      <a:gd name="T126" fmla="+- 0 71 54"/>
                                      <a:gd name="T127" fmla="*/ 71 h 2876"/>
                                      <a:gd name="T128" fmla="+- 0 2583 995"/>
                                      <a:gd name="T129" fmla="*/ T128 w 2578"/>
                                      <a:gd name="T130" fmla="+- 0 55 54"/>
                                      <a:gd name="T131" fmla="*/ 55 h 2876"/>
                                      <a:gd name="T132" fmla="+- 0 2560 995"/>
                                      <a:gd name="T133" fmla="*/ T132 w 2578"/>
                                      <a:gd name="T134" fmla="+- 0 54 54"/>
                                      <a:gd name="T135" fmla="*/ 54 h 28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2578" h="2876">
                                        <a:moveTo>
                                          <a:pt x="1565" y="0"/>
                                        </a:moveTo>
                                        <a:lnTo>
                                          <a:pt x="1050" y="0"/>
                                        </a:lnTo>
                                        <a:lnTo>
                                          <a:pt x="221" y="0"/>
                                        </a:lnTo>
                                        <a:lnTo>
                                          <a:pt x="155" y="14"/>
                                        </a:lnTo>
                                        <a:lnTo>
                                          <a:pt x="97" y="45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17" y="147"/>
                                        </a:lnTo>
                                        <a:lnTo>
                                          <a:pt x="1" y="212"/>
                                        </a:lnTo>
                                        <a:lnTo>
                                          <a:pt x="0" y="235"/>
                                        </a:lnTo>
                                        <a:lnTo>
                                          <a:pt x="0" y="1175"/>
                                        </a:lnTo>
                                        <a:lnTo>
                                          <a:pt x="14" y="1255"/>
                                        </a:lnTo>
                                        <a:lnTo>
                                          <a:pt x="45" y="1313"/>
                                        </a:lnTo>
                                        <a:lnTo>
                                          <a:pt x="90" y="1360"/>
                                        </a:lnTo>
                                        <a:lnTo>
                                          <a:pt x="147" y="1393"/>
                                        </a:lnTo>
                                        <a:lnTo>
                                          <a:pt x="212" y="1409"/>
                                        </a:lnTo>
                                        <a:lnTo>
                                          <a:pt x="235" y="1410"/>
                                        </a:lnTo>
                                        <a:lnTo>
                                          <a:pt x="1050" y="1410"/>
                                        </a:lnTo>
                                        <a:lnTo>
                                          <a:pt x="2577" y="2876"/>
                                        </a:lnTo>
                                        <a:lnTo>
                                          <a:pt x="1500" y="1410"/>
                                        </a:lnTo>
                                        <a:lnTo>
                                          <a:pt x="1579" y="1410"/>
                                        </a:lnTo>
                                        <a:lnTo>
                                          <a:pt x="1602" y="1407"/>
                                        </a:lnTo>
                                        <a:lnTo>
                                          <a:pt x="1666" y="1387"/>
                                        </a:lnTo>
                                        <a:lnTo>
                                          <a:pt x="1720" y="1351"/>
                                        </a:lnTo>
                                        <a:lnTo>
                                          <a:pt x="1763" y="1302"/>
                                        </a:lnTo>
                                        <a:lnTo>
                                          <a:pt x="1790" y="1242"/>
                                        </a:lnTo>
                                        <a:lnTo>
                                          <a:pt x="1800" y="1175"/>
                                        </a:lnTo>
                                        <a:lnTo>
                                          <a:pt x="1800" y="823"/>
                                        </a:lnTo>
                                        <a:lnTo>
                                          <a:pt x="1800" y="221"/>
                                        </a:lnTo>
                                        <a:lnTo>
                                          <a:pt x="1786" y="155"/>
                                        </a:lnTo>
                                        <a:lnTo>
                                          <a:pt x="1755" y="97"/>
                                        </a:lnTo>
                                        <a:lnTo>
                                          <a:pt x="1710" y="50"/>
                                        </a:lnTo>
                                        <a:lnTo>
                                          <a:pt x="1653" y="17"/>
                                        </a:lnTo>
                                        <a:lnTo>
                                          <a:pt x="1588" y="1"/>
                                        </a:lnTo>
                                        <a:lnTo>
                                          <a:pt x="15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5" y="54"/>
                                  <a:ext cx="2311" cy="2857"/>
                                  <a:chOff x="995" y="54"/>
                                  <a:chExt cx="2311" cy="2857"/>
                                </a:xfrm>
                              </wpg:grpSpPr>
                              <wps:wsp>
                                <wps:cNvPr id="133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5" y="54"/>
                                    <a:ext cx="2311" cy="2857"/>
                                  </a:xfrm>
                                  <a:custGeom>
                                    <a:avLst/>
                                    <a:gdLst>
                                      <a:gd name="T0" fmla="+- 0 995 995"/>
                                      <a:gd name="T1" fmla="*/ T0 w 2578"/>
                                      <a:gd name="T2" fmla="+- 0 289 54"/>
                                      <a:gd name="T3" fmla="*/ 289 h 2876"/>
                                      <a:gd name="T4" fmla="+- 0 1005 995"/>
                                      <a:gd name="T5" fmla="*/ T4 w 2578"/>
                                      <a:gd name="T6" fmla="+- 0 222 54"/>
                                      <a:gd name="T7" fmla="*/ 222 h 2876"/>
                                      <a:gd name="T8" fmla="+- 0 1032 995"/>
                                      <a:gd name="T9" fmla="*/ T8 w 2578"/>
                                      <a:gd name="T10" fmla="+- 0 162 54"/>
                                      <a:gd name="T11" fmla="*/ 162 h 2876"/>
                                      <a:gd name="T12" fmla="+- 0 1075 995"/>
                                      <a:gd name="T13" fmla="*/ T12 w 2578"/>
                                      <a:gd name="T14" fmla="+- 0 113 54"/>
                                      <a:gd name="T15" fmla="*/ 113 h 2876"/>
                                      <a:gd name="T16" fmla="+- 0 1129 995"/>
                                      <a:gd name="T17" fmla="*/ T16 w 2578"/>
                                      <a:gd name="T18" fmla="+- 0 77 54"/>
                                      <a:gd name="T19" fmla="*/ 77 h 2876"/>
                                      <a:gd name="T20" fmla="+- 0 1193 995"/>
                                      <a:gd name="T21" fmla="*/ T20 w 2578"/>
                                      <a:gd name="T22" fmla="+- 0 57 54"/>
                                      <a:gd name="T23" fmla="*/ 57 h 2876"/>
                                      <a:gd name="T24" fmla="+- 0 2045 995"/>
                                      <a:gd name="T25" fmla="*/ T24 w 2578"/>
                                      <a:gd name="T26" fmla="+- 0 54 54"/>
                                      <a:gd name="T27" fmla="*/ 54 h 2876"/>
                                      <a:gd name="T28" fmla="+- 0 2495 995"/>
                                      <a:gd name="T29" fmla="*/ T28 w 2578"/>
                                      <a:gd name="T30" fmla="+- 0 54 54"/>
                                      <a:gd name="T31" fmla="*/ 54 h 2876"/>
                                      <a:gd name="T32" fmla="+- 0 2560 995"/>
                                      <a:gd name="T33" fmla="*/ T32 w 2578"/>
                                      <a:gd name="T34" fmla="+- 0 54 54"/>
                                      <a:gd name="T35" fmla="*/ 54 h 2876"/>
                                      <a:gd name="T36" fmla="+- 0 2583 995"/>
                                      <a:gd name="T37" fmla="*/ T36 w 2578"/>
                                      <a:gd name="T38" fmla="+- 0 55 54"/>
                                      <a:gd name="T39" fmla="*/ 55 h 2876"/>
                                      <a:gd name="T40" fmla="+- 0 2648 995"/>
                                      <a:gd name="T41" fmla="*/ T40 w 2578"/>
                                      <a:gd name="T42" fmla="+- 0 71 54"/>
                                      <a:gd name="T43" fmla="*/ 71 h 2876"/>
                                      <a:gd name="T44" fmla="+- 0 2705 995"/>
                                      <a:gd name="T45" fmla="*/ T44 w 2578"/>
                                      <a:gd name="T46" fmla="+- 0 104 54"/>
                                      <a:gd name="T47" fmla="*/ 104 h 2876"/>
                                      <a:gd name="T48" fmla="+- 0 2750 995"/>
                                      <a:gd name="T49" fmla="*/ T48 w 2578"/>
                                      <a:gd name="T50" fmla="+- 0 151 54"/>
                                      <a:gd name="T51" fmla="*/ 151 h 2876"/>
                                      <a:gd name="T52" fmla="+- 0 2781 995"/>
                                      <a:gd name="T53" fmla="*/ T52 w 2578"/>
                                      <a:gd name="T54" fmla="+- 0 209 54"/>
                                      <a:gd name="T55" fmla="*/ 209 h 2876"/>
                                      <a:gd name="T56" fmla="+- 0 2795 995"/>
                                      <a:gd name="T57" fmla="*/ T56 w 2578"/>
                                      <a:gd name="T58" fmla="+- 0 275 54"/>
                                      <a:gd name="T59" fmla="*/ 275 h 2876"/>
                                      <a:gd name="T60" fmla="+- 0 2795 995"/>
                                      <a:gd name="T61" fmla="*/ T60 w 2578"/>
                                      <a:gd name="T62" fmla="+- 0 876 54"/>
                                      <a:gd name="T63" fmla="*/ 876 h 2876"/>
                                      <a:gd name="T64" fmla="+- 0 2795 995"/>
                                      <a:gd name="T65" fmla="*/ T64 w 2578"/>
                                      <a:gd name="T66" fmla="+- 0 1229 54"/>
                                      <a:gd name="T67" fmla="*/ 1229 h 2876"/>
                                      <a:gd name="T68" fmla="+- 0 2794 995"/>
                                      <a:gd name="T69" fmla="*/ T68 w 2578"/>
                                      <a:gd name="T70" fmla="+- 0 1252 54"/>
                                      <a:gd name="T71" fmla="*/ 1252 h 2876"/>
                                      <a:gd name="T72" fmla="+- 0 2778 995"/>
                                      <a:gd name="T73" fmla="*/ T72 w 2578"/>
                                      <a:gd name="T74" fmla="+- 0 1317 54"/>
                                      <a:gd name="T75" fmla="*/ 1317 h 2876"/>
                                      <a:gd name="T76" fmla="+- 0 2745 995"/>
                                      <a:gd name="T77" fmla="*/ T76 w 2578"/>
                                      <a:gd name="T78" fmla="+- 0 1374 54"/>
                                      <a:gd name="T79" fmla="*/ 1374 h 2876"/>
                                      <a:gd name="T80" fmla="+- 0 2698 995"/>
                                      <a:gd name="T81" fmla="*/ T80 w 2578"/>
                                      <a:gd name="T82" fmla="+- 0 1419 54"/>
                                      <a:gd name="T83" fmla="*/ 1419 h 2876"/>
                                      <a:gd name="T84" fmla="+- 0 2640 995"/>
                                      <a:gd name="T85" fmla="*/ T84 w 2578"/>
                                      <a:gd name="T86" fmla="+- 0 1450 54"/>
                                      <a:gd name="T87" fmla="*/ 1450 h 2876"/>
                                      <a:gd name="T88" fmla="+- 0 2574 995"/>
                                      <a:gd name="T89" fmla="*/ T88 w 2578"/>
                                      <a:gd name="T90" fmla="+- 0 1464 54"/>
                                      <a:gd name="T91" fmla="*/ 1464 h 2876"/>
                                      <a:gd name="T92" fmla="+- 0 2495 995"/>
                                      <a:gd name="T93" fmla="*/ T92 w 2578"/>
                                      <a:gd name="T94" fmla="+- 0 1464 54"/>
                                      <a:gd name="T95" fmla="*/ 1464 h 2876"/>
                                      <a:gd name="T96" fmla="+- 0 3572 995"/>
                                      <a:gd name="T97" fmla="*/ T96 w 2578"/>
                                      <a:gd name="T98" fmla="+- 0 2930 54"/>
                                      <a:gd name="T99" fmla="*/ 2930 h 2876"/>
                                      <a:gd name="T100" fmla="+- 0 2045 995"/>
                                      <a:gd name="T101" fmla="*/ T100 w 2578"/>
                                      <a:gd name="T102" fmla="+- 0 1464 54"/>
                                      <a:gd name="T103" fmla="*/ 1464 h 2876"/>
                                      <a:gd name="T104" fmla="+- 0 1230 995"/>
                                      <a:gd name="T105" fmla="*/ T104 w 2578"/>
                                      <a:gd name="T106" fmla="+- 0 1464 54"/>
                                      <a:gd name="T107" fmla="*/ 1464 h 2876"/>
                                      <a:gd name="T108" fmla="+- 0 1207 995"/>
                                      <a:gd name="T109" fmla="*/ T108 w 2578"/>
                                      <a:gd name="T110" fmla="+- 0 1463 54"/>
                                      <a:gd name="T111" fmla="*/ 1463 h 2876"/>
                                      <a:gd name="T112" fmla="+- 0 1142 995"/>
                                      <a:gd name="T113" fmla="*/ T112 w 2578"/>
                                      <a:gd name="T114" fmla="+- 0 1447 54"/>
                                      <a:gd name="T115" fmla="*/ 1447 h 2876"/>
                                      <a:gd name="T116" fmla="+- 0 1085 995"/>
                                      <a:gd name="T117" fmla="*/ T116 w 2578"/>
                                      <a:gd name="T118" fmla="+- 0 1414 54"/>
                                      <a:gd name="T119" fmla="*/ 1414 h 2876"/>
                                      <a:gd name="T120" fmla="+- 0 1040 995"/>
                                      <a:gd name="T121" fmla="*/ T120 w 2578"/>
                                      <a:gd name="T122" fmla="+- 0 1367 54"/>
                                      <a:gd name="T123" fmla="*/ 1367 h 2876"/>
                                      <a:gd name="T124" fmla="+- 0 1009 995"/>
                                      <a:gd name="T125" fmla="*/ T124 w 2578"/>
                                      <a:gd name="T126" fmla="+- 0 1309 54"/>
                                      <a:gd name="T127" fmla="*/ 1309 h 2876"/>
                                      <a:gd name="T128" fmla="+- 0 995 995"/>
                                      <a:gd name="T129" fmla="*/ T128 w 2578"/>
                                      <a:gd name="T130" fmla="+- 0 1243 54"/>
                                      <a:gd name="T131" fmla="*/ 1243 h 2876"/>
                                      <a:gd name="T132" fmla="+- 0 995 995"/>
                                      <a:gd name="T133" fmla="*/ T132 w 2578"/>
                                      <a:gd name="T134" fmla="+- 0 1229 54"/>
                                      <a:gd name="T135" fmla="*/ 1229 h 2876"/>
                                      <a:gd name="T136" fmla="+- 0 995 995"/>
                                      <a:gd name="T137" fmla="*/ T136 w 2578"/>
                                      <a:gd name="T138" fmla="+- 0 876 54"/>
                                      <a:gd name="T139" fmla="*/ 876 h 2876"/>
                                      <a:gd name="T140" fmla="+- 0 995 995"/>
                                      <a:gd name="T141" fmla="*/ T140 w 2578"/>
                                      <a:gd name="T142" fmla="+- 0 289 54"/>
                                      <a:gd name="T143" fmla="*/ 289 h 28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</a:cxnLst>
                                    <a:rect l="0" t="0" r="r" b="b"/>
                                    <a:pathLst>
                                      <a:path w="2578" h="2876">
                                        <a:moveTo>
                                          <a:pt x="0" y="235"/>
                                        </a:moveTo>
                                        <a:lnTo>
                                          <a:pt x="10" y="168"/>
                                        </a:lnTo>
                                        <a:lnTo>
                                          <a:pt x="37" y="108"/>
                                        </a:lnTo>
                                        <a:lnTo>
                                          <a:pt x="80" y="59"/>
                                        </a:lnTo>
                                        <a:lnTo>
                                          <a:pt x="134" y="23"/>
                                        </a:lnTo>
                                        <a:lnTo>
                                          <a:pt x="198" y="3"/>
                                        </a:lnTo>
                                        <a:lnTo>
                                          <a:pt x="1050" y="0"/>
                                        </a:lnTo>
                                        <a:lnTo>
                                          <a:pt x="1500" y="0"/>
                                        </a:lnTo>
                                        <a:lnTo>
                                          <a:pt x="1565" y="0"/>
                                        </a:lnTo>
                                        <a:lnTo>
                                          <a:pt x="1588" y="1"/>
                                        </a:lnTo>
                                        <a:lnTo>
                                          <a:pt x="1653" y="17"/>
                                        </a:lnTo>
                                        <a:lnTo>
                                          <a:pt x="1710" y="50"/>
                                        </a:lnTo>
                                        <a:lnTo>
                                          <a:pt x="1755" y="97"/>
                                        </a:lnTo>
                                        <a:lnTo>
                                          <a:pt x="1786" y="155"/>
                                        </a:lnTo>
                                        <a:lnTo>
                                          <a:pt x="1800" y="221"/>
                                        </a:lnTo>
                                        <a:lnTo>
                                          <a:pt x="1800" y="822"/>
                                        </a:lnTo>
                                        <a:lnTo>
                                          <a:pt x="1800" y="1175"/>
                                        </a:lnTo>
                                        <a:lnTo>
                                          <a:pt x="1799" y="1198"/>
                                        </a:lnTo>
                                        <a:lnTo>
                                          <a:pt x="1783" y="1263"/>
                                        </a:lnTo>
                                        <a:lnTo>
                                          <a:pt x="1750" y="1320"/>
                                        </a:lnTo>
                                        <a:lnTo>
                                          <a:pt x="1703" y="1365"/>
                                        </a:lnTo>
                                        <a:lnTo>
                                          <a:pt x="1645" y="1396"/>
                                        </a:lnTo>
                                        <a:lnTo>
                                          <a:pt x="1579" y="1410"/>
                                        </a:lnTo>
                                        <a:lnTo>
                                          <a:pt x="1500" y="1410"/>
                                        </a:lnTo>
                                        <a:lnTo>
                                          <a:pt x="2577" y="2876"/>
                                        </a:lnTo>
                                        <a:lnTo>
                                          <a:pt x="1050" y="1410"/>
                                        </a:lnTo>
                                        <a:lnTo>
                                          <a:pt x="235" y="1410"/>
                                        </a:lnTo>
                                        <a:lnTo>
                                          <a:pt x="212" y="1409"/>
                                        </a:lnTo>
                                        <a:lnTo>
                                          <a:pt x="147" y="1393"/>
                                        </a:lnTo>
                                        <a:lnTo>
                                          <a:pt x="90" y="1360"/>
                                        </a:lnTo>
                                        <a:lnTo>
                                          <a:pt x="45" y="1313"/>
                                        </a:lnTo>
                                        <a:lnTo>
                                          <a:pt x="14" y="1255"/>
                                        </a:lnTo>
                                        <a:lnTo>
                                          <a:pt x="0" y="1189"/>
                                        </a:lnTo>
                                        <a:lnTo>
                                          <a:pt x="0" y="1175"/>
                                        </a:lnTo>
                                        <a:lnTo>
                                          <a:pt x="0" y="822"/>
                                        </a:lnTo>
                                        <a:lnTo>
                                          <a:pt x="0" y="2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4" name="Picture 1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72" y="131"/>
                                    <a:ext cx="1497" cy="12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5" name="Picture 1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87" y="524"/>
                                    <a:ext cx="1430" cy="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36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7" y="812"/>
                                  <a:ext cx="460" cy="2"/>
                                  <a:chOff x="1527" y="812"/>
                                  <a:chExt cx="460" cy="2"/>
                                </a:xfrm>
                              </wpg:grpSpPr>
                              <wps:wsp>
                                <wps:cNvPr id="137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7" y="812"/>
                                    <a:ext cx="460" cy="2"/>
                                  </a:xfrm>
                                  <a:custGeom>
                                    <a:avLst/>
                                    <a:gdLst>
                                      <a:gd name="T0" fmla="+- 0 2035 1575"/>
                                      <a:gd name="T1" fmla="*/ T0 w 460"/>
                                      <a:gd name="T2" fmla="+- 0 1575 1575"/>
                                      <a:gd name="T3" fmla="*/ T2 w 46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60">
                                        <a:moveTo>
                                          <a:pt x="46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07" y="752"/>
                                  <a:ext cx="120" cy="120"/>
                                  <a:chOff x="1907" y="752"/>
                                  <a:chExt cx="120" cy="120"/>
                                </a:xfrm>
                              </wpg:grpSpPr>
                              <wps:wsp>
                                <wps:cNvPr id="139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7" y="752"/>
                                    <a:ext cx="120" cy="120"/>
                                  </a:xfrm>
                                  <a:custGeom>
                                    <a:avLst/>
                                    <a:gdLst>
                                      <a:gd name="T0" fmla="+- 0 1955 1955"/>
                                      <a:gd name="T1" fmla="*/ T0 w 120"/>
                                      <a:gd name="T2" fmla="+- 0 712 712"/>
                                      <a:gd name="T3" fmla="*/ 712 h 120"/>
                                      <a:gd name="T4" fmla="+- 0 1955 1955"/>
                                      <a:gd name="T5" fmla="*/ T4 w 120"/>
                                      <a:gd name="T6" fmla="+- 0 832 712"/>
                                      <a:gd name="T7" fmla="*/ 832 h 120"/>
                                      <a:gd name="T8" fmla="+- 0 2075 1955"/>
                                      <a:gd name="T9" fmla="*/ T8 w 120"/>
                                      <a:gd name="T10" fmla="+- 0 772 712"/>
                                      <a:gd name="T11" fmla="*/ 772 h 120"/>
                                      <a:gd name="T12" fmla="+- 0 1955 1955"/>
                                      <a:gd name="T13" fmla="*/ T12 w 120"/>
                                      <a:gd name="T14" fmla="+- 0 712 712"/>
                                      <a:gd name="T15" fmla="*/ 71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0" h="120">
                                        <a:moveTo>
                                          <a:pt x="0" y="0"/>
                                        </a:moveTo>
                                        <a:lnTo>
                                          <a:pt x="0" y="120"/>
                                        </a:lnTo>
                                        <a:lnTo>
                                          <a:pt x="120" y="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7" y="752"/>
                                  <a:ext cx="534" cy="545"/>
                                  <a:chOff x="1487" y="752"/>
                                  <a:chExt cx="534" cy="545"/>
                                </a:xfrm>
                              </wpg:grpSpPr>
                              <wps:wsp>
                                <wps:cNvPr id="141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87" y="752"/>
                                    <a:ext cx="120" cy="120"/>
                                  </a:xfrm>
                                  <a:custGeom>
                                    <a:avLst/>
                                    <a:gdLst>
                                      <a:gd name="T0" fmla="+- 0 1655 1535"/>
                                      <a:gd name="T1" fmla="*/ T0 w 120"/>
                                      <a:gd name="T2" fmla="+- 0 712 712"/>
                                      <a:gd name="T3" fmla="*/ 712 h 120"/>
                                      <a:gd name="T4" fmla="+- 0 1535 1535"/>
                                      <a:gd name="T5" fmla="*/ T4 w 120"/>
                                      <a:gd name="T6" fmla="+- 0 772 712"/>
                                      <a:gd name="T7" fmla="*/ 772 h 120"/>
                                      <a:gd name="T8" fmla="+- 0 1655 1535"/>
                                      <a:gd name="T9" fmla="*/ T8 w 120"/>
                                      <a:gd name="T10" fmla="+- 0 832 712"/>
                                      <a:gd name="T11" fmla="*/ 832 h 120"/>
                                      <a:gd name="T12" fmla="+- 0 1655 1535"/>
                                      <a:gd name="T13" fmla="*/ T12 w 120"/>
                                      <a:gd name="T14" fmla="+- 0 712 712"/>
                                      <a:gd name="T15" fmla="*/ 712 h 1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20" h="120">
                                        <a:moveTo>
                                          <a:pt x="120" y="0"/>
                                        </a:moveTo>
                                        <a:lnTo>
                                          <a:pt x="0" y="60"/>
                                        </a:lnTo>
                                        <a:lnTo>
                                          <a:pt x="120" y="120"/>
                                        </a:lnTo>
                                        <a:lnTo>
                                          <a:pt x="1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Text Box 1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96" y="1138"/>
                                    <a:ext cx="525" cy="1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A24F6" w:rsidRDefault="002A24F6" w:rsidP="002A24F6">
                                      <w:pPr>
                                        <w:spacing w:line="158" w:lineRule="exact"/>
                                        <w:rPr>
                                          <w:rFonts w:ascii="Arial" w:eastAsia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Arial"/>
                                          <w:b/>
                                          <w:w w:val="95"/>
                                          <w:sz w:val="16"/>
                                        </w:rPr>
                                        <w:t>ALIGN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48807" y="0"/>
                              <a:ext cx="1390650" cy="1370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" name="Picture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7435" y="7883"/>
                              <a:ext cx="1395095" cy="1363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" name="Left Arrow 90"/>
                          <wps:cNvSpPr/>
                          <wps:spPr>
                            <a:xfrm rot="8759482">
                              <a:off x="4950373" y="354724"/>
                              <a:ext cx="270510" cy="270510"/>
                            </a:xfrm>
                            <a:prstGeom prst="lef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rgbClr val="FFFF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92" name="Left Arrow 92"/>
                          <wps:cNvSpPr/>
                          <wps:spPr>
                            <a:xfrm rot="12653450">
                              <a:off x="4635062" y="606972"/>
                              <a:ext cx="271145" cy="271145"/>
                            </a:xfrm>
                            <a:prstGeom prst="lef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rgbClr val="FFFF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06" name="Left Arrow 206"/>
                          <wps:cNvSpPr/>
                          <wps:spPr>
                            <a:xfrm rot="2888745">
                              <a:off x="3358055" y="425670"/>
                              <a:ext cx="360045" cy="360045"/>
                            </a:xfrm>
                            <a:prstGeom prst="lef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rgbClr val="FFFF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209" name="Text Box 209"/>
                        <wps:cNvSpPr txBox="1"/>
                        <wps:spPr>
                          <a:xfrm>
                            <a:off x="1615960" y="2467049"/>
                            <a:ext cx="155257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002F" w:rsidRDefault="00EC002F" w:rsidP="00EC002F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Align notch to door 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D23FD" id="Group 210" o:spid="_x0000_s1179" style="position:absolute;margin-left:-188.7pt;margin-top:-.25pt;width:444.05pt;height:203.45pt;z-index:251842560" coordsize="56394,2583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RVxqKkKQAAbxgBAA4AAABkcnMvZTJvRG9jLnht&#10;bOx9bW/byJLu9wvc/yD44154LL6IpIyTWXjseHCAubvBGV3sZ0WWbWH0tpQcZ3Zx/vt9qptNdjWr&#10;KIZJJptAA2QkS6Vmsbq7urqep4t/+9ePm/Xow7I8rHbbNxfRT+OL0XK72D2stk9vLv7f7P6yuBgd&#10;jvPtw3y92y7fXPy5PFz868//+3/97XV/vYx3z7v1w7IcoZHt4fp1/+bi+XjcX19dHRbPy8388NNu&#10;v9ziy8dduZkf8Wf5dPVQzl/R+mZ9FY/H2dXrrnzYl7vF8nDAp3f2y4ufTfuPj8vF8d8fHw/L42j9&#10;5gK6Hc3/S/P/9/T/q5//Nr9+Kuf759WiUmM+QIvNfLXFReum7ubH+eilXLWa2qwW5e6wezz+tNht&#10;rnaPj6vF0twD7iYaB3fza7l72Zt7ebp+fdrXZoJpAzsNbnbxbx/elaPVw5uLOIJ9tvMNOslcd0Qf&#10;wDyv+6drSP1a7n/fvyurD57sX3THHx/LDb3iXkYfjWH/rA27/HgcLfDhJEum6SS/GC3wXTwpkqKY&#10;WtMvntE/rd8tnt+e+OWVu/AV6VerU/9R6+3uboyByO4OH3yVu0uzJI/iIXfX/PJT7y6dJPzu6IOh&#10;d5fkRZJXN+A6MM2n0TifVB04LiZJWs2dUx3Y+mVlHOUW96vFNf5VQx3vWkP9tEvAr44v5fKiamTT&#10;q43NvPzjZX+JWbmfH1fvV+vV8U/jYTD/SKnth3erxbvS/tHMmnQSO8vje7rsiD6C7elHJGd/Nae7&#10;+m23+OMw2u5un+fbp+XNYQ/3BKdJ0ldc3PzJLvl+vdrfr9Zrmmr0vro5uLLAFQj2sW7mbrd42Sy3&#10;R+s3y+Ua97nbHp5X+8PFqLxebt4v4QbKvz9ExpOh6387HOlyNAiML/vvuLgZj6fxL5e3k/HtZTrO&#10;317eTNP8Mh+/zdNxWkS30e0/6ddRev1yWOJ+5+u7/arSFZ+2tBUdV+XirUs0rnX0YW4cOFnKKORe&#10;jYr4iExCuh6O5fK4eKa3j7DWP2Bh+5v6C2Paxppk9wMcG/1CdGVpOk2i3M5ncTpEWQL3NjG92LSx&#10;Lw/HX5e7zYjewKxQxJh1/gEqW5WcSNX7VgujHpSyDsw4ttCXRXAvzJfRB2iSe2q6IfNzM+roiuH3&#10;tbOEj3z/+n93D3D985fjzugp2qKa884MSTxJxlO4HnLrURHlkXU78+vaK0xhmBG+nZhRTl+8dZ59&#10;MoVLpl8mUWzsq7iEWs36DiufHkVpYAfJp39ZO0QF7sTcULWAOVvExTir3OM0M4PBs0LrV40Z2r9T&#10;zYAI6eDm/ev+0G8uUXwkxRa/P8/3S/Q0GjJuygYBUYTussvkfblcUtw1isbmVitBCgLIpIe9N65M&#10;E/YbEqORfHJEtWxSW3IST50lx9Y5NtNq8WKnFangphLG+UPlqp4eKu1nCGYeN2vEcv/ncjQeJXBb&#10;I3NFTASSd2LoTCv2L1ej2Xj0OjL9EQhhunltRXGSjiZV9zctYRrULRmR51Fcj4RGDEPWayvOiomo&#10;F7qhbm2WKnphwHltKXoh6qpb6tALc9FrK80mmagXeqZubVYoelEk6TWWjGPJYJFveyMjW4y8HWtN&#10;60q/B2ZRrCnHe0CxGs2D+kYDs2GC1gNu/mzdOSb7x201CPFuhAWeomAabPvdgQLcmfUbMxOYoQlI&#10;0beKsPWaM+cXu4XRKXCjMxiU3PyppiPYyYi7Jcs0bn9W3QGtVuGOqbwYYcf03i6EiJHoxs3t4e3o&#10;FWG9cYDPeEOjnr7Z7D4sZzsjcyQLwLlglOHSUYRQ0qrayKy3vmyRoJu4qBNwr3vTKC5rbeUmG27E&#10;SbhXKyld3kks1rvD0mpEt2asWN8jmcZzO4fdevXgQrFD+fT+dl3a+OTe/FfdGRNbm77e7uhn9jL2&#10;E/i8yozk/WyQNY3idPxLPL28z4r8Mr1PJ5fTfFxcjqPpL9NsnE7Tu3sXZD2vHh6W299W2+UXiLHQ&#10;idNJbPuOac9ucmz+k24Su9XtA+5ufv28nD+8rd4f56u1fX9FYWGjsTEybtu9GkMgSLHrh12Z3u8e&#10;/sRaUu4QQsGpINGAN8+78r8uRq/YtL+5OPzny5xC/fXft1gQp1GKfcnoaP7AhjPGH6X/zXv/m/l2&#10;gabeXBwvMF3p7e0Rf+EnL/ty9fSMK9lIeLu7QVT0uDJhG+lntYLe9AfWZKvrX7A4w+GHi7PbpHtL&#10;8FddnFthDmaHixX9WfIJi3M8SeXFxl8gei7Ok+mJpRkC8jLDl4U4SQpxAfTXhZ4Ls6iTvyyrOvFF&#10;OZrmkajTkEU5GwuGYksyJGRLBQtyhNSAqBYtNPUa2ntBRkDUDq7YcgwJRbEgICqyXFbMN/4syrRI&#10;ITB/kkia+caPICKrRp7IC2IoFBVVi9mYj9WIlMdE0bQQVIt9+5OIohof+bpqbOgjpFOC5aAT5GgZ&#10;O75mbATxlR+fx0EfFJNYtpvfDbNYi0yToBuSVPQXfidEJCNbLgl6ocjl8Zb4HTFLtMiUQh5/jKSY&#10;V+2pkPjdEJGMolzQD9NY3mkkfk/MEm0yJEFHIMMoKed3Q0QysnK0Svu3Op3KLiT1e2KWatMhDToi&#10;zaRuTf1uiEhGUY73g7o8pX5PzFJtQqRBRyjK+d3QpRzvhzgby+tU6vfELNUmxCToiHQiuV/KedSe&#10;HN2qOWBKhnrdGmcTeUJQurpub4YpLbuSCe8IDHZpzE38bjAycrdOeD9g652IroRwCk85bULQXsa7&#10;1ygRJwTmb9OYkZGVy3g/qHmBzO+JGZZo2XIZ7wisS5IryfxuMDKKcrwfdOX8nphl2oTIeEcoO/DM&#10;74aOFSLj/aBmejK/J2aZNiFy3hGKcrnfDR3KAUfxB4lqudzviVmuTYicd0RRRIIPJpimHr8kIndq&#10;znsBqqXidMj9fpjl2nTIeTdEueSBc78PSERWreB9EGeQlJJ3hd8Ls0KbDAXvhAhOqb2sFn4PkIii&#10;Gu+BOFO2LoXfCTOYVp6nBe+EaCx1aOH3AIkoqvEeiCdTOcQE9NqMj1mhTYQp74QsE4w29TsAErJi&#10;U27/eIKVV+pOQhLqgTubapNgyrsgk0xGqEPdFCQUxbj11YV+6nfAbKpNAcIzvBVB3PZNfeOzfR/2&#10;0T9eVlHNbwJRs0lIk0enDFtnOpS2RZSzxJbGps9OiKP7jXi//CnhDSSe9EugUjhvxF0Ss1sZCrCN&#10;eL9bpZCXxBGt9rlVCkKNeL9bpbCQxC0ed9LuFKgZ8X63SqGTEe93qxTMkDjikD63irSyFe93q7Tg&#10;U+tYq/u0TkuwEe93q7QsGvF+t0pLFYljmemjDC0fRrzfrZJLJ3H44z6tk6M14v1uldyfEWe3asfO&#10;VwUMsgo8NrAzrqeBBSmtkNDQybmsvnut8v+Ug4GUs5H71r1aKQrYIRRnlSXdt+61agsrB6QQj1l7&#10;u2/dq5Wqrpc4u7lv3SuTajAR97V7rS5plY+xLnddE4qbm0zqGe6aca+2OQolyRggZnW2BwEriExD&#10;p6DrLEpJdArmlZdAy91GNqlmoyM2gl33XFAihgTjEzdTo0px7RScVdyrtU4teLJXBEzLNeVeeZNF&#10;bMgaGM7ue/fq5OzsjDBcO2+aUmO4aUQdXWJ5NYeQIukUo4wMWnP+xunkXqtBE9lrdrflRkKo/xlk&#10;214QUnoG2eCpB4BsDdXTMoEUchTWAp/oGVlYPCQ/IdomDqtHYvFprt4F+lBZ8moBctvKmsqSUc7R&#10;kF6nmDqYgAh0HeM1Cn/lkYJav4O7sChbYwTi4VQAZAX+4q+vQwrCrG/hjsYH0PVBcvxypKDQJrol&#10;a4twdP4TcEcV6UCsVm8ee+KOMgKDzq8b0gEYvp+NNNQKIWHdWE/kkfAoNyYbChImSN2QjljxzawK&#10;8iE6qBvrSwiSIT7f6jrEx3MJKiQ6DHuUQVHf8DooGuQSNPyYNr6Nwfpij2IuIfJtz3IJDEGDr7UX&#10;NEw4NckxDHkUFWPAo64YH/dqWgiMFM9isZZKo8DXu08xLcRQRzUtFGCOcRbL+SpKGzRd2RdzLKTs&#10;IzIPTVOQkPNVAd6IvKic4RuINwL7azsLDjdCRFGNW19NdA9DG4sillTz7U8ismoB1qhSG4dhjQq5&#10;kWGNHeTGNJgEGh90INYog++p74M60IuUrwFqpw7EGmVQimONJCN3awtr1OA8fxHujzUqcJ7vizrg&#10;vBbWqAGhfk/MwLmVYYIQa1SAUH8+dAChLaxRgZAHYo0yhMyxRh1CzoIJoXHDKBnYON/eWKMMvnOs&#10;UWcGBFijShIbiDXKynGsUVcuwBojjVMxDGs0lIT28sDAxg7aQoA2RlOFmjUQbUzRnKAcnxCQkV1J&#10;gDdG07FMWxiIN6apBFFxwJFkFOX4hMD2QObxDEQcE+BsbctxyJFkFOX4CqHuqIZhjgr4zlDHjuUr&#10;wB1V5YbhjnJMwoBHPSZB5tMPVnXV2PrQF3mUN6MMeuS7Ueylz9ijdhTjjD1qljljj5plztijZpnv&#10;BXsMsTsNe4zgyQk36UaosMKS1ClUsRdC2Q/t1ECYIYBOTuQuUr8baioq9RHDdUFNDlsrajKH08m9&#10;WrCp/8ku16J3rsw15V4dtoZgCjeCA8fdKHB/RJFO/VKLyQmMsjfq6TruJI7qxsFJwd4QblQN5ii1&#10;B6lVjJK2t+amQa3r6mo6oG3kkJHqkqsm2ymw1YqdGjfhzHVD4FPgx/qkHqG0hNlhxIztcc6vczIO&#10;lyFwCHBH+zzgePq2eFukl2mcvUXRhbu7y5v72/Qyu4e97pK729u7iJ8HpFOGn38ekPTRb1Y76+gd&#10;8rNnJDGIfpBDflQqAv8qy+JdC2wTam8E5Yrwq7+sNklEAIHF7d5VtUki4CKYiNCib22SplxJWe5e&#10;6WAnMEbrPHkr37RkCVChBcpMHVHBAmc3t7bUhjSZvoMKJuWiqlryGdVMTldfmI4r32xrh9gqL1Sr&#10;KaczUqagR4K1zXptd8DTVSzpVdRkfs28KLmT+gOzsvzgDs+a9Ds/071ZHVGfbb3avLko6oPfn3XA&#10;m7wGFQjB8Wl6i3/WH+HN9+NZKdINPavZAdAt9az69H14VuKvnD2rHaL96tpMK344yjgYfm3jWjPC&#10;GYxrBZBw9qynymaooeTZs4pV0Mj3hJ61oYt5lDb7tiliF1GKk3PmzMj9qpy5ghBBbA6RpcdUaCZJ&#10;mo8pmsM3yRjHo8x3DWcu/FXDmWv/DkHGt+PMgeXb5syZ2/ninLmCjtVJlszoeJm1JBBk7nAG1upI&#10;ElBAogIwh+mYhlTmE1gMZy6lqwdCAXkrjsE4MXsJn7Dk4/URiTyjfJfV3xfjsFicG5JOWy8GExN3&#10;SNILZvKoQ+aibb18KKZDL46IZRMcS5Ts5UOThjcn6RUW0kIpNsFgrGpHQjKyxYK6HXpX+j1g63aI&#10;yvEeUKzGKncEZsME/fFgJ9wUzoN9xrkYY+sRCmmZUU+usck92zQmqhxhulFircmYNTIu3xWkPBtR&#10;J+BerSAui7li3G7tLJyEe9Uv7yQ+Jcn26cklysZ9wj7yXEjL7LNowTkX0vKrXBJBtUVoN6jFl1+c&#10;qzCnOs7jxTlfYXXGmW95tRmwOqNAUXsN9FcGCMjrDF8X4gTMTGkFHLAyizr567KqE1+VUWudSDTt&#10;aGHIqozyJW1DsTUZErKlghU5mk6oBkNbLYHN3mNFRjUiQTHf7JBQFAsiomlETGNBMd/4tpKWqBg3&#10;f4RSRIJmvvFJRFaNUi9+sAatRNUEPrukGsXpfnOYQG3VGKEd9DBNNT7yyWCyan4fzGItKg0Y7UqA&#10;xTjtQYDlx8sBqx3KyYG8wGqX7NaupCX6C9/xoJKW5jICZns0jeXxJjDbReWCjkjH0hzl1HaSkUdc&#10;Ek4GU7+iPRkEbruoXDAZ0lSaDXTstua3IuDTpkPAbo/HKE4szVSB3S4p166kJXUrY7eD9al1a8hu&#10;15Yngd0uKhd0BF24PVk5u71DOd4PKFYlr1MCu11SrlVJK5XcL9Rl3ao54JDdnqPsi9StQiUtUbnW&#10;hJDGXFBJa6yNuZDdnsfEl21PCKGSlqgc7wi4CVE5NiFIRp6tIbtdSwwI7HZJuVYlrVhyJZzdnkBG&#10;UY73g5q1ENjtonLBhJATKpzdrmdUAna7mh8Q2O2Scq1KWmK2h7PbdeUCdrtqOYHdLirHO6LIUaG8&#10;lYli5HYSkTs14LZDNSrJ154OArddVC2YDjjkJajGZgNEZNUCZjtUo5p3bdUEZrukWlhJi6pntqwW&#10;ENu1bFTBeyDOlK2LwGsXVeNTYYqDr23N/GgVEorNuP3jLJGjOIHTLikW1NGaoFJrSzHGaIeErFjA&#10;Z48zlEOUOlPgs4uK8Q6g8oVtxfxI1VTzlFKxAZtd3YUKdbRExXgHiJs+RmZnu74fMqlocoriQwUw&#10;pJGzm4HqY/P73bWozlx2jZd85rJrljlz2TXL/M/gshsX2okXOEqxK8ijYQWOUezkXFLfvVbp/14s&#10;9Z6Md6zacF8n2PMao5frVUmdwjkq5ORcR4uAFG7B/qx393SW0zx6BBkcqHKXdK+nMSUu6cj+p2jg&#10;RU3D6R7OxbmOVsDzPmNsJpT6YR9WwzlBf8VT5aiESwtvMxHrF8fbMtpLweO4vYwrIJVOG1oR8lI2&#10;WHa85oFkGNp8iTswP8nXlwwjAg8+3qbjDnwjh1JNSq7QSz2aAlLS5otvo2Wkxt9G60AN38Wp2Jaf&#10;yOhLhJGRLd/qOrLF8R4VCRwGuclYINtEa6lBOnvlAVEqbCoUkJL6kSo1es2Jm2heQErLIQWAm7q7&#10;Hwa4iYoxvI3t7hmixce9mg8RCkhJFgvgNjEfwsA2NR8SQG2o0yQnaoZBbVRZv5WoYQWkTGF9KVET&#10;wGyI3mT/NRBmQ95T0Mwf/RFE5ORWALKp+d1hIJuc32UYm57fDSA2ldI3DGIzhL222RjE1kHqCyE2&#10;De4YCLHJiAKH2PSkfVhASlWOLQLmYTXSDA0hNsJZ2pbDJx7EpmMxLYhNQ7H8RdgWkBKV495IQ7HY&#10;bNBRrBbEpuF//lpsC0iJyvHVAAd8T0NsJCPP1RBi05DTgRBbKiKnHGIjGUU53g/qcjUQYpMxZw6x&#10;6ZhzALGpi/xAiE1WjkNsunIhxKZRCYZBbIYm0J6tDGProBKEINtYCXIHgmwpFbJsrar8eTUkI4+5&#10;AGZDrCtH4ENhNirj2lIuwNnMowelRT8A2rCNoHKWAgbouyb7yBrJlYSPrEnwcBtBOd8vRSSjWC5w&#10;TNqOahjYplCmGNzWQZkKADd1uzcMcJNjEvRLs3rpMUkAuemq+f1gH10jdWrw6Braarb7lGFufDd6&#10;Bt0omwrsTcLozqCbZpkz6KZZ5gy6aZb5XkC3ELTSQLdzASl4TgsCfeECUljosJgiF+yiIqxSDkty&#10;r9WFHZ51Cjx04NO5gNR2tmsDiOcCUr8udxt2Qu1cQGr1YAtBAWUsn97fDj71j9nrKvoAwTpUR92/&#10;r8NtT/apM60D+HSagh3Aj001ka95AH9KOw0CysyVmnNpcUKwAJ0ajwtkoQCUIbB1z6wJf9Qcv2//&#10;DP317Y7fUz48RByBA+BuvjTiGJrEAY4dBoFBXw5H5yo+4Yk1eEbGeEQXNL3Scfg+nqBkYyDEgS+c&#10;NHM937TjZzohgJrPBfIuQTtBfm0MJr6gkr+NtU+rEVTikJeokr9/VVUKkggxHqsiqMSSzOaxt4JK&#10;wZF7USd+uE+zU3i4L5rIfecb3Z62l3qPSil6eB6eX93uPnbWHhJy/wVAI+oFxJK1BJxR1Ivbfoo0&#10;WuVQmmHFcEZIyHoFOGOkDCwBZpT0Cs/1pdJ4ZzgjDllpmnHb4xHMosUEnFHUjI96INCCyRjQSCKK&#10;zULriwNfwBklxYIjfTE98rnVlwxoJBFZsQBpxGyUxpiAM4qKcfvHhTTI2Gk+ElEU49bXFPPdzgwl&#10;T/BcDsFZJNz8SCWKmvmOx8jIqgU4YzRGolZwYwLMKOkWnuRLqHZIqzsZzBiRjKIb7wJMTtGZCSij&#10;qBvvhCihxze0dfM7wcgougW9MMbTwyS7+d0wMyCjpFsIMqaR5DmQHW3StKjAq7mOAGSMolR0HcIx&#10;PlG3oBcMUtayW3CMzyBl0kIeYIyoUJBLdhNO8Ym6Bb2QZgAt2rr5nQC4hw7hSLoFECOe8iCONwFh&#10;lHQLD/GleF5MW7cAYYSMohvvhVhZqASAUdQtmAuKbmwukIyiG++FZJKL403AFyXdgiN88RS90LYb&#10;wxeNjKxbiC+m8qIgwIuibrwXMJakPg3hRc1uIbw4wWk/wYcI6KKoG+8FTbdgLmi6BegiEG1xngrg&#10;oqRb6wwfHaJuzdMAXLTPyhM2AwG4iIAgkuwmHOITdQvnAj05p60bnwv2yTmSbrwXDNtJ6FMBWpR0&#10;C87xWQpFSzcOLVoKheTfAmgxznHqT9BNQBZF3YK5kOBJYm27MWgRBeu12C3AFuNcXk+F03yibrwX&#10;8IxuUTc2F0hG9iEIitzCax9niedbS4ZDjO7k/uVqNMPPlBAuIlqwt7FSYrho7G/TOoI4REasvVhV&#10;kO2Q8TNVQT4pCiK/tsZdNPYnBclo9uPdoavndwjsp+6Xgw0zRrKkHtsyk4yiXrBpxtgT/QnVMW/i&#10;r1mEDZkcoSPgcoJ2vIhRcMR2zrEaBZv8tjdYcCNiWIK6bO6qZvTZx7wKG4gooOlGRIdtdy7bQJOM&#10;Yr1gC41nFsiTg++hEfhp1gt30Rilgnp8Gw0ZTb2gLzIE4YLTA6WcWS9Wp0ZA2aWT8m3jsa20OSkv&#10;OWQwU91Fq+fk4nmSonJ8YtjHvkpdG2ynJ+K8YNtpiCiWC7bTah6Qb6ijRJ0WBHh5A1lOc7EtNUu+&#10;nfkeZ74HnhUwq+pQzpBGQJYYo6L7+PmZ76GxGs58D80yX4TvoXKzTJwIrAsRTr8hHI0tbIYfuFNk&#10;3WMe+XWDsyFIMRTOk5PExDZGJUQlfWaViTbsD/pVgTD1vs0PsHL3ugKtyPYHPW+aUs7mB1jgel2h&#10;Oq07w77E/4G11mdU0zVbEjodbxZ98toNEac6ejyhTA2UdeeEGwHOEkHXW1KPE3Rfu1fbXlzx/bql&#10;IsrS4aKIT619XCPu1TZGmyxIwXF2SVV6YYvaJUVBqbmi60N3Kfda2cNIxYjEuxqzlojr3nJtuFfb&#10;lpXyyhS7r91rdUlEI6RZDKN0XbRaP6LEPsYIg8O1414rq1XXTZBG7GovooMsdOEEXqZLkKxhbYfZ&#10;3ClIMZMxMvZFXYL1YDr5+DaMYKulC1vV2wbCWN14eurqk6pm/MmrRxltkM0d1Q7PGdu9Vp2YZdip&#10;Gmvi8cGd957TRsVIWpaxfke5K5+bQI3uNilBQ23GQD46JfEgGyt5iu0VOclTtQZqQZr7ndfOiT5P&#10;Wp4Y6VDNDiQ4gO4Gaf+NBuECOuUyghjowifamxTYB5Fcd3Ohz3RD4Vz/e3tBzwucTrBk0mqjFzk3&#10;j1NyvcbEyt3L9gG9+VnPWfo+KVK8NoFKl4JL4nSp6skaT1Tl+9dy/7spfI7DwvT2t93ijwNNjpBO&#10;RX8biXflyQemUSrAzLMqweDRfJBprOhSZm71pUsFP4MP/IZ0KTiHFl3K3M1fSJfSDDKYLoU+E1M4&#10;LvVBuTkt9cWzwgrlwGtIZxzwTAsy0aJSGF02H0NKaQkvngmO6fhrK9+FWKFuiCTkjBJPdmHzI8KE&#10;LNWlZoCxAHmppCiTtGL5XxKR1QrSv9hjicYKsr9qliswPeoltu3FUr/Ye2macdsj4yySM4LEr0Yc&#10;CdK+ckrft76a0A9Svnjmp5i25BlfNeEb5HsnEtTAsr2QkHsSBFZ/VGggOU/1xtrADxK9YrqS5XlZ&#10;tpIVjeAjP1ZA6GGUKVEvnuLVkuM9M7w8wavmd/ukd/Xsrm+vsC7DRE6LC2UZJDAwIEyJOXFWlUFN&#10;iQdkqVjBEoaRpUQggVGlVByhVY9BdvcDiVIi/sKrMajwS6sYg4xdCeXOpZ4MaVIicMVZUipuFZCk&#10;NNBvGEmK0Ly216fdVbNMqoBfQJHS0NJhFCkZKqXCiY1mKlIaEKQ0zYYRpECmEGzG+FEkInv+LPD8&#10;CgA+kB4lUyx5/QWSUXQLvH8+FWk+w+hRSF9JoQ+jRxkZWbeQHpXnIjo6kB6VRNJazulRJKPoxqOf&#10;OJdJ/wPpUQlVX28Hsv5EiEhG1i2kR2VT0W5D6VGR5D4CehRkFN2CuZDJtNmh9Ch48LbdkHxrHEiU&#10;QkbRLZgLCuVtKD1KpOMF9CiVxhjSo5QobSA9SqYKcnqUTrEM6FEaxXIYPUqhWLLSCx0UyxY9SuGm&#10;DqdHybYL6FG68UJ6lEbsNTBbvQwCbNN2BhEeUu9vNBSuJedHGSF5VoDpxNtTWNEG1vMVVLfHAUEK&#10;1xa3oXyHrDOjsfPkCiqU8sEUKZyDkZYKzpEyQooFWweMZP7gcJKUTMnH1tcZBjmUDk4+PYqPDRnl&#10;MIOBSb0uVnfNoAPyBuXzDBjrTowUJCHFgsHmGbNaTjbw3TOQD5XHFUwS+TAITrUzBdWwOCRLaYk2&#10;voum4n8KSy/gSuFOxDnCttJGSDFgsJvW9OO76f50KY0kyrbUXSTRYFet6uf3B6BxNZ0U7Kvl+B0o&#10;p9e9egAParOTM1Q4TTu+t8avtN4NjiLJydSI7a95OhW58R/vQcE6JwW9DgTu/EyPJ+JkEAy23x1G&#10;Z7qZefSxUmOqorDMsBG2MHA3KelMNzvTzao5daab9ZkwyD9UThmLaK8fOGosrWveD7CUYWp+VUKb&#10;JYQ01Cydz2aZHihKahV0JA73ank91Z3TxqhLjNIwxENx5nGNuNeKJFRVWqqJh+5r91qJUUFCtOZM&#10;5751r5VUP0JeTYtyZAvXinutWtM4LaFYP4ZMX8JN3pPA05sQ1Jdh5MhNJzlLTrDANqdrBNQsqNN8&#10;v5wSGsQyitDRnW3mlGojSTyH74RkxYJEGH+io3M6zEVtJlg2O6+e1YxDZH06JfsT6nqT9D6B+Ocm&#10;wkk6H3kFc+unGIK9GY+9OZSOn3eKlFmb/ATJk052mYFxgkpn/RJOWnV7JieGlHhXR1uxU1PBSjUu&#10;2LmQT6HHbXdUNwu6nEuInUuIod7Z62H/89/2q8U1/o0+btbbA717c/F8PO6vr64Oi+flZn74abdf&#10;bvHt467czI/4s3y6eijnr6vt02Z9FY/H2RV+dXwplxdVI5tebWzm5R8v+8vFbrOfH1fvV+vV8U/T&#10;HDZopNT2w7vV4l1p/wAJD5S61QO5WMxSyyzD93TZESWPMKrpRyRnf4U93mphiHqj7e72eb59Wt4c&#10;9svFEU2gAfdRWe5en5fzhwN9TNOUt2L+ZJq8X6/2rvwcva/uuexjtt3j42qxvNstXjbL7dHarlyu&#10;cfu77eF5tT9cjMrr5eb9EvdZ/v0BN7o4HOfH5ZuLfbnaHs3O1VWss/XVXsrVm4v/josbJPTiXy5v&#10;J+Pby3Scv728mab5ZT5+m6fjtIhuo9t/0q/xBKqXwxJWma/v9qtKdXzaUn6zWpS7w+7x+BP658rq&#10;7Xodekfjq818BWLqh/m6OeYA1cyRLaciIlOyEPmbQ7n4B2xvfM/hWC6Pi2f6+BH+qPocwvUXxuqN&#10;oalLDuBfnqRUIiePvKlZh01nNjXoopTQEyJVAi91y757WNO+tLXTRvQGloeixtSujhpUcyKkNHOj&#10;7AMI2kedOQv4nYQq6W+Lt0V6mcbZW3TS3d3lzf1tepndg5p9l9zd3t5FrpOeVw8Pyy0Ns8/vI2P+&#10;3fpLeTx2S8iYjn+Jp5f3WZFfpvfp5HKaj4vLcTT9ZZqN02l6d89v6bfVdvn5t/TZfOjN6rgsR+vV&#10;5s0FYlH8R1P/s8jRboxWHgR/fo+uFaFc6FpNjMOd4g/gWnGjZ9e6tkO0p2slFgD858QWEvVdK2Et&#10;5FrxRLwq0j171jcX9+a/yiDeaYwrWoUbB+9WTPI/WDZGdkWfnj3rx6PJaZlYgIao71l7HuoARskO&#10;dWCgws+Hhza+5KGOaEKIJ+ZCYU87NtMkJX6dOdVh15q6Am77J00NXP4jhBff8EAH7is80GGP4n7p&#10;Ax1tg9C8WACuUcwx+DhHPE7wuLqJ3aD7HGXsEBqYnlBIurIJEZoapAFCj1bEpnyEfkbnCqqm0JnD&#10;EUjnZ7sxGZuTYrK46ucli0l7clVNCtjmOk3XYNy7qzXfu0yFlbN5DCdlv4NS2AJiQ1C9sfOe9yoL&#10;uin+A7UAYVt3cPs5B+J+/Ege1nb7lO+0/HnPZQCZf74MmKzzV10GplQ9C9MhBxPd+A3nwgxVyO5D&#10;zSTAKHel0PEApOBHzUIQ/gx99w2XAqTaW0uB2VR/8aWgZRLNjrVBuNtwW3jP2TYeHL7IenlDSsEz&#10;1uDB8b/Q0bcWA+qMzsUgR/Uw/AuF/KWARJ6RuWq1xPm9qlLYwDQrFLG0hKY4RavA2R5BKQy5uiES&#10;EZXiDEYQGGVL+Wwg8+RlQamAvJijnKigFeMukoyoVkhcVHvQt7ytiC5pxk1PPSRp5lueZGrNMASH&#10;r+gzl5TqXtJxcXiVWT9OhkXEUCaGBiK0626ajkBS27xGjP3ZZ6DLZGiqlkKvUuDAA4LusKHqNOjk&#10;ggr3WgGudC3cgw3WVDF+SdfEpyAp3nYueAiJHnLYzGAdxxjtqk1fZV7ybd/59u9caADlAewW09QB&#10;qHebDr0gJiQPRswxla8ajKRV6qYVjEwIS6FgZAKI1KxoTTDS+lETjIQ/w1D+dsEIsWJawYi5my8e&#10;jLRM8hWDkYyCkQmw9SDQ+KbBCPQRlfKXRFNqQFhdeTCiLPt+MKKu+jwYiTRLDQhGlBCJBSNqjBQG&#10;I5peQqkBwVxBldlzMPIRZFU4ms/LXpChu4IR8z38octPdIcjJ8IM11jVu2o44uTcRc8BiQcwnysf&#10;HUEtwKh9AQXg6RnwdGTC6O3u5uW4e1wRpG6yN+93D3+aJDkte4bZUb2p4Fb81Q/lf92VDxbip3f7&#10;crdYHg4ge/z+PN8vce1qWa0DGmwb7Po7o+Xwl91HHEQKC/2Mjh/xhdP9YAsodZAwqmvYokv0Rz+M&#10;KqWTlJi+YCAbRkiTfafiWRb+r+mkZ4zqjFF9KfTfDVE7O44f3380XCX3zMXDtZ2do3KHCYzJ/GFZ&#10;4s3zrvwv1HYr5/s3F4f/fJkTg2r99y3mKUSO7k3p3rx3b+bbBX765uJ4gYeD09vbwT7Cz6Bq7wn8&#10;x7/Kj+Bdy4/8z2KIUSFK65HeVQQxfAI3SffRkx9GTpWLf1MiGLzaD8NWGEr+olSJc9ngo9HprTRO&#10;i6LKmVd51HpHlkzHGdG3Tao9ycfTmpjtGnGUrl6sLxGFphGCf9/NxKCCFXxi4JPvemJgv3ieGO2J&#10;Eeeop1Lx8vMC5x3QyU0shFO7kzHVprBzI0sSm/2p0zgN3XH43KAVEVHo1w0+6QCAHdC/LR+Poxsi&#10;844sCcmLIHHzzfpsnYhdiIt8Mk3x9CoyjnMpME1CBXEQRSaTNA/JTvQAFEIwyHTVe1orGtcUeJU1&#10;9DJqmYs4NAryTo6uzbPJxLpe1g+1Pn502XsmZZPJ7KOez8I2uLbZMVhSjTHN8c/1kjRZb/+xfETo&#10;0oTqXJv5YgHistPISNPPLI23+mFibtWQx5vb4D+s5Omny8dH0G3rq9rO6Pxx/Qtz5d22+fFmtd2V&#10;0tXXtcqPVr7aMx3sfZMJbIBGfUl//XX7J6pL0x7CFUB9oHiFNkHqEMYhJmRjsdCRMdwYzpLJmB5Q&#10;iDGajbMpONH4fTP/8dgyFPFxY9i8P4/h8xj2mf6flgOIqWJOaxDTp9W4PTWK46IoUADMH8RJMinG&#10;VcXyFE8nwoMj2SDGmS9UIrKDuHp/HsQ/6CD2N6aVd/66cQUqPLoBXSe16DM+nJukVvW5XVCbWKDy&#10;x1EWTXAawvjjOMVIRkFMNpZRuh8nM11AFmUFQMLOwfwlTqiYdRfAs9OkhUHf4kmvN4iQLrObSXSJ&#10;053F5c3NOL68u78Z34zT+9tp+ss/Kz2x7TK/7xFXVJy9T48revxQjyt6/HhAXPHwhwuF1LiiyQXV&#10;mGSQCzrsF/crHDz6bX44vpuX8zpB9O/IEj2ud8iA76p3wC6QMpI+/7yE0vZlc7vDQS7sD6GNeYvh&#10;Wh7X7u1judv8B7LBN5S2wldqBgqHBBfLmxsjZE/2/bb9fY+Mkc1aU9Q7+/gf83Jf7SyOGDn/tnOp&#10;5fl1ECFbWQpeDnvKd9935buNm3h9AvyO+PoJWbXn1eJufpz7f5v47noZ755364dl+fP/FwAAAP//&#10;AwBQSwMEFAAGAAgAAAAhAOlHuZPiAAAACgEAAA8AAABkcnMvZG93bnJldi54bWxMj8FqwzAMhu+D&#10;vYPRYLfWzpo0JY1TStl2KoO1g7GbGqtJaGyH2E3St593Wm8S+vj1/flm0i0bqHeNNRKiuQBGprSq&#10;MZWEr+PbbAXMeTQKW2tIwo0cbIrHhxwzZUfzScPBVyyEGJehhNr7LuPclTVpdHPbkQm3s+01+rD2&#10;FVc9jiFct/xFiCXX2JjwocaOdjWVl8NVS3gfcdwuotdhfznvbj/H5ON7H5GUz0/Tdg3M0+T/YfjT&#10;D+pQBKeTvRrlWCthtkjTOLBhSoAFIIlECuwkIRbLGHiR8/sKxS8AAAD//wMAUEsDBAoAAAAAAAAA&#10;IQD6GK8NVEMAAFRDAAAVAAAAZHJzL21lZGlhL2ltYWdlNy5qcGVn/9j/4AAQSkZJRgABAQEA3ADc&#10;AAD/2wBDAAIBAQIBAQICAgICAgICAwUDAwMDAwYEBAMFBwYHBwcGBwcICQsJCAgKCAcHCg0KCgsM&#10;DAwMBwkODw0MDgsMDAz/2wBDAQICAgMDAwYDAwYMCAcIDAwMDAwMDAwMDAwMDAwMDAwMDAwMDAwM&#10;DAwMDAwMDAwMDAwMDAwMDAwMDAwMDAwMDAz/wAARCAFIAV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f8AgqB/wUd8N/8ABLL9l9/in4s0&#10;HXfEmkx6rbaSbPSTELjfPv2t+8ZV2jYc855r84/+I2z4G/8ARIfiv/380/8A+PV63/weD/8AKHu4&#10;/wCxz0n+U9fmb/wbaf8ABD74K/8ABVn4HfEjxF8UpvGUeoeFdct9PshouqR2kZikgMjbw0T5O7vk&#10;cUAfa/8AxG2fA3/okPxX/wC/mn//AB6j/iNs+Bv/AESH4r/9/NP/APj1en/8Qcv7In/P18Wv/Cjh&#10;/wDkaj/iDl/ZE/5+vi1/4UcP/wAjUAeYf8RtnwN/6JD8V/8Av5p//wAeo/4jbPgb/wBEh+K//fzT&#10;/wD49Xp//EHL+yJ/z9fFr/wo4f8A5Go/4g5f2RP+fr4tf+FHD/8AI1AHmH/EbZ8Df+iQ/Ff/AL+a&#10;f/8AHqP+I2z4G/8ARIfiv/380/8A+PV6f/xBy/sif8/Xxa/8KOH/AORqP+IOX9kT/n6+LX/hRw//&#10;ACNQB5h/xG2fA3/okPxX/wC/mn//AB6j/iNs+Bv/AESH4r/9/NP/APj1en/8Qcv7In/P18Wv/Cjh&#10;/wDkaj/iDl/ZE/5+vi1/4UcP/wAjUAeYf8RtnwN/6JD8V/8Av5p//wAeo/4jbPgb/wBEh+K//fzT&#10;/wD49Xp//EHL+yJ/z9fFr/wo4f8A5Go/4g5f2RP+fr4tf+FHD/8AI1AHmH/EbZ8Df+iQ/Ff/AL+a&#10;f/8AHqP+I2z4G/8ARIfiv/380/8A+PV6f/xBy/sif8/Xxa/8KOH/AORqP+IOX9kT/n6+LX/hRw//&#10;ACNQB5h/xG2fA3/okPxX/wC/mn//AB6j/iNs+Bv/AESH4r/9/NP/APj1en/8Qcv7In/P18Wv/Cjh&#10;/wDkaj/iDl/ZE/5+vi1/4UcP/wAjUAeYf8RtnwN/6JD8V/8Av5p//wAeo/4jbPgb/wBEh+K//fzT&#10;/wD49Xp//EHL+yJ/z9fFr/wo4f8A5Gr8Bf8AgtV+yd4B/YZ/4KQeP/hT8NX1iXwz4PFlAr6ndrdX&#10;DTS2cM8uXVVBw0uMY4xigD9q/wDiNs+Bv/RIfiv/AN/NP/8Aj1H/ABG2fA3/AKJD8V/+/mn/APx6&#10;v5qqKAP6Vf8AiNs+Bv8A0SH4r/8AfzT/AP49R/xG2fA3/okPxX/7+af/APHq/Gb/AIIa/sG+Gv8A&#10;gpD/AMFF/Cfwv8ZNq8fhW/sr6/1J9MnEFyscFu7rtdlYLmTYPunrX70f8Qcv7In/AD9fFr/wo4f/&#10;AJGoA8w/4jbPgb/0SH4r/wDfzT//AI9R/wARtnwN/wCiQ/Ff/v5p/wD8er0//iDl/ZE/5+vi1/4U&#10;cP8A8jUf8Qcv7In/AD9fFr/wo4f/AJGoA8w/4jbPgb/0SH4r/wDfzT//AI9R/wARtnwN/wCiQ/Ff&#10;/v5p/wD8er0//iDl/ZE/5+vi1/4UcP8A8jUf8Qcv7In/AD9fFr/wo4f/AJGoA8w/4jbPgb/0SH4r&#10;/wDfzT//AI9R/wARtnwN/wCiQ/Ff/v5p/wD8er0//iDl/ZE/5+vi1/4UcP8A8jUf8Qcv7In/AD9f&#10;Fr/wo4f/AJGoA8w/4jbPgb/0SH4r/wDfzT//AI9R/wARtnwN/wCiQ/Ff/v5p/wD8er0//iDl/ZE/&#10;5+vi1/4UcP8A8jUf8Qcv7In/AD9fFr/wo4f/AJGoA8w/4jbPgb/0SH4r/wDfzT//AI9R/wARtnwN&#10;/wCiQ/Ff/v5p/wD8er0//iDl/ZE/5+vi1/4UcP8A8jUf8Qcv7In/AD9fFr/wo4f/AJGoA8w/4jbP&#10;gb/0SH4r/wDfzT//AI9R/wARtnwN/wCiQ/Ff/v5p/wD8er0//iDl/ZE/5+vi1/4UcP8A8jUf8Qcv&#10;7In/AD9fFr/wo4f/AJGoA8w/4jbPgb/0SH4r/wDfzT//AI9R/wARtnwN/wCiQ/Ff/v5p/wD8er0/&#10;/iDl/ZE/5+vi1/4UcP8A8jUf8Qcv7In/AD9fFr/wo4f/AJGoA8w/4jbPgb/0SH4r/wDfzT//AI9R&#10;/wARtnwN/wCiQ/Ff/v5p/wD8er0//iDl/ZE/5+vi1/4UcP8A8jUf8Qcv7In/AD9fFr/wo4f/AJGo&#10;A8w/4jbPgb/0SH4r/wDfzT//AI9R/wARtnwN/wCiQ/Ff/v5p/wD8er0//iDl/ZE/5+vi1/4UcP8A&#10;8jUf8Qcv7In/AD9fFr/wo4f/AJGoA8w/4jbPgb/0SH4r/wDfzT//AI9X6O/8Evf+Cjvhv/gqb+y+&#10;vxT8J6DrnhvSX1a50n7HqxiNxvg2Fm/dsy7TvGOc8V+Bf/ByV/wQ9+Cv/BKf4GfDfxF8LpvGUmoe&#10;KtcuNOvRrWqR3cYiSASLsCxJg7u+TxX6Y/8ABnv/AMofIf8AsdNW/lb0AL/weD/8oe7j/sc9J/lP&#10;Xh//AAZE/wDJqnxt/wCxqsv/AEkNe4f8Hg//ACh7uP8Asc9J/lPXh/8AwZE/8mqfG3/sarL/ANJD&#10;QB+3lFFFABRRRQAUUUUAFFFFABRRRQAUUUUAFFFFABX8Qv8AwVe+LB+OH/BTP49+KBJ50GpeO9XF&#10;q+c5to7uSKD/AMhRpX9rnxT8YL8PPhl4j8QSMFTQ9LudQYnoBFE0n/stfwY+LtafxJ4r1TUZHaSS&#10;/u5blnY5LF3LEn65oAz6KKKAP2R/4Mq/hI/if/goV8RvGMke+18J+Bns1Yj7lxeXlvsOf+udvOPx&#10;r+muvwt/4Mgfht/ZvwM+PXi9o8NrOu6XpCuR1FrBPKQPxu6/dKgAooooAKKKKACiiigAooooAKKK&#10;KACiiigAooooAKKKKACiiigD8Rf+D3X/AJNQ+Cf/AGNd5/6SCvbf+DPf/lD5D/2Omrfyt68S/wCD&#10;3X/k1D4J/wDY13n/AKSCvbf+DPf/AJQ+Q/8AY6at/K3oAX/g8H/5Q93H/Y56T/KevD/+DIn/AJNU&#10;+Nv/AGNVl/6SGvcP+Dwf/lD3cf8AY56T/KevD/8AgyJ/5NU+Nv8A2NVl/wCkhoA/byiiigAooooA&#10;KKKKACiiigAooooAKKKKACiiigD5w/4K/fEv/hUH/BLz49eIfM8qSx8FaisTZxmWSFoox+Luo/Gv&#10;4kq/rd/4Oufi4vwv/wCCLnj+xWTyrjxtqmk6BAc4JJvI7pwPrFayD6E1/JFQAUUUUAf1Vf8ABn18&#10;N/8AhDv+CScesNHsk8VeLNRvA2PvpH5cAP5xsPwr9Uq+Nv8Ag33+ErfBn/gjb8AdLaPy5dQ8NLrz&#10;kjlv7QlkvVJ/4BcL+AFfZNABRRRQAUUUUAFFFFABRRRQAUUUUAFFFFABRRRQAUUUUAFFFFAH4i/8&#10;Huv/ACah8E/+xrvP/SQV7b/wZ7/8ofIf+x01b+VvXiX/AAe6/wDJqHwT/wCxrvP/AEkFe2/8Ge//&#10;ACh8h/7HTVv5W9AC/wDB4P8A8oe7j/sc9J/lPXh//BkT/wAmqfG3/sarL/0kNe4f8Hg//KHu4/7H&#10;PSf5T14f/wAGRP8Ayap8bf8AsarL/wBJDQB+3lFFFABRRRQAUUUUAFFFFABRRRQAUUUUAFFFFAH4&#10;mf8AB7Z8SP7L/ZA+D/hJZP8AkNeLp9UdM9razeME/wDgUf1r+bav3J/4PdviT9u/aH+CPhFJP+Qb&#10;4fvdWlTPee4WJD/5Aevw2oAKmsLGXU76G2gUyTXEixRqP4mY4A/M1DXqv7C/w8b4s/tpfCfwyqeY&#10;dc8XaXaFcZ3BrqMEflmgD+3H9mn4eQ/CT9nH4f8AhO3ULb+GPDenaTEAMALBaxxD9ErtqbBCtvAk&#10;aDakahVHoBTqACiiigAooooAKKKKACiiigAooooAKKKKACiiigAooooAKKKKAPxF/wCD3X/k1D4J&#10;/wDY13n/AKSCvbf+DPf/AJQ+Q/8AY6at/K3rxL/g91/5NQ+Cf/Y13n/pIK9t/wCDPf8A5Q+Q/wDY&#10;6at/K3oAX/g8H/5Q93H/AGOek/ynrw//AIMif+TVPjb/ANjVZf8ApIa9w/4PB/8AlD3cf9jnpP8A&#10;KevD/wDgyJ/5NU+Nv/Y1WX/pIaAP28ooooAKKKKACiiigAooooAKKKKACiiigAoJwaKDQB/J9/wd&#10;0/F//hZX/BZHXtHWTfH4B8M6RoQA6KXha/P4/wCm/pjtX5iV9Tf8Fuvib/wt7/grV8ftc8zzY5PG&#10;F3ZwtnOYrYi2j/8AHIVr5ZoAK+2P+DdD4XH4uf8ABaP4D6eYvMi03WZ9bkOOEFlZ3F2pP/A4VH1I&#10;r4nr7z/4IA/HO9/ZC/ap1L4tWGi2Gu32g6ZJpVtb3rskSm54kcFeQ4RCo7Ydsg8Vz4rFU8NSdas7&#10;RW/5HtcO8PY7PMwp5XlsOetUvyq6V7JyeraS0T3Z/YSOlFflrpH/AAcl5WNb/wCEu1sAO0HiHdk9&#10;yA1uPyz+Ndto3/Bxn8PLqJPt3gTxfayEfOI5beVQfY7gT+Qry4cSZbLaqvmmvzR+hYrwI47ofHl8&#10;n/hlTl/6TNn6KUV8QaF/wX8+BWpW8bXcfjLT5W+8r6WsgX8VkP8AKu28N/8ABaX9nHxDCGbx8+my&#10;E/6q80a9Rh+KxMv/AI9XVDOMDLatH70fO4rww4uw+tXLK9vKlNr70mfVNFeM+Ef+ChvwN8cW3m2H&#10;xY8BqM/dvNYhspD/AMAmKN+ld54b+OfgvxnGzaP4w8L6qq9TZ6rBOB/3y5rshiKU/gkn6NHzGKyX&#10;MMM7YmhOH+KEl+aOqoqrZa3Z6l/x73dtcf8AXORW/katVsea007MKKKKBBRRRQAUUUUAFFFFABRR&#10;RQAUUUUAfiL/AMHuv/JqHwT/AOxrvP8A0kFe2/8ABnv/AMofIf8AsdNW/lb14l/we6/8mofBP/sa&#10;7z/0kFe2/wDBnv8A8ofIf+x01b+VvQAv/B4P/wAoe7j/ALHPSf5T14f/AMGRP/Jqnxt/7Gqy/wDS&#10;Q17h/wAHg/8Ayh7uP+xz0n+U9eH/APBkT/yap8bf+xqsv/SQ0Aft5RRRQAUUUUAFFFFABRRRQAUU&#10;UUAFFFFABVXW9QGk6PdXbY22sLynPoqk/wBKtV4v/wAFHPix/wAKK/YA+NfjBZPJm8O+B9Yvrds4&#10;zMllKYgPcybAPc0AfxM/H/xy3xO+O3jTxI0hl/t7Xb3UA5Odwlndx/6FXI0UUAFfa3/BMrRWtfhT&#10;r+obsrear5AXHQxRIf1839K+Ka/Qj9grw9Do/wCzHoc0KnztWnubucdy/nvEPzSJP0r5fi6py5c4&#10;/wAzS/X9D+gPoz4B4jjaFX/n1TqT+9KH/t5+7v7En/BH74N/Gv8AYx+H/iDxZ4c1IeKNd037ddX1&#10;rq1zC0wlkd4j5e8xjERjHyoM4yckk10viD/g3r+C+pK32DWvHmmuemb6CZB+Bhz+tfYH7PHg0/D3&#10;4A+BtBOF/sPw/YWBA7eVbRx/+y12Vd1HI8C6MYzpRukru3kfK5p4vcWRzPEVsJmNWMJVJuK524pO&#10;TaSTukktEkrJaI/NjXf+DcLwnNG39m/EjxBbt/Ctxp8UgH4grXFa5/wbeawoY6b8UdNdgPlW50d1&#10;B+rLIf5Gv1corOfDGWy/5d/c3/md2F8fuPKG2Ocv8UKb/OB+Nuu/8G6/xeshI2n+Lfh3fKoyFlub&#10;uB2/D7Ow/M15z4i/4IdftG+H5W+y+FdK1bb0ey1y1XP0814z+lfuxRXHU4Py+W3MvR/5pn0eD+k7&#10;xpR/i+yqf4qdv/SJRPwBk/4J3/tQfDyU/Z/Avju1Ze+nXPm/rDIarxaZ+1V8KLrdCvxq0eWPvC18&#10;Mf8AfJr+gVlzSFc1j/qfTj/CrTX3fpY9ZfScx9bTH5Xh6nykv/SnM/AO2/4KAftR/Cy8WS48cfEK&#10;0khP3dWtjcKPqtxGwP4iun0H/guT+0Zolyr3PinR9WCnlLvQ7VVb6+UiH8iK/dGSxhmPzxxv65UG&#10;ue8VfBTwb46JOueE/DOs56/btLguM/8Afamj/V3Gw/hYuXzv/wDJEvxw4TxX/Iw4aoPu48if/ppP&#10;/wAmPyM0j/g4e+MNtIv23w34Buk7iK1uYifx85q7bSf+Dj/xEmwX3wy0V/7xg1SRc/TKGvvzxP8A&#10;8E6vgV4vLfbPhP4DQt1NppMVmT+MIU1wviH/AII0fs66+vy+AY9PY9WtNSuk/QyEfpR/ZueQ+DEJ&#10;+q/4DGuPPCPFf73klSD/ALj/AMqsPyPnLR/+DkHw3JGn2/4Ya5C2PnNvq0Ug98BkX+ddz4e/4OHP&#10;gvqUK/bvD3xE06Y8MDY2s0a/RluMn/vkVveIP+CB3wH1ZG+yxeK9NY9Gh1Uvj8HU1xOv/wDBuf8A&#10;DO8jb+zvG/jWxkP3TKLadB+Hlqf/AB6jl4hh1hL7v+AN1vBLF/8ALvEUP/Anb/yaoeu+GP8Agtn+&#10;zn4js1km8bXWkTN/ywvdFvQ6/UxxOn5NXc+G/wDgpz8AfFUXmWvxU8Kp223Nw1q3/fMgU/pXxf4i&#10;/wCDbJTG7aT8XW3/AMEd34cyD9XW54/75Ned+Iv+DdL4qWJZtM8aeA75F6CZ7q3dvwELj9aP7Qz6&#10;Hx4eL9H/APbMiPBXg/i/91zqrTfacXp99GK/E/Urw1+1r8LvGCbtN+IXg27A/u6vAP5tXXaD420b&#10;xVn+y9W0zUtvJ+y3STY/75Jr8T9Z/wCCDX7QGku32ew8L6ht72+sIu76bwtchqn/AASM/aQ8MTN5&#10;PgTUZih4az1CBvyxIKP9YMxh/Ewkvlf/ACZp/wAQV4JxP+5cS0l/iUP/AJZH8j9891Ga/AHT/wBn&#10;f9rL4OXW/StB+NWkSJxu0hr0/rAxzSzftg/tWfBa+3al4s+LWlywnlNbjuJAPqtyrD8xR/rbGH8a&#10;hOPy/wA7Gf8AxLbVxDtlmcYar21a/wDSXM9D/wCD3Q/8YofBP/sa7z/0kFe2/wDBnv8A8ofIf+x0&#10;1b+VvX47f8FwP24/ih+1V8I/A+l+PvE0mvWek6tNcWqvaQQmORodpOY0XPHY1+xP/Bnv/wAofIf+&#10;x01b+VvX0WX4+njKCr0k0nfffQ/EeNuD8Zwxm1TJ8fKMqkFFtwbcfeSkrNpPZ9hf+Dwf/lD3cf8A&#10;Y56T/KevD/8AgyJ/5NU+Nv8A2NVl/wCkhr3D/g8H/wCUPdx/2Oek/wAp68P/AODIn/k1T42/9jVZ&#10;f+khruPkz9vKKKKACiiigAooooAKKKKACiiigAooooAK/P3/AIOg/ii3wy/4Ir/FhIpfJuPEjado&#10;kbZwSJb6FpF/GKOQfQmv0Cr8eP8Ag9G+JX/CM/8ABOfwP4cWTa3ijxrCSmfvLb200hP0BZfzFAH8&#10;9f7Kn7Lkf7Ry621xqdxpMemCIRyxwiYM77sgqSOw7EV6rqX/AAS8VIGNp4zMknYTaZ5a/mJTW/8A&#10;8EytFa2+FviDUC3yXmqiADHQxxKT/wCjR+Vfq18Df2KvBfjj4L+H9T1a0vv7U1G1FxLLDdOm4OSy&#10;/Lyo+Ur0FfE4jGZnXzKrhsFNJRS0aVtl5N7s/q/I+FuAMp4Fy/PeK8LOdTESkuaEp83xTabjzxjZ&#10;RildK+q06n41XP8AwTH8RRw7o/EmiyN/dMUq/rivtD9j/wCFL6VP8OfBswjeZbiw06fyuVdzIiuR&#10;7Elj+NfbV9/wTf8ABdyf9H1DxBblvWaNwP8AxwV9WfAj/ggz4Z+GfxG8F+NIfHGtXUmi3lrqslhc&#10;WUXlzFCsnl7gcgZGM4rnx2XZ1i1CliVFxTT0aXl+R7fCnG/hXw1LEY7IpVadapTlBKcZyWtmktHa&#10;8ktbn6D2NstnZQwr92FFQfQDFS0DpRX3x/Grd9WFFFFABRWP4+8Y2/w+8GalrV0rSQ6bA0xRThpC&#10;Oij3JwPxrx3T/wDgoJ4VnOLnSdftye6xxSKP/Hwf0oA96oryfS/21/h/qAHmald2bHtNZSf+yhhW&#10;5YftO+AtRx5fibT1z/z0LR/+hAUAd5RXO2Pxe8LanjyPEOjyZ6f6Wg/ma2LLXbHUgPs95a3Gf+ec&#10;qtn8jQBaooooAKKKKACg80ZooAQLilxRRQAmygrk0tFAH4e/8Ht+kWtv+y/8F7qO2t0upfFN4rzL&#10;GBI4+yDgt1Ne6/8ABnv/AMofIf8AsdNW/lb14l/we6/8mofBP/sa7z/0kFe2/wDBnv8A8ofIf+x0&#10;1b+VvQNyb3F/4PB/+UPdx/2Oek/ynrw//gyJ/wCTVPjb/wBjVZf+khr3D/g8H/5Q93H/AGOek/yn&#10;rw//AIMif+TVPjb/ANjVZf8ApIaBH7eUUUUAFFFFABRRRQAUUUUAFFFFABRRRQAGv57P+D4P4uJd&#10;eNf2f/AcMn7yxsdX167jz1E0ltBAcf8AbC4/Ov6EmOBX8p//AAeBfE3/AITz/gr9caWsm+Pwb4O0&#10;rSAM8KXM94fx/wBK5+ntQB5x+wN4eh0b9mXRZ4cmTV7i6vJhn+MTPCP/AByFK/aj4b6N/wAI58Pt&#10;B08Db9h0+3t8f7kSr/Svyd/Y+8KlPhz8PNJ8nymmt7JJI/Rn2lvzJJ/Gv17gh8iFF/uqF/Kvj+Hf&#10;3mNxdf8AvWX3v/gH9O+OMfqPCnDmULRqjzyXm4U/1cjS8K6W2ueKNNsU+9eXUUC/VnC/1r9I4Ylg&#10;hWNRhUAUD0Ar4J/Zj0T+3/j14ZhK7liuxcn28pTIP1UV98DpX2B/MQUUUUAFFFFAHn/7U9q95+z/&#10;AOJlT7y2yuceiyIx/QGvguv0i8Z+H4/FfhDVNLk/1eoWkts3tvQr/Wvzj1LT5tI1K4tZ12TW0jRS&#10;KezKcH+VAENFFFABThIy9GYfjTaKANXTPHWuaLj7HrOrWm3p5N3JHj8jW/p/7RXjrTMeX4q1lsf8&#10;9bgzf+h5ri6KAPTrH9sP4gWQGdbW4x/z1tozn8lFbWn/ALdnje1x5w0m5/37bb/IivF6KAPtf9lr&#10;4/6r8c4tWOpWNja/2cYwr2wYby2eoYn07V67Xif7CvguTw38I5NSmXbJrl000YPXyk+RfzIc/Qiv&#10;bKACiiigAooooA/EX/g91/5NQ+Cf/Y13n/pIK9t/4M9/+UPkP/Y6at/K3rxL/g91/wCTUPgn/wBj&#10;Xef+kgr23/gz3/5Q+Q/9jpq38regBf8Ag8H/AOUPdx/2Oek/ynrw/wD4Mif+TVPjb/2NVl/6SGvc&#10;P+Dwf/lD3cf9jnpP8p68P/4Mif8Ak1T42/8AY1WX/pIaAP28ooooAKKKKACiiigAooooAKKKKACi&#10;iigAbpX8Zv8AwX5+IZ+L3/BZH45XSyeZHb+I/wCyYjnOBbxxwY/BkIr+zCVgkbMzBVUZJJwAK/hm&#10;+IXjaP8Aaf8A2+db8RXDNJb+PvHs+oyN/wBMrrUGkP0AV/wAqZyUYuT6HRhcPKvXhQhvJpL1bsfp&#10;x+x/4TaT4x+BdKkAZrOeASADqIU3H/0A1+l46V8G/wDBP/Qv7Z/aJt7pl3f2XY3F1k9iQIv/AGrX&#10;3kOlfJ8Gwf1SdV/ak/yX/BP6O+lBioriPC5dT+GhQgvm5S/9tUT2b9hbSft/xuFxj5bKylk+hOF/&#10;qa+zgc18s/8ABPHR/O8QeJr/AG8W9vBAD/vs7H/0AV9TV9cfzSFFFFABRRRQAHpXx3+238HX8H+N&#10;v+Ejs42/s3XGzNgfLDcY5/BgN313V9iVl+M/B9h498M3ek6lCs9neJsdT1HcEehBAIPqKAPzfU5F&#10;Fd58dvgBq/wS15lmV7rSZpCLW9VPkcdQrf3Xx274OM1weaACiiigAooozQAV0Xwp+HN78VvHVlo1&#10;mp/0hwZpcfLBGPvOfoOnqcCqHg/wbqXj/X4dL0m1kvLy4PCIPujuxPZR3Jr7b/Z5+ANn8EPDW393&#10;c6zeAG8uQP8AxxfRR+p5PbAB3Xh3QrfwxoVnp9onl21lCsMa+iqMCrlFFABRRRQAUUUUAfiL/wAH&#10;uv8Ayah8E/8Asa7z/wBJBXtv/Bnv/wAofIf+x01b+VvXiX/B7r/yah8E/wDsa7z/ANJBXtv/AAZ7&#10;/wDKHyH/ALHTVv5W9AC/8Hg//KHu4/7HPSf5T14f/wAGRP8Ayap8bf8AsarL/wBJDXuH/B4P/wAo&#10;e7j/ALHPSf5T14f/AMGRP/Jqnxt/7Gqy/wDSQ0Aft5RRRQAUUUUAFFFFABRRRQAUUUUAFFFFAHkH&#10;/BQT4qN8D/2FfjF4ujk8q48P+DdWvbds4xMtpL5XP+/tFfxgfsLaMdX/AGmvD7eV5sdktxcSA/w4&#10;gdVP4Oymv6tv+Dkj4mf8Kx/4IxfGi4Enltq1hbaQpzzm4uoY8fiCR+Nfy6/8E1tE+3fGjVLzdt+w&#10;aU/H97fIi15ucVfZ4GrP+6/xVj7rwxy/67xbl2HaunWpt+kZKT/BM/Xv/gmjo/meLvEuoFf9TZxQ&#10;Kf8Aeck/+givsPPFfM//AATU0byfAHiK/wAf8fF+kAP+5GCf/QxX0x2ri4Yp8mW0/O7+9s+r+kBj&#10;vrXHWNa2hyRX/btON/xufX37AGirZ/CnUr4r+8vtSZQfVERAP/Hi1e7V5l+yBpH9k/AHROObgSTn&#10;33O1em175+NBRRQTgUAFFCniigAooooAqa5oVn4k0yayvraG7tZxtkilQMrD6V89/FH9gi11K7kv&#10;PCt99hL8myustED/ALL9QPYg/Wvo+gDFAHwT4r/Zf8deEJG87w/eXUY6S2QFyrD1wmWH4gVzEvw/&#10;16B9smiasjDs1nIP6V+ju2jHNAH566B8DvGHiedY7Lw1rEm7je9s0UY+rNhR+Jr1b4ffsCa1qs8c&#10;viK/t9Lt8gvDbkTTEemfug+/zV9aAYoxQBzfw5+E+hfCnSvsmi2MdsrAebKfmlmI7sx5P06DsBXS&#10;AYoooAKKKKACiiigAooooA/EX/g91/5NQ+Cf/Y13n/pIK9t/4M9/+UPkP/Y6at/K3rxL/g91/wCT&#10;UPgn/wBjXef+kgr23/gz3/5Q+Q/9jpq38regBf8Ag8H/AOUPdx/2Oek/ynrw/wD4Mif+TVPjb/2N&#10;Vl/6SGvcP+Dwf/lD3cf9jnpP8p68P/4Mif8Ak1T42/8AY1WX/pIaAP28ooooAKKKKACiiigAoooo&#10;AKKKKACg9KKDQB+R/wDweX/FRfBn/BLLw/4djmC3HjLx3Y2zRA8vBBbXVw7fQSJAPqwr8Kv+CXuh&#10;AReMtUkhbdutLWGXHB/1rSKD7fuj+Ir9NP8Ag+D+KbXHi79n3wTHNtjtLTWNcuIgfvmV7WGFj9PJ&#10;mA/3jXwN/wAE59Fk0n9nRpnVdup6tcXSHvtCxRYP0aJj+NfO8VVuTLZr+Zpfin+h+4fR1y361x1h&#10;Zvakqk38oOK/8mkj9cP2DfD/APYv7OGmTbdranc3F0w9f3hjH6RivZugri/2ddF/4R74F+FbTbta&#10;PTYmb/eZdx/UmvQfDekNr/iGwsFzuvbiOAY9WYL/AFr1MtpezwlKn2ivyPzvj3MXj+JcfjL3U61R&#10;r053b7lY/QP4O6N/wj/wq8O2bLtaHToNw9GKAn9Sa6SmwxLBCsaqFVAFAHYCnV3HyYVyfx219vDP&#10;wb8TXqOY5I9PlWNwcFXZSikH13MK6yvJf219W/s34BahHux9tnhg+o3hv/ZaAON/ZU/axk8RzQeG&#10;vFFwDfNhLK9c4889kc/3vQ9+nXr9GDpX5mRStBMskbMjKQyspwVI6EV9x/sqfGRvi78OlN5Iratp&#10;JFtdnvJx8smP9oDntkH6UAeoUUUUAFFFFABRRRQAUUUUAFFFFABRmkzXzt+09+10fDFxceHfC00b&#10;agnyXV+p3C3PdE7FvU9unXoAer/E/wCPXhn4Sjbq2oxi727ltIf3k7Dsdo6A+pwK8K8af8FBtQnm&#10;ZPD+h29vD0Et65kkb32rgL+bV88X2oXGqXklxdTSXFxMxZ5JGLM59STUVAHrN1+2v4+uZNy6hZwj&#10;+6lomB+dWdL/AG5PHVhIDNNpt4o/hltcZ/FSDXjtFAHw9/wdwftNSfHT9lr4Q2d1pS6feWHiW6la&#10;SKbfHKDagcAjK/TJ+tfZH/Bnv/yh8h/7HTVv5W9fnH/wc1f8kG+Gf/Yeuf8A0nr9HP8Agz3/AOUP&#10;kP8A2Omrfyt6AF/4PB/+UPdx/wBjnpP8p68P/wCDIn/k1T42/wDY1WX/AKSGvcP+Dwf/AJQ93H/Y&#10;56T/ACnrw/8A4Mif+TVPjb/2NVl/6SGgD9vKKKKACiiigAooooAKKKKACiiigAoooPSgD+Wb/g8b&#10;+Jv/AAmH/BVPTdCWTzI/Cfg6xt8Z+400k0xH5Op/GvPP2KvDq6f+zx4Rt493+mRGYg/3pJWJ/nXm&#10;v/BxP8W1+Mn/AAWb+O1/FJ5lvpOtx6DGAchDY20NrIP+/sUh+pNfUH7H3gSQa38NfD80PlyW7adb&#10;3KD+EoI/N/8AQWNfH8YNyo0qC+1Jf5fqf019GOEcPmmY5vU+Ghh5NvteSl+UGfqN4d07+x9AsbMd&#10;LWBIf++VA/pXoX7OGkf238cfDUO3KrerKfbZlv6VxI6V6/8AsPaN/avx4t5Su5bGzmuD7cBB+riv&#10;r4qysj+aalSVSbqS3bu/mfaoNFFFMzCvn/8A4KDat9m+H+i2Ybm6vi5HqEQ/1YV9AV8pf8FC9f8A&#10;tHjHw9pe7/j0s5Loj/ro+0f+iqAPnivXP2KvGcnhb42WtrvZbfWontZFzwWxuQ/UFcfRjXkddZ8C&#10;JWh+M3hhkzu/tGEcehYA/pQB+hFFFFABRRRQAUUUUAFFFFABRRRQB5B+178cG+FnghbHT326xrQa&#10;KNwfmt4/4pPr2Huc9q+KmYu7MxLMxySepr0D9qDx7J8QfjPq05k3WtjJ9itl7KkeQcfVtzfjXn9A&#10;BRRRQAUUUUAfmV/wc1f8kG+Gf/Yeuf8A0nr9HP8Agz3/AOUPkP8A2Omrfyt6/OP/AIOav+SDfDP/&#10;ALD1z/6T1+jn/Bnv/wAofIf+x01b+VvQAv8AweD/APKHu4/7HPSf5T14f/wZE/8AJqnxt/7Gqy/9&#10;JDXuH/B4P/yh7uP+xz0n+U9eH/8ABkT/AMmqfG3/ALGqy/8ASQ0Aft5RRRQAUUUUAFFFFABRRRQA&#10;UUUUAFRXl5Hp9pLPM4jhhQyOx6KoGSalryj9ur4jr8If2L/ix4oZ/L/sLwlqd4HzjaUtZCD+eKAP&#10;4rvjN4mb9pf9tzxXrF1IyyfEDxxeXszk/MDeX7ux/wDIhr9dP2HdHOt/tKaPKw3fY0num+vlsoP5&#10;sK/IP9kfTG8S/tLeGPMj+0bbxrmQf7qs+78CAa/aj/gm7on234q6xekcWWnbQfQu6j+QNfH55+9z&#10;XC0ezv8Aj/8Aan9PeEsfqHh3xFmvWcVST/7da/8Acp9qA5FfSH/BPDQvN1zxLqbDmGCG1Q+u9mZv&#10;/QFr5vXpX11/wT+0j7J8MdUvMc3moFQfUIij+pr7A/mE96ooooAK+JP21tY/tX4+X6Zytlbw249v&#10;l3H9WNfbdfn3+0Dq/wDbfxr8TXGdw+3yRj/gB2f+y0AcfXo37J/hx/Enx50NVXctm7XcnsEUn+eK&#10;84LYr6x/YN+FZ0Lw3eeJ7qHbcasPItSw5ECnJI/3mA/74FAH0JRRRQAUUUUAFFFFABRRRQAVDqEp&#10;gsZn/uxsf0qaor2Iz2kqD+NCv5igD81tQvG1C/nuG+9PI0jfUnNQ1Y1ewbStWurVvvW0rxH6qSP6&#10;VXoAKKKKACiiigD8yv8Ag5q/5IN8M/8AsPXP/pPX6Of8Ge//ACh8h/7HTVv5W9fnH/wc1f8AJBvh&#10;n/2Hrn/0nr9HP+DPf/lD5D/2Omrfyt6AF/4PB/8AlD3cf9jnpP8AKevD/wDgyJ/5NU+Nv/Y1WX/p&#10;Ia9w/wCDwf8A5Q93H/Y56T/KevD/APgyJ/5NU+Nv/Y1WX/pIaAP28ooooAKKKKACiiigAooooAKK&#10;KKACvh//AIOPPisvwi/4It/HS+Enlz6rpVvoUK5wZPtt7b2rqP8AtnLIT7Ka+4K/H/8A4PQfiq/h&#10;P/gmp4N8LwzeXJ4u8c2xmXP+sgtrW5kYf9/GgP4UAfz+/wDBObQjq37Q7XG7b/ZelXF0R/e3FIcf&#10;+Rc/hX7Wf8Ey/Dph8OeKtWZeLm5htEPp5as7f+jF/KvyL/4Je+H4nuPGOqSQnzo1tbSCXH8LGV5F&#10;z9ViP5V+1P8AwT+0X+yf2d7aXG1tQvp7k+/IjH6IK+P/AI3EP/XuH6f/AGx/TsebLPBN9PrmI+9R&#10;l/8AcT22vuT9jjR/7I+AGjsy7WvGmuD+MjAfoBXw3X6KfCbRP+Eb+F/h2x27WtdOgR/97y13frmv&#10;sD+YjoKKKKAI7q5WztpJpDtjiUux9ABk1+a+s6lJrOrXV5J/rLuZ5m+rMSf51+h3xTW8l+G+ux6f&#10;DJcX01jNFBHGMszshUY/E188/Bz9hK5nuIb7xhKsMKkP/Z8D7nf2dxwB6hefcUAef/s1/s73nxm8&#10;QR3V0kkHh+zkBuZsY88jnyk9zxk9gfXAr7e0+wh0uxhtreNYbe3jWKONRhUVRgAD0AFR6Jo1r4e0&#10;uGysbeK1tbddkcUa7VQewq1QAUUUUAFFFFABRRRQAUUUUAFFFFAHwz+118OpPAPxlv5FTFjrJ+3W&#10;7Dp8331/Bs/gRXmNfdn7S3wSX4z+AmhgCrq+nkz2T/3j3jPsw/IgGvhe/sptLvpra5ikguLdzHJG&#10;67WRgcEEUAR0UUUAFFFFAH5lf8HNX/JBvhn/ANh65/8ASev0c/4M9/8AlD5D/wBjpq38revzj/4O&#10;av8Akg3wz/7D1z/6T1+jn/Bnv/yh8h/7HTVv5W9AC/8AB4P/AMoe7j/sc9J/lPXh/wDwZE/8mqfG&#10;3/sarL/0kNe4f8Hg/wDyh7uP+xz0n+U9eH/8GRP/ACap8bf+xqsv/SQ0Aft5RRRQAUUUUAFFFFAB&#10;RRRQAUUUUAFfz7/8HwHxM3638BPByyZ8uHVNYdM9MmCFSfrhvyNf0EV/LV/weS/FxPHX/BVXSfDc&#10;Mm6LwR4JsLOZM/cuJ5ri6b84pYPyoA+fP+CbWiNYfBHULxiu3UNVkK8cjaiL/Sv2k/ZY0X+wf2ff&#10;CsOMM9isx/4Hl/61+RP7DXh7+yf2afDaxxSLPqHnXLqRyzNM4Uj6oExX7TeE9FXw14W03TlxtsLW&#10;K2GPREC/0r4/Jf3ubYqt2dvxt/7af094rS+oeHHDuV9akXVt/wBuqX/uU3vDOm/2x4k0+0A3farm&#10;OLHruYD+tfpFbQfZ7eNP+eahR+FfAf7Ouj/298cPDNvjcPtqysPUJlz+imv0Ar7A/mEKKKKACiii&#10;gAooooAKKKKACiqOveJtP8L2LXWpX1nYW69ZLiZY1H4sRXAav+2B4A0mVk/tr7UynB+zwO4/PGPy&#10;oA9Norya2/bX8A3Em06heR+72j4/TNdd4R+OPhLx3Isela9p1zcN0gMnlyn6I2GP4CgDq6KaGz6H&#10;6U6gAooooAK8d/aR/ZVs/i7HJqultHY+IFTBY8RXmOgf0bsG/P29ioIzQB+b/i/wXq3gLV2sNYsb&#10;ixuk/hkXhh6qehHuOKy81+j3jDwLpHj7S/sWsafa6hb5yFmTcUPqp6qfcV434y/YD8O6wzSaPqV/&#10;o8jc7HAuIh9ASG/8eoA+RaK+g7v/AIJ666kn+j+INJkXsZI5Iz+QDfzq1pH/AATw1GSVft/iWyhj&#10;7i3tWkJ/76K0Afh5/wAHNR/4sP8ADP8A7D1z/wCk9fo7/wAGe/8Ayh8h/wCx01b+VvXyj/weE/s5&#10;aJ8D/wBlP4Nz6dNfXV5eeJ7uOaa4ccgWoPCgADn6n3r6u/4M9/8AlD5D/wBjpq38regBf+Dwf/lD&#10;3cf9jnpP8p68P/4Mif8Ak1T42/8AY1WX/pIa9w/4PB/+UPdx/wBjnpP8p68P/wCDIn/k1T42/wDY&#10;1WX/AKSGgD9vKKKKACiiigAooooAKKKKACiiigBrdfwr+Mv/AIOBfin/AMLi/wCCyfx+1fzPNS28&#10;R/2OjZyNtjbw2Qx7f6PX9mGo3i6fYT3En3II2kb6AZr+Fv4/eK/+F7/toeMNYmZpk8V+Mbu4LDks&#10;k145/wDQWpSdldl06cqk1CO7dl8z9IP2QvAzwX3w18PTIvmWqabaThejGNYxJ+e1j+NfqqvSvz0/&#10;Ym0D+1P2i/DsfLLZmSfJ/wBiNuf5V+hSdK+Q4PTlRq13vKT/AM/1P6Y+k5KOHzLLcnp/DQw8bfNu&#10;P5QR7N+wvoP9q/HRLll40yxmnB9CcR/ykP5V9oV8t/8ABPPR/M1rxHfFf9XDFAD6ZJY/yFfUlfYH&#10;8yBRRRQAUUUUAFFFGaAI7u7jsLaSaaRIYYlLu7naqAdSTXzT8cv25GimuNL8GhPlJjfU5F3fjEp4&#10;/wCBN+Xeua/a+/aPm8ba1ceGdHm26NZvtuZEb/j8kHUZ/uKfzIz6V4SoxQBf8QeKNS8W3xutUvrq&#10;/uGz888hcj6Z6fhVEDFFFAARmgHByOCOQR2oooA9L+E/7Vfij4X3ccb3T6vpfAa0u3LYH+w/VT+Y&#10;9q+ufg/8a9F+M+hfa9Lm23EfFxaycTW59x3HoRwfrkD8+62PAXjzUvhr4otdX0u4aC6tmzjPyyr3&#10;Rh3U+lAH6OUVyvwe+KVj8X/BFrrFn8jONlxCTlreUfeU+3cHuCDXVA5oAKKKKACiiigAooooA/EX&#10;/g90/wCTUPgn/wBjXef+kgr23/gz3/5Q+Q/9jpq38revEv8Ag91/5NQ+Cf8A2Nd5/wCkgr23/gz3&#10;/wCUPkP/AGOmrfyt6AF/4PB/+UPdx/2Oek/ynrw//gyJ/wCTVPjb/wBjVZf+khr3D/g8H/5Q93H/&#10;AGOek/ynrw//AIMif+TVPjb/ANjVZf8ApIaAP28ooooAKKKKACiiigAooooAKKKKAPKP27viwPgR&#10;+xL8XvGvmeU3hTwZq+qxk95IbKWRAPcsoA9yK/ie/ZO0OTxL+0h4Rt0VZGXUFunDd1iDSv8A+Ooa&#10;/rA/4Obfiu3wp/4ItfGAwyeTdeIorHQ4jnqLi9hEq/jCso/Gv5df+Cc3hyPWf2hWvJCyto2lz3UJ&#10;HQuxSDB/4BK/5Vw5nW9lhKtTtF/kfXcA5a8fxLgMHbSdamn6c6v9yuz9df8Agm/4fa/+Mep6gy/u&#10;9P0tlB9HeRAP/HVevtmvl3/gmXonk+HPFWo7f+Pi5gtwf9xXb/2pX1FmvL4Vo8mWwf8ANd/j/kj9&#10;B+kRmTxfHOKh0pKnBfKCk/8AyaTPrn/gn9oxtfhlq16y4+2aiUBx1VI1/qx/Kve682/ZG0T+xP2f&#10;vD67cPdJJcsfXfIxH/ju2vSa+iPxAKKKKACiiigArzP9q/4mt8MfhHdyW03lahqjfYrYqcMpYEsw&#10;+ig8+pFemV8mf8FBfELXnjvRdN3fu7Gzabb/ALUjYP6IKAPn0Lg0tFFABRRRQAUUUUAFBGRRRQB7&#10;J+xT8T5fBnxQXR5ZP+Jfr48pkPRZhyjD68r+I9BX2gDmvzV0TVptA1mzvrc7Z7KZJ4z6MrAj+Vfp&#10;Jpt8mp6fBcx/6u4jWRfoRkfzoAmooooAKKKKACiiigD8Rf8Ag91/5NQ+Cf8A2Nd5/wCkgr23/gz3&#10;/wCUPkP/AGOmrfyt68S/4Pdf+TUPgn/2Nd5/6SCvbf8Agz3/AOUPkP8A2Omrfyt6AF/4PB/+UPdx&#10;/wBjnpP8p68P/wCDIn/k1T42/wDY1WX/AKSGvcP+Dwf/AJQ93H/Y56T/ACnrw/8A4Mif+TVPjb/2&#10;NVl/6SGgD9vKKKKACiiigAooooAKKKKACiiigD8e/wDg9C+Jv/CL/wDBOLwX4bWTa3irxpBlAfvL&#10;b280hP0BK/mK/DX/AIJg6K51DxZqJRfLWO3tlf8AiBJdiPx4/Kv06/4Pg/jBHd+OvgD4Ahk/eafY&#10;at4gu489RPJbwQHHt9nuB+Nfnn/wTO0RbT4Oa1qG5hJe6u0JB6FY4oyCPxkYfhXz/FFXky2p52X4&#10;o/avo95f9a46wba0p8838oSt+LR+vH/BPfRf7M+AKXBGG1C/ml+oGEH/AKCa90xk9M157+yt4f8A&#10;+Ea/Z78J2+3aZLBbog+sxMv/ALPXqPhXS21zxPptin37y6igX6s4X+tehlNL2eCpQ7RX5HxPiPmK&#10;x/FWYYpO6lWqW9FJpfgkfoP8LdJ/sL4baDZ4x9nsIUx6YQVvU2CFbeFI14WMBQPQCnV6B8WFFFFA&#10;BRRRQAV8Z/t3xsnxvVj91tPh2/m1fZlfLv8AwUK8HyR6loOvRxloZEeymYDhWB3pn6jf/wB80AfN&#10;tFFFABRRRQAUUUUAFFFFABX6PeA4WtvA+jRv9+OxgVvqI1Br8+/h34Vfxv470nSUDH7fdRxNjspP&#10;zH8Fya/RiNBHGqqMKowAOwoAdRRRQAUUUUAFFFFAH4i/8Huv/JqHwT/7Gu8/9JBXtv8AwZ7/APKH&#10;yH/sdNW/lb14l/we6/8AJqHwT/7Gu8/9JBXtv/Bnv/yh8h/7HTVv5W9AC/8AB4P/AMoe7j/sc9J/&#10;lPXh/wDwZE/8mqfG3/sarL/0kNe4f8Hg/wDyh7uP+xz0n+U9eH/8GRP/ACap8bf+xqsv/SQ0Aft5&#10;RRRQAUUUUAFFFFABRRRQAUZooPIoA/lH/wCDvf4oH4g/8FhdQ00SeZH4M8JaVoy4PClvOvGH/fV2&#10;fyrl/wBiXwzJpX7N/g+0MKpc3kck5x/y086eR0J/4AyD8K8d/wCC83xO/wCFtf8ABXz486osnmRW&#10;/iebTI+c7Raqtvj8DGa+s/2QfBa+Z8ONDjLSIosIBnqQAlfIcYScqFKgvtSX9fif019GGjGjm+Pz&#10;ee1DDy+Tck7/AHQZ+pfhbTE0Xw3ptnGNsdnbRwKPQKgA/lXpv7MGhjxB8e/DULDKw3X2k+3lKZB+&#10;qiuCAxXtH7Cekfb/AI0tcbcixsZH+hYqo/ma+tjGysj+aa1WVSpKpLdtt/M+zKKB0oqjMKKKKACi&#10;iigArkfjj8NU+LHw21LR/lW4lTzLZ26JKvKn8eh9ia66jFAH5o6nplxoupT2d3DJb3VrIYpY3GGj&#10;YHBBqGvrj9rL9l5/HiyeI/D8P/E4jUfarZePtij+Jf8AbH6j36/JM0ElncPDMjRyxkq6MMMpHUEU&#10;ANoozRQAUUUUAFBoJxXpX7PP7OepfGnWo5pVktNBt3zcXRGPNx/BH6sehPQD34IB6J+wf8IHutSu&#10;PGF5H+5tw1tYKw++54eT8B8o9yfSvqYcCqegaFaeGdHttPsYI7ezs41iijQYCqOP8nvVygAooooA&#10;KKKKACiiigD8Rf8Ag91/5NQ+Cf8A2Nd5/wCkgr23/gz3/wCUPkP/AGOmrfyt68S/4Pdf+TUPgn/2&#10;Nd5/6SCvbf8Agz3/AOUPkP8A2Omrfyt6AF/4PB/+UPdx/wBjnpP8p68P/wCDIn/k1T42/wDY1WX/&#10;AKSGvcP+Dwf/AJQ93H/Y56T/ACnr8lv+CBH/AAX08G/8Ef8A4PePvDXibwH4k8XXHjDWINShm0y7&#10;hhS3WOExlWEnJJPPFAH9WtFfiL/xG6fCf/oifxA/8GlpR/xG6fCf/oifxA/8GlpQB+3VFfiL/wAR&#10;unwn/wCiJ/ED/wAGlpR/xG6fCf8A6In8QP8AwaWlAH7dUV+Iv/Ebp8J/+iJ/ED/waWlH/Ebp8J/+&#10;iJ/ED/waWlAH7dUV+Iv/ABG6fCf/AKIn8QP/AAaWlH/Ebp8J/wDoifxA/wDBpaUAft1UOo6hDpOn&#10;z3VxIsNvaxtLLIxwqIoySfYAZr8S/wDiN0+E/wD0RP4gf+DS0rjf2jf+Dzb4e/Ff9nzx14X0H4R+&#10;ONJ1zxJ4fv8AStPvp9StWjs557eSKOVgvJCMwbA5OKAPwu+JHjS8/aR/aj17xFtaTUPHnim41Ha/&#10;Vpbu7aTB/wCBSV+v/wCxN4dXWv2kfDqJGFt7DzrkjH3FSJ9v/j20V+Mfwl8WWngL4m6Drl9DcXFv&#10;o97FemOFgru0bB0AJ4+8Fz7Zr70/Zd/4LS+EfgL4+utav/BPiDUPNsntY0huYVKFnRi3PsuPxr5n&#10;OMDXxGNwzhG8Iu7fzX+R+9eF/FmU5HwnnkMRWUcTiIKnTjZ3fuzTaaVlrPq1sftlmvpL/gnfoxfU&#10;vE+oFeI4oLdTjruLsf8A0Ffzr8Of+ImnwD/0TXxb/wCB1vXtX7Nn/B4P8LfgZ4PvNPuvg/46vbq8&#10;vDcNLFqNqqhdiqq8+mGP/Aq+mPwU/f6ivxF/4jdPhP8A9ET+IH/g0tKP+I3T4T/9ET+IH/g0tKAP&#10;26or8Rf+I3T4T/8ARE/iB/4NLSmx/wDB7t8KzI+74JePguflI1W0yR78UAft5RX4i/8AEbp8J/8A&#10;oifxA/8ABpaUf8Runwn/AOiJ/ED/AMGlpQB+3VFfiL/xG6fCf/oifxA/8GlpR/xG6fCf/oifxA/8&#10;GlpQB+3RrzP4z/ss+HfjB5t0yHS9YYcXsCj5z28xej/ofevyR/4jdPhP/wBET+IH/g0tKP8AiN0+&#10;E/8A0RP4gf8Ag0tKAPtzx1+xt418GvI1vZLrVsnPmWTbnI/65nDfgAa831PwzqWiTmK906+s5RwU&#10;nt3jYfgRXzWf+D3P4Tn/AJon8QP/AAaWlNk/4Pb/AISyrhvgj4/Yeh1O0P8ASgD6Oj0+4mcKsEzM&#10;eAAhOa67wf8As8+M/HMi/YfD+oLE3/La5jMEWPXc+M/hmvkGL/g9p+EMDZT4H+PEPqupWY/pUg/4&#10;PdPhP/0RT4gf+DS0oA/Sz4SfsFW2mXEd54svFvmXDCxtiViB/wBt+rfQAfU19DaXpVtodhDa2cEV&#10;ta26hI4o12rGo7AV+Jv/ABG6fCf/AKIn8QP/AAaWlH/Ebp8J/wDoifxA/wDBpaUAft1RX4i/8Run&#10;wn/6In8QP/BpaUf8Runwn/6In8QP/BpaUAft1RX4i/8AEbp8J/8AoifxA/8ABpaUf8Runwn/AOiJ&#10;/ED/AMGlpQB+3VFfiL/xG6fCf/oifxA/8GlpR/xG6fCf/oifxA/8GlpQB+3VFfiL/wARunwn/wCi&#10;J/ED/wAGlpR/xG6fCf8A6In8QP8AwaWlAB/we6/8mofBP/sa7z/0kFe2/wDBnv8A8ofIf+x01b+V&#10;vX5Mf8F9v+C+vg3/AIK//BzwF4Z8M+AvEnhG48I6xPqc02p3cMyTrJD5YVRHyCDzzX6z/wDBnv8A&#10;8ofIf+x01b+VvQB9v/t+fsCeAP8AgpR8AG+GvxKXWm8NvqMGpkaXeC1uPOh3bPn2t8vznIxzXw//&#10;AMQe37H3/PH4nf8AhSr/APGaKKAD/iD2/Y+/54/E7/wpV/8AjNH/ABB7fsff88fid/4Uq/8Axmii&#10;gA/4g9v2Pv8Anj8Tv/ClX/4zR/xB7fsff88fid/4Uq//ABmiigA/4g9v2Pv+ePxO/wDClX/4zR/x&#10;B7fsff8APH4nf+FKv/xmiigA/wCIPb9j7/nj8Tv/AApV/wDjNH/EHt+x9/zx+J3/AIUq/wDxmiig&#10;A/4g9v2Pv+ePxO/8KVf/AIzR/wAQe37H3/PH4nf+FKv/AMZoooAP+IPb9j7/AJ4/E7/wpV/+M0f8&#10;Qe37H3/PH4nf+FKv/wAZoooAP+IPb9j7/nj8Tv8AwpV/+M0f8Qe37H3/ADx+J3/hSr/8ZoooAP8A&#10;iD2/Y+/54/E7/wAKVf8A4zR/xB7fsff88fid/wCFKv8A8ZoooAP+IPb9j7/nj8Tv/ClX/wCM0f8A&#10;EHt+x9/zx+J3/hSr/wDGaKKAD/iD2/Y+/wCePxO/8KVf/jNH/EHt+x9/zx+J3/hSr/8AGaKKAD/i&#10;D2/Y+/54/E7/AMKVf/jNH/EHt+x9/wA8fid/4Uq//GaKKAD/AIg9v2Pv+ePxO/8AClX/AOM0f8Qe&#10;37H3/PH4nf8AhSr/APGaKKAD/iD2/Y+/54/E7/wpV/8AjNH/ABB7fsff88fid/4Uq/8AxmiigA/4&#10;g9v2Pv8Anj8Tv/ClX/4zR/xB7fsff88fid/4Uq//ABmiigA/4g9v2Pv+ePxO/wDClX/4zR/xB7fs&#10;ff8APH4nf+FKv/xmiigA/wCIPb9j7/nj8Tv/AApV/wDjNH/EHt+x9/zx+J3/AIUq/wDxmiigA/4g&#10;9v2Pv+ePxO/8KVf/AIzR/wAQe37H3/PH4nf+FKv/AMZoooAP+IPb9j7/AJ4/E7/wpV/+M0f8Qe37&#10;H3/PH4nf+FKv/wAZoooAP+IPb9j7/nj8Tv8AwpV/+M0f8Qe37H3/ADx+J3/hSr/8ZoooAP8AiD2/&#10;Y+/54/E7/wAKVf8A4zX3B+wB+wF4B/4JsfAFfhr8Nl1pfDS6jPqgGqXn2q486baH+favy/IuBjii&#10;igD/2VBLAwQUAAYACAAAACEAAI8A4+4AAAA8BAAAGQAAAGRycy9fcmVscy9lMm9Eb2MueG1sLnJl&#10;bHO8k81qAyEURveFvIPcfcaZSTIJJU42JZBtSR9A9I5jO/6gtiRvX6EUGkimO5cqnu/wXd0fLmYi&#10;XxiidpZBU9VA0AontVUM3s7H5Q5ITNxKPjmLDK4Y4dAvnvavOPGUL8VR+0gyxUYGY0r+mdIoRjQ8&#10;Vs6jzSeDC4anvAyKei4+uELa1nVHw18G9DdMcpIMwkmugJyvPif/z3bDoAW+OPFp0KY7EVSbnJ2B&#10;PChMDAxKzX82V5W3Cuh9h20Zh2317vGhRFtGop0roinj0OQiHvbQlXHoZoexKSOxmZVYl5FY/74I&#10;evPn+28AAAD//wMAUEsDBAoAAAAAAAAAIQCLM0kJfxgAAH8YAAAVAAAAZHJzL21lZGlhL2ltYWdl&#10;NS5qcGVn/9j/4AAQSkZJRgABAQEA3ADcAAD/2wBDAAIBAQIBAQICAgICAgICAwUDAwMDAwYEBAMF&#10;BwYHBwcGBwcICQsJCAgKCAcHCg0KCgsMDAwMBwkODw0MDgsMDAz/2wBDAQICAgMDAwYDAwYMCAcI&#10;DAwMDAwMDAwMDAwMDAwMDAwMDAwMDAwMDAwMDAwMDAwMDAwMDAwMDAwMDAwMDAwMDAz/wAARCABE&#10;AM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5zx945bwuLezsYBf65qZKWNnuxuxjfK5/hiTILN7gDLMoIBz3xW+JuoeD/E+i6bYRw/8&#10;TBJpbmVbSW/mtVQoA32eNlbyzubMmcKVVdpL8V/DWva14h8O3niGfxPYx+HVgM9tc2umhTNEqlmn&#10;+Z3+QjlQOoGe4FVdI0u61G81DStIvZLjULtwviLxEFxsYAj7PbjcdrqCQqqSsQJJLOfm9G0Tw7Y6&#10;JoMGm2lvDBp9rCLaK3VR5aRgYC49McUAfPHgrXvD2vaQl74P+FPjDWjqUZuf+EjS0t9Cm1MyHzPO&#10;895IZjuLFs7cY/I7reGPiBeH/R/CLKrY+fV/H95uH/AIEZfyNSaRdN+yH4wh0q6Zl+F+vXOzSrlt&#10;qx+FruRsCzc9raRj+6Y8RsxQkKUx3nxl8ez+F9Ehs9NRrjWtYYW1nFGPmBY43e2M9TwOp4U0AeS+&#10;Frbx14r8Y6lo/wDZfgNm08AyGO4vbqKI5IKPNIwJbPA/dclJM4AXPSH4C+KL+3ZbjT/AcbN/dhMi&#10;j/gLQnn6mus/Z48If8INpOu6a0xubiDVmM8xGPMka3gc49hnAB5CgDtXolAHgbfskatfnM9z4Qhb&#10;puPh+0udv0zCv5ZqNP2K7pG3Sa/4eynKmPwfYRnP1A//AFe9fQFNcZ/pQB8w3nwXa98P211p+pnT&#10;r2SHSLzMmk6fNEqXUpilGBbq3y/eHzDHy5OCa66H9nfxdpCKtvrWm30acYCjTd//AH5iYr68MK1o&#10;9Il8V/DiO0sG8u+uNBvdNic8FZ7eRUjP4OGNeleEdcXxP4Y0/UkXYuoW0dyF/u71DY/WgDxfUPh5&#10;8SPDm2403UNQ8xPvQW979sEg9M3Uu1fXIjyemKgk+PfjbwRaedrOkQyRw4Eq3EMlqycfe85lVG+i&#10;RseeM9/f/L5prWyspUj5SMEHvQB5z4H/AGn/AAv4rfyrm4k0W8VVd4r5fKUK33WDn5cN2DYY/wB0&#10;V6NHcpLGrKysrYIIOQa4Hxv+zV4X8VJ5sFq2j3cYcJNYnywA/wB8bMbfm7soDejCvNW+Hvjz4DOs&#10;2l3j6lotsWDfZFzsTqN9ucrx0+T5jnc0qjIoA+jKK8Z+GP7XOn+KFtbfUoljuJlkw9qCxIjYozmH&#10;mQIGGC8fmxg4zJ0z61oGv2fibTI7zT7u3vrWYZSaBw6P9CKALlFFFABRRRQAUUUUAFFFFAHEftGe&#10;N9U+Hnwe1bVdFsbnUtUiaCG3t7fb5rtLMkXy7gRkb85IIGMnjNeXfD34aeOfFN5fatrmu22oXkrr&#10;BPZO0lq1oqjckDtEsbsF3buNqvuyVIIA9M+KyJ441HS/CazTL9suEvb/AOzuY5be1hJkVt4IK75k&#10;jQEckF8fdOOX8bfCG603xZa31x4m8Rf8IrkG7iim23EcikmNpJwN5gXLgkfMNwJYqPlAMaHTfEXw&#10;htY9H0/xNpFjHHuNrpiqLx0TJJVYwgmYZY5Jct3LGuz8BeJPiJqPhS3utT0nRJLp2bKgy2LyKGIV&#10;zGxcxllAbaWJXODzXaeGPB2k+Frdl0yxtrVZMF2jX5pT2LN1Y+5JrUWMIOKAPOfG17r/AIi8IalY&#10;614L0rU9JubZ47u1mv0eOeMqdykFcHI/yOteL6P+zVq3h8wa5JefEHQ5LVGeNIPE8V3aaZCwOIoh&#10;PHI+1EJUMTnDNjAYrX1XeW63NrJG43JIpRh6g8V4V8TP2cJvjdp+lz/25dR6p4V/0F7C4lZtOvzF&#10;IGBnjXnc6bW3c43Dg9CAc34LXVJ7y9utB+IXji/N5P59xHFFpt8GkCJHk4tcj5Y1H3gOK6GS/wDi&#10;HbN+48Wa0FwMLeeF7aZh9dssWKrXv7LniLxX4v0PUJrqw8NDR7pLiS60+8luLydUOfKVmRAqMODn&#10;cME/Ka+golBWgDwOTx38RLGEh/GHh9ZFOc3XhOQqfr5d6AP++qbb/Gn4hLHtGrfD++kXq39mX8AP&#10;5M4H5n619AGMGorrTLe9/wBdbwzY6b0DY/OgD5s0vx14+8Djw/Gtt4F1BX1O8bf9vvbVdtx58+zP&#10;2Z8YYqM/7PucdN4R+KPjbwb4WtLGfQPBl19jQxq0fiWSIbNx2KN9qBwuByRnGa774oeCdPOhJdWu&#10;j6TNqMF3A0HmwoqlzIqAMwUkAhiM4OAa8DtrzxxcajeR+LLWTwtqFts8m20mziW3lUxqxZZCJhL8&#10;+8cOpwoyoJoA9Utv2ivEIwX8ERXC9zaeJLGTH4OyU7/hp/UII2e4+G/jMbTybV7G6H4GO4IP4c1l&#10;/s26VrHxJ8PapJ408Oy2H2PUGh0243y2smoW4UEStGr8HcSM8A4yAK9Dn+CXh+eTd9nmVuxMzNt/&#10;76z+tAHLWv7WOlbl+1+GfiBp5I6yeHLmRf8AvqNWH5Gub+MH7UvhfVPDFqIG1aNlvYzPDfaLcwKY&#10;wGJLCWILgHBwepAAB6V6N/wpfT4j+7urpSOn7uDp/wB+6G+Ekax4i1K9jI/iVimfrsK5oA+dPEP7&#10;SHhLxNYK8ei6X4ss9Hu4LuW605oba801S21vllELFmGdpj+fGeBgE9jp2jatFcXWoaFeXirDdR3T&#10;SRTxf2sbNlEgyCWhvMqGj/e/vAFJDs2BXpWrfBq8viH/ALUhmkUYBngkkOO4BeRwPyNcefgfJpXx&#10;HslXTdDkW40+Z32RwozGOSILx9nHTzW79/YUAd14c1vxJqOl29/Y3WheI9Nu03wuySafMBk8N/rA&#10;WHQjCYIIwOauyfEO+0yTbqHhnXIfR7dY7uM/Ty2LfmorOsIdf8MWkNra2Yt7OHCxLHZQyRxgn0SV&#10;D3J4Wtwz+I4CM2+jXS57TSQn8trc+2aAK8fxj0VN32salpaLjMl9YTW8f/fTKF/Wt7Stes9dtVms&#10;rq3u4W6SQyB1P4g1myeINTtv9ZodxIuPvW9xG/6MVP5VzGsaf4TuI7i8udI1DRbkKZHuILWazmyO&#10;/mRY3H8SKAPQ1kDU6vKtI8c6hp+lW95pusSapp7IHCazaNCXU8jbdRLs4/2lPuRXQeE/jlo/iTVh&#10;ps0q6bqjHalvPIhWc4z+7kUlH+gOfUCgDtaKFOVooA8r+HOtSaDqltrN/NNJ/wAJ0gvpGkjb/QM7&#10;Vt4s42qmx4025/1mW5LuR6hLEJ0ZWVWVuCCOtcB4U8WaXqXw00mzvbe/t9NutPghSeaIrE6mNQPn&#10;UkL7E4Gcciul8E6ncGzm0++ZnvtLYQySsAPtKHlJRjj5h16YYMOgFAHJfEH4l6D+yx4Vvtf8WazY&#10;6F4BsUMs2oX0wih0bP8ACT/zyY8LySpO37pUL8C6z/wc6+Efix411Dw/+zz8Efi98e7zT5DE99o+&#10;m/ZdOz6+Y2WCn1ZV4OelfLH7QvjLxH/wcg/8FXde+Dtjr2oaF+yr8A53uPEt3YS4i1yaGQoXZgdp&#10;aWRJEiJyEijkkALHFfoV8NdGu/A/wrk8F/BHwzpPwe+HVndS+H/D9xbwRx3moXsMcrGR43GSHaEx&#10;AsfMLvlj1FAHk9//AMF6fi98HbdtS+K/7Evxs8K+HEHmS6jpMsOsfZ07s6oF2/iRX0R+xL/wVI+D&#10;P/BQCyuvFHwk8UR6tc20QHiHw7cwm11izVeFma3bkleVJXcGXoSVUVyvw5+NHjbWfAzXnh/xpa3r&#10;abHPIbrxIspi14+Y5SFIwvyt5QUbf9ZyDtIYV8V/8FPv2KhH4fuP2uv2cbGL4aftEfBjydX8beHd&#10;G4t9XtSgln3xgKHYIG3Db86pIrDcAaAP2qsb+LUbWOaF1khmUOjqcqykZBHsamr5v/4Jx/tkaH+2&#10;L+y74D+JGhxtbaH4+sftKW3X+ydRQst3ZkjsJUkK+uD2Kivo5G3CgB1FFFAGP4550NP+vu1/9KI6&#10;10+7WJ45k/4ldtH1aW+tVA7n9+hP6An8K2o23LmgB1FFFABRRRQAE4rB1GQD4k6X76Zef+jbWt5u&#10;leffF7xjo/gXT/EfiLxBf/2bofhbw9cXmo3IfZ9nt+ZJG3dsJAenNAGB+0r+194P/Zo+HWpeKvFn&#10;iXRfCPhfS2KXOs6pLiEtj/VwRj5ppD0wvGfXBFfHPhT/AILWH9oXzLr4N/s9/tF/GbR9xEeti2j0&#10;LSrgZ+9E00kYdc+q5xXy7+xb4Cm/4LJfE/xF+11+0BYXlx8DPAl9Np3wt+HYG6xuhCSpnki4WQ8A&#10;EnhnDZIVAD94eOvGHxE174awXF3qq/DDTrPTxrkGm+HnR5ItMyEVdoUMHjBV228EOFUfKaAPO9a/&#10;4LFXnwQH2r4x/sz/ALRHwl0WNsS69bhdc0+0X/npKbeV9q9eShr6m+AP7VGm/tRfDuDxX8IvEmh/&#10;EXw3P8q3ctwsAVgOVZowWVh0KvEDkda8k0v4ofEO18B22qaRq2nawscMVs/h3XYp7i58QrtVJJUO&#10;DjLEk7VKjDZ4FfHX7Yngxf8Agmn4mj/bO/Zlt/sPg+y1cab8ZPh9YSAabeQ7wkl1FEBtjmRnU7gA&#10;CGVsD5gQD9S9I0yJdamm1K/vPD+tXA4SFRb2jHOSVGWjlY9CWJbHZat+JvBsPiTS5LPxL4ds9et8&#10;fJcWkQWQj+9tJDI3fKMeeRjte+E3jvTfjp8MNI8UWctjqnh3xVZwappbrHuD2s0SSJvzkbvmOcfT&#10;sa0PGviWLwZo6RW4gjuJFMdujcRxAAZdvRFHJ/ADkigDzf4aeJfEHw58fQaHqjapqHhHUJXg0q+1&#10;KLbdWMgVSkMkucyK3zqrOA+VAJbdmiqfjjxb4FvPB+o2OpTXUN7dRyrBqt7DJCs90qlhsmOAGDLk&#10;LkY2gY4xRQBek+CWoeHVuLdo9R1DT7gtvOmagbdpg33jJbSHyctk7jGVBznaM1j/ALRvxcsvhr+z&#10;J8VNattWuofEWm+EtQmtYb+3NpMJILSd4gibV8w7zwUznsa9+8sEVX1HRbTWLfybu3huoT1SWMOp&#10;/AigD8Cf+DY/Tbjw5/wR5+OmvaJMtj4g1z4h2GlXl75qxyLZgWCsC7ZA+S5uQCcjMhzX6DeMJ9c0&#10;fXtYudPs28Q6J4iEZ+0xW9x9r8O+eVkF+5MCIjK6bi6jIEXzDC4X6M+LHwF8K6Noev6Wui6Lo/g/&#10;x3ZS6frps7JYfs1yc+ReHYAucuwZ25DCE5AU4+c/ihe+ILD4h+Gvhv408ReIBqF/aW+n3V+LZ4od&#10;Ss0m/eJGynFxIYfNfzCC6FguN0hAAOZ+G51jwB4n8KeEdL8ay6X4dmgvb6xOqmOY6e7os0ZDrDhS&#10;sbyIs0mR+6cqwGAfXPgl4ehtvjHpdnq9rM1x468FzmXdIskF7p2A2ZVXrIHkX53+ZhK4rh2Gh6Vp&#10;vg238K3vh/TJtItr7VLGzsJ/9Ntz54lS2uXl3bWkjllhKSKTlmByTg5/xK8T/EX4QfsreKPGuifD&#10;a61L43+OtOl8O+CPDemWzCeyjumULc3S58u1hWQCZ9xVV2AEgttUA+d/+DSnxrBrf7E/xu8B3WpL&#10;DpXgj4h3D6bcs4RbWOaKMxshPTEkDPjplvc1+rGk/Guzlslhmtb6XUIxtlENuwt5GHBZJmAjdT14&#10;YkdCMivzk/4I8f8ABDL4p/8ABPLwRqljefFddJ1Dxda2usaw+n6RY6lHDqgedXijN1C7bEhMPzjG&#10;52fjAFfddp+z78VIIArfHnXpmH8TeFdIBP5QgfpQB25+IV1eKGjfRrFOn+lXDM34hQB+ppP+E1uk&#10;/wCY34Y3N2O8Bfx3Vyth8D/iVa7/ADvjRql3uwB5nhjTRtx/uxjP406D4KfEqN9z/F+eVe6N4WsA&#10;D+QBoAveJfGN1ea94fiGp+FZhHeSXMhF0UAVIZFHr/E610MfxEZDt3eH5j6R6uoJ+gK/1rlm+DHx&#10;AY7m+KCn3Phez/xqG5+CvxGlYiP4nWflkdH8J2rZ/wDHhQB20Pj6Qx5axjZfWLUIGH6sKmtvHfnt&#10;xp94dvXZJDJj/vlzXAx/AjxsEXzfHWhzSd3fwnbgt/5EqQ/AvxctttbxV4ZnkJ+9L4UiwB9BKKAP&#10;Q28awwgedZatGx6D7G75/wC+QRTF+Iell9rNexkdTJYToo/EpivPLf4D+K0k3SeIPBsq46Hwmox+&#10;U9Tn4K+LETbH4i8Lx8cBPDzqP0uRQB6BL4+0eNCX1C3jA67224/OvzQ/4OWf2k7X4ff8EgPifc6P&#10;rVvJefEbVbDw7bG3uAXa0MgMijB+46Qz89Csh7Gvt29+Avjq+eMv4s8J7Y2LFP8AhHJSsmVK4Yfa&#10;+Rz09QK+fP8AgrV/wSh8Wf8ABTr9j+4+HN9480HR7rTbtdZ0p7PQjBFLeQxSJFHMfOciE+YQdo3D&#10;gjpggHmn7HHg5vB3/BNj9jnQfDmqQWPhu58KrqGomOQJ9rmnhi3/AC7HMmTdXGQFJH3jgKSOq8Q6&#10;ZrOpeGLjwrrVlJNoOoTSXA8R6YJ7cK0eY/sRkmiG3cfl2EbchtuCePOf+CTvwi+LXhb9jbQfgT8W&#10;PDOteBfiv8AdZM/g7W3Cyaf4hssyFRa3HMcuI3ljaMkHb5ZIHzY9E8TeJbH4s+OvFWjeJdS1qaHw&#10;/Hc6nfaVeWk1il7OsYVH8oE+VGZCCSigMody2OSAXNB1XVhquraS3j6by9B0eKKGK42pM0SHyjbx&#10;zCICMyGIEocOQ6gkscjU8QfBfw+nwd/aM+HOs2M0K614KurnXYHnVrZklhl8p0VcrGwBk6f3V4GB&#10;TvHl7/winiC8vvCcugavPoOiQ2n9k6Eq3kGoKVSH7OyMCLh8LG5RQGIiGMdaufED9kbxZ8Y/2Qfi&#10;B8O9LvNL8E/FD4vaM2na1qQMl7H4a0596KrAOGMnlSSIqq4AJ6kRkkA4T/g1e+L2o/Fn/gjX4FTU&#10;Lh7m48L6jqOhRM5JIiinLRrz6JIo+gr6j1fW7yW61DUde0vxF/aTXX2eKC20ua4S0gD4EqsisrkL&#10;8yjpkgkZ6eY/8Emv+CbPib/glp+yXa/CfT/GGheKLeDVLnVH1WbSpYJJHn2kqIhMQAu0AHccj0Nf&#10;UDeF/EN5GPO8S/Z2/i+x2Ea5/wC/m/FAHj/j/wAe6Xe+CfEFvN4U8UzW7abJZafHcaNM0KRmI7nc&#10;MvyszE7i3OEz65K9Ym+EUOrxSR6prXiDU45eJI5L0wxyDuCkQRSCOCMYNFAHYUUUUAQ39tHe2kkM&#10;0ayxSqUdHGVdSMEEdwR2rxf4yaPb/Dbw8Fs447zTWIKaZfxrdWluQcZjDDcnbCqwUY4AoooA86+D&#10;viS1vPFCx6f4d8L+H7m4fBvNO0yNLhS2SSGfeM/UGvpTwd4IsfCVtNLbiae8utpuLu5kMtxcEdNz&#10;nnAycKMKOwFFFAG/RRRQAUUUUAFFFFABRRRQAUUUUAFFFFAGX4m8OWXirTpLO/gWeEsHHJVkYHhl&#10;YYKsOxBBFfOv7Q/iT/hCBJZXen6T4pjij8pH1u0W4lEbDlC67GYYOOSSe5NFFAGd+zj4pj166+w6&#10;Xovh/wAIrOg3TaHp6QzAEcgNJvr6b8JeE7Hwjp7Q2MTJ5zeZNI7mSWd+hd3bLM3A5JoooA1KKKKA&#10;CiiigD//2VBLAwQKAAAAAAAAACEAGSXcccIAAADCAAAAFAAAAGRycy9tZWRpYS9pbWFnZTQucG5n&#10;iVBORw0KGgoAAAANSUhEUgAAANIAAACvCAMAAAHI/ED5AAAAAXNSR0IArs4c6QAAAARnQU1BAACx&#10;jwv8YQUAAAADUExURQAAAKd6PdoAAAABdFJOUwBA5thmAAAACXBIWXMAACHVAAAh1QEEnLSdAAAA&#10;O0lEQVR4Xu3BAQ0AAADCoPdPbQ43IAAAAAAAAAAAAAAAAAAAAAAAAAAAAAAAAAAAAAAAAAAAAAAA&#10;4FMNkNcAAXpAeEcAAAAASUVORK5CYIJQSwMECgAAAAAAAAAhAAzt4TaoAgAAqAIAABQAAABkcnMv&#10;bWVkaWEvaW1hZ2UzLnBuZ4lQTkcNChoKAAAADUlIRFIAAACLAAAAIwgGAAAApFb5fAAAAAZiS0dE&#10;AP8A/wD/oL2nkwAAAAlwSFlzAAAOxAAADsQBlSsOGwAAAkhJREFUeJzt3E1PE1EUxvH/wQYEfEFa&#10;JTHxJUYjUWJUEiMYt65N3Ltw58Yv4xdy53do0bVgQQ2gkgDHxUzLtPbl0ulwW3h+ycm9A+3MafJk&#10;btt0xhhD7m5AGVjoUNeAy5m6lJlP5zjsPrAL7KS1DfwAfqZjt3nzb2Z2kOP40VnsBjpx93ngFnAT&#10;uJGO2VoAStEaHIwDv4DNtLZ6jN8bZWZ/onTbQbSwuHsZuAfcTcfsfC5WXyNoh6PwbPSbFxmuwsPi&#10;7leAJeBh21gp+thn1C69Q/UNWE/H+nGWxqGGxd3vAMvA07SWgOvDPIYM1SFQpzVA613m9YHC4u4T&#10;JMtFIxTLwBO0fJxmB0FhSZeS58AqsAI8Ay4W2JiMoP/Ckn4sfUASihWSgNzv9Fg5W1oC4O6PgU8k&#10;30mItDB3fwu8BF4Ai+gMIl2Yu+8Bk7EbkdFn7u6xm5DxMBG7ARkbfxUWCfVVYZFQawqLhKopLBJK&#10;ZxYJtqaPzhLqtsIiIfaAGS1DEuKLmR0qLBKiBvoGV8IoLBJMYZFgCosEq4J+oiD9/QYumJnrzCL9&#10;1MzMQcuQ9FdrTErAR2AqU+fbttur/f8K3OlWbUxKZvYhz57cvcRRcOaAd8B7YD7PfmVkNMNSyC/5&#10;3X0WeAO8Bl4Bs0UcR07Eqpl9hpO5MH6K5GL4R2ktktxDpQJcBWaK7kFyqZjZJozANULpMjZN2Pul&#10;fpX3+XoP1mrLzMqNjeg3xDGzfZK7KG3H7gWa4R00dO3Pmzzmvjo99lyxr7inanbjHySQrjMm/k3y&#10;AAAAAElFTkSuQmCCUEsDBAoAAAAAAAAAIQD4c0sMsAAAALAAAAAUAAAAZHJzL21lZGlhL2ltYWdl&#10;Mi5wbmeJUE5HDQoaCgAAAA1JSERSAAAAZgAAALYIAwAAAWs4OOkAAAABc1JHQgCuzhzpAAAABGdB&#10;TUEAALGPC/xhBQAAAANQTFRFAAAAp3o92gAAAAF0Uk5TAEDm2GYAAAAJcEhZcwAAIdUAACHVAQSc&#10;tJ0AAAApSURBVGhD7cExAQAAAMKg9U9tCU8gAAAAAAAAAAAAAAAAAAAAAAAALmpJ2gABhIX95QAA&#10;AABJRU5ErkJgglBLAwQKAAAAAAAAACEADZEybQt0AAALdAAAFAAAAGRycy9tZWRpYS9pbWFnZTEu&#10;anBn/9j/4AAQSkZJRgABAQEAYABgAAD/2wBDAAMCAgMCAgMDAwMEAwMEBQgFBQQEBQoHBwYIDAoM&#10;DAsKCwsNDhIQDQ4RDgsLEBYQERMUFRUVDA8XGBYUGBIUFRT/2wBDAQMEBAUEBQkFBQkUDQsNFBQU&#10;FBQUFBQUFBQUFBQUFBQUFBQUFBQUFBQUFBQUFBQUFBQUFBQUFBQUFBQUFBQUFBT/wAARCAC2Ah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5v4hNr6+BfEbeFRGfEw064OliXbtN15beUDu4+/t68evFeW+B9F+HfxGj&#10;tPK8beI/EWr3Nv8Aa5rK+8V3ttdbRIUcTWMMsUcZSRHRk8pQrKykAjFAHu1cdrnxe8DeGb5rTWPG&#10;Wg6VcqglaO+1OGEhSxUE7mGMkED1wfQ1xPjL4S/DTw7Ywr/wrzQvE2v3z/Z9Ns9UtEupLmbBbLyz&#10;LIyRry8knOACcM21T1Xwy+Eeg/DHTytlp2mpq1y3m3l9Z2KWweTGNsaL/q4lX5UjBO1RyWJZiAVx&#10;+0J8N5F3WvjTStTUkBTpk4vAxOMKvk7tx5HAyea5f4Y/AvwRrvw/0TU/E/w88P3niK+h+239xq2h&#10;QNdyzSMZGeYyR7/MJbLbvmyTnmvba8w1X9pL4Z6X5hTxdZau8RYTRaAsmqywbTgmVLVZGjAJ6uAO&#10;voaAHf8AClIvD7CbwV4k1rwfIuMWMVyb3TWABwhtLgusaZOSLcwscfeqSHV/inpubS48N+GdcmUg&#10;JqVvrE9hDMO7PA1vM0Jzn5VeXt83OB54P25PAuoTSr4d0rX/ABakLlH/ALJjtVmUjOc209xHcDgZ&#10;5j6c0kX7SXxA1hWl0L4L6tOmTttdZlvdNucdfmD2Bh9fuytyOuCCQD0hbz4r3rYOj+DdGGB841a7&#10;1Dnudv2aD6Yz757Un9g/FOc4l8Z+FYI2AyLbwtceYnqA76gVPYZKevHPHnMXjT9ozXGY2/gfRPDD&#10;9oNWjhvYx/22g1JWOP8AriM4B43YUh8J/tHa40j6n4u8P+H3bDR/8I/NG0Sc8gxXOnSse3SbseTu&#10;BUA9H/4QHxldY+1fE7Vbck5P9laVYQj2A86GbA+uTx17Ui/C7WpNq3XxS8ZXiqOAV0yDn+8TDZIT&#10;9M456dK8v1j4L/EuGxudX8XfHSeXTLOBprlY9NmsfKiQFifMsrq2yQMnJTJ4BBAArn9A+Gd1Y2Om&#10;eH9YuNf8b+N9dkfVP7N8QeJtS+xaFpwG1HuYhO4LDGAnzM8ruqvsjaRQD3L/AIU3ZzDF34p8Y3e4&#10;5k/4qC4g38/9MWTb/wAA2+1cx4g8P/CnwjO8Wt+P9T0WWNxGyah8R9TgKsRkKQ96OcDOPSsFf2XS&#10;YUC6L8H0b5ciX4bmcgA8gub9Sx6/MQOecdq6Xw38HfEvhZ0Oj6n4E8PLGrKh0HwQbRwCckZN642k&#10;5JAAycHNAHO/2p8AZCol+KlleqRuWO9+JN1cJ/vBZL1hnnrjv71FHqfwPuZFjsLzWdZkc/u49Hk1&#10;m/aUYzuQQFy64Gdy5GOc4r0f/hBfGtwp8/4l3kTNw32HR7ONVH+wJEkIOP7xYZ7Y4px+GfiPcD/w&#10;trxh9Psmjf8AyvoA89+y/CBmYzeDvF16/wB3dfeE/EFwwHoDJbsQOe3FOWz+DLYI8A+IefXwPrY/&#10;9ta73/hVeoygm4+I/jG4lbhpPOsos9vuxWyqPwA/Olb4NabJxceIvGE8feP/AISa9i3f8CjkVh68&#10;Ee/FAHmq6f8ADuT5l+C/igoRkE6E65H0MgI+hANTW/hvwlfbmsfgJ4juolwDI8NjaYPptuLyNj25&#10;AI565yB6N/wo3w5kH+0vGGf+x21n/wCS6b/wovws8hM51++4wPt3ibU7nb/u+ZcNt98dePSgDz9f&#10;B2kxlvI+CHjazVjkx2euWEEecYzsTVQuePSqt7pWi6bdafb3Hwf+ICTX9wba2X/hI7Q75BE8pH/I&#10;W4+SJzz6e9dL488B6T8NbTQvEHh+XUNOvYfEGk2jb9VupY5obq+htJI3R5SrArcEgEH5lUjBAI7n&#10;4gEWsvhbUyf3djrcG4Z6/aEks1/8eulP4UAeLXy6FpevWOjv8LPidp+p3ltcXsH2DxPHE7xQGJZf&#10;nh1bJI8+P93ks3JVW2nFyMeF4JA82kfGbSBni7a/169Cn08pJ5ic4xyhHuDg12Px68OR6refD6/n&#10;ur+xs7TxHFbXs+mXktnO0F1DLbLH50TK6K1zJaE7SCdoGea2f+FJ6NG2611vxhav0Lf8Jbqc2R6Y&#10;lndR9QM+9AHnR1rTLcj+z/Gvxi04cqF/4RC+u8D63OlyntwTz2zg4qO3+Kuk2vNt+0HpdtIMFbfx&#10;tYWcErd+YwLNyMgjIA7jOQTXo/8AwqvVbf5bL4m+MbCPIG3dYXPA6DdcWkje2c5Pck80g8IfEXT8&#10;LYfEOxvVGAW1/wAOrcOenObae2GePTHJ46YAMLwx408YeJInm8O+MPhx8QI1+cjSzNZADJGC6T3f&#10;cAZx3PHGDuHxt4/00g6n8N11Af8AUs69BdEcf9Pa2nfj865XxL8M9e8R3X2jxF8OPhj4/uP4ry/D&#10;2kpwqjhJLW5yTtAwZBjaOfTBj8EaPom5D8KfHHhK348w+C/ETQWAPPKW9lfRscHP/LuPp2oA9Ib4&#10;6aBpi/8AFRafr3hAqMySa1pE6WsQ/wBu7jV7Zf8Av7XY+H/E2j+LNNj1LQ9VstZ06ThLvT7lJ4m+&#10;joSD1HfvXgq+M7HRVT7N8cNa8MzJJiGz+JWiw21s4P8AARPb2lxLz0Inz15PGJ9S+Huq6tcHxBL4&#10;L8G+NpZwJP8AhJ/BuozeH9XnQ9REVL7iDk5a9QH2NAH0TRXzXH4ufwepj1Hx142+HQV/LW3+IOm2&#10;97psOfu7tSRWjJboA16WzxjPB7rSfi5qnhuzik8b2MM+lSIslt4w8LxSXelXUZ5DyRqZJbXjkli8&#10;QGP3xJwAD1qiszQfEWk+LdJt9U0PVLPWdMuBuhvdPuEnhkHqroSD+BrToAKKKKACiiigAooooAKK&#10;KKACiiigAooooAKKKKACiiigAooooAKKKKACiiigAooooAKKKKACiiigAooooAKKKKACiivOviB4&#10;+vU1mLwZ4RCXPjK9hEzzPH5lvo1sxK/bLkZGeQwjiyGlZSBhVkdACLx9491KTXF8E+CRDc+L54lm&#10;ury4QyWuh2zEgXNwARudsMIochpGBJKorurrP4C+Dbfwrb6Le6Y2rSJdPqL6vdyEajJfOP3l4LlN&#10;skc7dN8ZTaoCrtRQo6DwF4C034d6IdP08z3M88rXV9qV4/mXWoXLAb553wNztgDgBVAVVCqqqOZ8&#10;eeMtS1zxA/gHwXc+V4jeNZNU1hYhLDoNs4OJGBO1riQZEURz/wA9HUouHAMz4N6VOvjbxyL3Wb7x&#10;WdDuotG07V9SaNpYYDBFPLbZRFVmWVwHkxucJErlmh3H2GsLwf4R0zwH4dstD0iFoLG1U7fMkaSS&#10;R2Ys8kjsSzyO7M7OxJZmJJJNbtAHzz+3B4c1TxB8Fd1kr3Gl2GoJeazahm2T2awzL+8UBt0aTPBK&#10;+VYKsTPscoEba+EHw5+EHjDwpo3iXQPCmnaltiEEdxrcX2+/smT5Wt3lnMjoyEbSobHAxkYNe2V8&#10;leItL1P9kH4kp4h0GynvvhX4guI7e+0u1G46dOx2osaenIEOMZGbck/6EiAH1fDClvGkUSLHGihV&#10;RRgKB0AHYVNWdous2PiTSLLVdLvIdQ02+hS4tru3cPHNGwBV1YcEEEEGtGgAoork/HfiC+0uxt9N&#10;0Xyn8Saq5t7BZRuSLjMlw6944l+YjI3HYmQ0i0AcN8VPHVnDfSS3UbXehaDdQL9ht2Xzda1p2U2e&#10;nxAnBKuY5GzgbzCSwWOUV1fwv8DXfhPT73UtcuItQ8X65KLzWL2LJj8zGEt4cgEQQr+7QYBIBdhv&#10;dyfDr7RbbxFpfhzxXZyyyeE/DviXSLHwz58m86jLNqtvDe6rKcfO8pllWN+4MkgJE+B9V0AFFFFA&#10;BRRRQAUUUUAFFFFAHnXx3/dfDS8uxn/iXX2nal/u/Z76CfOO4Hl5x3xgVqfFb9z4D1O/5I0sw6sV&#10;HVhazJclffIixj3rL/aGB/4UJ8SHT/WR+HNRljOcFXW2kZWB7EMAQexFdd4p0WPxR4X1bSXfbFqN&#10;nNaFx2EiFc/rQByfx80641D4PeKHslL6jp9p/a1kq9TdWjLdQAen72FOe1dxp9/BqljbXlrKs9rc&#10;xrNFKvR0YAqR9QQazPB+r/8ACWeCtE1OeJf+Jlp8FzJGw4/eRqxBH/Aq5j4AyNH8I/D+myktLoiS&#10;6BI7Eku9jNJZs5J67jbk575oA9FooooAKKKKAI3jWRGVlDKwwVIyCPSuD1D4E+A768lvYvDdrpGp&#10;SndJqGhM+l3bn3ntmjkP4t3PrXoFFAHmjfDvxdoLh/DXxCvniXgaf4otI9TtwPQSIYbjP+08z9uD&#10;yD5rqXg0eEdSk1K88F6z8O7+ZxJP4m+FNx9rtJny533VgIczOdzcyWk4Xd/rBgGvpWigD5U0/S5N&#10;X8/xTYW2m+OVJ23HjT4V3g0vWhIoyReWJkMVyy/MWVpHbccLbZ4Ha+CfiV4luvtS6FrGm/FW1sCF&#10;vNPkRdF8SWPUBbi2kCRmRipOJEtBjkA9/QfFfwj8MeLtUGrz2L6d4hVQia7pEzWWoKo6KZ4irOn/&#10;AEzcshxyprzjxx8KfEU7WNxq1hbfFCHTgxstRSRdE8UWOfvG3vIDHE7N0Kg2qkfeZhmgD0Lwx8YP&#10;DfibVI9Ha5m0PxGy7v7C1yBrK9IHUxxvjzlHQvEXT/aruq+X4tdvNf3eF79bT4oW6qJX8G+ObKLS&#10;vE0GzaTLC7qtveBDna6pGoPP2lz12/BusyjVpdJ8CeMbvT9bto/On+HnxEjleaNB94wTOftCpuIX&#10;zke6twBhFPWgD6ForzFPjZZ6BNFa+PtKufANyziNb2/cTaTMxIUeXfKPLXcThVm8mRuyV6UkiyIr&#10;KwZWGQwOQR60ASUUUUAFFFFABRRRQAUUUUAFFFFABRRRQAUUUUAFFFFABRRRQAUUUUAFFFFABRRR&#10;QAUUUUAFFFcp8RPHdt8PfD/2+W3l1G/uJkstN0u3IE+oXb58uCPPGTgkseERXdiFRiADN+JHj680&#10;K4svDnhu1i1XxrqyObG0lP7m1iUgPeXJBBWCMsuQPmdiqLy2Ro/D/wAB2/gHR5YBeXGr6reTG71P&#10;WL1gbi+uSAGkfGAoAAVUUBURVVQAoFcVoN9oHwbhmvvGmuWlz8QvEe27v1s4nuLy7K8Jb2ltGrTv&#10;BCCURUQn7zt87uTgfEz4v+MHstFtrLRX+Hmia9qkOkt4p8SXMMdxaJIjuZYrceYqMyxtHGbhkImk&#10;iUxPu20Adn4q8d6p4k8QXfg3wI0Z1e2Kpq+vSxiS10RXXcF2nia6K7SsPRQyvJhSiydR4F8C6V8O&#10;9ATStJSRlaRri5vLqQy3N5cPzJPPIeXkc8lj7AAAACXwX4R0fwH4btNH0O3Fvp0ILA7zI8zsSzyy&#10;SMS0kjsSzOxLMzEkkmugoAKKKKACs3XtB0/xVoeoaPq9nDqGl6hA9rdWlwu6OaJ1KujDuCCRWlRQ&#10;B8k+Fdc1f9j/AMfHwr4ov7jU/hjrc8k+l69dHc1nIQXkEpA5fh3mPAKg3Iz/AKX5X1opDAEHIPII&#10;rnPH3gPSPiV4Wu9A1uBpbS4AKyRNsmt5VOUmifqkiNhlYcggV8z+DfH3jL9kPzfDHxGtJtd8AWz7&#10;NK8UWaBI7eH+FX3ERxKBx5LupVsLbiVHWKAA+sdS1C20iwub68njtrO1iaaeeVgqRxqCWZiegABJ&#10;PtXhGuJqvj7xGNFD3NhrXii1Et6VJjm0Hw4r48vI5jubtgy5GGBMhBb7ItZnjL9pr4d+LIWuH1uR&#10;vCWiQ/2pqFvLZTwXGpTp89vaRxSorsoIEj5ABPkrllaUDZ+FPxW+Hfh7TLvVvEHxM8Fv4v8AEE39&#10;oas0fiC0ZYWwFjtYz5nMcEe2IEY3FWcjdI1AHY/GPTrfRvhnYwWNvHaWOm6xoUkVrAoRI4YNTtH8&#10;tFAwMKmAOnQcCvTK8a+NXxG8J618H/FT6f4n0e/ktrL7cv2TUIpWTymWQSYVjwpUN+FevwzJcRpL&#10;E6yRuoZXU5DA9CD3FAE1FFFABRRRQAUUUUAFFFFAGF430s654L1/TQHZrzT7i3AjGWO+Nl49+ap/&#10;C/Vhr3w08JamCjC90i0ucx/dO+FG4z25rqa87/Z5zH8B/h5C2fMt9AsbaTOPvxwJG/T/AGlNAGn8&#10;KcQ+CLSxT/U6ZcXelw/9cra5lt4+/wDdiWsf4WoukeMPiXof3Ei1xNTt4yf+WN1awyM343C3f5Vs&#10;+A/9H1bxpZJ8sFrrZ8pcdPNtbe4f85JpD+PrmsZnGj/tDR5cn/hIvDBUL2U6fdg/mRqh/wC+D6UA&#10;ek0UUUAFFFFABRRRQAUUUUAFFFFAGD4s8D6D4805bHxBpFrq1sjiWNLqMMYZB0kjbqjjs6kMOxFe&#10;XeLvgrqcmjrp8MkHxE8PRP50WheMZma8tXAIElnqYBmjkUE7WlEjkkYmjHNe31h+LfES+FdCn1D7&#10;M15KHiggtY2CmaeWRYoo9x4XdI6LuPAzk9KAPB9P8ba74PN1pul6hcarJDbyzSfD/wCI0hg1XykV&#10;mcWWojzFvEAwPn+0ZJw1wnSn+CJPDGpahDZ+ANX1X4O+KrhGmTwbrlkBZXKjLM8diz+TKmAWaXT5&#10;VHI3SZ4rvfFvweu/ir4butL8b+IDPa3XzHTtM0+1+zWzAHa0bXEUsnmLnIlDKcgMqp0pfEXwHsfG&#10;HhOPw1rviHVdZ0SJESO1vrXTpfLKLtR1ZrXcsijlZAQwPIIPNACt8WNU8E+ZH8Q/D0uj2kZAHiPR&#10;i99pbj+9LtXzrbuWMqeUvTzmr0TSdWsde0221DTL231DT7lBJBd2kqyxSoejK6khgfUGvB/D+m/E&#10;/wCEGvP4csNck+JWlJbNe6fZeJZwmpT2yMFmWO/Aw00Zki+W4QiTzVImiAZVv+HtL8H+M/E+pT+E&#10;L/U/hj8Q1U3Op6OsS2s0nzAGW6sH3QXSFvl+1Rht3IjnHWgD3eivLF+IninwRM0Pjrw2bnTk5Hib&#10;wvFJc2uPWe0+ae39fl89FAJaRa7zQfE+j+KrGK+0XVLLVrKaNZY7mxuEmjdCSAwZSQQSrDP+yfSg&#10;DXooooAKKKKACiiigAooooAKKKKACiiigAooooAKKKKACiiigAooooAKKKKAPmf4leMvBt58UNfb&#10;xho134tsLWC00bQ/DXlLd/b9RTz7i+eG0Zwm1IpbLfczhI49v+sUZJ4XQ/D8/iHVotX0fw14N8Ca&#10;ftZFj+Hdm95qkSP8rR3N/Z2UipuGcrbPEykcTMAa7iD4Gnxh+0F4tutR1fydN0pxe2dlBaRybjex&#10;wFy4lDxlllsSeY2BHlEbWTJ9jsNZ1jwt4isNF124h1Gw1LdFpuqxxCGTzkQubedAdpdkV3WRAqnY&#10;6lUITzADzzwbNH4BhuE0Dw5Bp8ly2+5uv+Eb1mS5un/vzTvCZJW/2nZj71uX3xC1m9tZILrR47+3&#10;kUiS1m8OauElXupJtmAz7qfoa9eooA+ZB4b8FWsm6L4TeEfDs5ztuILe+0mY9M7ZF0yNjjg8Hjg+&#10;lM3Npm1tH8af8IhcYzi7+IFzdK454WPVLKZcdvkUY46V7p4y+JnhbwC0Ca9rlpp91c/8e1kz77q5&#10;PpDAuZJTx0RSa51fiN4q8UID4T8CXi278rqXi2U6TAR6iDbJdbh12yQxA/3hnIAPL7X4+eLvBN5p&#10;8PiHxB8MvFem319HYR3Fh4ha1u7Yvna8w8p0lHQMUWPaDnaQDXoUfx3sU+WWfww7g8ta+KbZ4zz2&#10;LhG/NRzn61raH8OdWvPE1l4i8ZeIE1/UrDe2nWNjZ/Y9PsHZWRpUjLyO8pR2TzHkOFZtipvbPolA&#10;Hntv8VJJnSEeHbu5uHOFFjqWnSo5PTaWuUY9v4R/Wtb/AITTWCP+RD8QD6z6d/8AJdaFx4L8P3UL&#10;wz6Fpk0TjDRyWcbKw9wRzWY3wj8DMylvBnh4lTlc6VBwcY/ue5/OgB//AAmmsEf8iH4gH1n07/5L&#10;rkPHXxW1GP7H4e0zRNe0vWtSLeZdfYFuX021UgTXSrGZBIy7lVAA4LupIZQwrrv+FS+B8k/8IZ4e&#10;yeM/2XB/8RXI+G/hj4Xm8ceL5E0wabPC9pbW8emyyWfl24h81WTymXaTLLcZxg/LzQBgad8Nvgfp&#10;djFbxfCu2lSFQvmXHgO6nmcgcs8j2peRj3ZiSSTkk0r+Avgzb3DzR+H7nws+4Sr9itNR0XYwx88Q&#10;jEW0/KMsgHPJOTXpn/CsdI5/0zxByc/8jJqP/wAfqjqnhWy8N6fNfSeMdZ0Cwth5jXN1qayxwqeD&#10;ua6WQEc/x5xkYxgUAeW6h8Kf2fdWAS+8RQ3nJYCfx7fPg9CRm84/CueX9lf9nXWrt20W+0uGZlMj&#10;LbavBfMTn/Wf6T5xz8w77Txkc11n/C7PBC35tT8aNa81Zihb+zbXy92SMeZ9g24989BnOK7TS1fx&#10;vaFtF8eaL4qggfn7ZYW98EyON4hePD4P+z9KAOFt/wBjzw3NEk2neNfEVnC3zRPpEGkWqqOfuGGx&#10;XA56Dj2pk37I15ahBpfxh+IkK87obzWpTEOQcols0AXnOeoOenr2k3wZmupjNcWfgGeZnLtI/g4l&#10;jnPOTd9eev19ajX4VyWbbo/BXgW8fP8ArraB9MkyOjhlilZTgfdB7/eOOQDk4/2eviNZoqWPxdkt&#10;ggG15bXU7l8jHzEzaq4JOOQRt54AHFMm+Dfx1sV3WPx0S4ycNat4ct4QevzCWU3JBHHG3Bx2zXYf&#10;8IDrYGIvDtpZIwy0dj441S3TPrtjgUZ98Z4FJ/wjd5b4Fz4Z8WSkrgnTfGVxLg+v726i4689emRQ&#10;ByUPhD9oTT18tfFemau4PzXF3qVvAGGTgrHHox2cHBBd84yNucUPb/tPWaGWCb4c3exTmK6nu5Wf&#10;ofl2QwjdwRywXnt1HXiHxFHtNrY/ECzJHzH7Zo0+fbEsrgf8BxTf7SvYFQXniL4g2ZIzzoNrcbj3&#10;B8iykA6+2e2eaAOPg8XftFWL7tQ8KaNqCnO2LSbCEE/7zTaum3qMYV84IO3g1M3xR+PNuhC/B37e&#10;3UMdSsLXt0I+2y454yCfpXVf8JdqNqoaDxFr0wXJX+0/A97ICv8At+VFFzz229OnUUrfEa4j3faP&#10;iN4NsMcj7fo81tkd8eZeru79OmRn3AOLm/aA+L1jOyX3wImtHQEuqa7JdY4BBDW9lIrcE8BieMYz&#10;WN8P/jh4m8A+EbLQ7j4c63fmzaYLJZaXrRQxmV3RE8zTFPyoVX5tvSvTl+KTW7lB48+H+ptgED7X&#10;9kJP93Hny9cfe9/u8c9DYeJ/Fep7zaaT4Xu1TG4weI5XwT64s+KAPDtN/akvNP8AiJr85+EfxFlg&#10;ubCxkkt7Pw/cPOsga6UybXVBgqka9QPkOMnNUPFn7WGk6l4x8Gaqng7xPon9j6hcDUTrT6bYbbaS&#10;1njaJvOvFCN9o+zEq5X7hH3sCvXrvWfFtj8VNIM/hrTXmvNFvN0djrJlJEU9rtJ8yCPABnbpnO7n&#10;GBXVf8Jhra4WTwLrjODhmgubBk+oLXKkj6qDz0FAHlbftyfCuJv9K1YWg6BvtVpPk8cfuZ3I6jri&#10;tTRf2yvhP4keJNL13UdRllkEKx2Xh/UZyZTj92DHbsC3zDgE5zxmvQR421OMbp/A/iGCIH5m32Mm&#10;Oeu2O5Zj+ANYXiC+8F+I3lbxJ4Iu76YpsYX3haa9Lx+m5IZARyflzn25oAsL8e/A0ePtOtSacSMg&#10;alYXNofcfvY15HcdR3oT9ob4WOwUfErwjv4+Q67ahhn1BkyK5X/hA/gmWI/4VPp2eGP/ABb2bn/y&#10;U9qrSeCvgZHJ5kMem+FmflDp99PoYBwAfL8p4gCRwduCcnPU0AesaX468N62wXT/ABDpV+xYIFtb&#10;2KQlj0HyseT6Vv181ap8G/2c9cUDUdas9RVlKgXXjm8lDKcnb812cjk8dKp6R+yL8IJpI38K66tg&#10;8wIifThpd5IR0AV57aV8gDG4HcRncWoA+oaK+dm/Y9ht1J034o/EDTZlHyC11GC1h652sttBESh7&#10;qrL7Y6023/Zv8f6WrR6b8Xr9U3ZWXUU1O8mHHGS+phDg8/cwehDdaAPouivnK5+EXx503abD42R6&#10;jGck276JbWgU4HSSSO6Yg8+mO2elT/2J+0han/RNV8I3AA2/8TXUmlJ6YJ8nTIeeuex7baAPoavP&#10;fjkCvw5uX+XZDqGmzSPJeSWiRxpfQO7tPGC0SqqsxcD5QCegrzaPxR+0hpcrnUvC/hvVAmQF8P2a&#10;srkEdHudThIUjJBKZ6AqOowvG3jb4261a2drqvwXOo6BFP5moWy6xawrfR7WVYpIopLl2j3MjNGq&#10;tuCAElSwIB6XJostrtF74U8asnDNPp/iyedEA65BvEkJ9lRsj16VQ0/4t6D4D8WRaVfa1qX9i6nH&#10;uso9Zt7r7baXCk70ZZk89oXQhlkcFVMUoLjdGo8u034u+PPBsC2+l+B/Eml2sI2xaH/ZWp6xbWqZ&#10;xsiY2EDYHBCi4ZFXCqABtDNQ/at1LUmh8O+MfCl34dsNUkS2n1jxR4bNlZWqO4VZHt57lmkj3cF2&#10;2quctgKQwB71D4q0Xxd8TPDJ0jV7DV7aHTdSn8yxuY5lEoktYwNyk/wvLx7e1Uv2hfBek+KPAMmp&#10;6lA32jw9NHrMF9aSvBeWqQur3BgmTDxu0KyJlSM7gDXzp8RPAP7O7WWmXmi/EjRzrcdzbWqsniWz&#10;uY5N06LLK8UheOJVUyOREsaDBAXote5fAfSdK1/wyZhr19qmoaff3FtPHFrM0tukQlYwRtCsht2B&#10;gaLJRAjZJULwAAXv+Ei8bfCRVHiOK6+IHhGP/mYtMtg2rWqZ4N1ZwqBcKAeZbZQ3T9xgM5574Y/D&#10;Tw18SbDUPiho+q3Wj6x4tna9j1Xwtf8Akhbdf3cEcsY3QzSKqEuJkk2SyTKDgV6X8KXlg8FWmkzs&#10;z3OiyyaPIXJLstu5jikfPO6SJYpP+2gPSsPxd8JZrXWLvxZ4AuovDPjCUb7mFsjTNaYc7L2JQfmP&#10;3RcoPOTjl1HlsATNpHxR8Nx/8S/X9C8ZwJwkGvWj6ddSe73VsHj/AO+bUUg+Kmt6Ko/4Sf4d+INO&#10;Rf8AWXujCPV7b/gKwN9pb1/49x+fFdF8OvGX/CfeDrLWH06bSLtnmtbzT53V2tLqCZ4LiHevyvsl&#10;ikUOvysFDDgiupoA4TR/jf4E1rUo9Ni8UafZ6vIMrpOpyGxviOP+XacJKOo/hru6z9Y0PTvEVjJY&#10;6rp9rqdlJ9+2vIVmjb6qwINcN/woHwfZ5/sK3v8AwfgfLH4X1O4023U/3jbQusDHr9+NutAHpNFe&#10;cr8NPEtu2+1+KfijCn5ILy00uWMDngkWayHr1L54Gc85X/hFfiNbgG28fabOyn5f7S8OeaGH+35V&#10;xFk+67fp2oA9Forzgv8AFfRRlo/CPi1eCfKN1orgd9oY3YY+gLKPUiox8Zxo+R4q8H+J/C+G2+e9&#10;h/aNs3+15tk0wjT/AGpRH7gUAel0Vz/hbx14c8dW0lx4c1/TddhhbbI+nXcc/lt/dbaTtPscHiug&#10;oAKKKKACiiigAooooAKKKKACiiigAoorD8XeKtN8D+GtS17WLpLPTLCEzTSyNjp0UerMSFAHJJAG&#10;SaAPJ/Dmp+NtT8feNPFXhXS9E1nRLnUToqwapfy2Mx+xAQvMkiQygqtybyNkZA2EDBjwh0PFHjKe&#10;+tv+Eb+IGgzeC/7Rlii0/wAR2N2t9pyXvmKbfbMURopRKIynnRIjttUFmbbXW/BfQrvwz8J/COna&#10;jGYtXj0yB9QDAgtduge4Yg85MrOT7mum1zRNP8SaPe6TqtlBqOmXsLW9zaXMYeKaNhhlZTwQQcYo&#10;A8K8YfG7U7u60fwpDBrOl+Ml8yTU7TRrNZLiVo45EUWiTKVaJ5/JkE8uyDyxteVWJSut0/wx8Qfi&#10;Jp9s/jLVh4LsZYFE+h+Frkm6diBuEt/gMnP8NuEZSOJnFR+CfDukfAG+fRjAkOia5f5tNclG6drm&#10;Q4S2vZj80jdEhnkJLDbEx3hDN67QBzPhH4c+GfAKz/2Bolpps1yd1zdRpuuLlv700zZeVv8Aadif&#10;eumoooAKKKKACiiigArjGY6Z8WkLEtHrWjeWC3AR7SYsFHqXF65x6Qn0NdnXFfFI/wBm6HZ+I1Hz&#10;+HbxNUc4zi3CtHdHHci3lnIH94LQB51+1d8RPFnw90jw1L4f1FvD2m3d95WqeIF0z+0DYR5TBMH8&#10;YYGQ4GGyg2nPyt454VvYfi140upfFHxWk8b22h3DfYtJ1bwRd21mVaC2LTywxmIHa0jR/vcgeYQe&#10;HAr7bUhgCDkHkEV5f42+Bena/rlt4i8N37+CvFlqpRNV02BNs6n+G4i4Eyg4IBI5GDlcqQChF42+&#10;yWYs38eeCbCBU2R2l5o0tmhTGNqrJeDK9uAQPSvI/iVa+CPNtr+y1P4Y6NrWJPI1fS/Gv/CP3ELZ&#10;+YpsgmWRjkgswBUd+cj2SPS/jRpKrawa34R1yNRj7fqlnPBO3bJjhIT0OAR1Iz3qrffCPxx4vkMf&#10;ib4m3kOlSYMmmeH7GOyOR0H2g7nZCPvKwIOccUAUP2X/AIo6/wCP9B1Cw8SPDfahpiW0g1O3OVuF&#10;mV2CHChS8ZQq2OhypyULv7lXN+CPAeg/Dfw7b6H4b0yLStNh+ZYYckscAZZiSzHAUZJPCgdABXSU&#10;AFFFFABRRRQAUUUUARvGsiMrKGVhgqRkEelc9f8Aw48J6ttN74Y0a8KgqDcafFJgenK10tFAHk3i&#10;L4V+DLLxv4TuE8I6LGl2brTW8vT4V5aLz1PCggj7K2GHIyfWuqPwv0FciBNTsQwwy2GsXlsD7kRy&#10;qCffrSeNMDxD4DbgBdak5btnT7wD6ckD8cd6+ZPHmjeIrf4r+KJvHeh/EjxJos1w0mjP4O1Ax2Nv&#10;bZ+TzMvEsbBRgkSAHALJkea4B6p4s8XeBfDWvy6JYXXjPxL4ihGZtN8OatqN9NbDJG51M/ljB6q2&#10;T0yuDWXP8WrPRY5bnVb34n+DNKjXMmoato0D26tkj7zwSvk+gGOM4rnv2abdo/g3oF34Uj8cw2Vx&#10;bpJdzQLobvLchVWVnMgMzkFSBvy20LjjbXqf9o6jC2+fX/H9vEeAx0K0mAPusVmz/pj3FAF3wlPD&#10;43smvvDfxU1DWolCMVjj06RY9wyokRbZXXI5wSpx0xW4+j+M4crb+JtLlUnO690R5HHqAY7mMY/D&#10;PPU9K+P/AIty2vhXx1pWuab4n1PRfEM17MsM8Pge70aVwQWYNK6LFcBnEUZPlsfnDMWRSjfbXhm8&#10;v9Q8M6Td6pbfYNTntIZbq1HSGZkBdO/RiR+FAGN9g8dxlm/t3w9cAHIi/sWeLI443/a2x352n6Vk&#10;an4d1vUvOjv/AAd4O1sSsGeS5uni39D8yG1kyRjOd3p0r0aigDyM/DqOPLy/CfwNJHuBK2s6PI3T&#10;kB7JFyPdhwPwpW8L6dDujX4U39mx4LaFdWdvF04YFbmJt3bdtBBAwcAGvW6KAPJP7Jt4vmufC3xB&#10;tY+m/wD4SWabkdPliv3bn1x9aT7XpFquLTUfiFpcv3tg07Ub3y2GM8zQTK3pjLL6eteuUUAeR/8A&#10;CQWUOPtfxK8TaUAck6tpdrZDB4BJmsUwueM9MjGaVfHltb7Usvi74TuTgqDqccEzHHAP7m4hGfXj&#10;HoFr1uo3jWRGVlDKwwVIyCPSgDjLNvGF3H9otfEPhnVYd23bDpk0QPHTzBdSYI6/dPpx1qw2oeOo&#10;xt/sLw9PjI8z+254t3odv2RtufTccepqzefDPwhqM3nXfhTRLqbp5k2nQu35laqL8KvCsLD7DpMe&#10;j46HRZJNPP5wMnbjPccdqAF/4STxPZH/AEzwc9zzj/iT6jDMOmcjz/I47HvnoCOa4nUPA/grWJUm&#10;1f4EwyhAEE91o+k3JQdQMJM74z6Drz05rtv+FZ6fDza6r4itZP8Anp/b15P2x92aR1/Sg+DdbRw8&#10;fjvXGYchJrawaM9OGC2ysRx2YHk8igDxC38DfCPT/iJfWR+HLWNtq1omoWxsPCF5bTw3EOIbhBJD&#10;ApEZRrYhVJXcJCeWGesh0P4T2qRQt4w1nRlVQsdnc+ONWsCi44VYXuk2qMEABQBjHGMVs+LNK8aW&#10;/iTwS8fiLRZW/tWaKNpNFlV2U2N0xWRlugCDsUnCj5lBxxiupbUPHVv8p0LQbxF6yR6xNEzjnpGb&#10;VgD04L49xQAvw/uPBljodto/g+/0ufToC5SPT7xbglmYySOzBmZ3ZnZ2diWZnLEkkmuwrzjWZote&#10;+TxB8LrvUo1wHmmj0+8jGCRwDN5jDk/wZ5PFZBj+F1r+9bRf+EUHU3smj3WiKDkYzceXEMjHHzZH&#10;UUAevUV59ovhbw3r9q954d8UatdIGKfa7HxLc3qKw6jEkskeeehX0rQHg/XYmMkXjzWpXHRLm1sH&#10;iPPcJbIx49GHbr3AOxorjlsfHcJDf254fuwP+WR0eeAt0/j+1PjufuH0460LrXjW1G+58L6VcRj7&#10;y6frbvKev3Vlt419OrjrQB2NFcePH11bsTqPg/xFpsA/5bmGC7HX+5bTSv8A+O03/hbfhWFd1/qZ&#10;0IYyDr1tNpgbnHy/aUj3fh6H0oAk8WfCnwh45vIr7W/Dun32pwjEGpmEJeQf9crhcSR/VWFYP/Cs&#10;fEfhxS3hLx9qltGMCPTvE0f9tWq+vzu6XRJ9WuSPau80fXNO8QWa3mlaha6lZtwtxZzLLGT7MpIr&#10;QoA8xk+IHjbwrJjxN4Dm1KyyB/anhC6F8qju8ltIIpl/3YhOfeui8I/FDwr46uJ7XRdbt7rUbdQ1&#10;zpkmYL22B6edbSBZYvo6irmsePPDXh2+Wy1XxDpOmXzKHW2vL2KKQqc4IVmBwcH8j6VV8VeAfCvx&#10;Isrb+3dHsNbji/eWlzLGGlgYjHmQyj542wTh0YHng0AdVRXl58B+MvB7GTwf4ufVrNckaD4wZ7tM&#10;ZyFjvl/0iM/7c32njgL3p9v8bbLRbiKy8d6VceAL6R1ijuNTdZNMuHPAEV6n7vJPCpL5UjdkoA9N&#10;opqkMAQcg8ginUAFFFFABRRRQAV5Hoan41eM4vEc53eB/D92y6JBj5NUvkyr37f3oojujhHQsJJf&#10;mHksuj8ZL681eHSPAek3Utnqfip5IZ7uBislppsYU3s6sOVYq6Qow5WS5jbopq98ONvg/HgGfap0&#10;a1T+yX6fadNXCR8d3h+WJ8Z/5ZudvmhQAd7RRRQBS1TSrTW9PubC/t47uyuIzFNBMoZJFIwQRXHa&#10;Hq194K1eLw94hu2utPupfL0XWJmJeXjItbhj1mUA7XP+sUc/OrFu+rK8Q+H9P8VaLdaVq1ql7p9y&#10;oWWF884IIIIwVYEBgwIKkAgggGgDVorhvD+u6l4f1geGvEkvnNISNI1liB/aSBSTHJgALcoASVGB&#10;Io3p0kSPuaACiiigAooooAKikiSaNkdVdGBVlYZBB6gipaKAOF+F91Jptrf+Ebsyfa/DrpbQPMSW&#10;uLFgTaTZPLfIDEzHrJBLXdVxHjzTb7T7yy8WaPBLd3+lq0d3YwDL39ixBkjUd5UKiSPuWVkBUSsa&#10;6nSdUs9e0uz1LT7mO8sLuFJ7e4ibcssbAMrA9wQQaAL1FFFABRRRQAUUUUAFFFFABRRRQAUUUUAc&#10;h8RN0Om6Rddfs+taf8n97zLlIevbHm7v+A475rr65D4nRiTw5Zgkj/idaQepHTUbY119AHk+rfs7&#10;6BP4gvNa0PVtf8HX965luhoN+YIriTHDOhDDAyTtXC5LHGWJLp/grq+pKY774l+LBCOQNPuUtXJ9&#10;3CscdeBivVqKAPOvBfwL8I+CtUGrwWUuq+IGId9a1iVrq6d9pXzNzcK5VmBZApIJB616LRRQAUUU&#10;UAFFFFABRRRQAUUUUAFFFFABRRRQByXjPP8AwkfgPB/5jUuf/Bde11tcn40/5GLwJ/2GpP8A033l&#10;dZQAUUVn6xrVh4f0+XUNTvLfTrKHBlubqVY40BIAyzEAZJA+pFAFpYUjkkdUVWkILsBgscY59eAB&#10;U1cMvizX/Eny+G9Da2s24Gra+r26f70dtgTSYPZ/JBHKsRipf+EH1PVATrni7VLpW5ks9L26dbg9&#10;tjR/6Qo9jOc0AdpRXIL8KfC0n/H5pC6yw6Prc0mosOnQ3DOR0pR8JPAwCgeC/D2F6D+yoOP/AByg&#10;DrqK45vhX4dQ4tYL7TEPHlaVql1ZR9+NkMqLgZOBjjtSf8IbrmnkNpPjLUVCDEdpq0EN7bgf7RCp&#10;Ox9zN+dAFzWPhx4U1+7a71Hw1pV7eMDm6mso2mGe4kxuB9wc1S/4VvbWfzaVrWv6TMBgPHqkt0qj&#10;0EVyZYwPTCcdugpj654y0Pi+8PW3iO3Xj7RoNysM7n1NtcMqoB7Tufar2h/ETQdevk06G7a01VlL&#10;DTNRhe0uyBnLLDKFZlGD8ygrxwTQByx8HeL/AAt4ivNc03WIfFFncwpHfaNqFslvcXe3IWRZ0KxC&#10;UKduDEquAqsy7Qymg6J8PvFl9dR2mh2+heJE/e3drFCdM1WHnBZmiKyFCSQJEZo2I+Vm6113iHx3&#10;ofhm5Szv9RX+0pUMkOnWqNcXkyg4LJbxhpHAzyQpA6nArk/EHhXU/i81kmqaafDGiWs63EcjOv8A&#10;bDsCD+6kjJFmDjBdHaUqxA8luaANseB9W0nB0PxdqVvGgxHZauq6jb/VmfFwx/7b1FeR+N5raSwu&#10;dK8MazbTK0U1zNdT26OpGObUwygjGcqZeemadL4T8Q6D+98O+IZruNBxpPiBjcQsOu1bgDz0Y9N7&#10;tMAP4DU+h/EK1utQh0fWbWXw14gkHyaffMClwQMsbaYfJOOpwp3gYLohOKAPJ5PDviX4VvNeeHNM&#10;uvC9op3Notm0mteHXGfupCiLdWbEAjMEXkpu3Mkldv8ADf49aB48u4dKuWj0fxFJvVLJrqO4gu2Q&#10;Zk+yXKHZOFHJUbZEGDJHGTivUa88+JnwN8HfFiynh1zS/LvZdhXVbBzb3sbId0TCVeSUYBlDblDK&#10;DjIFAHodFfM1n8WPHnwF8SS+FvGmn3fxC8I2ccEsfjTTdp1G0hneSO3jvbMczNvhkQTQkl8JlC7f&#10;N9B+G/EmmeLtFs9Y0a+h1LS7tN8N1btuRxkg/Qgggg8ggggEGgDWooooA818Dxr4k+KvjvxHJ8ya&#10;e9v4bsehXZFGLid1PYtNcmNh62i+lWPiVNa3Go6PZafeW9v45jWfUdChnJX7V5QUTwM2MBJEcIwO&#10;SM+YFJiyI/gYuPB+rOWLSSeKPEJZyBlsaxeKuT3wqqo9lA7V3MmnWk2pQX0lrDJe28bxQ3LRgyRI&#10;5Uuqt1AYohIHXauegoAqeGPEVp4s0O01Wy8xYbgHMcoAkhdWKyRSAE7XR1ZGXPDKR2rYrgZ8+AfH&#10;QuNxXw94kmWOYfw2upEBY39FSdQEPQeakeAWmY131ABRRRQBi+KPDOneMNGl0zVIDPbSMsgKsUki&#10;kVgySxuOUdGAZXUgqQCDkVz/AIZ8WXGkz3eg+K7uGHVtPga6XUpQsMOoWa4zcj+FGXIWVeNrYbAR&#10;0zueNPGGjfD3wrqfiTxDqEWlaLpkDXN1dy52og9AOWYnACgEsSAASQK/Db9uj9vrXP2pdcGj6NE+&#10;heANNnMlnZtj7Rcvgr50zDPOCcKp2rnGWPzEA+4f2kv+Cu3gX4a3V5onw3sU8e6zFujbUnkaLTYp&#10;ASOCBumAIIO0qpBBVmFfAXxP/wCClX7QHxNuJwfG9x4YsXffHZ+HEFl5Qx90Sp+9I7/M5qj+yf8A&#10;sIfEL9qy9+16bAvh/wAHwuEufEWoIfKzkZSFesrgZOBgDjcy7gT+tfwJ/wCCcXwU+B9rBL/wjcXj&#10;DXFXEmqeIkW5yeCdkJHloMjI+UsOPmOM0Afibbx/GD416lIYR4w8Z3yff2fabplJAHPXBIx7nite&#10;5/Zk+PelQtc3Hw18eWcS8NNJpN3Go+pK1/RZdX2k+FNLVrm4stG02EBFMrpBCg7AZwB0PFZdv8Uf&#10;Bt1OkMHi3Q55XOFjj1KFmJ9AA1AH8+Hhv9qL48/B2+hjs/HfivSDZyf8eF/cyvBu64eGXKt+INfW&#10;nwR/4LOeMtBltbH4neHLPxRYgBZNU0tRaXnXl2Qfum4x8qqn1r9XvGXw78LfEjTRp/inw9pfiOx6&#10;rDqVpHcKp/vLuB2n0IwR2NfBv7SH/BH3wZ4ytbnVvhPet4N1nbuXRryRptPmPornMkROSerrwAAo&#10;5oA+vfgF+098O/2lNDOo+B/EEV9NGge50u4xFe2mcf6yInOMnG5crnIDHFampK3wn1OfV7cf8UZf&#10;TNNqduoJGmTu2WvE54hZiTKoGFJ83geaT/PXrGh/Ev8AZP8AipHDdxan4J8ZaRKJY3jcxtxkblZT&#10;h0YbhkEqyk9Qa/X/APYH/wCCgunftP2I8HeMBbaX8RbWEsACqQavGM7njXtIF5eMcEAsuFDKgB9t&#10;KQwBByDyCKdXnnhdm+HOvW3hGcsdBvNzeH7hyf3O0FnsGJ7ooZ4vWJXXA8jc/odABRRRQAUUUUAF&#10;FFFABRRRQAUUUUAcn8Sv+Rcs/wDsNaT/AOnG3rrK5L4mceHbPjP/ABOtJ/8ATjbV1tABRRRQAUUU&#10;UAFFFFABRRRQAUUUUAFFFFABRRRQAUUUUAcl4zz/AMJH4Dwf+Y1Ln/wXXtdbXIeLsy+KvA0Skl01&#10;Oe5YDH+rWxuUJ/76lTgc8+gNWfGnip/DlrbW9ja/2jr2ouYNOsN+0SSYyXkbnZEg+Z3wcDgBmZVY&#10;ATxb4wXw+1vYWNnJq/iC9DGy02Ftu8LjdJLJgiGFcjdI3qFUM7IjZ+k+Bc3sev8Aiy8i1vW7cmWF&#10;mTZZabxg/ZoiTtIGQZWJkOW+ZVIRc/WNb8O/AXwLrXjPxtrsMAjiFxrGuXQ2eaw4SONMkhAWKxwr&#10;k/N/E7Mzfjb+2d/wUa8Y/tI6je+G/C8t14X+HwkeNLC3kK3GooCQGuWU8gjnywSo4+8VDEA/Qb9o&#10;T/gqp8I/gveXWk6A03xE8QQ8NDpMqpZI3HytckEHhs5jVxwQSCMV8J/EL/grh8dvHl+0HhVdL8IW&#10;pZlSHTbAXU7oeFDPNv8Am5HKBecYxXUfsk/8EmfEXxPtbTxP8Vrm78IeH5wJIdHhAXUrpSOrbgRA&#10;MkEbgWO0/KAQ1fqR8Iv2bfhn8CbKKDwR4O03RZUUqb5YvMu3BzndO+XIJJ4zgZ4AFAH44Wsn7cfx&#10;IaS6tpPivPbXaF8pJdWtq6dMLkrGR7D3q1qHwf8A24PDW26WD4ju6IJlfT9SlldM9gEctu9hyK/a&#10;fxL8V/BHgu+Wz8QeMdA0O6blbfUtUgt5D34V2BrIX9oP4XgqrfEbwrGzHCrJrVuhf0K5cbgexHB7&#10;UAfjLpv7aX7Wv7Od9bWfifVPEcaqTK1j4z01pnlTuC8yeYAMg8MDyO1fWfwF/wCCzXhnxFJb6d8V&#10;vDj+GLpsK2saKHuLPcScl4WJkjUAD7rSEk9K/RO4ttE8baCYp4rDX9FvE5SRUubadPocqw/OvjP9&#10;pH/glH8MPixa3epeB4l+HnilsyL9kUtp878cPDn93nAAMeAuSdjGgD6e0P4sx/ELT1vvh9Zw+KtM&#10;lxs1t75INOLbQWTeoeUuMgECIgNlSylSA3WPhXcfEGxez8dauNY01yrNpGm2/wBjtCVOVYtuecsD&#10;3WVVOPujJFfiJZ6z8eP+CbPxce0Jm0eR2y1rNmbS9YgVjhsZAdSCeQQ6bmGUYHH7Afsjftk+Dv2t&#10;PCcl3pDDSvE1lGranoE0oaWDPHmIePMjJ43YBBwCBlcgHa6N8JZfhnb3P/CvLqDToJpfPl0bVVM9&#10;tO/8Tef/AK9HbAG9mlVecRmtzTPiNbDUrbSdfs5vDOtXB2QwXjBre6f0t7gfJISc4Q7ZcDJjUV2V&#10;UtT0uz1rT57HULSC/sp1KTW1zGskcinqGVgQR7GgC7WZrWg6f4k02Ww1Syt9RspCC9vdRLIhIOQc&#10;EYyCAQexFc0vgTUfD/8AyK3iCfToMYGm6sjahZr/ALgZ1lTAAAVZRGoHCV0WgyaxJauus29jBcK2&#10;1WsJ3lSRf7xDIpQnn5ctj+8aAOct/C3iTwoFTw/ra6npyfd0vxC0k0ijHCR3gJkUdyZVnb0IHFT/&#10;APCZa5p5K6t4N1FQgzJd6TPDe24H+yCyTsfYQ/nXZUUAeSTahqPirxV4juNO8KNrPh280i10+7i1&#10;xJ9NecrJdGSKOGeD96CkwyWKL8wAJ+bbyfwBuNU8H/FHxZ4M1ax1HSobyzi1nT4tUnhlluSsrxTz&#10;5jkcFihshJgndKJZGwZhn0//AITjU9fvriHwno9vq9nazPBcapfX5tLRpUYq8cLJHK0rIwKsdoQE&#10;FdxZWUcj8UdM8V+ItFguJfDMdj4h0ub7boutaDf/AG42FwFILTRyRwO8LqTHJHEJGdHYABtpAB7N&#10;RXF/CX4k2Pxa8D2Ov2SNZXDZt9Q0yfIn068j+We1mXgrJG+VIIHQHoRRQBQ+BeW+H3nk/NdaxrF2&#10;QOimXU7mQr+G/H4V6HXh3wNs5vEXhHUTp3jTUrOO013Vrc2Vglk6wIb+eSBW8yB3DGCSFzlv4896&#10;7tvD/i/RiZdO8UjWxks1p4gs4hv64RJrZIvKzwNzRy49DQB0PiDQ7TxLot5pV/GZLW6jMbhSVZfR&#10;lYcqynBVhyCARyKxfh7rt7qFjdaTrMiv4h0WUWl6y4X7QMZiuQo6LKmGwOFfzEyTGTT/AAv44TWN&#10;UudF1OybRfEtsnnS6bLIJBJDu2ieCQACWInAzgMpKh1QkCqPjxW8Mapp3jKFjHDZlbPV1GAsli7Y&#10;8xv+uDsJdxPyxm4AGXoA7qiivlP/AIKRftCTfAH9mvV30u4Nt4l8Rt/Y2nuj7ZIg6nzplwQQVjyA&#10;ynKs6HtQB+eX/BTr9tSf44eO5vh74UvVPgHw/cFZZoWyNTvFyrSlhwY15VMdfmbJ3ALzH/BPH9h2&#10;X9qXxhJr/iRJIPhxok4W9aMlGv5wAwtUbsMEFyOQpHQspr5f+HvgfVPih480LwvpEX2rVtavorOB&#10;S2N0kjhQS2Dgc8k9Opr+kD4N/CzQP2fvhLonhDSBHa6TotoFlupMJ5r43TTyEnALNuY84GcDAAAA&#10;NO+1Dwr8F/AsJdLXw94a0uOO2t7e1hIVckJHDFEgLO7MQqooLMzAAEmvA/C/7QDfHbxVPp7+ILv4&#10;d+EfLme1ltBD9p1QRx+ZIrXpLJBiImQLCpLIrtHcHypVj4r4tXWufHTx34QUyNZ6brLq2jWd3FmG&#10;ys5i8cNzcRtw0tzHHeS7WA/dwxWxC/aLjf7Z8RP2fPB1v+z/AKl4TT7Bp9hYj+1hqWuMrRPeRfOb&#10;i9dsB0faUlzgGNmUbVwAAfM7fBu48UfErTdT/wCEPvbx/E2jHWNIW4Zrm/trRZyjJPPd6hFukEcl&#10;lK5lS5kD3UiAKkYDeofCfR9I+Htv8QY9a8K/2tJNq9noVh4ektrKSW8v/sonMMaxgQgeXMjM5OFW&#10;ORnYBDt7/wAReNLT4nfAnQ/i/wCGRHaal4fgl8QWtveTCJAYY5I72wnkxhVKieEtgqrqkmG2AHx7&#10;wi/ivxBpluNKgjj8f6k19a2IkuPKSyup5Bc6/fCQLIV8h5Y9OiYo2yWIKRskOACa4utc0uS81PwF&#10;8PP+EWtLG4khu7zwBqV19hjmRmSRTbrZNFdurBwzR2cwVlZPMDfNXa/Bf9six8RanBoHjb7NpmoS&#10;uYrfWISsdrM4O0pMu9xC4YhcrJIgYqjtDK6wV6T4L+JXhjwXZ6f4Q1XSbj4bSabZ+VZ2GtFEtZYI&#10;Y8k290rNFMFRCxXeJFUbnRa82h8PXfxE+J2ofEa7+EVvr3hi7037Fo6P9lt7+7jZZI5rm7guNmTJ&#10;FI0cKu+UikkDBDM6qAdd+1Z+yf4S/at8AyaLrkUdlrlqGfSNdjiDzWMpHTsWjbjcmRnqCGCsPwU8&#10;VeG/Gv7LXxouNLuXm0Lxj4ZvldJ7diCGUho5EPdWG1lOOQQe9fub+zn8cNOvvF2ofDWSS/SO2E03&#10;h+TVJoriVreF/LnsmuIZJYppLZ8LlZGfy2USfOjs3gf/AAV5/Zqh8efCu2+Kej2i/wBveFysOosi&#10;/NcWDtgE4BLGORhgcfLI5JwooA+kP2d/i/o/7ZH7Oek+IRKbK/nVYNRWycLLpupQlW3x8sFIYRzI&#10;Du4ZAwPzCvVvBPiK51qxntNURIde0yT7LqMMalUL4BWWMEn93IpDrycBipO5GA/Hj/gkN+0A/wAO&#10;/jpc+ANRuiuh+MIfLhV3ASK+jBaJuTxvXfHhRlmdM/dr9cfH1rL4b1G38b2ELyS2EX2fVreFSzXW&#10;n7izEAcs8BLSpwTgzIozLkAHe0VXt7mK8t4p4JVmglUOksbBldSMggjggjvVigAooooAKKKKACii&#10;igAooooA5Dx8PtEnhjT8Ei81mDK5wD5KvdcnrwbcEepAB4Jrr64/xdifxZ4FgX78epT3bZx9xbK4&#10;jP47pk6e9dhQAUUUUAFFFFABRRRQAUUUUAFFFFABRRRQAUUUUAFFFFAHHXn+lfFjTPL+YWGiXZn4&#10;4Qzz2/lc9s/Zp/yNblxpum2mpTa9OkUV1HamB7yZ8CKAMXYAk4QE8sRjO1d2di4wfCrLqXjrxpqO&#10;cNbyWmjLg5Vlhh+0bvruvXU/7lfJ/wDwVh/aGk+EXwBTwjplw0Ou+NWksSyZzHZIAbg56DfuSPB6&#10;q8mOlAH55/8ABQr9sq//AGoviY+k6Lczx/D7Q52i0yzGVF3KMq1069SzchQfuqcAAly315/wTM/4&#10;J+WfhvSdK+L3xH05bvWrtBc6Bo1wu6O0iIyt1KpGGkYYKDkKCG5Yrs+Ov+CcX7M8H7Rnx/tF1e2+&#10;0eE/DqDVNTSSMmO42sBHbk4wd7EZBwdgcjkV+5vxE8aQfD3wld6ubSTUblSlvY6ZbkLLe3UjCOC3&#10;TPALuyrk8KCWOACaAML4xfHHw78F9FW51SRrrUrhWaz0u3YCWbDKpck8JGGdAXbjLoqhndEbwzw9&#10;8YIvid4b17W/H9xqsBt4WudJ8HaVc/YrTU084W6RpLFJ5txKbllt3jmaMK0sXmW8RcCsPQ/hbe/E&#10;j9oaW18Xaj9qvYjNNqN5CXjFw9vFbNLBagnKRIdSW3Qj5o44rhgfMvGlr2b9oXw14Z8J+CvDHiqH&#10;TNLgv/AV5FdeH7BrdMTHb5TWFtHtP72WLKRKgyJVhI+7igDwDR/2btTg8c+IfCT+HNDu9SghtNXW&#10;a3stOt7AR3C4YRrd2l55aJPFcoEhgXEaRM7NI7FvSPgTfP8ACnwnrmmafoNtqmv+JvF17DpmjWUt&#10;vDbyG1ggs7qeSSC1gjjt43tJN0gtwfmRdrySKH7L44axeSeAdH+Lvw6nsb3xBY2inTFvA4g1ezvT&#10;GotWAIOXc28kfQ+ZGikqrvXkPh3w7r3ibTYPD/hdoNUvdVsItPS4vr17NV8M2shSa48+OORo5tUu&#10;fOdZFQloSGGGgBAAzULPxhrEUvi/wZ4JtbeKRjMmueCLH+zRd4ODIJhemS8iyp2tJp8quCrJG4IJ&#10;6T4UftnQLqUGh/ENorBmd4U1tk8jy3QFmS7iIHlkKMs4CFPvTQWoZN3sGk/GbRfDOzRvF+mP8Nbm&#10;2gY28OptGunzxRIS32W5Q+U4VEZvKOyUKpYxhRmuDs/D/jXxl8TLv4i3nw70G90eSxWy0PT9Uvza&#10;anDCfNEk9zC1s6GSVXwqtIGiid0Kq0koIB6J8efgH4P/AGkPh5e+EvGOnrdWdwpa2vIgBcWUuPlm&#10;hfB2sDj2YcMCCRX4U+NvC3xG/wCCfP7SkaW941nrejzLdWF7GGWDUrRidrY43RuuVZemQ6nkEV+v&#10;f7PPx20az+IMvw1hjns9CuZLlPDRnvLe8jhmt1V7rTo54JZFZI0dZI1Yq6JuRlVVhL4H/BTj9miD&#10;47/s/wB/rthbCTxX4Qjk1OykXhpLcDNxCfUbF3gYJ3JgY3GgD2z9mb9oLQ/2mfhFpHjfRNsDXAMF&#10;9YCQO1ldqB5kRPfqGUkAlWUkDOB1fw98QeIfEWl3U/iTw/8A8I9dx3TRRQecJN6bVJP/AAFi8e7o&#10;/l71wrqK/Hz/AIJF/H6X4c/HiXwBqNwyaH4vjMMUcjgJFfRgtE3J6sN8eFGSXXPC1+2NABRRRQAV&#10;wfi7VLrxNrJ8HaLcTWr7Fl1jU7dsNZWzHiJG6ieUAhccom6TIPlh9Pxp4qn0O3tbHTIY7zxHqTGG&#10;wtJM7MjG+aXHIijBDMeCflUfM6g4NveW3w3t4PDekxSeJvF98fts6PIsctzI+Q95dyBSIYyUKg7S&#10;AEWOJTtVAAd1pmmWui6da6fYW8dpZWsSwwQRLtSNFACqB2AAAq7Xi/27x74j1K+ttH1tru60+Tyb&#10;y5tRBp+lLMMZghMttdzTOnSRgVQElQQ6siZ6/HrWvhvr1tpHxQ0qHToruTyrPWdOyYbhsgYEe5iw&#10;BZRwVlYtn7OqAsAC/wCH/GFr8P8Axl8RNOnt5pbefXlvbaO2A2xLLYWbSA8jlpjNIf8ArpRXEeKN&#10;Qt9X8eeJ76wuba9srm4tpobmGYNHKjWNsVZWBwykEEEcHNFAFv4a+CbzVfh54dt/CWur4M+J/guz&#10;tvD+twywrNDdG3XBivIc5eKX5poZgQ4WbcrYeRW7VfFXxc0ZfJ1bwtpWpOo3PfaG5a2A/wBySVZs&#10;+yo3tmuq8bfCzSvGmoW2qrcXug+JrWIw2niDR5BDeQxk7vLJZWSWPPPlSq6Z5255rHj1T4l+DVC6&#10;lpFj4/sEIH2vRHXT9R28Abrad/JcjksyzpnHyx84oA53VvGx8T32jya9FY+C49Pvo7xNYvhewyIE&#10;IMkUb3NpAiiVQY2O8gq7Daciuk+IfxE8J6t8OfEMNpr2l6vJe2c9hBZ2d9HLJd3EkbKlvGFJLSOS&#10;FCgE89K0PDXxk8J+JtWj0YajJpHiCQFl0PW4JNPvnwcEpDMFaRQR9+PcvTDEEV2Rs7f7WLowRfag&#10;nlibYN+3Odu7rjPagB1rHJHawpLIJplQB5Au3e2OTjtk84r8df8AgtN8Qpta+N3hHwfHOr2Oh6P9&#10;qaHHzJcXEh3H6GOOH8jX7JV+Af8AwVCvzqP7bHj6TaUCCyhCk5+5aRJn8dufxoA9P/4I4/DBPF37&#10;Rmp+K7u3Z7fwvpUksEuflFzMREoI7/u2lI9Cor9Mv2wviJbeB/hzp2n3Npc6hba/qcdnf2tmyCVt&#10;NiR7m+++yrsNvBJGxJGFlJr46/4Ie6a8fhj4s35C7JrzToFO75solwx47D94v1/Cvoj9tCF77x34&#10;HWS1M+n2+k6tb3kssqxQW4vTbWokkdjhVKGeHe2FU3CbjtL4ANbx54q0HxrqkuqS6brNqraTDb+J&#10;fDc1u1rrmmQRzefZ6pbIN3nfZZXlJMBkH7wlGLRmN9bwRNqHxW8cWOkfEDUtP1Sy0Oyg1TR49POb&#10;HxTkgpq/A2OseYQLcFhFKxc7g1s9dB4+0nxZ8TbGCA/Du307UbJzNYavf+JVsrmwmII8y3ltoZ2U&#10;44KkBXBKsGUkHwDxX4Z8d/AnRdMn8XrDc2MEwv18SeF4AIdK1Jvv3cET4+zmQlxNbHFtch32mCR/&#10;JlAOy/aK17UvAMnjLwfo9p57+NdV0afT4ZlYwS3N000dxatj7sUv9nRq5HQ37MeTzxX7Nf7SHgzw&#10;jdaxea9Bc6bazeHEv/DWq6pfWaNqWl29ybZ0KmbEN3PfSSSMJGUyPOAxHk4HZeHfiXq+uQ3PxJ1+&#10;0/4TbTPCdlrmsGX+zILSwsHgEi2x06dwZTJLAsqSpI7lGY7/ACWTy36S2+HM/wAM9cWS+8H/AA3u&#10;rn4gXMtrfLpWgtaSDUvs8t1EZnkll+1xb4ZAxCRkMfN28vtAGr8QNC+Lmp2Wo+ObtIfDun3CXmn+&#10;E9PtZtRVp0OY5tQmhjaN5EOGW3QlEYBy8p2GObxR8YtL+KnjG98NXU2vaF4C01I2v5k0e/im1+Rw&#10;T9njdYspbIAPMIIaRjs4jDGXyT9nf4AeJ/EcuqDxB4T8N6ZJZ2lol03jLwNo9wP7VYObyK3SxeJh&#10;bKPIZC7AnfwWGcem6v4KvfAuvaFpVx8PYbyPVHlhiufAHiu90a4YxxNIf9GLwxrlVPW5PQDsKAPP&#10;vjdp72vjDQvFnwl8F+IpZNEkt9aa1h8PXGk20D2ojgkVXuY4U8u409pYnWMkn7FbKFy2a+wfEGi6&#10;P8TvAt/pVyVvtB1/Tnt3aM8S280ZGQfdWyDXh+m/E7/hX/ibTbKW+8TnS7yaK21Dw340t2e6so5Z&#10;EhW6tLsgi6jSWWFZ182bYkok3IF2yen/ALPuV+CPgWBiW+y6PbWm85y4ijEYY+52Z/GgD+daOTWf&#10;gX8agykafrvhXXMg8sIpoJuD6nBX6/jX9K/hnxBaeLPDela3YP5thqVpFe275zujkQOp49mFfzv/&#10;ALcmmJo/7XnxbgjcuH8Q3VwT7yt5hH4FyK/c39jPX/8AhJ/2VfhXfhSi/wDCPWkChgAcRRiIdPZB&#10;QB1fglf+EL8QXXgp9qaesbX+hbVIVbTcBLbDsPId1CgYAilhUA7GNd7XLeOvDVxr2lQTaY0cOvaZ&#10;ML7TJpnKoJ1BGxyMny5EZ434J2yEj5gCLnhPxPbeLtHiv4I5baTJiubO4AE1pOvEkMgBIDKeDgkH&#10;gglSCQDdorK13xLo/he1W51jVbHSLVm2LNfXCQIW9AzEDPtWAvxITUFB0Tw7rutr/wA9Es/scWD0&#10;YPdNEHU9cx7+OaAO0orjPM8ealkLDoHh4A5V5Hn1NnHoUAtwh+juP509fCniO6PmXnja8t5c/c0m&#10;wtYYe/8ADNHM3p/H2oA7CiuQXwLfyALdeM/EN3GOdubSHJ9d0NujfhnHtwKX/hCL6MkW3jHxBaqe&#10;qbrWbJ9cywOR9AccdKAOuorkf+EL1jp/wnviHrnPkad69P8Aj0o/4RjxJbBvs3jK4nPVTqWn28pz&#10;6HyliyvsMHk/N0wAJf5k+LGh7PmEOiah5mP4d89lsz9fLkx/umuvrybSdO8aXfxK8S3Ca/oLC2sb&#10;CyaU6HMVWQNcSugH2zIOyaEnnncvHHPVeX44tM/vvD+q4OQPJnsdw/u/emx3+bnr045AOvorkf7S&#10;8c8/8U74e68f8T+fp/4BfWk/4STxNa4+1+D5LjBw39lalDL9CPO8nI+uD7GgDr6K5D/hNNX2gnwF&#10;4hAxk/v9OOPbi7/lSt8SLGAgXOk+IbZjjAGiXU+R9YY3A/EigDrqK48fFDQx/rY9YtUzgy3eh30E&#10;YOO7vCFH59eOtH/C2vBOQr+LtFgk5zFNqEUUi46gozAg+xFAHYUVgaT468N68wXTPEOl6iSwUC0v&#10;YpSSeg+VjzW/QAUUUUAFFFFABRRRQAUUVxvxXuJYvAep2dtI0V9qirpVpIp+aOa5YQJJ6kIZN5xz&#10;tRqAG/CdTN4EsNSJydYebWecEqt1K9wiE9yiSqmf9gdq/FD/AIKp/FhviV+1lrmnQ3Ec+meFoItF&#10;t/LJ4dAXnDDpuEzyL9FH0H7sj7NpOn8BLaztougGFjRR6dgAK/mL+KHi668e/EjxT4jvRi81bU7m&#10;9m7/ADySMxz6nJ60Afsl/wAEffhbF4N/Zjn8VSQxi+8WalJP56dXtoCYY1PusguP++vavVvjF8Xl&#10;0f8AaS8IaJ/wjWo+KLXQbA6g0OnSwq0eoXZeC3YLK6BnS3ivjgsAElds5UA737DPh+Pwz+yP8LLG&#10;IqwGjRzllXaC0rNIxx65c14X8TtC1/XP2hvilp+kWBuNU1e5S20e5mvI7dWnTw08Bjid+N8Q1N5i&#10;mQWWR2UNsfaAdtc+KPDvi577xZoPiRLLQdSv4NY0zxK0LR3HhfVZLaKEQ30EgDLZ3UaoSX2q3mv8&#10;wDwuPQ/g35/j7xnrXiHxzFDb/EHQ53sI/DaSmWDQbZshJYCyr5v2pUMn2naMqfKG0xODi/ET4X+O&#10;viNb2baN4V8M+BdXt4VsItdm1d7qeOzyPMtZbRbXyrqBkLr5Msm0E7gAQGryzxBd+LvgL4i0KHXw&#10;NKWykFrofiS1hku7WOFiN9i25jLJZybVP2V2NxAwVoXuUjJiAH/HjxBd+F7KX4XWy3lvZjxNf6nb&#10;SWsRMw02O1h1CVoQeN9vLeyywgZBOnKmM8C/8Gv2jPDnwu8P+ILvxdpFtoGsanbabqukWmn6lb3K&#10;3unXKyxaXYQHKpHJFDbMPJ3MDiSVWbe4XovBfjTxGukn4gajYv4lvbjTdO0zTNW12zs7dINQ1C7i&#10;geC1mtl3SWG+S3cv8+RHlJJSx261x4A1H4W21/4Q0jw58P7qTxXY382mrpfhqPS4U1eGBpIjcQeZ&#10;Is0Tf3yQ6bQCXD5QAg0D4jaF8UNctfEHjC8u9Yg0y4W60vwr4d0HUtRtbCVc+Xc3TpbEz3Azlcqs&#10;cZxtDuolq14p+JsHxS8XXuharovjjSPh7YoguUXwdrCyeIpXU5iJS23JaoMB1O1pW+U4iU+dy3gP&#10;4B/8JpqesXFvpGmRaLaRQQW58f8AhTS9SuHvg8wvY2W2MbLGmIAoEgG5ptuU2Y29X8ATeA9e0HS2&#10;+Gnh+8OqSSxx3vgPV7jw9clo4zKStsu1FyEzzc9fzoA8b8WeAPFOozS2fwy8KeJp7/RdShm0O81L&#10;R7jToYUtWjnsJWN59nBWKKa+09lBZ3iS3JDBAD9z+EfEll4+8F6J4gtIy2na1p8F9Cky8mKaNXUM&#10;D7MMivBZfiNJ8JtStrlZvFum6dG+/VfDHjZmu2W0H+turPUC8qyPAp86SL7RJmKOQhVbBPqnwGX7&#10;P8OlslGItO1fV9OhHpFb6lcwRj/viNaAPwG+Nvhu9/Zp/as8R2OjtLp0vhnxE1zpcznzJFiSXzIJ&#10;MnqSu09evfvX9DvgXxZa+P8AwR4f8TWKstlrOn2+owK3VUljWRQenIDCvw2/4Kt6ebP9tjxhLhMX&#10;Vnp0wCtk/wDHpGhyOxyh4+h71+qH/BOLxJN4o/Yx+G1xczGa6t7WazcknIEVxKiDJ/6ZhOn07UAf&#10;TNYXi3xTZeD9Fl1G88yQBliht7cBprmZjiOGJSRud2IUDI5PJAyRu14j4g1bVPEvxhl0iwubez1G&#10;zZ7Swnm2yJYxJBay3d0kZ+/cut9FDGGBVFSRzkM0bgGjZ3Gs2+uXkVqlvffEPU4VN3dSI0unaBbd&#10;YoWIKl8biQgKvM5Zj5aY8u/e6W/haODwt4duLqbxLrzvcX+uXDCW4hiHEt3IxG3cMrHFGBtBKhUE&#10;cbBew0Hw7pXgbQ5LawhaC2jMlzPIxaWWaRstJLIxy0kjHJLHJJrn/hHt1rw4vi6aeG71PxGsd7NJ&#10;bSrKkEWMw2qOpIKxKxBwcM7SuADIRQBpaldad8LfA6rYWEklvZJHa2WnwtmS5mdgkUQZjy8kjKC7&#10;HqxZjjJqLw74ChS3vbzxFHa6zr2qweTqM8kQeIxHP+ixqw4t1yQEP3uWbLMxOJ4o8UaRb/FLTbfX&#10;tUs9GsNFsv7QtzqFwkC3V1OZIVMZYjd5USTBgMj/AElO4reb4ueBlGW8aeHlHvqsH/xdAHiPw/8A&#10;2bvDOra98Qrmxu9Z0HSz4lmS0sNL1B4bePbbW6zFQVPWcTtxwM7QBtor1D9n++ttW8B32pW0yXcN&#10;74j12aO6hfzEmj/tW6WNlYcEeWqYxxgCigD0yiiigDI8SeFtF8ZaVLpev6RY63pkv+ss9Rtknhf6&#10;o4IPU9q4mT4RX/h5Wk8EeMdW8OHqum6kx1bTSeMAxTN5qKAMBIJol56V6bRQB5p/wm3jrwuMeIvB&#10;a63aL11LwldCY4H8clpP5cif7kTTtX46ftz/ALOPxV8W/GTxh8VNN8E+ItW8Ga5qMr2t2um3Ant4&#10;4z5eJrd0E0K/JkF0CkMMHOQP3WooA/Lv/gi3a3/hO5+KWha1pl9pOoXyWF9bRX1q8JkiiMySMNwG&#10;cGaMcetfYn7S3jWL4YeJvB3iO70SPxDZ6haX/hQadM22K4uL2WzeNJMRyEoVtJtwCN8u44OK7L4r&#10;3A8K+IPB3jd/3dppl4+k6nKcYjsb0pGW68BbmOydm/hRHPTmk/aL+GJ+LHwn1nQ4IWl1JVF3YKkv&#10;lM06ZPliT+DzFLxFuoWViOQKAOU+Engfx3/whlqbD4haZZeE9QC32kW+mac99NY2ciI0UEN5cyES&#10;RAEld8GQGAGFCqrvhn4Y8TeOvCc0evfFHxS2vadc3Gk6tbLaaQkS3EbFWPl/YSDHLGUlRX3fu5kP&#10;XmvMv2cvjdrPhHRrTwhd6Bca3JeGS50SGG5tLGR9zsZkVLmaMNGshJMcJkktizQPGvko0up4hvNS&#10;m+IGtaxN4kbTtZuLJYNW8HfDiZbmaRYiTFLf6lOEitCsZdfM227lflEsnloAAZeu+FNL/Zdurvwt&#10;4Ou/Ol8R6Vd6nf2N7pkurLfTQGOKKBbC2MaWyTJN5bOFSP8AdRIoXgC3p/ibwfNHb3nw61HVdavf&#10;DU8FrqOrFr/xDaeGoJ4ZmdrJGLJcnMSQM0Jdo45skhNwrmvh78M7n9oG41qx024tfDfgO3u0t9Xk&#10;0jfKdUl8mOUBrm4Hn6kximjP2q5AhKuuyCY7Zk91/Zr8B6L4d0nX9a0WzWwstR1KezsYVZm8uytJ&#10;ZIIzuYku0rpNctI2Wc3PzE7VwAfPfw1t9X1L9oS51i11BPCXiDxZYRaxbTQxM9mNQ8qSF7Wa3L/O&#10;Jhp968qb/MQ28AWT5FNe3f8ACxLtPjR4cPxC0pfAiaVpd3BFe3c4k0vUb65lgWP7LeYVcrHDMPLl&#10;EcrecMIQpNeReOI7z+w7fxJ4Tv7afX9K8Q+KEsZrf/SBNeR6hLrEMRVGXdutYL23K7lyLpvmGQa9&#10;yk+NFro+m6XbfE2z0u38PeIRHBYeJbR/N0bUfNQukcqSfPbs6Bm2yB48ceaTxQBx37c3iLT9D8Ie&#10;GvtkggK3tzNJN0aGB7OazaQHsFlvrYk9BwT0r2f4LaHd+G/hD4L0vUE2ala6NaR3g5/4+PJXzTz6&#10;vuP418ueGfgT4I8Q2fw/8JaZoccWs2Gp6lb6jPb3EqQJpNlqElvPJJAH8pnu3treP5l3NueQEmHj&#10;6E/ad+MFt8B/gT4x8aTzCK40+wkFiCN2+7cbIF29x5jKT6KGPagD8Cf2uPEkfi/9qD4p6vFcC5t7&#10;jxFe+TKMfNEsrKnT/ZVRX7Mf8E+vF2jeF/2HfhVNrerWumia3u0h+1TBGlIvJ/ljUnLtjGFUE9MC&#10;vwbs7G/8T61Da2VrNqGpX84jhtraNpJZpXbCoijJZiSAAOTmv1J/Y2/aO8cfB34Yv4G0D9mbV/Ff&#10;iPwa82l69q2nXUMFwZzNJL5UiiFnJUMFA3NnaMAcCgD9FV8daxrrOvh3wpfSxjIW+14tpduxHUBG&#10;RrjPoTCFPZq53Uvg7rviTU59Y1DxneaFqs0IglXwlF9ihnQchbjzGlaVlIAEqGJwuQu3ca+fv+G8&#10;vjN/0aD48/8AAp//AJFq/pv7dHxQkiJv/wBk/wCJFtLu+VbZfOBX1JMSYPXjH40Ae/8Ah/4Y6z4Z&#10;umu7G+8MpqUi7ZdSl0C4lvJh/wBNJ3vTI/QfeY9K6BdN8c4GfEXh8nvjQJ//AJNr5r/4bm+If/Rq&#10;3xQ/8Bh/8TR/w3N8Q/8Ao1b4of8AgMP/AImgD6UWPxzH8pn8P3OP+Wvkzw7v+Ab3x/30aat544hy&#10;n9j+H7vHSb+1p4N3/APsz49PvH8OlfO+m/tveOLi52Xv7MXxSs4dpPmJYiQ59MYH861/+G0PEP8A&#10;0br8WP8AwSj/AOKoA9zGpeOdxz4d8P47f8T+f/5CoGpeOdxz4d8P47f8T+f/AOQq+d/+G9tW/wCj&#10;cPjR/wCEpcf/ABNC/t66oXG79nL40hc8lfCc5IH0xQB9DjXvFkfyzeFLd3/vWmrK8ZHsXjRv/HaT&#10;/hLdehBE3gjVZZOoNneWciY9MyTxnPXtjpz6eHf8N3Rf9EB+PH/hCyf/AByj/hu6L/ogPx4/8IWT&#10;/wCOUAepeFtY8QaXeeI7y78C64JdU1NrtUiuNPISNYYoI8n7UOSkCsfQsRniuhXxnq5AJ8B+IR7G&#10;fTuP/JuvDP8Ahu6L/ogPx4/8IWT/AOOU9f26IGUE/Ab46qfQ+BJs/pJQB7h/wmer8/8AFB+IB7+f&#10;p3P/AJN00eObyFgLrwh4gtc/dPl20+71/wBTM+PxxntnBrwCf/goZoFrM8U3wd+M0UqHayP4NdWU&#10;+hBk4pv/AA8T8Of9Eg+Mf/hHP/8AHKAPoL/hYltFg3Oi+ILVTwH/ALInmyfTESuR9SMcdaX/AIWb&#10;pHH+h+IOf+pb1H/4xXhOm/8ABQHwpfLJ53w0+LOnFSMC58GXBLfTyy364q7/AMN6+DP+hF+KH/hE&#10;3v8A8TQB7V/wszSB/wAufiD8PDeo/wDximf8LM0VMF4dchTPMk/h+/jRfdmaABR7kgCvGP8AhvXw&#10;Z/0IvxQ/8Im9/wDias6d+3N4L1C6WFvB/wASLQEE+dceC75U/RCf0oA9P1fxh4B1yJhqrWF7Ft2s&#10;b6yLoF68l0wB354rEYfA1csw+Hwx8xJ+w+nX8q5K6/bn+GenzGG6g8WW0w5Mc3ha/RhnpwYqi/4b&#10;1+Ffr4o/8Jm+/wDjVAHY+f8ACVFC2vinStMUDaF0vxM1mAv93EM68DsOg7YpPt/wyZd8PxBKMR8s&#10;g8a3D4PYgNclT+IIPcEVx4/b0+FRIBPicA9z4Zvv/jVav/Dbnwf/AOg9rH/hK6t/8i0AddFHYSwL&#10;JYfFHUIraQB18u70+4VvcPLA5wfrj0rTtfDurXEKXNh4+1K+jJOHuLaxmiYZIOPKgQ5B4+925Bry&#10;qT9rP4ETSvLLcXUsjkszv4N1MsxPJJP2Tk1m3H7Rn7N95O81xYRzzNy0kvgPUGY/UmzoA9t/svxs&#10;rBU8SaJJGMhTNoUpkI7bit2oJ9cKB7Cj7P46tQT9u8PaocZ2/Yp7PB9M+bN19ccehrwK6/aW/ZZ0&#10;9gt1FpVnI43BbjwVeRsw6Zw1oD2qH/hqT9k4sD5uh5HGf+EPuv8A5FoA+gpNV8cRozN4e8OhV5LN&#10;r84AHcn/AEL61wui+MvEPj7xNY68PCcl/wCGtHMosp9Jv4pEvrt1MZuYWm8jfCkTSIr9HMzkAqiO&#10;3jOgftNfsvR6t4ma+m0Z7ebUo5bISeErplEQtbZTtH2U7R5qSnHHOT3yfUtP/bu+BN8Skfj63g2A&#10;f8fWn3duD9PMhXP4UAafx4+IGuab8DfiLeR+DNdspbfw5qMy3E01gyRMLWQhmC3TEhcZOAT6A9K/&#10;nEZizFmJJJySe9fvP+0z+118JPFf7PvxC0XQvHNnqOr6hotza2tpaRTNJNI6FQoATvnHp68V+GPi&#10;/wAH634E8QXOh+ItMutH1e2CGazvIzHIgdA6Eg9mVlYHuCD3oA/fj/gnP4oPir9jP4a3DSb7i2s5&#10;bKZS+9lMU8iLk+pQI2PRhXPfFjxlaaH8UvFvw4v9EsdRn8XX1jrlpqOqXk1pDYGSGz06B45YY3cT&#10;i4tyyFTGRgkOu3NfOf8AwRZ+NUM3h/xh8LLt1W5tp/7c08HOZEcLHOuTwMFYSAOu5z25+ov22Phg&#10;dc0PRPGdvbxSHRWktNTWSQwq1lOpRneReUClmQy8+THczzD5oxQB12peA/jNZ/DO5gX4owXnimx0&#10;phazaV4ft7Y3t0kR2ecZ2nX53AyURBycKKm034cw/GD4e216fiL4r1PR/EFisjJe2+mOrxSJzHJb&#10;PZGIEZ2srR5DA55BrF+Fvx48XeING/4R5vBt1rnjPS1EF5Nc39lYIrADbJeQtKbiB2GN3lwSx7jm&#10;N5EKsfP7jUDov/CW3DeMptZ0i4vZb6+8N+C74adoWjTOf9IN3rTnzE3P87xwtHIXkdhbsWJoAi12&#10;z0n4HSa/8LfDlwmoeHFtbfVL3RNYiutUN/JeSyR3Ub3Ak26dGFh88O+AGkll+5GwOzD408NTTf8A&#10;CRfDLU9f1uDTbibSdQ8YXtlqXiQ2aiJJUtbaKRi8kczGIvNCSCI03Plo3XA+GfwXuPjvpK3upSp4&#10;Y+GkF7Pt0fSbU6at3cQytHM4gYeYpEkbhrm6JuGZN8cdofnf3X9mfwvp+i/DS11nT7JNPi8SOdYh&#10;tYhtS3tJObSFV/h22/lbh/FIZXPzOxIB86/CKw1ib41ajc2N7F4U13xTZQ+KdMMLfa9PW4uYYpru&#10;3nUFfOW4kW6AIYMo0sFGBB3exzfEu4h+NHhcfEPSz4CXTNOuoYbu7mEulajfXEkKRi2vNoXKxxSg&#10;RyiKVjOAEIBJ8m8Rw3eleHfDfibwxeQx6joza9FY3Yia6Sd9I1SfyoxErqZA9idWj2hwf3wAPeve&#10;bz4wQ+G7XT9O+Ken6bpema0Ra2viC3nFzol+zqWWNy4DQM6hiFlUx44ErnigDlf23ruFfhjp9kxQ&#10;XV7cXsFu7EAxu+k30anPYO8kcJP/AE3Hrg+lfAKKRvhH4dv542huNYik1uWKQEPG97K92ysD0YGc&#10;g+4NfM9v8AfAXiLwpoXgG00doNcuNe1SwlXT7ueGGHSrXUXMtzJDG4jLNEtqqvtys08RH3SK+sPi&#10;P470j4S/D3XvFerssGkaHYyXciqQuVRfljX/AGmOFUdywFAH4T/8FNfEVp4m/bU+IU9lKs0Vu9rY&#10;sVOcSQ20UUin3Dowr9Mv+CSN1Ndfsb6QJpGk8rVr6OMMfuqHBAHtyfzr8SPH3jC++IHjjX/E2qSi&#10;fUdYvpr+4kC7d8kjl2OO2Sa/cX/glJpcemfsZeGmjZ2N1fXlw27HDGUjA9vlFAH2HXFeOvhD4P8A&#10;iNIk3iHQoNQnVQnno7wysg3FVZ42VmUF2IUkgFiQMmtPxJ8QfC3g3nX/ABLo+h45/wCJlfxW/p/f&#10;Yeo/Metc3/w0B4CuMnTNePiQdv8AhG7K41fPGePsscmeh6eh9DQBWH7Pnhu1ijh0zU/FWiWyDAt9&#10;O8UagkWOMYQzFVxj+ECuevv2RvBupX0t3c6hr1xcSks8lzeJPIxPXMkkbO34sa6pvi9Jebv7G8C+&#10;MtaHb/iWJp+ev/P9Jb+nf+tKfGPxB1HJ034d21kvXb4j8QR2zY57WsV0M9O+OvPHIBiWf7NXh/Tr&#10;OG3t9TuoPKGEnj03S45gM8fvFsw2e2c5PcnJzZX9n2zEgH/CZ+M44DjzLey1YWSSfX7OkbA/7QIP&#10;vWisPxX1L5mvvBvh3v5YsrvVvw3eba+/O3t054D8PfGmoYa/+KOqWb45TQdKsLeMnjtcQ3DY4P8A&#10;FnnrQBX+Aul2/hfw74g8M2MRj0zQ9evbSyjDFhHC7C4WMZ5wnnlBknhR24BXXeD/AAfY+CNJexsX&#10;uZjNPJdXN1eSmee5mc5eSRz1J4GBgKAFUBQACgDoKKKKACiiigAooooAzPEGg2HirQdR0XVbWO+0&#10;vUbeS0urWX7s0TqVdDjsVJFcN8KfEWoabcXfgHxLcyXXiTQ4g1vfzn5tX0/O2G7B4BkHEcwGNsgz&#10;gLJHn0yuN+Inw7g8e2NpJFeTaJ4g0yU3Ok65aqDNYzYwTg8SRsPleJvldeDggEAHC+P/AAbF4J1L&#10;UdX/AOEcg8WeANYn+0+IfDrWQu3tLg8NqFvAQwkBH+uhVdzcyJl96yfPtj8aPD/jzxBFcR6Jpv8A&#10;wqLTb57LS/B9s0NlbajIrL5d277lt3lZuY9PuWhJTZKokfaF+pfDfxUms9WtvDPjy0h8M+J5n8q0&#10;mVydO1c9jaTN/Gept3xKuGwHQCRuQ+Jn7JHhbxlrV94j8PXN14F8V3iMl1faRxbagGJJW8tQVSdS&#10;WLMMqXONzNgCgBngf4teG/Cfwt8Q/E3Xr6LRtO8Raxe6hapqBMEk8cQ+zWwVCCxL29nE+ACQpJxg&#10;GrPwl/Z48Fp8K/B0Gt6DFrlwNGtPtUeqSyXUEsxhQyOYZHaPJbJ4XuawPDPwl1z4a6fcWsnw+03x&#10;VO2nnSU17TdY829W12bPLjtb0JHaxYAxBDP5eQOB1rz2H4e/HS+0u30u9l8VGyhhW3jt3eztEEaq&#10;FA82y1iGRcAADKy5/iLZJoA72zj07SvHA0HQ4oIHh+I6PpVnZoqxxQR6LAb0gJgKiLLcRkjgO6Rn&#10;lsHwj4naN4v8K/ECf4VWui33iy8mieDwxayOTayaG+QLYlVVLS1h4huXLtPcBY490UTgj3j4W/s+&#10;+MvB8Mi219pPg+aeL7NNq1qq6nqZgLtIYrfMMFrZjexcgQz72JZy7nfXrfh/wf4S+DWj6tq8tyln&#10;5yifV/EWuXnmXFxtGA9xcynJVckKuQiA4VVHFAGH+z38FU+DHg+SC9vm1jxRqkrXus6oQAss7u8j&#10;RwqFURwI8spSNVUAu7bQXavzR/4KGfHjXv2xfjNpfwR+EdjceKtM0a6LS/2cgdL6+A2NLvPCwwhm&#10;USEqvzSNuKlTX6RXF3q/x5zZWkV74f8Ahs6lbjUJka3vtdU/8s4FIDQWrDIaVgHkBxGFUiRvQvDP&#10;gXw34LE48PeHtL0ITkGX+zLKK38wgYG7YozgADmgD5O/YV/4J36H+y/Zx+KPFRtfEXxJuIsG6VN9&#10;vpSkcx224ZLkcNKQCR8qgAtu9g/Z7+AupfBvxp8X9dv9UtdQXxv4ml1u2htkYG2iOQqOW6tzzgYH&#10;qa9xooAKKKKACiiigAooooAKKKKACiiigAooooAKKKKACiiigAooooAKKKKACiiigAooooAKKKKA&#10;CiiigAr5d/bU/YX8K/tceHo7kyL4f8eafEU07XUj3B0znyLhRy8WSSMfMhORwWVvqKigD+e4fD34&#10;zf8ABPr43aN4s1fw1d2Euj3eY9ShjMunX8R+V41nA27ZEJUqdrgNyFNfud8Hvi14U/aM+Fmm+LNA&#10;ki1DRNWtyk9pcBXaFyuJbeZORuXJBB4IIIyrAnvbi3juYXimjSWNxtZHUMrD0IPWvMda+Fs/g/Um&#10;8S/DSz07SNXKqt/oWwW2n6zGpziTYv7q4UEhJwp67XV1C7ADz/xdpnhb4N6bJafEzw1Z+LPhzpsD&#10;yaHrmoaWNTn0xACRp84ZXY/3YJf4/lifEgRpvOfBPxo0vVfEVj4j8daPbz6JaW7ahofh7THR4vDt&#10;tEG/0mO1U7NRCxgMbu1aZoizRrFEA7P9R+EPiNoPxHjv9JeJ7LWbePbqfhnWIlS8tkbK4kiyQ8bc&#10;gSIXjfnazCvF/HP7EeiTLet4E1P/AIRayvphNeeG7y0i1DRrhwc7lt51dIZMYVZArBAqhEGBQBc1&#10;/wAXWvw8/ZCnfXdVt/DninxHoN/d2tre3KRzvqV6klw0SBiNzLNcYJHTqTjmvRrX9nX4f29lDZXO&#10;hvrFhCqpHZa3fXOo26KowqrFcSOgUDgKFwMnAGa8w1j4e6/pvgnxPpqfDHUL/wAXa5YvayeJbHxB&#10;b6tIxxld9xfyW0qoG5ESx+Wp6Jjg8hdaR8ffFUTQakvjL7IcI8fm6bEVOCWG+0vNPk7gblZ1GMgt&#10;yKAO38N29ha6l4J0XTIYY/svxC1ya0063UCGK1SDUIrhtgwFjU3O3gYEksYIy1eDfErTvEPgnxpD&#10;8L5tG1nxdqEdu9h4XtYSVW60V12C2gkVQloixhYbq4d2uHC7V8mKTzY/ffhX8EfGnhO3P2RtL8Iz&#10;TQrbSavK66nqa24bd5EEKxRWtkN5ZsKLgMx3yeY5LV674X8A+HvhtHqOrCVpL+4TzNT8Qaxc+bdT&#10;qmTmWZ/uxrliI12xpk7VUcUAcj+zn8D5fhB4ZuLjWrq21TxnrDm41W9s4zHbREu8gtbZD9y3jaWT&#10;avHLMcKCFWh408N6X+0x4hufC+qWg1T4ZaFOV1WNndYdZ1JDhbYFSN8NsQWkwSDNsTrDItX77xNq&#10;/wAb/wDiWeEJ7vRvBEhxe+L4yYZr6PvDpv8AFhuhu+FCn9zvZhJH6b4d8O6Z4R0Oy0bRrKHTdLsY&#10;lhtrS3XbHEg6ACgDzTQf2R/gl4ZVf7O+E3g2N1GBLLolvNIOMffdGbp781r/APDO/wANWurqU+C9&#10;JMd1L581o0H+iSSYUFzb/wCq3EIuTtycc16RRQBzXhv4aeEPBrKfD/hXRNDK9DpunQ25H/fCiulo&#10;ooAKKKKACiiigAooooAKKKKACiiigAooooAKKKKAM3XvD2l+KNLudL1nTrXVtMuE2TWd9Cs0Mg9G&#10;RgQfxrg4fhTq/hVXPgrxnqGkWykldK1xTrFgmeTtEjrcKPRFuFRegXGMFFACXPiH4o+H7WWe90Dw&#10;jrFpbhnmvYNaurKQgHHy25tJhnGTzN6D3rJsfjV4o1a8trOx8JaS11cECIXGvSxx/wDAmFmxH4A0&#10;UUAbnkfFbXGxJceE/CEWAG+zC51mU+u13FqqHuCUceqmpNL+C2j/ANqW2r+JL7UfHGtW7h7e78QS&#10;rJFbODw8FrGqW8TjtIkYkx1c0UUAei0UUUAFFFFABRRRQAUUUUAFFFFABRRRQAUUUUAFFFFABRRR&#10;QAUUUUAFFFFABRRRQAUUUUAFFFFABRRRQAUUUUAFFFFABRRRQByvjb4c+HPiBHZrrmmrc3FnIZLO&#10;+hke3u7NyMF4LiNlkiYjglGBI4PFc6nhP4heFcLonjO18RWI4Wz8V2O646/Kq3duY8KBxmSGVzgZ&#10;YnJJRQBynjb9o3VvhZcLb+L/AAnZwzupaP8AsTWHvFwB3MttCQefQ1xfh7/goN4O8bSSRaB4c1yS&#10;aMoh/tLyYF3PwuCjycepxx6GiigD1yz1f4n+LbNJrCz8J+F7aX5or24ubnV5CvbNuI7UKev/AC1a&#10;pYvglp+sXkd5411bUPHlxE4eK11counQsCCClnGqxMVYAq8okkU9HoooA9KooooAKKKKACiiigAo&#10;oooAKKKKACiiigD/2VBLAwQKAAAAAAAAACEAf4SrWNlTAADZUwAAFQAAAGRycy9tZWRpYS9pbWFn&#10;ZTYuanBlZ//Y/+AAEEpGSUYAAQEBANwA3AAA/9sAQwACAQECAQECAgICAgICAgMFAwMDAwMGBAQD&#10;BQcGBwcHBgcHCAkLCQgICggHBwoNCgoLDAwMDAcJDg8NDA4LDAwM/9sAQwECAgIDAwMGAwMGDAgH&#10;CAwMDAwMDAwMDAwMDAwMDAwMDAwMDAwMDAwMDAwMDAwMDAwMDAwMDAwMDAwMDAwMDAwM/8AAEQgB&#10;SgF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Zb9tT/goR8H/wDgnf4J0jxF8ZPGEfg3Rdevjptjctpt5fefcCNpCm22ilZfkVjlgBx1zXzf&#10;/wARPX7DH/Rdbf8A8JTXf/kKvk3/AIPbf+TIPhB/2PL/APpBcV+en/BID/g2nvv+Crv7JDfFS3+K&#10;1r4NjXXLrRv7Pk0RrxswLE3mbxKvXzemOMUAft7/AMRPX7DH/Rdbf/wlNd/+QqP+Inr9hj/outv/&#10;AOEprv8A8hV+dH/EDzqn/RwVh/4S7/8AyRR/xA86p/0cFYf+Eu//AMkUAfov/wARPX7DH/Rdbf8A&#10;8JTXf/kKj/iJ6/YY/wCi62//AISmu/8AyFX50f8AEDzqn/RwVh/4S7//ACRR/wAQPOqf9HBWH/hL&#10;v/8AJFAH6L/8RPX7DH/Rdbf/AMJTXf8A5Co/4iev2GP+i62//hKa7/8AIVfnR/xA86p/0cFYf+Eu&#10;/wD8kUf8QPOqf9HBWH/hLv8A/JFAH6L/APET1+wx/wBF1t//AAlNd/8AkKj/AIiev2GP+i62/wD4&#10;Smu//IVfnR/xA86p/wBHBWH/AIS7/wDyRR/xA86p/wBHBWH/AIS7/wDyRQB+i/8AxE9fsMf9F1t/&#10;/CU13/5Co/4iev2GP+i62/8A4Smu/wDyFX50f8QPOqf9HBWH/hLv/wDJFH/EDzqn/RwVh/4S7/8A&#10;yRQB+i//ABE9fsMf9F1t/wDwlNd/+QqP+Inr9hj/AKLrb/8AhKa7/wDIVfnR/wAQPOqf9HBWH/hL&#10;v/8AJFH/ABA86p/0cFYf+Eu//wAkUAfov/xE9fsMf9F1t/8AwlNd/wDkKj/iJ6/YY/6Lrb/+Eprv&#10;/wAhV+dH/EDzqn/RwVh/4S7/APyRR/xA86p/0cFYf+Eu/wD8kUAfov8A8RPX7DH/AEXW3/8ACU13&#10;/wCQqP8AiJ6/YY/6Lrb/APhKa7/8hV+dH/EDzqn/AEcFYf8AhLv/APJFH/EDzqn/AEcFYf8AhLv/&#10;APJFAH6L/wDET1+wx/0XW3/8JTXf/kKj/iJ6/YY/6Lrb/wDhKa7/APIVfnR/xA86p/0cFYf+Eu//&#10;AMkUf8QPOqf9HBWH/hLv/wDJFAH6L/8AET1+wx/0XW3/APCU13/5Co/4iev2GP8Aoutv/wCEprv/&#10;AMhV+dH/ABA86p/0cFYf+Eu//wAkUf8AEDzqn/RwVh/4S7//ACRQB+i//ET1+wx/0XW3/wDCU13/&#10;AOQqP+Inr9hj/outv/4Smu//ACFX50f8QPOqf9HBWH/hLv8A/JFH/EDzqn/RwVh/4S7/APyRQB+i&#10;/wDxE9fsMf8ARdbf/wAJTXf/AJCo/wCInr9hj/outv8A+Eprv/yFX50f8QPOqf8ARwVh/wCEu/8A&#10;8kUf8QPOqf8ARwVh/wCEu/8A8kUAfov/AMRPX7DH/Rdbf/wlNd/+QqP+Inr9hj/outv/AOEprv8A&#10;8hV+dH/EDzqn/RwVh/4S7/8AyRR/xA86p/0cFYf+Eu//AMkUAfov/wARPX7DH/Rdbf8A8JTXf/kK&#10;j/iJ6/YY/wCi62//AISmu/8AyFX50f8AEDzqn/RwVh/4S7//ACRR/wAQPOqf9HBWH/hLv/8AJFAH&#10;6L/8RPX7DH/Rdbf/AMJTXf8A5Co/4iev2GP+i62//hKa7/8AIVfnR/xA86p/0cFYf+Eu/wD8kUf8&#10;QPOqf9HBWH/hLv8A/JFAH6L/APET1+wx/wBF1t//AAlNd/8AkKj/AIiev2GP+i62/wD4Smu//IVf&#10;nR/xA86p/wBHBWH/AIS7/wDyRR/xA86p/wBHBWH/AIS7/wDyRQB+i/8AxE9fsMf9F1t//CU13/5C&#10;o/4iev2GP+i62/8A4Smu/wDyFX86f/Bav/gkJa/8EfviX4N8JyfEi38eaz4p06XVJootLNl9ggWT&#10;y4ycyPu3sJMdPuGvVf8AgjN/wbi+IP8AgrZ+z5r3xEb4g2/gHSdN1ltHskl0lr1tQKRo8kgIkQKq&#10;lwvfJDdMcgH7r/8AET1+wx/0XW3/APCU13/5Co/4iev2GP8Aoutv/wCEprv/AMhV+dH/ABA86p/0&#10;cFYf+Eu//wAkUf8AEDzqn/RwVh/4S7//ACRQB+i//ET1+wx/0XW3/wDCU13/AOQqP+Inr9hj/out&#10;v/4Smu//ACFX50f8QPOqf9HBWH/hLv8A/JFH/EDzqn/RwVh/4S7/APyRQB+i/wDxE9fsMf8ARdbf&#10;/wAJTXf/AJCr7a+GHxK0T4zfDTw74w8NXw1Pw54r0y21nSrwRPELu0uIlmhk2SKrrujdW2soYZwQ&#10;DkV/Gj/wWM/4Jdz/APBJf9qHT/hrceLofGj32hwaz9ujsTZhBJJKnl7C79PLznPev61P+CW3/KMn&#10;9nP/ALJh4a/9NVtQB+Zv/B7b/wAmQfCD/seX/wDSC4r1L/gzq/5RCy/9j1qv/oq1ry3/AIPbf+TI&#10;PhB/2PL/APpBcV6l/wAGdX/KIWX/ALHrVf8A0Va0AfqtRRRQAUUUUAFFFFABRRRQAUUUUAFFFFAB&#10;RRRQAUUUUAFFFFABRRRQAUUUUAFFFFABRRRQAUUUUAFFFFABQx2rk9O9FfNf/BXr9si3/YM/4Jzf&#10;FT4kNIq6ppujSWOioesmpXX+j2vHcLLIrsP7kbHtQB/K7/wXq/bDm/bh/wCCqnxS8TwXDXWiaPqP&#10;/CMaCincqWdlmFSvtJKJZcesxr+pb/gjL+x837C//BNL4T/D+6txba5baNHqWuLj5l1G6/0i4Q+v&#10;lvIY89xGK/lc/wCCIH7Jt3+3Z/wVS+FvhS5t5tQ02PV/+Eh1+VhuVLO0zcytIfR3VI8nq0yjvX9o&#10;MSCNAqjaBwAO1ADqKKKACiiigD+XH/g8v/5SmeH/APsRrH/0ouq/oY/4Jbf8oyf2c/8AsmHhr/01&#10;W1fzz/8AB5f/AMpTPD//AGI1j/6UXVf0Mf8ABLb/AJRk/s5/9kw8Nf8ApqtqAPzN/wCD23/kyD4Q&#10;f9jy/wD6QXFepf8ABnV/yiFl/wCx61X/ANFWteW/8Htv/JkHwg/7Hl//AEguK9S/4M6v+UQsv/Y9&#10;ar/6KtaAP1WooooAKKKKACiiigAooooAKKKKACiiigAooooAKKKKACiiigAooooAKKKKACiiigAo&#10;oooAKKKKACiiigAr8Df+D1v9tKG10b4X/APS7zdd3TP4w16JT/q4hugslb/eYXLY6jy0P8VfvhNM&#10;sEbPIyqiglmJwFHqa/in/wCCvP7XE3/BQn/gph8SfHWmzNqOm6xrX9leH9p3CSygIt7bZ7OqhwP9&#10;v1oA/XP/AIMnf2RW0vwd8V/jjf2m2TVZo/CGkTOvWKPZcXW0+hc24PvH7Gv3nr59/wCCVn7Ilr+w&#10;r/wT6+Fvwxht1t7zw/oscmqELhpb+cm4unb3M0j9egAHQCvoKgAooooAKKKKAP5cf+Dy/wD5SmeH&#10;/wDsRrH/ANKLqv6GP+CW3/KMn9nP/smHhr/01W1fzz/8Hl//AClM8P8A/YjWP/pRdV/Qx/wS2/5R&#10;k/s5/wDZMPDX/pqtqAPzN/4Pbf8AkyD4Qf8AY8v/AOkFxWx/waR/tO/Dv4Zf8EtJNA8ReNvC+h61&#10;/wAJpqdx9hv9Rit5zG0VqFYKxBwcHn2NY/8Awe2/8mQfCD/seX/9ILivjn/ghZ/wSg+IX7a/7Cl1&#10;408H6v4RtrW18T3umPa6nczwzs8cNs5ZdkLqQRKByR0NefmWIxFGjz4aHPK+3kfa8BZJk2a5n9Vz&#10;3F/VqPK3z6fEmrJ373Z/SPoXxr8HeJ1VtO8V+HL4N08jUoZM/k1dJb3Ed1ErxyLIjdGVtwP41+GW&#10;u/8ABDv9orwtIzWuh6PqAX+Ox1qLn6ByjfpXOyfsC/tUfC2YyWXhXx9ZmP8A5aaXqDH8vKkzXz/+&#10;smNh/Fwkvlf/AORP2n/iBnCuK/5F3ElF+UuS/wD6dT/A/fLNGa/BGH4q/th/BYbptS+OVlDF0N9H&#10;fXUC/wDf0OlXtJ/4LOftJ+Crj7PfeLo7x4eDFqOiWocfXbGjfnTXGOHjpWpzj8l/mjGf0Yc6rLmy&#10;zH4esvKUk/wjJfifvBmivxZ8N/8ABwX8adKC/b9L8F6pt65sZISf++ZK7zw5/wAHIHii22/2v8Mt&#10;BvP732TVZbbP/fSSV00+LculvJr1T/S54WL+jXxzR/h0YVP8NSP/ALc4n61ZozX5u+D/APg488E3&#10;pX+3/hv4p0zP3v7PvoL7H03+Tn9K9K8Nf8F8fgHrpX7VN4w0Xd/z+aPux/35eSu6nxBl0/hqr56f&#10;nY+Sx3gvxvhdKuW1H/hSn/6Q5H2xRXzR4c/4K/8A7PHiQLt+IljZ7v8An7tJ4P8A0JK77w3+3h8F&#10;/FhUWPxR8DOzfdWXWIYWP4OymuynmGFn8FSL+aPl8XwXxBhf95wNaHrSmvzies0VleG/HOi+MofM&#10;0fWNL1WPGd1ndJOuPqpNapbFdcZJq6PnKlOdOXLNNPs9Aoozg0FsUyAopN3FLmgAooooAKKKKACi&#10;iigAooooAKKKKACiiigAozRSN0oA+Gv+Di79tD/hif8A4JUfELVbO9+x+IfGkQ8IaMUfbKZ7xXWR&#10;k75S3Wd8jpt9cV/PN/wbT/sQxftq/wDBVPwSuq2huvC/w5J8X6qpXMchtWU2sbdsNcmHIPBVXHev&#10;ov8A4PHv22W+NH7cXhv4P6ZfNJovwl04zX0Mcn7s6nerHI+4DgskCwgZ+7vfpuNfff8AwZ8/sJR/&#10;AH9g3Vvi5qlqyeJPjFf77ZnHMOk2haOAL6eZK08hI4ZfK/u0AfrzRRRQAUUUUAFFFFAH8uP/AAeX&#10;/wDKUzw//wBiNY/+lF1X9DH/AAS2/wCUZP7Of/ZMPDX/AKarav55/wDg8v8A+Upnh/8A7Eax/wDS&#10;i6r+hj/glt/yjJ/Zz/7Jh4a/9NVtQB+Zv/B7b/yZB8IP+x5f/wBILivjv/ggv/wUs+JX7Hn7GF14&#10;b8JtoE2j3HiW81B4NQsTMTK8VujHcrq2MRrxmvsT/g9t/wCTIPhB/wBjy/8A6QXFflz/AMEwv+Ta&#10;ZP8AsMXH/oMdJmlP4Zen6o/Yrwp/wcG/ECyK/wBueBfB+pD+L7FLcWZP/fbS16J4f/4OHNFuNv8A&#10;a3ww1S09Taawlx+W6JK/LuimZn6+eHv+C+Pwl1HH27QfGWm+v+jRTY/75krrIf8Agr/+zb8QbZYd&#10;Z1aaOFuseqaBNMo/BUkFfivijFDSejKjOUXzRdmftVB8Qf2LPjCd0knwXaSbq15Y22myN9TIkZz9&#10;akP/AAT/AP2R/iohbTdF8BXXmc7tJ1oDP08uWvxRxxQDg1y1MBhp/HTi/kj6DCcYZ9hf92xtaH+G&#10;pNfkz9kNc/4IV/s7eKwf7PtfEWm7u9hrjSY+nmiQV574x/4Nyvh3ehv7B+IHjLTWP3ft0NtfBf8A&#10;vhYf51+ZekfEbxD4fK/YNe1my29PIvZI8fk1dl4e/bQ+LfhTb/Z/xJ8a2oXoq6vPt/EFsH8a4amQ&#10;ZfPekvlp+Vj6rBeMnG2Fd6WZVX/ian/6WpH1v4j/AODbzXrfd/ZHxU0m89PtmiyW2f8AvmWSuC8R&#10;/wDBvX8YtL3f2frvgnVMdP8ASpoc/wDfUdcL4Z/4K0/tB+Fdoh+Il5dRr1S90+0ud31Z4i35GvRP&#10;DP8AwXe+NmjBVvbfwZrC/wARn0143P4xyKP0rjqcJ5bLaLXo3+tz6zCfSS45o/xMRCp/ipw/9tUT&#10;znXP+CJP7R3habzLPwtp+pPEcq1jrdsrfUeY6Gsuf9nj9sD4JDba6L8aLGOP+HSbm7uoxj2t3dSK&#10;+lvD3/Bwh4utwq6p8P8Aw9dD+Jre9mh/Qhq7nw//AMHDOiPtXVvhrqkfq1pqiSf+Osg/nXK+DsNF&#10;3pVJx+a/yR9BT+lBn1VcmY4LD1o+cZJ/jKS/A+K/+G0v2rvhK4W+8SfEzTvL4KapYyn8/OjzW5of&#10;/BbD9o3wk6rc+JLG8C9Uv9GgOfqQqt+tfenhv/gvb8G9dxFqWh+OtJLcM0tjbzQj8UmLH/vmurtP&#10;+Ckn7KXxJjC6hrHh/wAyT70eqeG51I+rNAV/Jqn/AFbxkP4WLkvv/wDkjX/iO3DOK0zLhyhLzXJ+&#10;tK/4nw94U/4OIPjBpTquq+GPAOrQr1KWt1bSt/wITlf/AByvT/DH/ByThEXWvhPhh96Sy1/IP0R4&#10;OP8Avo19KSyfsY/Fj78PwXvnk7tBbQSj8cKw/Ss+9/4Jm/sh/FMFtP0Xwz50nR9J8TToR9EWcr/4&#10;7R/ZueU/4eIT9V/wGQ+OvCPGv/bskqU33py2+6rD8vked+G/+Dir4Y6gF/tLwb4y009ynkTqPycH&#10;9K77w5/wXg/Z/wBbC/atU8SaSx6/adIkYD/v2XrnfEv/AAb7/BHXczabq3jjS9/KiLUYZ4h9N8RY&#10;/wDfVcB4k/4Nw/DMxY6T8Stct/7q3WnRSAfirL/Kjm4ip9IS+7/NGn1fwSxm1XEYf/wJ2/8AJah9&#10;TeEf+Cr/AOzz41Ki1+KGg27N2v457HH1MyIP1r03wx+1D8NfGu3+x/iF4H1Yt90Weu2s2fwVzX5n&#10;eI/+DcHxVCGOkfEzw/c/3UvNOmg/VWf+VedeL/8Ag36+Onh1WbT7zwLrwHRbTVJYpD+E0KDP/Aqf&#10;9rZzT/i4W/o/+CzN+G/hbjHbL8/lTv8A8/Ir9Y0j9pLPxBY6j/x73lrPnp5cyt/I1a3V+Ct7/wAE&#10;s/2pPhuzG28E+IoljPDaXrNvNn3AhmJ/TNU/+EV/a6+EI+SH42aR5f8AzykveP8Avkml/rRXh/Gw&#10;s4/f+qRp/wAS95Vif+RZxBh6nb4f/bakvyP32ZsUqnIr8ErX/goz+1b8Jf8Aj68YeNrURdRrGkx3&#10;H5m4hY12HhT/AIL4/Hzw8FF5N4Q131N5pHlsf+/Lxj9KuPGWDvapGUfkv8zkxH0XeKFHnwdehVXl&#10;OSf4wt+J+31FfkL4c/4ONfH1oV/tXwD4Vvv7xtrme3/LJeu+8N/8HIemttXV/hffL/eaz1dWx9A0&#10;Y/nXZT4qy2X/AC8t6p/5HzOL+jvx3Q2wan/hqU3+ckz9PKK+A/C//BxD8H9UkWPVPDPxA0lm6utp&#10;a3ES/UicN+S16h4V/wCC1X7OfidVD+OptLmb/llfaPeRkfVliZP/AB6u2nneAn8NaPzdvzsfKY7w&#10;n4ywn8bLa3/bsHP/ANI5j6srz/8Aar/aE0f9k/8AZt8cfErX5I49J8E6NcatPvbb5nlISsY93bao&#10;A5JYAc1ynhz/AIKMfA3xZtFj8U/BzM3RZL9YW/J8GvyT/wCDwf8A4KW6TP8As3eCfgj4G8Tafqi+&#10;Orv+3PEEmm3aTo1jbNiCByhIAe4xJjrm3Xt17qeJpVP4ck/RpnyOOyPMsEr4zDzp/wCKEo/mkfiZ&#10;8OfBvjX/AIKl/wDBQay0trqS68ZfGbxc0l1dyKXED3U5kmmI/uRIXbaOipgdq/ti+CXwe0P9n74P&#10;eGPA3hm1+x+H/COmW+k6fDnJWGGMIu492IXJPckmv57/APgzJ/YAXx38avGn7Q2u25bT/BcB8O+H&#10;FdPllvrhd1xOD6xQhUHqbluhWv6OAMCtjywooooAKKKKACiiigD+XH/g8v8A+Upnh/8A7Eax/wDS&#10;i6r+hj/glt/yjJ/Zz/7Jh4a/9NVtX88//B5f/wApTPD/AP2I1j/6UXVf0Mf8Etv+UZP7Of8A2TDw&#10;1/6aragD8zf+D23/AJMg+EH/AGPL/wDpBcV+XP8AwTC/5Npk/wCwxcf+gx1+o3/B7b/yZB8IP+x5&#10;f/0guK/Ln/gmF/ybTJ/2GLj/ANBjpM0p/DL0/VH0VRRRTMwoJopCuTQB6f8AGz9lTWvgV8LPAPiz&#10;VNS0i4sviHZNf6fb2zyfaYEUIW80MgUffA+VmrzGu1+J/wC0J4s+MXhHwroXiHUo77S/Bdq1lo8S&#10;2sUJtYm2ZXcigt9xeWJPFcVQAUUUUAFGOaK9c/YW+POkfsyftQ+G/HGuW99dadoi3W+K0RWkcy20&#10;sI4YgYBkyee1AHkYOaK0vGeur4o8Y6tqSBlXUL2a5UN1Ady3P51m0AFFFFABTklaP7rMv0OKbXpk&#10;vwb0eD9j628fteXo8QXXi2bQ0tPMj+zm1jtIZhLt279xkkZc7tuF6ZBNAHH+G/ih4m8GSbtH8Ra7&#10;pLZyDZX8sBB/4Cwr0bwz/wAFBvjf4S2i0+KXjSRV6C71KS8H5TFq8dooA+oPD3/BYv8AaA0Lb5nj&#10;CDUdv/P3plu2f++UWu48Pf8ABeX4y6UV+2af4O1THXzbGSPP/fEgr4nooA/Rbw1/wcNeJLUL/bHw&#10;z0O+/vfY9WltM/TdHLXo3hX/AIOEvBN5t/tv4f8AirTyev2K6gvAP++jFX5TW1u95dRwxrukmYIi&#10;j+Ik4ArS8c+CdU+GvjDUtA1u0ax1jSJ2tby2Z1doJFOGUlSQSPYmgD9gdF/4LifAnxAF+2/8JNpp&#10;br9q0kSY/wC/bNV69/bp/ZF+L/8AyHbjwPfNL94az4bEmfqXhYfnX4t0VMoRkrSVzow+Lr0Jc9Cb&#10;i+6bT/A/Zm3+C/7EPxvvo7Wytfg/LeXbBIbexv4tOmlY9AscbxsT7AVoeI/+CHn7POvhvK8N6tph&#10;bp9k1ecY/wC+i1fisRzX7n/8EkfEHiDxL+wn4OuvEVxcXVx+/itJZ2LSPapKyxZJ5OAMDPYCuOpl&#10;eDn8VKP3L/I+owfiFxRhdMPmNeK7e1nb7r2PGvEn/BvH8IdV3HT/ABF440tuo23MEyj8Giz+tede&#10;K/8Ag24sJAzaJ8Wby3/ux32gLNn6sk64/wC+TX6f1m+LdMvtY8Maja6ZfLpeo3VtJFbXhh84WsjK&#10;QsmzI3bSQcZGcVw1OHcuktaS+Ta/Jo+sy/xy45w81GOZStfecYTS83zQk/u1P5tf2kPg/F+z98bf&#10;EfgyPXLXxE3hu7aymvraJo43lTh1Ckk/K2VPPVTX5h/tLWfjD40ftC3DNoGvK1/dx6Vo1vPZSRl0&#10;37IkTcP43Yt7tIfWv24/4KKf8Ez7j9iVdIvr/wCIFn4o1DxRczNHbm0eG6dVw0kzkswxuZRnOSW9&#10;jXlv7N/7CHxM/axXWG8B6HDq/wDYKxtcl72K1AL52qrSsqlvlJxnpXyOW4fHZbXnWWFcr6JJ3sr7&#10;Jq5/THHGdcIcd5PhsrqZ/Ck6bUpSlHlU5qNryjL2aW7aSaWvkj9pP+CTf7DVh/wTr/YF+Hvwvt1j&#10;bVNL05bzXbhR/wAfWpzjzbp/90SMUXPIREHavo4nFfgbefsx/tbfs8ttt9B+LOmxQ/8AQIuZ7yBc&#10;e9s7p/Six/4KC/tTfB6Xy7rxX44tWh6x6tp/nBfqJozXtf63RhpiKE4/152Pyf8A4lrrYpc2TZvh&#10;666a2v8A+AuofvkTigHNfjN+z9/wXV+OV78RfD2hawvg/X4NW1G3sZZbrS2hmCySKhKmGSNQwznl&#10;SPav2Xi+7XuZZm1DHxcqF/d3uu5+R8feGuccH1qVDNuR+1TcXCXMmo2vuk1ut0Oooor1D8/Ciiig&#10;D+XH/g8v/wCUpnh//sRrH/0ouq/oY/4Jbf8AKMn9nP8A7Jh4a/8ATVbV/PP/AMHl/wDylM8P/wDY&#10;jWP/AKUXVf0Mf8Etv+UZP7Of/ZMPDX/pqtqAPzN/4Pbf+TIPhB/2PL/+kFxX5c/8Ewv+TaZP+wxc&#10;f+gx1+o3/B7b/wAmQfCD/seX/wDSC4r8uf8AgmF/ybTJ/wBhi4/9BjpM0p/DL0/VH0VRRX03+2J+&#10;yz4S+B/7KvwZ8UaTDfR+IvHFk1zqnm3XmR5EaN8qfw5Lg0zM+ZKKKKACiiigAorqPgx8Gte/aA+J&#10;Om+EvDNvHd63qpkFtDJKIlcpG0jfM3A+VT1rH8VeGLzwV4m1DR9QjWK+0u5ktbhFYMEkRirDI4OC&#10;DyKAM+iiigA6UUUUAFFFFABS722bdzbc5xnjNJRQAUUUZoAKKM0UATabfNpWp291GqtJayrKocZU&#10;lSCMj04rW+JvxBv/AIs/ETXPE+qLbrqXiC9lv7oQIUjEkjl22gkkDJ4GTWHRQAUUUUAa/wAP/Bd5&#10;8SPHWj+H9OTffa1eRWUAx/HI4UZ9hnNf0WfCj4c6f8Ifhp4f8K6UhTTvDunw6fbg/eKxoFDH1Y4y&#10;T3JJr8iP+CIf7PX/AAtj9rA+KLuLdpXgG1N9kj5Xu5MxwL+A8x/Yxj1r9mKACo7m4S0heWWRY4o1&#10;LuzHCqByST6CpM18f/8ABZT9rOP9n/8AZnm8N6fc+X4m8eB9PgCN80FpgfaJT6ZUiMepkzztNAH5&#10;of8ABRf9ptv2sv2rdd1yzme40Oxf+ytGAzta2iYhXUf9NGLP/wADFfrZ/wAEzf2Wov2Vf2VtF0u4&#10;g8vxBrgGr6yzD5vPkUYj9hHGETHqGPVjX5kf8EhP2VV/aT/amtNQ1K1+0+G/BITVb4OuY5Zcn7PE&#10;3b5nUsQeojYdK/bkccUALjNV7/SbXVIvLubeC4T+7LGHH5GrFFA4yad0fgL8ZrOG4/4K261b28Uc&#10;MK/Enyo441CqirfgAADgDiv35XivwJ1k/wBtf8Fd7r/pt8S2P/k+a/fZa+P4T+LEP+//AJn9O/SO&#10;bVDJKb6Yf9If5C0UUV9gfzCFFFFAH8uP/B5f/wApTPD/AP2I1j/6UXVf0Mf8Etv+UZP7Of8A2TDw&#10;1/6arav55/8Ag8v/AOUpnh//ALEax/8ASi6r+hj/AIJbf8oyf2c/+yYeGv8A01W1AH5m/wDB7b/y&#10;ZB8IP+x5f/0guK/Ln/gmF/ybTJ/2GLj/ANBjr9Rv+D23/kyD4Qf9jy//AKQXFflz/wAEwv8Ak2mT&#10;/sMXH/oMdJmlP4Zen6o+iqkmvZriKOOSaWSOL7is5Kr9B2qOimZhRRRQAUUUUAd1+zh+0FrX7L3x&#10;d03xp4ftdLu9X0pZFgTUInlgHmIUJKo6HO1jj5q5fxl4puPHHi7VNavFiS61e7lvZliBEavI5dgo&#10;JJxknGSTjvWbRQAUUUUAFFFFAHsg+IvgWH9g9fCq28UnxEm8Wtqb3Bsf3kVh9nWMRifHTepbaD/F&#10;XjdGKKACiiigAqbS9PbV9VtrSPPmXUqxLgZyWIH9ahoVmRgysVZTkEdQaAO2/aR+D3/DP3x18TeC&#10;/wC0F1Q+G71rM3Sx+WJioGTtycdcde1cTUl3dzX91JNcSyTzSHc8kjFmY+pJ5NR0AFFFFABVmz0a&#10;81Gyu7m3tbia3sEWS5ljjLJbqzBVLkcKCxABPUkCq1e5fsK6DrXxg+Idx8J9Ks7eaz+Jctlbatcv&#10;u32VlaXUd5K64OOkPQ9TgDBIoA/T7/gjV+znJ8D/ANj7T9UvoPJ1jxxKdYmBHzJARtt1P1jAf28z&#10;HavrSqui6Tb6Bo9rY2kaw2tlCkEKDoiKAqj8ABVqgCvqmpQaNp093dSxwW1rG0ssjnCxooyST6AD&#10;Nfgn/wAFAv2prr9sX9p3Vtet1k/se3cabolsMsRbISqtj+9I2XIHQvjnFfod/wAFuf2w2+DnwYg+&#10;Hmi3fk+IPG8Z+2NG37y208Eq/wBPNYFM91En4fI//BGb9j+T4/8A7QieLtVtg3hfwG6XT71yt1e9&#10;YYh/u8yH02qP4qAP0a/4Jnfsqf8ADJ37Lmj6VeWq2/iTWgNU1okfvFnkUYiY/wDTNcJjpkN65P0J&#10;RRQAUUUUAfgR8Pj/AGx/wVys/wCLz/iOx/8AJ01++y81+BX7Mo/tn/grZ4dbr5nxCdz7gXTn+lfv&#10;qtfH8IawrS/vn9PfSa93GZVS/lw6/O36C0UUV9gfzCFFFFAH8uP/AAeX/wDKUzw//wBiNY/+lF1X&#10;9DH/AAS2/wCUZP7Of/ZMPDX/AKarav55/wDg8v8A+Upnh/8A7Eax/wDSi6r+hj/glt/yjJ/Zz/7J&#10;h4a/9NVtQB+Zv/B7b/yZB8IP+x5f/wBILivy5/4Jhf8AJtMn/YYuP/QY6/Ub/g9t/wCTIPhB/wBj&#10;y/8A6QXFflz/AMEwv+TaZP8AsMXH/oMdJmlP4Zen6o+iqKKKZmFeufsMfs86f+1N+014f8E6tcah&#10;Z6bqomM89iyLPEEiZwQXVl6gZyOhryOrmh+IdQ8Mait5pl9d6fdRghZraZopFB4OGUg80Aa/xg8J&#10;WfgH4r+JtC0+aa4sdF1S5sYJZiDJIkUrICxAAydvYAVzlSXV1JfXMk00kk00zmSSR23M7E5JJPUk&#10;96joAKKKKAA10ifB7xNJ8J28cLpM7eE11A6W2o7l8tbrYr+VjO7O1lPTHNc2elely/tL3z/snQ/C&#10;ddLtI9Pj19vEDX4kbzpJWjEewr0wAo568UAeaL0ooXpRQAUUUUAFFWvD8cNzr9lHdSRw273EayvJ&#10;nailhknHOAK7v9re78IXv7Sfi+TwDHZx+D2v2GlLaKyw+SFABUNyATk8+tAHnVFFFABRRRQAZorr&#10;PA/wjuvHXw88ZeI4bu2t7fwXa211PFIG33InuY7dVTAxkF9xzjhT3rkxwKAA9K/Tz/ggT+zTLZ6T&#10;4k+KmpW+37aToujll5ZFIaeQf7JbYgPqj+lfm/8ADL4dap8XviFovhfRIPtOra9eR2VqmcAu7AAs&#10;eyjqT2AJr+hj4AfBzTv2fvg14d8G6Xg2eg2SWwkxgzOBl5CPVmLN+NAHYDpXPfFf4n6P8F/hxrXi&#10;rX7pbPSNCtXu7mQ8naoztUfxMxwoA5JIHeuhzzX5Vf8ABcb9tg+LvFUfwh8P3A/s3RZVudemRv8A&#10;X3OMpb/SMHcw7sR028gHx78b/in4k/bW/abvtbaGa61fxZqKW2n2aksYUZhHBAvsq7Rx3ye9ft/+&#10;xV+y9pv7I37PWh+EbPbLeQxi51S6xzd3jgGVv90H5VHZVXqcmvhX/ghb+xa2panc/GDxDY/6PZl7&#10;Pw4sy/6yT7styoPZQTGp9S/oDX6hAYFABRRRQAU2d/Lgdv7qk06q+rv5ek3Tf3YXP6GgqKu0j8E/&#10;2FU/tT/gq54Tbru8Y3Ev5NM39K/fNRivwS/4Jnp/av8AwVQ8FN13a9fS5+kFy39K/exa+P4N/wB2&#10;qP8Avv8AJH9NfSkds9wNPth4/wDpc1+g6iiivsD+YwooooA/lx/4PL/+Upnh/wD7Eax/9KLqv6GP&#10;+CW3/KMn9nP/ALJh4a/9NVtX88//AAeX/wDKUzw//wBiNY/+lF1X9DH/AAS2/wCUZP7Of/ZMPDX/&#10;AKaragD8zf8Ag9t/5Mg+EH/Y8v8A+kFxX5c/8Ewv+TaZP+wxcf8AoMdfqN/we2/8mQfCD/seX/8A&#10;SC4r8uf+CYX/ACbTJ/2GLj/0GOkzSn8MvT9UfRVFFFMzCiiigAooooAKKKKACiiigAooooAKKKKA&#10;EK5NGOaWigAooooAKKKKAL+m+KdS0fR9Q0+01C8ttP1ZY0vraKZliuwjb0Eig4bawyM5weaodqK7&#10;r9mj4Bax+058bdC8F6LG5uNXnCyzBdy2kC/NJM3oqqCeepwOpFAH3P8A8EH/ANkD+1NZ1L4va1bn&#10;yLHdpugI68PKRief/gIwi+7P6Cv1DHFc38Ivhbo/wT+Gui+E9AtVtNJ0G1S0t4x1IUcsx7sxyxPc&#10;kmr3jrxvpnw28Halr+tXkNhpOj2z3V1cSttWKNBkn/AdzxQB4n/wUc/bNs/2NfgHealDPG3irWg1&#10;noVqcMzTY+aYj+5GDuOeCSo71+PH7Jf7Omvftv8A7Sdj4fF1dSSapcNf63qchMkkEG/dPOxP3nJb&#10;Az1dhnrV79t79q/XP23/ANoW61xobj+z/MFjoOmxgs0EG7CAKOTI5+ZvVmwOABX6v/8ABL39iCP9&#10;jv4GRtq1rCPG3iZUutYk4ZrYYylsGHGEyc44LFuoxQB9B/D3wHpfwv8ABGl+HdFtUs9J0W2S0tYV&#10;HCIgwPx7k9zWzRjmigAooooAKo+Jn8vw3qDf3baQ/wDjpq9WT46nFt4I1mQ9I7GZj+EbVMtmbYdX&#10;qxXmvzPwt/4JDx/2p/wVG8BH+9d6pL+Wn3bf0r951Oa/CP8A4Ih2v2//AIKReDZjybe21KU+2bGd&#10;f/Zq/d2vk+C/9yk/77/KJ/SX0qJf8ZXh6a+zh4L/AMqVQooor64/mcKKKKAP5cf+Dy//AJSmeH/+&#10;xGsf/Si6r+hj/glt/wAoyf2c/wDsmHhr/wBNVtX88/8AweX/APKUzw//ANiNY/8ApRdV/Qx/wS2/&#10;5Rk/s5/9kw8Nf+mq2oA/M3/g9t/5Mg+EH/Y8v/6QXFflz/wTC/5Npk/7DFx/6DHX6jf8Htv/ACZB&#10;8IP+x5f/ANILivy5/wCCYX/JtMn/AGGLj/0GOkzSn8MvT9UfRVFFFMzCiiigAooooAKKKKACiiig&#10;AooooAKKKKACiiigAooooAKKKM0AFeo/sv8A7YXjL9j/AF/UNT8FyaTb32qQrb3Et3YpcMYwd2xS&#10;3KgnBOCM4Gegr2v/AIJvf8Et7z9tLS9S8R+Ir7UvDvg+2zbWd1bIhmv7kEbtgcEeWg6nHJOAchsf&#10;Quvf8G7+lz7m0v4qaha+gutCS4/VZ0/lQB4po/8AwXk+NFiVF1Y+C74dydPkjY/98y4/SuD/AGwf&#10;+CqHxA/bD+G9r4V1az0rRdJjuBcXUeneYv24r9wPuY/Kp5x3OD2Fc3+3V+xjp/7FHjax8O/8J1Z+&#10;LNauIvtFxbW+ntbmwjP3DITIw3NyQo5wMnGRnJ/ZI/Yh8c/toazqlr4RtrVYdHiWS6vLyQxW8bN9&#10;yPcAfnbBIHoCaAKf7HXx48P/ALNPxssPGWveEm8Yto4MlhaG+FrHDOeBM3yPuKjO0Y4OD2FfoFoX&#10;/Bwt4PnC/wBpfDrxJaev2a/huMf99COvmbVv+CIPx207cYdP8O3q9vJ1Vcn8GArltY/4JEftBaRn&#10;b4DkvFXvb6jat+hkBoA+9ND/AOC+HwY1MhbrSPH2mt3MunW8ij/vi4Y/pXYaL/wWj/Z91hV8zxTq&#10;Wns38Nzo11x+KIw/Wvyu1v8A4J2fHLw/u+0fC3xlJt/59tPa6/8ARe6uO139mv4jeFt39p/D/wAb&#10;adt6/atDuocf99IKAP2t0f8A4KmfAPWtvl/EfR4d3/PxHLD/AOhIK6nSP27Pg3ru37L8S/B77um7&#10;Uo0/9CIr+f680G+0+Vo7iyu4JF6rJCykfgRVV42Q/MrL9RQB/Rro3x/8CeIsf2f408J3u7oINXt5&#10;D+Qel+LWuW03wX8WXdtcQ3EcOjXkm+Jwy8QOeor+cgdaa19NYwTPDNJC3lsCUYqSMcjis6ztTk/J&#10;ndlcOfG0Yd5RX4o+oP8Agg3Y/a/+CgumSY/49dEv5fzjCf8As9fuNmv5F/2wfjv40/Z2+GFn4g8B&#10;+LvE/gnX21OK1XUtB1SfTrsRtHKzR+bCyttbaMrnBwM14r4X/wCC4n7XnhAL9j/aG+KEm3p9s1h7&#10;38/O35/GvmeDo2y//t5/ofvn0oKnNxmo/wAtGmvxm/1P7Us8UZzX8efhf/g5d/bU8L7f+LzahqG3&#10;/n90qylz9f3Qr0Xwx/wdv/tleH9ouPE3gvV1X+G88Mwc/Ux7D+tfVH86n9Y+aM8V/L/4U/4PRP2n&#10;tFZV1LwX8GtZj/jMmlX0MjfQpdgD/vk16t4K/wCD4TxxYBP+Ei/Z/wDCmqf3v7N8TXGn5+nmQT4/&#10;WgDxv/g8v/5SmeH/APsRrH/0ouq/oY/4Jbf8oyf2c/8AsmHhr/01W1fya/8ABaH/AIKj2/8AwVt/&#10;am0z4l2/gmbwH9h0CDRn06TVRqW5o5JX8wSiGLg+ZjGzt1r+sr/glt/yjJ/Zz/7Jh4a/9NVtQB+Z&#10;v/B7b/yZB8IP+x5f/wBILivy5/4Jhf8AJtMn/YYuP/QY6/Ub/g9t/wCTIPhB/wBjy/8A6QXFflz/&#10;AMEwv+TaZP8AsMXH/oMdJmlP4Zen6o+iqKKKZmFFFFABRRRQAUUUUAFFFFABRRRQAUUUUAFFFFAB&#10;RRRmgAJxXvX7AX7Cuuftt/FZLGNbqw8J6WyyazqqrxCn/PKMkYMr9hzgZYjA5qfsQfsL+Kv22PiI&#10;ljpcbWHh2xlX+19YkT91Zp1Kr/flI+6o9cnA5r9wP2f/AIB+Gf2afhhp/hPwpYJY6bp6/MestzIf&#10;vSyN1Z2PJP0AwAAADb+Hnw/0f4WeCtN8O+H7CHTNH0mBbe1tovuxoo9TyT3JPJJJNeH/APBRT9vj&#10;R/2J/hazQtFfeNNaRo9H0/rtPINxKO0afmzYA4yR0X7b37avhv8AYq+FMutasy3ms3yvHo+lI4Et&#10;/MB3/uxqSpd8HAPAJIB/E/xL4k8fft5ftH+dN9q8ReLvFVyIreBM7IVHREHSOKNQT6AAk9zQBJ8H&#10;vhR43/bv/aKj023uLjVvEXiO5a61HUrollt0J/eTynsqjoB7KO1ful+zB+zd4f8A2VPg7png/wAO&#10;wqtvZrvubkqBLfzkDfM/+0xH4AADgVw/7AH7DOi/sSfCZdOi8jUPFGqqk2tamqYM8gHESE8iJCSF&#10;HGcliATge9UAGMUYoozQAUUUZoAgvdLttSj2XFvBcJ/dkjDD9a5/VPgn4N1wH7Z4T8NXW7qZdMhc&#10;/qtdPRQB5hrH7FPwj1/P2z4b+DZ93XdpUX9BXi/7X/8AwTy+CPhr9mP4ka9ZfDnw/Y6lovhfU9Qt&#10;JrYSQGCaK0lkRgFYDhlBwRjivrevH/8AgoJefYP2G/i5JnG7wjqcf/fVtIv9a58ZK1Cb8n+R7fDV&#10;PnzfCw71aa++SPxT/wCCbH/BOP4Z/wDBTj4w674F+K1jquoeHtJ0OTWrZdP1B7KaK7S4ghR969QI&#10;55RtIIJIOMgV9LeMv+DL79lnXZGk0vxd8adCY52xxazYTwj8JLIv/wCP1n/8G5trv/ah8cTf88/C&#10;xTP1u4D/AOy1+w3WvB4RX/CdH1f5n7F9JapzccVV2p01/wCS3/U/D7xT/wAGQ/wuuS39i/HDx9Y/&#10;3ftukWl3j67DFXnXij/gx9ul3f2L8f7dv7v23w0V/PZOa/oGxRjNfTH4EfzZ+J/+DJL4xWW7+x/j&#10;F8OtQ/u/abG7tc/kJK838Xf8Gaf7V+gIz6drnwh1xR91INduoZD+Etqq/wDj1f1KUUAfw3/t4/8A&#10;BPz4mf8ABN34zw+Avippun6Z4hubCPU4ksr+O8ikt3Z1Vt6EgZKNwcHjpX9jX/BLb/lGT+zn/wBk&#10;w8Nf+mq2r+ef/g8v/wCUpnh//sRrH/0ouq/oY/4Jbf8AKMn9nP8A7Jh4a/8ATVbUAfmb/wAHtv8A&#10;yZB8IP8AseX/APSC4r8uf+CYX/JtMn/YYuP/AEGOv1G/4Pbf+TIPhB/2PL/+kFxX5c/8Ewv+TaZP&#10;+wxcf+gx0maU/hl6fqj6KooopmYUUUUAFFFFABRRRQAUUUUAFFFFABRRRQAUUV13wY+AnjH9oXxS&#10;ujeDfD+oa9fMQHFvH+7hB7yOcKi+7ECgDkd1fW/7AH/BKTxR+1le2fiLxIt14Z+H6yAtcsuy61RR&#10;1W3Vuinp5rAqOwYggfXP7Ev/AARO8N/B65sfEfxMmtfFviCHEkWmRgnTLN+uWyAZmHuAmf4Twa6f&#10;9vD/AIK/+A/2QdOl8OeE/sXi7xtCphWxtH/0HSsDA8+ReMjoI0y3HO0Yzy4vGUcNT9rXlZf1t3Po&#10;OG+F80z/ABscvymi6lR9tku8ntFebaXzPWPil8XvhP8A8Eyf2eIBOtnoGi6epi07SrQA3epzHqFX&#10;7zuerO3A6kjivh9v+Dkq8SWbHwhtXj3HyifEjKcdtw+zHnp0r8xf26P+CgGoeKvEF741+JniK41b&#10;WrzcbSyDc4zxFBF0jjH4AdSSevxh8KPi78eP22P2htP8HfCuzv7zXvEEwh0/RtOt4nEa55eSSRcK&#10;q9WkchQOeBXydPH5rmU3PA2p01s5Lf8AB/hou5/R+K4P8POBMJDC8XqWOxtSzlClKS9mreU6ennJ&#10;80tGopXP0a/aG/ax8UftQ/E+98WeLZ/teo3XyRxoxEFnECSsUSnO1FyeM5JJJJJJr37/AIJ+f8FK&#10;PAf7Duh3lw3w11DxB4u1MGO61g6pHHsh3AiGJDGSi8At8xLEZ4GAPrj9gv8A4N/vAnwf/Z9sLH44&#10;XEnxV+Il5i41LUY7240+zsmKj/R7ZLdod0anPzyAuxJPyjCj1y6/4Ii/s2z/AHPA95B/ua9f/wDs&#10;0xro+qcQr/l9D7v/ALQ8n/WXwUnvlWJj/wBvP/5pZ4Nb/wDBx/4Vc/vfhn4gX/c1OFv5qKvW/wDw&#10;cceA2/1vw78XL67Lm3b+or1q6/4IU/s73H3fD+vQ/wC5rdx/7MxrOuf+CB3wBnHy2/jCD/c1j/4p&#10;DU+x4iX/AC8g/u/+RKWbeCc98HiY/OX/AMtZwtv/AMHFvw0kX954I8aRfjbN/wCz1et/+Dh/4TSY&#10;8zwv41j9f3UDY/8AIlbVz/wb5/Aqc/JqHxBg/wBzVYD/AOhW5qhcf8G8XwYf/V+IfiFH/vX1q3/t&#10;uKOXiFdYfgP23glP7GIj/wCBf/JMfb/8HB/wZk/1mj+NY/rZxN/7Uq9b/wDBwD8DZW/eW3jWP/uG&#10;I2P/ACJXP3H/AAbr/Clx+78XeOY/96S2b/2kKpXH/Bub8OXH7vx14wj/AN6K3b/2UUc3EK6Q/D/M&#10;Pq/glP8A5e4iPyl/8izvbf8A4L4fAGYfNceMIv8Af0f/AAc1et/+C7P7Pc33ta8RRf7+jS/0zXkt&#10;x/wbheCW/wBX8SPE8fpusIG/qKo3P/BuD4bz+6+J2tj/AH9Li/o9HtuIl/y7h+H/AMkP+yfBKf8A&#10;zG4iPyl/8qZ7tb/8Fw/2dJvveLNUi/39Euv6Ia82/be/4KzfAr4w/si/ELwz4b8ZS3mva7o01nZW&#10;zaReRedI+Bjc0QUcZ5JArg7j/g2800/6n4oXvtv0hf6SVRuP+DbskHyfimOn8Wjf/bazrV8/nCVO&#10;VGNmmvv/AO3jtyzKfBjCYyljaOZ1+anKM0nGVrxaaT/cXtda6/M5T/g3Dtt/x1+I03/PPQYE/wC+&#10;rgH/ANlr9dq+Qv8Agml/wTAn/YA8XeKtTm8XQ+Jh4jtILVESwNsYPLdmJJLtnO4enSvr2vZ4ewdX&#10;DYGNKsrSu9Pn5H5b42cS5fn3FtfMsrqe0oyjTSlZq9oRT0kk9HdbBRRRXtn5OFFFFAH8uP8AweX/&#10;APKUzw//ANiNY/8ApRdV/Qx/wS2/5Rk/s5/9kw8Nf+mq2r+ef/g8v/5SmeH/APsRrH/0ouq/oY/4&#10;Jbf8oyf2c/8AsmHhr/01W1AH5m/8Htv/ACZB8IP+x5f/ANILivy5/wCCYX/JtMn/AGGLj/0GOv1G&#10;/wCD23/kyD4Qf9jy/wD6QXFflz/wTC/5Npk/7DFx/wCgx0maU/hl6fqj6KoozmimZhRRnmigAooJ&#10;xRmgAoozRmgAoozit7wt8K/E/jmdItF8O67q0kn3Vs7CWct9NqmgDBor6T+Ff/BI748fFQxyL4Nk&#10;8PWcmM3Gt3KWe36xEmb/AMcr6V+E3/BvhczSQzeOPHscEecyWui2u5z6gSy8D67D9KAPzXJ4r1X4&#10;AfsR/FH9pxkk8IeEtSvtPZth1KZPs9ip7/vnwrEdwpJHpX6o6T+yz+yf+w3pyXuuP4Rt7y0G43fi&#10;PUUvLuVh/diY4Lf7McY+led/Gv8A4OAvhX8PYJLHwHoeseMJLdfLhlMX9m2PHAxvHmbf+2YrhxWa&#10;YTDL99US8uv3LU+w4d8P+I89dsqwdSov5uW0PnOVor7zH/Zj/wCCCOj6HHb6l8U/ED6xdcMdI0km&#10;K1T2ec4d/oqpj1NfQXxV/a7+AP8AwTZ8Hjw2lxo2jz2ab4/DuhxLLfOxHDSIpyrNx88pBPXJr8p/&#10;2pP+C0nxi+NkF0JvE1r4C8OsCPsmjt9kAX/buGJkY464YD0UV+cvxm/4KH+F/Cl3dR6XJceLNWZi&#10;ZJUciAuepaVuX+q5B9a+cqcS1sTL2WWUnJ93sv682vQ/cMD4C5ZkVJY/j7MYUIb+yg7zl5Xs2/NQ&#10;jL/Ej9Qv22f+C2nxC/aMstS0rw9J/wAK78GSKySx29zm9uYe/nXGBtBHVUwACQSwyT+UX7QX/BQf&#10;S/C0U2neDvK1nUySrXzfNaw+6n/lofp8vueleNWGs/Gf/goJ8RYPCnhPQ/EHim/1CQLb6FoFnJJG&#10;uTwXC5+UdS8hwMEkgDj9jP8Aglt/wZ0yW2oaX4w/ai1WJo49s48DaLd7g7ddl5eRnBUdCkB5P/LT&#10;HBvC8NzrVPrGaT55dui/rsrL1OXiDxzweWYKWSeH2FWEo7Oq1+8l0ur3s/70nKXblaPy2/4J+/8A&#10;BL347f8ABZH4zXH/AAitncXGlwXKRa54s1TcumaQCAdhb+KQIcrDHlsY4AOa/qX/AOCVX/BHn4U/&#10;8EnfhW+k+C7I6t4s1aJF13xVfRL/AGhqrLztBH+qgDZKxKcDgks3zV9F/CX4PeF/gN8P9N8J+C/D&#10;+k+GfDejx+VZ6dp1usFvAvfCrxknkk8k8nJrpa+sjFRXLFWSP5vxGIq16sq1eTlOTbbbbbb3bb1b&#10;fcKKKKoxCiiigAooooAKKKKACjrRRQAYoxRRQAAYooooAKKKKACiiigD+XH/AIPL/wDlKZ4f/wCx&#10;Gsf/AEouq/oY/wCCW3/KMn9nP/smHhr/ANNVtX88/wDweX/8pTPD/wD2I1j/AOlF1X9DH/BLb/lG&#10;T+zn/wBkw8Nf+mq2oA/M3/g9t/5Mg+EH/Y8v/wCkFxXi/wDwbXf8EqPD37a//BO/UPF2p+Kta0S7&#10;tvGF/pogtYI5I2WOC0cNluckykfgK9o/4Pbf+TIPhB/2PL/+kFxX5w/8Ejv2/viH+zD+yrN4d8K/&#10;ES48K6bNrlzfPZxzQoGldIVL4cE8hFH/AAGvPzLMI4Oj7acW1e1lufbcA8GYjijMnlWGqwpycHLm&#10;m2o+61pom766aH7W3X/BvR4dP+q+JGtr6b9OiP8AJhVG4/4N4rHP7r4nXi/72jq3/tUV8AP/AMFg&#10;/jRIf+S2ah+F3bD/ANlqE/8ABYf4yj/mt1//AOB1v/hXgf640P8An1P7l/mfsn/EsGcLfMMN/wCB&#10;T/8AkT78P/Bu/Hu+X4pSY99D/wDt1SRf8G8VqH/efFCdh6LooB/9G18CR/8ABYb40BPl+Nd+w7/6&#10;XbN/7LVLUP8AgsF8XHjIuPjlqEK9yNUgjx+IxS/1woPalP7l/mP/AIlhzdazzHDJf4pf/In6MWX/&#10;AAb0+H0b/SPiRrMnr5Wmxr/NjW9pX/Bvz8O7Vt15408W3QHXakEf/spr8mfE3/BXDxpcxst9+0Rr&#10;cfqsXjFoyfwSUGvJ/H//AAUa8P8AiQN/wkHxS1DXieonv7q+3f8AoQp/61VJfwsNN/15JiX0eMHQ&#10;f/Cjn2GpL1T/APSpwP3CvP8Agkr+y78NDu8S+M7qNo/vJqHia2tR+QCt+tUf+FefsC/ByTzLrUPC&#10;Go3EfXztZu9SJx/sLIyH8Fr8B9V/4KB/DnTwfLvtSvGHTybNuf8AvrFcvrX/AAUz8M2gYWPh/Wrx&#10;uxleOFT+OWP6Uv7azep/CwtvW/62L/4hb4a4LXMeIVO2/s1H/wBt9qf0O3v/AAU2/Yx+Cif8Uz4P&#10;sdRlh6HRfB8MTk/784iz9cmuP8Xf8HFnhjQ4mg8G/CvUGj/he/v4rRR9Y4lf/wBCr+d7xH/wU71y&#10;5DLpPhfS7L0N3cPckf8AfIjrjNW/b3+JXiF2jt7yys93RbSyXI+hbcaLcQ1t+Wn93/2woz8E8sei&#10;xGMa/wAST/8ATP5H74fEL/g4Q+L/AIiEiaDonhDw6rcK/wBmkvJE+hdtufqp+lfLP7Qv/BWD4meO&#10;zL/wnHxj1KxhcHdZQ6immQMPQwQbFb8VJr83Phd+z5+1b+2aVj8H+CvjD4ytLg7TLpmk3f2AZ/vy&#10;oqwqPdmAr6h+Bf8AwaXftgfGB4Ztc8P+F/h/bzEF317W43lTPcpbeaf60f6vY+v/AL3inbsr2/Rf&#10;gV/xGzhDKXfhvIKaktp1OVyX4Tl/5OjiviL/AMFDfAuiyyyJqGpeJb5uv2eMtuPvJIQMe4z9K8R8&#10;d/8ABSjxLrAePQNJsNGRuFlmP2mUfmAufqDX7Lfst/8ABkv4N0Bob74yfGDXPEknDNpfhXT002BT&#10;3DXE5leRT/sxxH3r9Gv2Vf8AghN+yp+x5eWl94T+D/hm81qxIaHVddi/te8icdHR7jcEYf3kCmu7&#10;C8K5fR1lHnf953/DRfgfJcQfSH4zzNOnSrrDw7Uo8r/8CfNNfKSP5c/2ev8AgmX+1l/wUw1O2vvD&#10;PgPxp4i02/IaPV9TH9n6Sqn+JZZikW3v+7z7Amv1k/YX/wCDLPQ9ESx1f9oT4hS65dcSTeHfCe63&#10;tV77HvJAJH9Dsjj74PRq/eELgUuK+gp04wjywVl2R+L4vGYjFVXXxU5TnLeUm5N+rd2zzH9l/wDY&#10;z+Fv7FvgC38M/C3wL4d8F6RbxhCmn2oWa5x/FNMcyzOe7yMzH1r04UUVRzBRRRQAUUUUAFFFFABR&#10;RRQAUUUUAFFFFABRRRQAUUUUAFFFFABRRRQB/Lj/AMHl/wDylM8P/wDYjWP/AKUXVf0Mf8Etv+UZ&#10;P7Of/ZMPDX/pqtq/nn/4PL/+Upnh/wD7Eax/9KLqv6GP+CW3/KMn9nP/ALJh4a/9NVtQB+Zv/B7b&#10;/wAmQfCD/seX/wDSC4r8hf2A/wDggB+0F/wUo+Af/CyPhnb+DpvDY1OfST/aWs/ZLgTwqjP8mw/L&#10;iRcHPPNfr1/we2/8mQfCD/seX/8ASC4r1L/gzq/5RCy/9j1qv/oq1oA/Jp/+DQr9shHIGj/D1vce&#10;J48H/wAcr86Pjj8G9c/Z5+MXibwL4ligg8QeEtSn0rUI4ZRLGs8TlH2sPvLkcHuK/vSr+K//AILk&#10;6D/wjX/BXX9oK027QvjC7kA/39r/APs1AHdf8E6/+De/48f8FPfgO/xG+G958P7fw5Hqk+judZ1e&#10;W2nWeFY2cFEgk42yoQc85r6T0n/gy6/akuv+Pzxl8FbVf9jWNQlYf+SQH61+gP8AwZc699s/4Jqe&#10;NtP3Z+w+PLmXHp5lnaf/ABFfsFQB/NPoX/Bk18cLrb/aPxY+GNn6+RDe3GPzjSu88M/8GP3ihiv9&#10;sfHzQUX+IWfh2ViP++phX9DlFAH4W+EP+DIHwLblW1/48eLLv+9Hp+g29v8AkzyP/wCg17N8M/8A&#10;gzQ/ZV8Hzxza5r3xc8XOuN8N5rVra27fhb2ySD/v5X62UUAfEPwz/wCDcX9iv4V+W1j8B/DuoSR4&#10;zJrOoX2rbz6lbmd0/AKB7V9EfC/9hj4MfBZIx4T+FPw98PtD9x7LQLaORPowTI/OvVqKAERFjQKq&#10;hVUYAA4FLRRQAUUUUAFFFFABRRRQAUUUUAFFFFABRRRQAUUUUAFFFFABRRRQAUUUUAFFFFABRRRQ&#10;AUUUUAfy4/8AB5f/AMpTPD//AGI1j/6UXVf0Mf8ABLb/AJRk/s5/9kw8Nf8Apqtq/nn/AODy/wD5&#10;SmeH/wDsRrH/ANKLqv6GP+CW3/KMn9nP/smHhr/01W1AH5m/8Htv/JkHwg/7Hl//AEguK9S/4M6v&#10;+UQsv/Y9ar/6Kta8t/4Pbf8AkyD4Qf8AY8v/AOkFxXqX/BnV/wAohZf+x61X/wBFWtAH6rV/HH/w&#10;cfaF/wAI/wD8FovjhHt2/aNUt7r6+ZaQP/Wv7HK/kR/4On9I/sf/AILcfFb5cLc2uj3APru0u1z+&#10;uaAP04/4Mj9d+1fsj/GbT93/AB5+LLWYD/ftAP8A2Sv22r8Hv+DH7V93w0+Pdhn/AFep6XcY/wB6&#10;Kdf/AGWv3hoAKKKKACiiigAooooAKKKKACiiigAooooAKKKKACiiigAooooAKKKKACiiigAooooA&#10;KKKKACiiigAooooAKKKKACiiigD+XH/g8v8A+Upnh/8A7Eax/wDSi6r+hj/glt/yjJ/Zz/7Jh4a/&#10;9NVtX88//B5f/wApTPD/AP2I1j/6UXVf0Mf8Etv+UZP7Of8A2TDw1/6aragD8zf+D23/AJMg+EH/&#10;AGPL/wDpBcV6l/wZ1f8AKIWX/setV/8ARVrXlv8Awe2/8mQfCD/seX/9ILivUv8Agzq/5RCy/wDY&#10;9ar/AOirWgD9Vq/k5/4O5NK/s7/gs14mmx/x/eGtHnzjri38v/2Sv6xq/lb/AODxrTxZf8FdrWQD&#10;H2zwHpUp98TXaf8AslAH1B/wY76ju1H9oa0z92PRZsfU3g/pX9Alfzvf8GO99s+Lf7Q1tn/WaRok&#10;uP8AdmvB/wCzV/RDQAUUUUAFFFFABRRRQAUUUUAFFFFABRRRQAUUUUAFFFFABRRRQAUUUUAFFFFA&#10;BRRRQAUUUUAFFFFABRRRQAUUUUAFFFFAH8uP/B5f/wApTPD/AP2I1j/6UXVf0Mf8Etv+UZP7Of8A&#10;2TDw1/6arav55/8Ag8v/AOUpnh//ALEax/8ASi6r+hj/AIJbf8oyf2c/+yYeGv8A01W1AH5m/wDB&#10;7b/yZB8IP+x5f/0guK9S/wCDOr/lELL/ANj1qv8A6Kta8t/4Pbf+TIPhB/2PL/8ApBcV6l/wZ1f8&#10;ohZf+x61X/0Va0AfqtX8uf8Awef2f2X/AIKueFZP+fj4aabJ9cajqa/+y1/UZX8wf/B6vGw/4Kk+&#10;AGx8rfCvTwD7jV9Y/wARQB6L/wAGQV5s/aW+O1v/AM9PDOnyY/3bqQf+zV/RvX83f/BkU5H7XHxr&#10;XPyt4QtSR9L1f8a/pEoAKKKKACiiigAooooAKKKKACiiigAooooAKKKKACiiigAooooAKKKKACii&#10;igAooooAKKKKACiiigAooooAKKKKACiiigD+XH/g8v8A+Upnh/8A7Eax/wDSi6r+hj/glt/yjJ/Z&#10;z/7Jh4a/9NVtX88//B5f/wApTPD/AP2I1j/6UXVf0Mf8Etv+UZP7Of8A2TDw1/6aragD8zf+D23/&#10;AJMg+EH/AGPL/wDpBcV6l/wZ1f8AKIWX/setV/8ARVrXlv8Awe2/8mQfCD/seX/9ILivmL/ggB/w&#10;cQ/Aj/gmF+wXJ8M/iLpXxGvPELeJb7VxJomlW1za+TMkCoN0lzG27MbZG3HTk0Af0i1/MR/wes/8&#10;pPPh5/2S6x/9O2rV+h//ABGZ/smf9AD40/8AhP2X/wAm1+Mv/BxV/wAFOfh7/wAFWP2z/Cvj/wCG&#10;tn4nsdB0TwVbeH5012zitbhrmO+vp2KrHLICmy5jwSwOdwxwCQD62/4Mjj/xmZ8Zf+xLg/8AS6Kv&#10;6TK/kd/4Nw/+Crnwx/4JO/H34ieKPidY+Lb6x8U+H4dLshoNlFdSpItysrbxJNEAu1eoJOe1fr1/&#10;xGZ/smf9AD40/wDhP2X/AMm0AfrRRX5L/wDEZn+yZ/0APjT/AOE/Zf8AybR/xGZ/smf9AD40/wDh&#10;P2X/AMm0AfrRRX5L/wDEZn+yZ/0APjT/AOE/Zf8AybR/xGZ/smf9AD40/wDhP2X/AMm0AfrRRX5L&#10;/wDEZn+yZ/0APjT/AOE/Zf8AybR/xGZ/smf9AD40/wDhP2X/AMm0AfrRRX5L/wDEZn+yZ/0APjT/&#10;AOE/Zf8AybR/xGZ/smf9AD40/wDhP2X/AMm0AfrRRX5L/wDEZn+yZ/0APjT/AOE/Zf8AybR/xGZ/&#10;smf9AD40/wDhP2X/AMm0AfrRRX5L/wDEZn+yZ/0APjT/AOE/Zf8AybR/xGZ/smf9AD40/wDhP2X/&#10;AMm0AfrRRX5L/wDEZn+yZ/0APjT/AOE/Zf8AybR/xGZ/smf9AD40/wDhP2X/AMm0AfrRRX5L/wDE&#10;Zn+yZ/0APjT/AOE/Zf8AybR/xGZ/smf9AD40/wDhP2X/AMm0AfrRRX5L/wDEZn+yZ/0APjT/AOE/&#10;Zf8AybR/xGZ/smf9AD40/wDhP2X/AMm0AfrRRX5L/wDEZn+yZ/0APjT/AOE/Zf8AybR/xGZ/smf9&#10;AD40/wDhP2X/AMm0AfrRRX5L/wDEZn+yZ/0APjT/AOE/Zf8AybR/xGZ/smf9AD40/wDhP2X/AMm0&#10;AfrRRX5L/wDEZn+yZ/0APjT/AOE/Zf8AybR/xGZ/smf9AD40/wDhP2X/AMm0AfrRRX5L/wDEZn+y&#10;Z/0APjT/AOE/Zf8AybR/xGZ/smf9AD40/wDhP2X/AMm0AfrRRX5L/wDEZn+yZ/0APjT/AOE/Zf8A&#10;ybR/xGZ/smf9AD40/wDhP2X/AMm0AfrRRX5L/wDEZn+yZ/0APjT/AOE/Zf8AybR/xGZ/smf9AD40&#10;/wDhP2X/AMm0AfrRRX5L/wDEZn+yZ/0APjT/AOE/Zf8AybR/xGZ/smf9AD40/wDhP2X/AMm0AfrR&#10;RX5L/wDEZn+yZ/0APjT/AOE/Zf8AybR/xGZ/smf9AD40/wDhP2X/AMm0Afmz/wAHl/8AylM8P/8A&#10;YjWP/pRdV/Qx/wAEtv8AlGT+zn/2TDw1/wCmq2r+WX/g4P8A+Ck3w/8A+Co/7a+l/EL4b2fiaz0K&#10;y8NW2kSJrlpFa3BmjlmdiFjlkG3Ei4O7PXiv6mv+CW3/ACjJ/Zz/AOyYeGv/AE1W1AHK/wDBUj/g&#10;k58Ov+Ct/wALPDnhD4ka1420XTfC+qnWLSXw3eWttPJMYXh2uZ7edSm1ycBQc457V8Q/8QVP7LP/&#10;AEP37QH/AIPNI/8AlZX6/UUAfkD/AMQVP7LP/Q/ftAf+DzSP/lZR/wAQVP7LP/Q/ftAf+DzSP/lZ&#10;X6/UUAfkD/xBU/ss/wDQ/ftAf+DzSP8A5WUf8QVP7LP/AEP37QH/AIPNI/8AlZX6/UUAfkD/AMQV&#10;P7LP/Q/ftAf+DzSP/lZR/wAQVP7LP/Q/ftAf+DzSP/lZX6/UUAfkD/xBU/ss/wDQ/ftAf+DzSP8A&#10;5WUf8QVP7LP/AEP37QH/AIPNI/8AlZX6/UUAfkD/AMQVP7LP/Q/ftAf+DzSP/lZR/wAQVP7LP/Q/&#10;ftAf+DzSP/lZX6/UUAfkD/xBU/ss/wDQ/ftAf+DzSP8A5WUf8QVP7LP/AEP37QH/AIPNI/8AlZX6&#10;/UUAfkD/AMQVP7LP/Q/ftAf+DzSP/lZR/wAQVP7LP/Q/ftAf+DzSP/lZX6/UUAfkD/xBU/ss/wDQ&#10;/ftAf+DzSP8A5WUf8QVP7LP/AEP37QH/AIPNI/8AlZX6/UUAfkD/AMQVP7LP/Q/ftAf+DzSP/lZR&#10;/wAQVP7LP/Q/ftAf+DzSP/lZX6/UUAfkD/xBU/ss/wDQ/ftAf+DzSP8A5WUf8QVP7LP/AEP37QH/&#10;AIPNI/8AlZX6/UUAfkD/AMQVP7LP/Q/ftAf+DzSP/lZR/wAQVP7LP/Q/ftAf+DzSP/lZX6/UUAfk&#10;D/xBU/ss/wDQ/ftAf+DzSP8A5WUf8QVP7LP/AEP37QH/AIPNI/8AlZX6/UUAfkD/AMQVP7LP/Q/f&#10;tAf+DzSP/lZR/wAQVP7LP/Q/ftAf+DzSP/lZX6/UUAfkD/xBU/ss/wDQ/ftAf+DzSP8A5WUf8QVP&#10;7LP/AEP37QH/AIPNI/8AlZX6/UUAfkD/AMQVP7LP/Q/ftAf+DzSP/lZR/wAQVP7LP/Q/ftAf+DzS&#10;P/lZX6/UUAfkD/xBU/ss/wDQ/ftAf+DzSP8A5WUf8QVP7LP/AEP37QH/AIPNI/8AlZX6/UUAfkD/&#10;AMQVP7LP/Q/ftAf+DzSP/lZR/wAQVP7LP/Q/ftAf+DzSP/lZX6/UUAfkD/xBU/ss/wDQ/ftAf+Dz&#10;SP8A5WUf8QVP7LP/AEP37QH/AIPNI/8AlZX6/UUAfkD/AMQVP7LP/Q/ftAf+DzSP/lZR/wAQVP7L&#10;P/Q/ftAf+DzSP/lZX6/UUAfkD/xBU/ss/wDQ/ftAf+DzSP8A5WV+qHwC+Dmm/s7fAzwX8P8ARZ7+&#10;60XwLoNj4esJr50kupre0t0t42lZFRTIUjUsVVQSThQOB11FAH//2VBLAQItABQABgAIAAAAIQDt&#10;MVxKGAEAAHoCAAATAAAAAAAAAAAAAAAAAAAAAABbQ29udGVudF9UeXBlc10ueG1sUEsBAi0AFAAG&#10;AAgAAAAhADj9If/WAAAAlAEAAAsAAAAAAAAAAAAAAAAASQEAAF9yZWxzLy5yZWxzUEsBAi0AFAAG&#10;AAgAAAAhAERVxqKkKQAAbxgBAA4AAAAAAAAAAAAAAAAASAIAAGRycy9lMm9Eb2MueG1sUEsBAi0A&#10;FAAGAAgAAAAhAOlHuZPiAAAACgEAAA8AAAAAAAAAAAAAAAAAGCwAAGRycy9kb3ducmV2LnhtbFBL&#10;AQItAAoAAAAAAAAAIQD6GK8NVEMAAFRDAAAVAAAAAAAAAAAAAAAAACctAABkcnMvbWVkaWEvaW1h&#10;Z2U3LmpwZWdQSwECLQAUAAYACAAAACEAAI8A4+4AAAA8BAAAGQAAAAAAAAAAAAAAAACucAAAZHJz&#10;L19yZWxzL2Uyb0RvYy54bWwucmVsc1BLAQItAAoAAAAAAAAAIQCLM0kJfxgAAH8YAAAVAAAAAAAA&#10;AAAAAAAAANNxAABkcnMvbWVkaWEvaW1hZ2U1LmpwZWdQSwECLQAKAAAAAAAAACEAGSXcccIAAADC&#10;AAAAFAAAAAAAAAAAAAAAAACFigAAZHJzL21lZGlhL2ltYWdlNC5wbmdQSwECLQAKAAAAAAAAACEA&#10;DO3hNqgCAACoAgAAFAAAAAAAAAAAAAAAAAB5iwAAZHJzL21lZGlhL2ltYWdlMy5wbmdQSwECLQAK&#10;AAAAAAAAACEA+HNLDLAAAACwAAAAFAAAAAAAAAAAAAAAAABTjgAAZHJzL21lZGlhL2ltYWdlMi5w&#10;bmdQSwECLQAKAAAAAAAAACEADZEybQt0AAALdAAAFAAAAAAAAAAAAAAAAAA1jwAAZHJzL21lZGlh&#10;L2ltYWdlMS5qcGdQSwECLQAKAAAAAAAAACEAf4SrWNlTAADZUwAAFQAAAAAAAAAAAAAAAAByAwEA&#10;ZHJzL21lZGlhL2ltYWdlNi5qcGVnUEsFBgAAAAAMAAwACwMAAH5XAQAAAA==&#10;">
                <v:group id="Group 208" o:spid="_x0000_s1180" style="position:absolute;width:56394;height:24637" coordsize="56394,24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group id="Group 453" o:spid="_x0000_s1181" style="position:absolute;top:3783;width:47910;height:20854" coordsize="47910,20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v:shape id="Picture 452" o:spid="_x0000_s1182" type="#_x0000_t75" style="position:absolute;top:4493;width:47910;height:16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RljFAAAA3AAAAA8AAABkcnMvZG93bnJldi54bWxEj0Frg0AUhO+F/oflFXqra4NNxWYTSiA0&#10;h1xqpNDb031RiftW3E3Uf58tFHIcZuYbZrWZTCeuNLjWsoLXKAZBXFndcq2gOO5eUhDOI2vsLJOC&#10;mRxs1o8PK8y0HfmbrrmvRYCwy1BB432fSemqhgy6yPbEwTvZwaAPcqilHnAMcNPJRRwvpcGWw0KD&#10;PW0bqs75xSjo8x/6msvy/WC639QmidsWh1Sp56fp8wOEp8nfw//tvVaQvC3g70w4An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rkZYxQAAANwAAAAPAAAAAAAAAAAAAAAA&#10;AJ8CAABkcnMvZG93bnJldi54bWxQSwUGAAAAAAQABAD3AAAAkQMAAAAA&#10;">
                      <v:imagedata r:id="rId48" o:title=""/>
                      <v:path arrowok="t"/>
                    </v:shape>
                    <v:group id="Group 112" o:spid="_x0000_s1183" style="position:absolute;width:32530;height:18171" coordorigin="995,51" coordsize="5598,3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<v:group id="Group 108" o:spid="_x0000_s1184" style="position:absolute;left:1851;top:59;width:2806;height:2965" coordorigin="1851,59" coordsize="2806,2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<v:shape id="Freeform 109" o:spid="_x0000_s1185" style="position:absolute;left:1851;top:59;width:2529;height:2901;visibility:visible;mso-wrap-style:square;v-text-anchor:top" coordsize="2806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kpcMA&#10;AADcAAAADwAAAGRycy9kb3ducmV2LnhtbERPS2vCQBC+F/wPyxS81Y2Bqk2zkaAUbT1Fe+ltyE4e&#10;NDsbs6um/75bKHibj+856Xo0nbjS4FrLCuazCARxaXXLtYLP09vTCoTzyBo7y6Tghxyss8lDiom2&#10;Ny7oevS1CCHsElTQeN8nUrqyIYNuZnviwFV2MOgDHGqpB7yFcNPJOIoW0mDLoaHBnjYNld/Hi1Gw&#10;3X+svnZL+YLvcVUduDjnyw6Vmj6O+SsIT6O/i//dex3mz5/h75lw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5kpcMAAADcAAAADwAAAAAAAAAAAAAAAACYAgAAZHJzL2Rv&#10;d25yZXYueG1sUEsFBgAAAAAEAAQA9QAAAIgDAAAAAA==&#10;" path="m1158,1175r-324,l2805,2965,1158,1175xe" stroked="f">
                          <v:path arrowok="t" o:connecttype="custom" o:connectlocs="1044,1207;752,1207;2528,2959;1044,1207" o:connectangles="0,0,0,0"/>
                        </v:shape>
                        <v:shape id="Freeform 110" o:spid="_x0000_s1186" style="position:absolute;left:1851;top:59;width:2806;height:2965;visibility:visible;mso-wrap-style:square;v-text-anchor:top" coordsize="2806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60sMA&#10;AADcAAAADwAAAGRycy9kb3ducmV2LnhtbERPO2/CMBDeK/U/WFepW3HCQCBgooiqamgnoEu3U3x5&#10;iPgcYjek/x5XqsR2n77nbbLJdGKkwbWWFcSzCARxaXXLtYKv09vLEoTzyBo7y6Tglxxk28eHDaba&#10;XvlA49HXIoSwS1FB432fSunKhgy6me2JA1fZwaAPcKilHvAawk0n51G0kAZbDg0N9rRrqDwff4yC&#10;1+Jj+f2eyBXu51X1yYdLnnSo1PPTlK9BeJr8XfzvLnSYHy/g75lwgd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z60sMAAADcAAAADwAAAAAAAAAAAAAAAACYAgAAZHJzL2Rv&#10;d25yZXYueG1sUEsFBgAAAAAEAAQA9QAAAIgDAAAAAA==&#10;" path="m695,l487,,120,1,59,26,16,74,,139,,1175r1,115l26,1351r48,43l139,1410r556,l757,1396r49,-42l832,1294r2,-23l834,1175r324,l834,822,833,120,828,98,795,42,740,7,718,2,695,xe" stroked="f">
                          <v:path arrowok="t" o:connecttype="custom" o:connectlocs="695,59;487,59;120,60;59,85;16,133;0,198;0,1234;1,1349;26,1410;74,1453;139,1469;695,1469;757,1455;806,1413;832,1353;834,1330;834,1234;1158,1234;834,881;833,179;828,157;795,101;740,66;718,61;695,59" o:connectangles="0,0,0,0,0,0,0,0,0,0,0,0,0,0,0,0,0,0,0,0,0,0,0,0,0"/>
                        </v:shape>
                      </v:group>
                      <v:group id="Group 111" o:spid="_x0000_s1187" style="position:absolute;left:1787;top:59;width:2643;height:2918" coordorigin="1787,59" coordsize="2643,2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shape id="Freeform 112" o:spid="_x0000_s1188" style="position:absolute;left:1787;top:59;width:2643;height:2918;visibility:visible;mso-wrap-style:square;v-text-anchor:top" coordsize="2806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Qv8UA&#10;AADcAAAADwAAAGRycy9kb3ducmV2LnhtbESPQWvCQBCF74L/YRmhN93YliLRVURILfRgo6XnITsm&#10;wexsyG5j8u87h4K3Gd6b977Z7AbXqJ66UHs2sFwkoIgLb2suDXxfsvkKVIjIFhvPZGCkALvtdLLB&#10;1Po759SfY6kkhEOKBqoY21TrUFTkMCx8Syza1XcOo6xdqW2Hdwl3jX5OkjftsGZpqLClQ0XF7fzr&#10;DPy8Znme9ZSd+q9x5M/L8fB+fDHmaTbs16AiDfFh/r/+sIK/FFp5Ri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ZC/xQAAANwAAAAPAAAAAAAAAAAAAAAAAJgCAABkcnMv&#10;ZG93bnJldi54bWxQSwUGAAAAAAQABAD1AAAAigMAAAAA&#10;" path="m,139l16,74,59,26,120,1,487,,695,r23,2l778,28r42,49l834,823,2805,2965,834,1175r,96l832,1294r-26,60l757,1396r-62,14l487,1410r-348,l116,1408,56,1382,14,1333,,1175,,823,,139xe" filled="f" strokeweight="1pt">
                          <v:path arrowok="t" o:connecttype="custom" o:connectlocs="0,195;15,131;56,84;113,59;459,58;655,58;676,60;733,86;772,134;786,868;2642,2976;786,1214;786,1309;784,1332;759,1391;713,1432;655,1446;459,1446;131,1446;109,1444;53,1418;13,1370;0,1214;0,868;0,195" o:connectangles="0,0,0,0,0,0,0,0,0,0,0,0,0,0,0,0,0,0,0,0,0,0,0,0,0"/>
                        </v:shape>
                        <v:shape id="Picture 113" o:spid="_x0000_s1189" type="#_x0000_t75" style="position:absolute;left:1904;top:112;width:730;height:1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a2orDAAAA3AAAAA8AAABkcnMvZG93bnJldi54bWxET81qwkAQvhd8h2WEXkrdpAVpomuQUmmx&#10;p5g8wJgdk2B2NmTXGN++Kwi9zcf3O+tsMp0YaXCtZQXxIgJBXFndcq2gLHavHyCcR9bYWSYFN3KQ&#10;bWZPa0y1vXJO48HXIoSwS1FB432fSumqhgy6he2JA3eyg0Ef4FBLPeA1hJtOvkXRUhpsOTQ02NNn&#10;Q9X5cDEKinL8koVf8svvPs/f6/3x+5YclXqeT9sVCE+T/xc/3D86zI8TuD8TLp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raisMAAADcAAAADwAAAAAAAAAAAAAAAACf&#10;AgAAZHJzL2Rvd25yZXYueG1sUEsFBgAAAAAEAAQA9wAAAI8DAAAAAA==&#10;">
                          <v:imagedata r:id="rId75" o:title=""/>
                        </v:shape>
                        <v:shape id="Picture 114" o:spid="_x0000_s1190" type="#_x0000_t75" style="position:absolute;left:1933;top:1245;width:667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Cl3IAAAA3AAAAA8AAABkcnMvZG93bnJldi54bWxEj0FrwkAQhe+F/odlCt7qph4kpK5ii0IP&#10;olTbQm/T7JiEZmfT3VVTf71zELzN8N68981k1rtWHSnExrOBp2EGirj0tuHKwMdu+ZiDignZYuuZ&#10;DPxThNn0/m6ChfUnfqfjNlVKQjgWaKBOqSu0jmVNDuPQd8Si7X1wmGQNlbYBTxLuWj3KsrF22LA0&#10;1NjRa03l7/bgDGR/X4vPzep8zve78Tx8h8NP/rI2ZvDQz59BJerTzXy9frOCPxJ8eUYm0NM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UwpdyAAAANwAAAAPAAAAAAAAAAAA&#10;AAAAAJ8CAABkcnMvZG93bnJldi54bWxQSwUGAAAAAAQABAD3AAAAlAMAAAAA&#10;">
                          <v:imagedata r:id="rId76" o:title=""/>
                        </v:shape>
                      </v:group>
                      <v:group id="Group 115" o:spid="_x0000_s1191" style="position:absolute;left:1863;top:92;width:4702;height:3086" coordorigin="1863,92" coordsize="4702,3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shape id="Freeform 116" o:spid="_x0000_s1192" style="position:absolute;left:1879;top:92;width:4686;height:3058;visibility:visible;mso-wrap-style:square;v-text-anchor:top" coordsize="4686,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wzgL8A&#10;AADcAAAADwAAAGRycy9kb3ducmV2LnhtbERPzYrCMBC+C75DGMGbplsXka5RRFwUVg9qH2BoZpuu&#10;zaQ0Wa1vbwTB23x8vzNfdrYWV2p95VjBxzgBQVw4XXGpID9/j2YgfEDWWDsmBXfysFz0e3PMtLvx&#10;ka6nUIoYwj5DBSaEJpPSF4Ys+rFriCP361qLIcK2lLrFWwy3tUyTZCotVhwbDDa0NlRcTv9WAfNl&#10;8pkbm8vNYRu6nz/i1Z6UGg661ReIQF14i1/unY7z0xSez8QL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XDOAvwAAANwAAAAPAAAAAAAAAAAAAAAAAJgCAABkcnMvZG93bnJl&#10;di54bWxQSwUGAAAAAAQABAD1AAAAhAMAAAAA&#10;" path="m1441,1175r-607,l4685,3058,1441,1175xe" stroked="f">
                          <v:path arrowok="t" o:connecttype="custom" o:connectlocs="1441,1226;834,1226;4685,3109;1441,1226" o:connectangles="0,0,0,0"/>
                        </v:shape>
                        <v:shape id="Freeform 117" o:spid="_x0000_s1193" style="position:absolute;left:1863;top:120;width:4686;height:3058;visibility:visible;mso-wrap-style:square;v-text-anchor:top" coordsize="4686,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WG8EA&#10;AADcAAAADwAAAGRycy9kb3ducmV2LnhtbERPzWrCQBC+C77DMgVvZlMtUtKsIqJUaD00zQMM2TEb&#10;zc6G7DZJ375bKPQ2H9/v5LvJtmKg3jeOFTwmKQjiyumGawXl52n5DMIHZI2tY1LwTR522/ksx0y7&#10;kT9oKEItYgj7DBWYELpMSl8ZsugT1xFH7up6iyHCvpa6xzGG21au0nQjLTYcGwx2dDBU3Ysvq4D5&#10;vn4qjS3l8fIaprcb8f6dlFo8TPsXEIGm8C/+c591nL9aw+8z8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QlhvBAAAA3AAAAA8AAAAAAAAAAAAAAAAAmAIAAGRycy9kb3du&#10;cmV2LnhtbFBLBQYAAAAABAAEAPUAAACGAwAAAAA=&#10;" path="m695,l487,,120,1,59,26,16,74,,139,,1175r1,115l26,1351r48,43l139,1410r556,l757,1396r49,-42l832,1294r2,-23l834,1175r607,l834,823,833,120,828,98,795,42,740,7,718,2,695,xe" stroked="f">
                          <v:path arrowok="t" o:connecttype="custom" o:connectlocs="695,51;487,51;120,52;59,77;16,125;0,190;0,1226;1,1341;26,1402;74,1445;139,1461;695,1461;757,1447;806,1405;832,1345;834,1322;834,1226;1441,1226;834,874;833,171;828,149;795,93;740,58;718,53;695,51" o:connectangles="0,0,0,0,0,0,0,0,0,0,0,0,0,0,0,0,0,0,0,0,0,0,0,0,0"/>
                        </v:shape>
                      </v:group>
                      <v:shape id="Freeform 119" o:spid="_x0000_s1194" style="position:absolute;left:1691;top:51;width:4902;height:3057;visibility:visible;mso-wrap-style:square;v-text-anchor:top" coordsize="4686,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Ob8QA&#10;AADcAAAADwAAAGRycy9kb3ducmV2LnhtbESPQW/CMAyF70j8h8hIu60paDDWNSBAQnBjYzvsaDVe&#10;W9Y4VRLa7t8vSJO42XrP73vO14NpREfO15YVTJMUBHFhdc2lgs+P/eMShA/IGhvLpOCXPKxX41GO&#10;mbY9v1N3DqWIIewzVFCF0GZS+qIigz6xLXHUvq0zGOLqSqkd9jHcNHKWpgtpsOZIqLClXUXFz/lq&#10;IrfbYupemsvl1D/Jr+WhD/z8ptTDZNi8ggg0hLv5//qoY/3ZHG7PxAn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zm/EAAAA3AAAAA8AAAAAAAAAAAAAAAAAmAIAAGRycy9k&#10;b3ducmV2LnhtbFBLBQYAAAAABAAEAPUAAACJAwAAAAA=&#10;" path="m,139l16,74,59,26,120,1,487,,695,r23,2l778,28r42,49l834,823,4685,3058,834,1175r,96l832,1294r-26,60l757,1396r-62,14l487,1410r-348,l116,1408,56,1382,14,1333,,1175,,823,,139xe" filled="f" strokeweight="1pt">
                        <v:path arrowok="t" o:connecttype="custom" o:connectlocs="0,190;17,125;62,77;126,52;509,51;727,51;751,53;814,79;858,128;872,874;4901,3108;872,1226;872,1322;870,1345;843,1405;792,1447;727,1461;509,1461;145,1461;121,1459;59,1433;15,1384;0,1226;0,874;0,190" o:connectangles="0,0,0,0,0,0,0,0,0,0,0,0,0,0,0,0,0,0,0,0,0,0,0,0,0"/>
                      </v:shape>
                      <v:group id="Group 124" o:spid="_x0000_s1195" style="position:absolute;left:995;top:54;width:2319;height:2856" coordorigin="995,54" coordsize="2319,2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<v:shape id="Freeform 125" o:spid="_x0000_s1196" style="position:absolute;left:995;top:54;width:2319;height:2856;visibility:visible;mso-wrap-style:square;v-text-anchor:top" coordsize="2578,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rvcIA&#10;AADcAAAADwAAAGRycy9kb3ducmV2LnhtbERPyWrDMBC9B/oPYgq9xXJSkxbXSjCBhJwCTpfzYI0t&#10;U2tkLNVx/z4KFHqbx1un2M22FxONvnOsYJWkIIhrpztuFXy8H5avIHxA1tg7JgW/5GG3fVgUmGt3&#10;5YqmS2hFDGGfowITwpBL6WtDFn3iBuLINW60GCIcW6lHvMZw28t1mm6kxY5jg8GB9obq78uPVXA+&#10;9qXPjtNL9rXRB2mGqvxsZqWeHufyDUSgOfyL/9wnHec/r+D+TLx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eu9wgAAANwAAAAPAAAAAAAAAAAAAAAAAJgCAABkcnMvZG93&#10;bnJldi54bWxQSwUGAAAAAAQABAD1AAAAhwMAAAAA&#10;" path="m1565,l1050,,221,,155,14,97,45,50,90,17,147,1,212,,235r,940l14,1255r31,58l90,1360r57,33l212,1409r23,1l1050,1410,2577,2876,1500,1410r79,l1602,1407r64,-20l1720,1351r43,-49l1790,1242r10,-67l1800,823r,-602l1786,155,1755,97,1710,50,1653,17,1588,1,1565,xe" stroked="f">
                          <v:path arrowok="t" o:connecttype="custom" o:connectlocs="1408,54;945,54;199,54;139,68;87,98;45,143;15,200;1,264;0,287;0,1220;13,1300;40,1357;81,1404;132,1437;191,1453;211,1454;945,1454;2318,2910;1349,1454;1420,1454;1441,1451;1499,1431;1547,1395;1586,1347;1610,1287;1619,1220;1619,871;1619,273;1607,208;1579,150;1538,103;1487,71;1428,55;1408,54" o:connectangles="0,0,0,0,0,0,0,0,0,0,0,0,0,0,0,0,0,0,0,0,0,0,0,0,0,0,0,0,0,0,0,0,0,0"/>
                        </v:shape>
                      </v:group>
                      <v:group id="Group 126" o:spid="_x0000_s1197" style="position:absolute;left:995;top:54;width:2311;height:2857" coordorigin="995,54" coordsize="2311,2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<v:shape id="Freeform 127" o:spid="_x0000_s1198" style="position:absolute;left:995;top:54;width:2311;height:2857;visibility:visible;mso-wrap-style:square;v-text-anchor:top" coordsize="2578,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PmcIA&#10;AADcAAAADwAAAGRycy9kb3ducmV2LnhtbERP32vCMBB+H/g/hBP2NlMtG6UaRQsbwhBmN/D1aM62&#10;2FxKktnuv18Ewbf7+H7eajOaTlzJ+daygvksAUFcWd1yreDn+/0lA+EDssbOMin4Iw+b9eRphbm2&#10;Ax/pWoZaxBD2OSpoQuhzKX3VkEE/sz1x5M7WGQwRulpqh0MMN51cJMmbNNhybGiwp6Kh6lL+GgWf&#10;Xxm9Xs6nMO4cJcPxY18cpFXqeTpulyACjeEhvrv3Os5PU7g9E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0+ZwgAAANwAAAAPAAAAAAAAAAAAAAAAAJgCAABkcnMvZG93&#10;bnJldi54bWxQSwUGAAAAAAQABAD1AAAAhwMAAAAA&#10;" path="m,235l10,168,37,108,80,59,134,23,198,3,1050,r450,l1565,r23,1l1653,17r57,33l1755,97r31,58l1800,221r,601l1800,1175r-1,23l1783,1263r-33,57l1703,1365r-58,31l1579,1410r-79,l2577,2876,1050,1410r-815,l212,1409r-65,-16l90,1360,45,1313,14,1255,,1189r,-14l,822,,235xe" filled="f" strokeweight="1pt">
                          <v:path arrowok="t" o:connecttype="custom" o:connectlocs="0,287;9,221;33,161;72,112;120,76;177,57;941,54;1345,54;1403,54;1424,55;1482,71;1533,103;1573,150;1601,208;1614,273;1614,870;1614,1221;1613,1244;1598,1308;1569,1365;1527,1410;1475,1440;1415,1454;1345,1454;2310,2911;941,1454;211,1454;190,1453;132,1437;81,1405;40,1358;13,1300;0,1235;0,1221;0,870;0,287" o:connectangles="0,0,0,0,0,0,0,0,0,0,0,0,0,0,0,0,0,0,0,0,0,0,0,0,0,0,0,0,0,0,0,0,0,0,0,0"/>
                        </v:shape>
                        <v:shape id="Picture 128" o:spid="_x0000_s1199" type="#_x0000_t75" style="position:absolute;left:1072;top:131;width:1497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vgXAAAAA3AAAAA8AAABkcnMvZG93bnJldi54bWxET91qwjAUvh/4DuEI3q3pdBPpGkUcyu42&#10;qw9wSM7asuakJJlt394MBrs7H9/vKXej7cSNfGgdK3jKchDE2pmWawXXy/FxAyJEZIOdY1IwUYDd&#10;dvZQYmHcwGe6VbEWKYRDgQqaGPtCyqAbshgy1xMn7st5izFBX0vjcUjhtpPLPF9Liy2nhgZ7OjSk&#10;v6sfq+AtTrp6WQ3Tvqo/SQ4npz+sU2oxH/evICKN8V/85343af7qGX6fSR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O+BcAAAADcAAAADwAAAAAAAAAAAAAAAACfAgAA&#10;ZHJzL2Rvd25yZXYueG1sUEsFBgAAAAAEAAQA9wAAAIwDAAAAAA==&#10;">
                          <v:imagedata r:id="rId77" o:title=""/>
                        </v:shape>
                        <v:shape id="Picture 129" o:spid="_x0000_s1200" type="#_x0000_t75" style="position:absolute;left:1087;top:524;width:1430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2aMbCAAAA3AAAAA8AAABkcnMvZG93bnJldi54bWxET9tqwkAQfS/4D8sIvhSzUalKdBUplEoL&#10;hRo/YMiOm2B2NmTXXP6+Wyj0bQ7nOvvjYGvRUesrxwoWSQqCuHC6YqPgmr/NtyB8QNZYOyYFI3k4&#10;HiZPe8y06/mbukswIoawz1BBGUKTSemLkiz6xDXEkbu51mKIsDVSt9jHcFvLZZqupcWKY0OJDb2W&#10;VNwvD6sgfHy5c96Yux5Pn89Gbt4ffb9SajYdTjsQgYbwL/5zn3Wcv3qB32fiBfLw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mjGwgAAANwAAAAPAAAAAAAAAAAAAAAAAJ8C&#10;AABkcnMvZG93bnJldi54bWxQSwUGAAAAAAQABAD3AAAAjgMAAAAA&#10;">
                          <v:imagedata r:id="rId78" o:title=""/>
                        </v:shape>
                      </v:group>
                      <v:group id="Group 130" o:spid="_x0000_s1201" style="position:absolute;left:1527;top:812;width:460;height:2" coordorigin="1527,812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shape id="Freeform 131" o:spid="_x0000_s1202" style="position:absolute;left:1527;top:812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qOcMA&#10;AADcAAAADwAAAGRycy9kb3ducmV2LnhtbERPS2sCMRC+F/wPYYReRLMqrbLdKCJY7KGUbvXgbdjM&#10;PuhmsiRR139vCkJv8/E9J1v3phUXcr6xrGA6SUAQF1Y3XCk4/OzGSxA+IGtsLZOCG3lYrwZPGaba&#10;XvmbLnmoRAxhn6KCOoQuldIXNRn0E9sRR660zmCI0FVSO7zGcNPKWZK8SoMNx4YaO9rWVPzmZ6Og&#10;LUdfOfuz+Uj4xZnP5fF9ezoq9TzsN28gAvXhX/xw73WcP1/A3zPx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gqOcMAAADcAAAADwAAAAAAAAAAAAAAAACYAgAAZHJzL2Rv&#10;d25yZXYueG1sUEsFBgAAAAAEAAQA9QAAAIgDAAAAAA==&#10;" path="m460,l,e" filled="f" strokeweight="1pt">
                          <v:path arrowok="t" o:connecttype="custom" o:connectlocs="460,0;0,0" o:connectangles="0,0"/>
                        </v:shape>
                      </v:group>
                      <v:group id="Group 132" o:spid="_x0000_s1203" style="position:absolute;left:1907;top:752;width:120;height:120" coordorigin="1907,752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shape id="Freeform 133" o:spid="_x0000_s1204" style="position:absolute;left:1907;top:752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WpMQA&#10;AADcAAAADwAAAGRycy9kb3ducmV2LnhtbERP22rCQBB9F/yHZYS+SN1YQWzqKiINlF7EG9XHITsm&#10;wexsyG6T9O/dQsG3OZzrzJedKUVDtSssKxiPIhDEqdUFZwqOh+RxBsJ5ZI2lZVLwSw6Wi35vjrG2&#10;Le+o2ftMhBB2MSrIva9iKV2ak0E3shVx4C62NugDrDOpa2xDuCnlUxRNpcGCQ0OOFa1zSq/7H6Pg&#10;PUm+t+OvsjnZ19nHmYft7nPTKvUw6FYvIDx1/i7+d7/pMH/yDH/Ph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1qTEAAAA3AAAAA8AAAAAAAAAAAAAAAAAmAIAAGRycy9k&#10;b3ducmV2LnhtbFBLBQYAAAAABAAEAPUAAACJAwAAAAA=&#10;" path="m,l,120,120,60,,xe" fillcolor="black" stroked="f">
                          <v:path arrowok="t" o:connecttype="custom" o:connectlocs="0,712;0,832;120,772;0,712" o:connectangles="0,0,0,0"/>
                        </v:shape>
                      </v:group>
                      <v:group id="Group 134" o:spid="_x0000_s1205" style="position:absolute;left:1487;top:752;width:534;height:545" coordorigin="1487,752" coordsize="534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<v:shape id="Freeform 135" o:spid="_x0000_s1206" style="position:absolute;left:1487;top:752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p38QA&#10;AADcAAAADwAAAGRycy9kb3ducmV2LnhtbERP22rCQBB9F/yHZQp9Ed2klCLRVYoYKL2IN9THITsm&#10;wexsyG6T9O+7hYJvczjXmS97U4mWGldaVhBPIhDEmdUl5wqOh3Q8BeE8ssbKMin4IQfLxXAwx0Tb&#10;jnfU7n0uQgi7BBUU3teJlC4ryKCb2Jo4cFfbGPQBNrnUDXYh3FTyKYpepMGSQ0OBNa0Kym77b6Pg&#10;PU1P2/iras92Pf248KjbfW46pR4f+tcZCE+9v4v/3W86zH+O4e+Zc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qd/EAAAA3AAAAA8AAAAAAAAAAAAAAAAAmAIAAGRycy9k&#10;b3ducmV2LnhtbFBLBQYAAAAABAAEAPUAAACJAwAAAAA=&#10;" path="m120,l,60r120,60l120,xe" fillcolor="black" stroked="f">
                          <v:path arrowok="t" o:connecttype="custom" o:connectlocs="120,712;0,772;120,832;120,712" o:connectangles="0,0,0,0"/>
                        </v:shape>
                        <v:shape id="Text Box 137" o:spid="_x0000_s1207" type="#_x0000_t202" style="position:absolute;left:1496;top:1138;width:525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      <v:textbox inset="0,0,0,0">
                            <w:txbxContent>
                              <w:p w:rsidR="002A24F6" w:rsidRDefault="002A24F6" w:rsidP="002A24F6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6"/>
                                  </w:rPr>
                                  <w:t>ALIGN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Picture 79" o:spid="_x0000_s1208" type="#_x0000_t75" style="position:absolute;left:42488;width:13906;height:13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P4X7CAAAA2wAAAA8AAABkcnMvZG93bnJldi54bWxEj0FrwkAUhO8F/8PyhN7qxh5aTV1FhKU9&#10;FRrF8yP7mgSzb0P2maT99d2C4HGYmW+YzW7yrRqoj01gA8tFBoq4DK7hysDpaJ9WoKIgO2wDk4Ef&#10;irDbzh42mLsw8hcNhVQqQTjmaKAW6XKtY1mTx7gIHXHyvkPvUZLsK+16HBPct/o5y160x4bTQo0d&#10;HWoqL8XVG8DK2mtRrO3n+dfa8f0gp+UgxjzOp/0bKKFJ7uFb+8MZeF3D/5f0A/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T+F+wgAAANsAAAAPAAAAAAAAAAAAAAAAAJ8C&#10;AABkcnMvZG93bnJldi54bWxQSwUGAAAAAAQABAD3AAAAjgMAAAAA&#10;">
                    <v:imagedata r:id="rId79" o:title=""/>
                    <v:path arrowok="t"/>
                  </v:shape>
                  <v:shape id="Picture 81" o:spid="_x0000_s1209" type="#_x0000_t75" style="position:absolute;left:27274;top:78;width:13951;height:1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y4lPFAAAA2wAAAA8AAABkcnMvZG93bnJldi54bWxEj0FrwkAUhO8F/8PyhF5K3ehBY+pGSkUo&#10;9VBM7f01+5KNZt+G7Fbjv3cLQo/DzHzDrNaDbcWZet84VjCdJCCIS6cbrhUcvrbPKQgfkDW2jknB&#10;lTys89HDCjPtLryncxFqESHsM1RgQugyKX1pyKKfuI44epXrLYYo+1rqHi8Rbls5S5K5tNhwXDDY&#10;0Zuh8lT8WgW4nFVD8b2vF7z5PD51PzuTfiyUehwPry8gAg3hP3xvv2sF6RT+vsQf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8uJTxQAAANsAAAAPAAAAAAAAAAAAAAAA&#10;AJ8CAABkcnMvZG93bnJldi54bWxQSwUGAAAAAAQABAD3AAAAkQMAAAAA&#10;">
                    <v:imagedata r:id="rId80" o:title=""/>
                    <v:path arrowok="t"/>
                  </v:shape>
                  <v:shape id="Left Arrow 90" o:spid="_x0000_s1210" type="#_x0000_t66" style="position:absolute;left:49503;top:3547;width:2705;height:2705;rotation:95676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65sEA&#10;AADbAAAADwAAAGRycy9kb3ducmV2LnhtbERPTWvCQBC9C/0PyxS8lLpRRDR1FRFEqVAwKvQ4ZKdJ&#10;2uxsyI4a/333IHh8vO/5snO1ulIbKs8GhoMEFHHubcWFgdNx8z4FFQTZYu2ZDNwpwHLx0ptjav2N&#10;D3TNpFAxhEOKBkqRJtU65CU5DAPfEEfux7cOJcK20LbFWwx3tR4lyUQ7rDg2lNjQuqT8L7s4A8fh&#10;eXI/V9v9F+PpV95kHD6/x8b0X7vVByihTp7ih3tnDczi+vgl/gC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oeubBAAAA2wAAAA8AAAAAAAAAAAAAAAAAmAIAAGRycy9kb3du&#10;cmV2LnhtbFBLBQYAAAAABAAEAPUAAACGAwAAAAA=&#10;" adj="10800" fillcolor="black [3213]" strokecolor="white">
                    <v:shadow on="t" color="black" opacity="22937f" origin=",.5" offset="0,.63889mm"/>
                  </v:shape>
                  <v:shape id="Left Arrow 92" o:spid="_x0000_s1211" type="#_x0000_t66" style="position:absolute;left:46350;top:6069;width:2712;height:2712;rotation:-97720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xfcQA&#10;AADbAAAADwAAAGRycy9kb3ducmV2LnhtbESPQWuDQBSE74X8h+UFeqtrcgjWZBOkQegpoGkO3l7c&#10;V7V134q7Vfvvu4VCj8PMfMMcTovpxUSj6ywr2EQxCOLa6o4bBW/X/CkB4Tyyxt4yKfgmB6fj6uGA&#10;qbYzFzSVvhEBwi5FBa33Qyqlq1sy6CI7EAfv3Y4GfZBjI/WIc4CbXm7jeCcNdhwWWhzopaX6s/wy&#10;Cub8einuvWvK861KqsRmU/aRKfW4XrI9CE+L/w//tV+1guct/H4JP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hsX3EAAAA2wAAAA8AAAAAAAAAAAAAAAAAmAIAAGRycy9k&#10;b3ducmV2LnhtbFBLBQYAAAAABAAEAPUAAACJAwAAAAA=&#10;" adj="10800" fillcolor="black [3213]" strokecolor="white">
                    <v:shadow on="t" color="black" opacity="22937f" origin=",.5" offset="0,.63889mm"/>
                  </v:shape>
                  <v:shape id="Left Arrow 206" o:spid="_x0000_s1212" type="#_x0000_t66" style="position:absolute;left:33580;top:4256;width:3601;height:3601;rotation:31552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6/cMA&#10;AADcAAAADwAAAGRycy9kb3ducmV2LnhtbESPQWsCMRSE74L/ITyhN00qsrZbo0hpUbyItr0/Nq+7&#10;y25eliTq+u+NIHgcZuYbZrHqbSvO5EPtWMPrRIEgLpypudTw+/M9fgMRIrLB1jFpuFKA1XI4WGBu&#10;3IUPdD7GUiQIhxw1VDF2uZShqMhimLiOOHn/zluMSfpSGo+XBLetnCqVSYs1p4UKO/qsqGiOJ6vB&#10;z3G3y/xppv6a941dh6/9fNZo/TLq1x8gIvXxGX60t0bDVGVwP5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S6/cMAAADcAAAADwAAAAAAAAAAAAAAAACYAgAAZHJzL2Rv&#10;d25yZXYueG1sUEsFBgAAAAAEAAQA9QAAAIgDAAAAAA==&#10;" adj="10800" fillcolor="black [3213]" strokecolor="white">
                    <v:shadow on="t" color="black" opacity="22937f" origin=",.5" offset="0,.63889mm"/>
                  </v:shape>
                </v:group>
                <v:shape id="Text Box 209" o:spid="_x0000_s1213" type="#_x0000_t202" style="position:absolute;left:16159;top:24670;width:15526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vCsQA&#10;AADcAAAADwAAAGRycy9kb3ducmV2LnhtbESPQWvCQBSE7wX/w/IKXkrdJIfQpFmliIJ4a+rF2yP7&#10;TILZtyG7JtFf7xYKPQ4z8w1TbGbTiZEG11pWEK8iEMSV1S3XCk4/+/cPEM4ja+wsk4I7OdisFy8F&#10;5tpO/E1j6WsRIOxyVNB43+dSuqohg25le+LgXexg0Ac51FIPOAW46WQSRak02HJYaLCnbUPVtbwZ&#10;Bem869+OGSXTo+pGPj/i2FOs1PJ1/voE4Wn2/+G/9kErSKIMf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bwrEAAAA3AAAAA8AAAAAAAAAAAAAAAAAmAIAAGRycy9k&#10;b3ducmV2LnhtbFBLBQYAAAAABAAEAPUAAACJAwAAAAA=&#10;" filled="f" stroked="f">
                  <v:textbox style="mso-fit-shape-to-text:t" inset="0,0,0,0">
                    <w:txbxContent>
                      <w:p w:rsidR="00EC002F" w:rsidRDefault="00EC002F" w:rsidP="00EC002F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</w:rPr>
                          <w:t>Align notch to door edge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FA3">
        <w:rPr>
          <w:b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3483402" wp14:editId="53FFF104">
                <wp:simplePos x="0" y="0"/>
                <wp:positionH relativeFrom="column">
                  <wp:posOffset>-3255010</wp:posOffset>
                </wp:positionH>
                <wp:positionV relativeFrom="paragraph">
                  <wp:posOffset>2818744</wp:posOffset>
                </wp:positionV>
                <wp:extent cx="6492240" cy="489235"/>
                <wp:effectExtent l="0" t="19050" r="22860" b="254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489235"/>
                          <a:chOff x="0" y="0"/>
                          <a:chExt cx="6492240" cy="489235"/>
                        </a:xfrm>
                      </wpg:grpSpPr>
                      <wps:wsp>
                        <wps:cNvPr id="47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922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" y="141890"/>
                            <a:ext cx="304800" cy="34734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2091" w:rsidRPr="00440A31" w:rsidRDefault="00C52091" w:rsidP="00C52091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440A31">
                                <w:rPr>
                                  <w:rFonts w:ascii="Arial" w:hAnsi="Arial" w:cs="Arial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83402" id="Group 16" o:spid="_x0000_s1214" style="position:absolute;margin-left:-256.3pt;margin-top:221.95pt;width:511.2pt;height:38.5pt;z-index:251709440" coordsize="64922,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snUwMAAC8IAAAOAAAAZHJzL2Uyb0RvYy54bWy0Vdtu2zgQfS/QfyD47uhGO7YQJUh9CQpk&#10;dwMk+wG0RElEJZIl6Uhpsf++Q0p27KQp2ixWAiSSQw5nzpyZubjq2wY9Mm24FBmOzkKMmMhlwUWV&#10;4b8fNpM5RsZSUdBGCpbhJ2bw1eXHDxedSlksa9kUTCNQIkzaqQzX1qo0CExes5aaM6mYAGEpdUst&#10;THUVFJp2oL1tgjgMZ0EndaG0zJkxsLoahPjS6y9Lltu/ytIwi5oMg23Wf7X/bt03uLygaaWpqnk+&#10;mkHfYUVLuYBLD6pW1FK00/yVqpbnWhpZ2rNctoEsS54z7wN4E4UvvLnRcqe8L1XaVeoAE0D7Aqd3&#10;q83/fLzTiBcQuxlGgrYQI38tgjmA06kqhT03Wt2rOz0uVMPM+duXunV/8AT1HtanA6ystyiHxRlZ&#10;xDEB9HOQkfkiTqYD7nkNwXl1LK/XPz8Y7K8NnHUHYzoFFDLPKJn/htJ9TRXz4BuHwIgSOY/2MN1y&#10;wVAygOS3LMWddljkvbhXtzL/YpCQy5qKinllD08K0I3cCbD86IibGIAXbbs/ZAF76M5KT6ffhtcz&#10;+gAQTZU29obJFrlBhhuw2Sumj7fGOkOetzjThdzwpoF1mjYCdRlO5lEY+hNGNrxwUic0utouG40e&#10;qcsr/3i3QHK8DfgrCq+tZrRYj2NLeTOM4fZGOH1AFbBnHA2J830RLtbz9ZxMSDxbT0i4Wk2uN0sy&#10;mW2i8+kqWS2Xq+gfZ1pE0poXBRPOun0SR+TXwj+WkyH9Dml8wCE41e4BA2P3f2+0D6aLn0sXk25l&#10;8eRTxa8DI4fl/52aSXig5oNLvU+yR24N8B/Z5lIY2R4EjoY+ji94eq217FysIHlOiOqODnp+iahx&#10;MiNQ+SHfIxLNF2OddVa5gpCEZA6s8vUgIecJ8fXgbdZqKOPe3DdYe8K5E2p+2rj3R9Qc6L2YxtMB&#10;iGPanqh4m90tt9C7Gt5mGNyBx91D059S/QVXbL/tffWNx2q7pw/ScuhV0FthUEv9DaMO+lSGzdcd&#10;1Qyj5rOAKC0i4kqr9RMyPY9hoo8l22MJFTmoyrDFaBgu7dAMd0rzqoabBl4IeQ0lqOS+RDyTeixc&#10;ntPgie9KPhXGDura3vHc73/u85f/AgAA//8DAFBLAwQUAAYACAAAACEAK0nFYOMAAAAMAQAADwAA&#10;AGRycy9kb3ducmV2LnhtbEyPwWrDMAyG74O9g9Fgt9ZO2pQli1NK2XYqg7WD0psbq0lobIfYTdK3&#10;n3babhL6+PX9+XoyLRuw942zEqK5AIa2dLqxlYTvw/vsBZgPymrVOosS7uhhXTw+5CrTbrRfOOxD&#10;xSjE+kxJqEPoMs59WaNRfu46tHS7uN6oQGtfcd2rkcJNy2MhVtyoxtKHWnW4rbG87m9Gwseoxs0i&#10;eht218v2fjokn8ddhFI+P02bV2ABp/AHw68+qUNBTmd3s9qzVsIsieIVsRKWy0UKjJBEpNTmTEMs&#10;UuBFzv+XKH4AAAD//wMAUEsBAi0AFAAGAAgAAAAhALaDOJL+AAAA4QEAABMAAAAAAAAAAAAAAAAA&#10;AAAAAFtDb250ZW50X1R5cGVzXS54bWxQSwECLQAUAAYACAAAACEAOP0h/9YAAACUAQAACwAAAAAA&#10;AAAAAAAAAAAvAQAAX3JlbHMvLnJlbHNQSwECLQAUAAYACAAAACEAagrLJ1MDAAAvCAAADgAAAAAA&#10;AAAAAAAAAAAuAgAAZHJzL2Uyb0RvYy54bWxQSwECLQAUAAYACAAAACEAK0nFYOMAAAAMAQAADwAA&#10;AAAAAAAAAAAAAACtBQAAZHJzL2Rvd25yZXYueG1sUEsFBgAAAAAEAAQA8wAAAL0GAAAAAA==&#10;">
                <v:line id="Line 3" o:spid="_x0000_s1215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RTvcQAAADcAAAADwAAAGRycy9kb3ducmV2LnhtbESPQWsCMRSE74L/ITzBm2ZtSy1bs6IF&#10;wUMvriIeH8lzd9nNy5KkuvbXN4VCj8PMfMOs1oPtxI18aBwrWMwzEMTamYYrBafjbvYGIkRkg51j&#10;UvCgAOtiPFphbtydD3QrYyUShEOOCuoY+1zKoGuyGOauJ07e1XmLMUlfSePxnuC2k09Z9iotNpwW&#10;auzpoybdll9WQbnXV/f97NvzZfup9Q79ARuv1HQybN5BRBrif/ivvTcKXpYL+D2Tjo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FO9xAAAANwAAAAPAAAAAAAAAAAA&#10;AAAAAKECAABkcnMvZG93bnJldi54bWxQSwUGAAAAAAQABAD5AAAAkgMAAAAA&#10;" strokeweight="3pt"/>
                <v:shape id="Text Box 301" o:spid="_x0000_s1216" type="#_x0000_t202" style="position:absolute;left:236;top:1418;width:3048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/p8IA&#10;AADcAAAADwAAAGRycy9kb3ducmV2LnhtbESPT4vCMBTE78J+h/AW9lK2aVfQpRplKSx6E//g+dE8&#10;22LzUprU1m9vBMHjMDO/YZbr0TTiRp2rLStI4wQEcWF1zaWC0/H/+xeE88gaG8uk4E4O1quPyRIz&#10;bQfe0+3gSxEg7DJUUHnfZlK6oiKDLrYtcfAutjPog+xKqTscAtw08idJZtJgzWGhwpbyiorroTeB&#10;Msw3UbqZnptr1Pscd1EuXa/U1+f4twDhafTv8Ku91QqmSQr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H+nwgAAANwAAAAPAAAAAAAAAAAAAAAAAJgCAABkcnMvZG93&#10;bnJldi54bWxQSwUGAAAAAAQABAD1AAAAhwMAAAAA&#10;" fillcolor="#bfbfbf">
                  <v:textbox>
                    <w:txbxContent>
                      <w:p w:rsidR="00C52091" w:rsidRPr="00440A31" w:rsidRDefault="00C52091" w:rsidP="00C52091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440A31">
                          <w:rPr>
                            <w:rFonts w:ascii="Arial" w:hAnsi="Arial" w:cs="Arial"/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3485">
        <w:rPr>
          <w:b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E856A7B" wp14:editId="4F52CBB9">
                <wp:simplePos x="0" y="0"/>
                <wp:positionH relativeFrom="column">
                  <wp:posOffset>-3255579</wp:posOffset>
                </wp:positionH>
                <wp:positionV relativeFrom="paragraph">
                  <wp:posOffset>5806440</wp:posOffset>
                </wp:positionV>
                <wp:extent cx="6492240" cy="467754"/>
                <wp:effectExtent l="0" t="19050" r="22860" b="279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467754"/>
                          <a:chOff x="0" y="0"/>
                          <a:chExt cx="6492240" cy="467754"/>
                        </a:xfrm>
                      </wpg:grpSpPr>
                      <wps:wsp>
                        <wps:cNvPr id="47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922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124"/>
                            <a:ext cx="299720" cy="34163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2091" w:rsidRPr="00440A31" w:rsidRDefault="00C52091" w:rsidP="00C52091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440A31">
                                <w:rPr>
                                  <w:rFonts w:ascii="Arial" w:hAnsi="Arial" w:cs="Arial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56A7B" id="Group 17" o:spid="_x0000_s1217" style="position:absolute;margin-left:-256.35pt;margin-top:457.2pt;width:511.2pt;height:36.85pt;z-index:251723776" coordsize="64922,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7mRAMAACsIAAAOAAAAZHJzL2Uyb0RvYy54bWy0Vdtu3CAQfa/Uf0C8b7z2em9WnCjZS1Qp&#10;bSMl/QDWxjaqDRTYtbdV/70D9t6SJm1SNZG8wMBwOHNm5vyyqUq0oUozwWPsn/UxojwRKeN5jL88&#10;LHsTjLQhPCWl4DTGW6rx5cX7d+e1jGggClGmVCFwwnVUyxgXxsjI83RS0IroMyEpB2MmVEUMTFXu&#10;pYrU4L0qvaDfH3m1UKlUIqFaw+q8NeIL5z/LaGI+Z5mmBpUxBmzGfZX7ruzXuzgnUa6ILFjSwSBv&#10;QFERxuHSvas5MQStFXviqmKJElpk5iwRlSeyjCXUvQFe4/cfveZGibV0b8mjOpd7moDaRzy92W3y&#10;aXOnEEshdmOMOKkgRu5aBHMgp5Z5BHtulLyXd6pbyNuZfW+Tqcr+wktQ42jd7mmljUEJLI7CaRCE&#10;wH4CtnA0Hg/DlvekgOA8OZYUi5cPertrPYtuD6aWICF9YEn/G0v3BZHUka8tAx1L4TjY0XTLOEWD&#10;liS3ZcbvlOUiafi9vBXJV424mBWE59Q5e9hKYNe3JwD50RE70UAvWtUfRQp7yNoIJ6dX0+sUvSeI&#10;RFJpc0NFhewgxiVgdo7J5lYbC+SwxULnYsnKEtZJVHJUx3gw8ft9d0KLkqXWao1a5atZqdCG2Lxy&#10;f+5ZYDneBvrlqfNWUJIuurEhrGzHcHvJrT+QCuDpRm3i/Jj2p4vJYhL2wmC06IX9+bx3tZyFvdHS&#10;Hw/ng/lsNvd/Wmh+GBUsTSm36HZJ7Id/F/6unLTpt0/jPQ/eqXdHGIDd/TrQLpg2fjZddLQS6dal&#10;ilsHRbbL/1+ak8FOmg829a5Fg0JYA/47tdkURqYBg5Whi+MjnV4pJWobK0ieE6Hao62fVwjVD0Z+&#10;0OW6RWSLQTCdjoOuFgxCfzT4g2IVlHAH9RnFnujtRJbXS/v/O1m20p4Og2FLwrFkT1w8r+yKGehb&#10;JatiPNnLn0QvyvyRTkyzalzlDbpKu5MOUqLtU9BXYVAI9R2jGnpUjPW3NVEUo/IDhwhN/dCWVeMm&#10;4dDxqo4tq2ML4Qm4irHBqB3OTNsI11KxvICbWk1wcQXlJ2OuPBwE3RUtp2d4ietILg267mlb3vHc&#10;7T/0+ItfAAAA//8DAFBLAwQUAAYACAAAACEA5t0zKOIAAAAMAQAADwAAAGRycy9kb3ducmV2Lnht&#10;bEyPwU7DMAyG70i8Q2QkbluasUJXmk7TBJwmJDYkxM1rvbZak1RN1nZvjznB0b8//f6crSfTioF6&#10;3zirQc0jEGQLVza20vB5eJ0lIHxAW2LrLGm4kod1fnuTYVq60X7QsA+V4BLrU9RQh9ClUvqiJoN+&#10;7jqyvDu53mDgsa9k2ePI5aaViyh6lAYbyxdq7GhbU3HeX4yGtxHHzYN6GXbn0/b6fYjfv3aKtL6/&#10;mzbPIAJN4Q+GX31Wh5ydju5iSy9aDbNYLZ6Y1bBSyyUIRuJoxcmRkyRRIPNM/n8i/wEAAP//AwBQ&#10;SwECLQAUAAYACAAAACEAtoM4kv4AAADhAQAAEwAAAAAAAAAAAAAAAAAAAAAAW0NvbnRlbnRfVHlw&#10;ZXNdLnhtbFBLAQItABQABgAIAAAAIQA4/SH/1gAAAJQBAAALAAAAAAAAAAAAAAAAAC8BAABfcmVs&#10;cy8ucmVsc1BLAQItABQABgAIAAAAIQDQkJ7mRAMAACsIAAAOAAAAAAAAAAAAAAAAAC4CAABkcnMv&#10;ZTJvRG9jLnhtbFBLAQItABQABgAIAAAAIQDm3TMo4gAAAAwBAAAPAAAAAAAAAAAAAAAAAJ4FAABk&#10;cnMvZG93bnJldi54bWxQSwUGAAAAAAQABADzAAAArQYAAAAA&#10;">
                <v:line id="Line 3" o:spid="_x0000_s1218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bNysQAAADcAAAADwAAAGRycy9kb3ducmV2LnhtbESPT2sCMRTE74LfIbyCN83Wllq2G0UL&#10;godeXEU8PpK3f3DzsiRR1376plDocZiZ3zDFarCduJEPrWMFz7MMBLF2puVawfGwnb6DCBHZYOeY&#10;FDwowGo5HhWYG3fnPd3KWIsE4ZCjgibGPpcy6IYshpnriZNXOW8xJulraTzeE9x2cp5lb9Jiy2mh&#10;wZ4+G9KX8moVlDtdue8XfzmdN19ab9HvsfVKTZ6G9QeISEP8D/+1d0bB62IOv2fSE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s3KxAAAANwAAAAPAAAAAAAAAAAA&#10;AAAAAKECAABkcnMvZG93bnJldi54bWxQSwUGAAAAAAQABAD5AAAAkgMAAAAA&#10;" strokeweight="3pt"/>
                <v:shape id="Text Box 483" o:spid="_x0000_s1219" type="#_x0000_t202" style="position:absolute;top:1261;width:2997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eKdMIA&#10;AADcAAAADwAAAGRycy9kb3ducmV2LnhtbESPQYvCMBSE74L/ITxhL0VTV1mlGkUK4t5EVzw/mmdb&#10;bF5Kk9r6782C4HGYmW+Y9bY3lXhQ40rLCqaTGARxZnXJuYLL3368BOE8ssbKMil4koPtZjhYY6Jt&#10;xyd6nH0uAoRdggoK7+tESpcVZNBNbE0cvJttDPogm1zqBrsAN5X8juMfabDksFBgTWlB2f3cmkDp&#10;Fodoephdq3vU+hSPUSpdq9TXqN+tQHjq/Sf8bv9qBfPlDP7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4p0wgAAANwAAAAPAAAAAAAAAAAAAAAAAJgCAABkcnMvZG93&#10;bnJldi54bWxQSwUGAAAAAAQABAD1AAAAhwMAAAAA&#10;" fillcolor="#bfbfbf">
                  <v:textbox>
                    <w:txbxContent>
                      <w:p w:rsidR="00C52091" w:rsidRPr="00440A31" w:rsidRDefault="00C52091" w:rsidP="00C52091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440A31">
                          <w:rPr>
                            <w:rFonts w:ascii="Arial" w:hAnsi="Arial" w:cs="Arial"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63DE"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5E4649" wp14:editId="59BB1C56">
                <wp:simplePos x="0" y="0"/>
                <wp:positionH relativeFrom="column">
                  <wp:posOffset>-3231931</wp:posOffset>
                </wp:positionH>
                <wp:positionV relativeFrom="paragraph">
                  <wp:posOffset>36261</wp:posOffset>
                </wp:positionV>
                <wp:extent cx="304800" cy="347326"/>
                <wp:effectExtent l="0" t="0" r="19050" b="1524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26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091" w:rsidRPr="00440A31" w:rsidRDefault="00C52091" w:rsidP="00C5209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E4649" id="Text Box 289" o:spid="_x0000_s1220" type="#_x0000_t202" style="position:absolute;margin-left:-254.5pt;margin-top:2.85pt;width:24pt;height:27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E8MAIAAFsEAAAOAAAAZHJzL2Uyb0RvYy54bWysVNtu2zAMfR+wfxD0vthxkjYx4hRtugwD&#10;ugvQ7gNkWY6FyaImKbGzrx8lu2l2exnmAAIpUofkIZn1Td8qchTWSdAFnU5SSoTmUEm9L+iXp92b&#10;JSXOM10xBVoU9CQcvdm8frXuTC4yaEBVwhIE0S7vTEEb702eJI43omVuAkZoNNZgW+ZRtfuksqxD&#10;9FYlWZpeJR3Yyljgwjm8vR+MdBPx61pw/6munfBEFRRz8/G08SzDmWzWLN9bZhrJxzTYP2TRMqkx&#10;6BnqnnlGDlb+BtVKbsFB7Scc2gTqWnIRa8Bqpukv1Tw2zIhYC5LjzJkm9/9g+cfjZ0tkVdBsuaJE&#10;sxab9CR6T+6gJ+EOGeqMy9Hx0aCr79GAnY7VOvMA/KsjGrYN03txay10jWAVZjgNL5OLpwOOCyBl&#10;9wEqDMQOHiJQX9s20IeEEETHTp3O3QnJcLycpfNlihaOptn8epZdxQgsf35srPPvBLQkCAW12PwI&#10;zo4PzodkWP7sEmI5ULLaSaWiYvflVllyZDgod7vwG9F/clOadAVdLbLFUP9fIdL4/QmilR4nXsm2&#10;oFgOfsGJ5YG1t7qKsmdSDTKmrPRIY2Bu4ND3ZT/2LDwOHJdQnZBYC8OE40ai0ID9TkmH011Q9+3A&#10;rKBEvdfYnNV0Pg/rEJX54jpDxV5ayksL0xyhCuopGcStH1boYKzcNxhpGAcNt9jQWkayX7Ia88cJ&#10;jj0Yty2syKUevV7+EzY/AAAA//8DAFBLAwQUAAYACAAAACEAPK4uQ98AAAAKAQAADwAAAGRycy9k&#10;b3ducmV2LnhtbEyPwU7DMAyG70i8Q2QkLlWXFLZulKYTqoR2RAy0c9aEtlriVE26lrfHnOBo+9fn&#10;7y/3i7PsasbQe5SQrQQwg43XPbYSPj9e0x2wEBVqZT0aCd8mwL66vSlVof2M7+Z6jC0jCIZCSehi&#10;HArOQ9MZp8LKDwbp9uVHpyKNY8v1qGaCO8sfhMi5Uz3Sh04Npu5MczlOjijz9pBkh8eTvSRTrNVb&#10;UvMwSXl/t7w8A4tmiX9h+NUndajI6ewn1IFZCelGPFGZKGGzBUaBdJ1ntDhLyMUaeFXy/xWqHwAA&#10;AP//AwBQSwECLQAUAAYACAAAACEAtoM4kv4AAADhAQAAEwAAAAAAAAAAAAAAAAAAAAAAW0NvbnRl&#10;bnRfVHlwZXNdLnhtbFBLAQItABQABgAIAAAAIQA4/SH/1gAAAJQBAAALAAAAAAAAAAAAAAAAAC8B&#10;AABfcmVscy8ucmVsc1BLAQItABQABgAIAAAAIQAOjAE8MAIAAFsEAAAOAAAAAAAAAAAAAAAAAC4C&#10;AABkcnMvZTJvRG9jLnhtbFBLAQItABQABgAIAAAAIQA8ri5D3wAAAAoBAAAPAAAAAAAAAAAAAAAA&#10;AIoEAABkcnMvZG93bnJldi54bWxQSwUGAAAAAAQABADzAAAAlgUAAAAA&#10;" fillcolor="#bfbfbf">
                <v:textbox>
                  <w:txbxContent>
                    <w:p w:rsidR="00C52091" w:rsidRPr="00440A31" w:rsidRDefault="00C52091" w:rsidP="00C52091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B4A5E">
        <w:br w:type="page"/>
      </w:r>
    </w:p>
    <w:p w:rsidR="005B536C" w:rsidRDefault="005B536C" w:rsidP="005B536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DAB4FC1" wp14:editId="401F79EE">
                <wp:simplePos x="0" y="0"/>
                <wp:positionH relativeFrom="column">
                  <wp:posOffset>-3208283</wp:posOffset>
                </wp:positionH>
                <wp:positionV relativeFrom="paragraph">
                  <wp:posOffset>83557</wp:posOffset>
                </wp:positionV>
                <wp:extent cx="6132786" cy="2395729"/>
                <wp:effectExtent l="0" t="0" r="1905" b="5080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786" cy="2395729"/>
                          <a:chOff x="0" y="0"/>
                          <a:chExt cx="6132786" cy="2395729"/>
                        </a:xfrm>
                      </wpg:grpSpPr>
                      <wpg:grpSp>
                        <wpg:cNvPr id="486" name="Group 486"/>
                        <wpg:cNvGrpSpPr/>
                        <wpg:grpSpPr>
                          <a:xfrm>
                            <a:off x="299545" y="39414"/>
                            <a:ext cx="5833241" cy="2356315"/>
                            <a:chOff x="0" y="0"/>
                            <a:chExt cx="5833241" cy="2356315"/>
                          </a:xfrm>
                        </wpg:grpSpPr>
                        <wpg:grpSp>
                          <wpg:cNvPr id="480" name="Group 480"/>
                          <wpg:cNvGrpSpPr/>
                          <wpg:grpSpPr>
                            <a:xfrm>
                              <a:off x="0" y="0"/>
                              <a:ext cx="5833241" cy="2356315"/>
                              <a:chOff x="-212834" y="-189187"/>
                              <a:chExt cx="5833241" cy="2356315"/>
                            </a:xfrm>
                          </wpg:grpSpPr>
                          <wpg:grpSp>
                            <wpg:cNvPr id="245" name="Group 19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648607" y="0"/>
                                <a:ext cx="2971800" cy="2167128"/>
                                <a:chOff x="5611" y="0"/>
                                <a:chExt cx="4728" cy="3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11" y="0"/>
                                  <a:ext cx="4674" cy="3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9" y="1900"/>
                                  <a:ext cx="1460" cy="1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75" name="Picture 2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12834" y="-189187"/>
                                <a:ext cx="3188335" cy="2212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485" name="Group 485"/>
                          <wpg:cNvGrpSpPr/>
                          <wpg:grpSpPr>
                            <a:xfrm>
                              <a:off x="5242035" y="1269125"/>
                              <a:ext cx="167159" cy="221138"/>
                              <a:chOff x="0" y="0"/>
                              <a:chExt cx="167159" cy="221138"/>
                            </a:xfrm>
                            <a:scene3d>
                              <a:camera prst="orthographicFront">
                                <a:rot lat="0" lon="0" rev="19499999"/>
                              </a:camera>
                              <a:lightRig rig="threePt" dir="t"/>
                            </a:scene3d>
                          </wpg:grpSpPr>
                          <wps:wsp>
                            <wps:cNvPr id="481" name="Straight Connector 481"/>
                            <wps:cNvCnPr/>
                            <wps:spPr>
                              <a:xfrm rot="750657" flipH="1">
                                <a:off x="0" y="102475"/>
                                <a:ext cx="11303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82" name="Straight Connector 482"/>
                            <wps:cNvCnPr/>
                            <wps:spPr>
                              <a:xfrm rot="750657" flipH="1" flipV="1">
                                <a:off x="23649" y="0"/>
                                <a:ext cx="143510" cy="793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84" name="Straight Connector 484"/>
                            <wps:cNvCnPr/>
                            <wps:spPr>
                              <a:xfrm rot="750657" flipH="1">
                                <a:off x="0" y="141889"/>
                                <a:ext cx="143791" cy="79249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45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780" cy="34733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536C" w:rsidRPr="00440A31" w:rsidRDefault="005B536C" w:rsidP="005B536C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440A31">
                                <w:rPr>
                                  <w:rFonts w:ascii="Arial" w:hAnsi="Arial" w:cs="Arial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B4FC1" id="Group 487" o:spid="_x0000_s1221" style="position:absolute;margin-left:-252.6pt;margin-top:6.6pt;width:482.9pt;height:188.65pt;z-index:251799552" coordsize="61327,239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2b4jIHAADjHwAADgAAAGRycy9lMm9Eb2MueG1s7Flb&#10;j+O2FX4vkP8g6N1rUaJuxnqDGXu8DbBtB9m077QkW0IkUaHk8WyL/vd+h5Qs32Znd5JukGA8GJsU&#10;Lzo3fufCt98/VqX1kKm2kPXcZm8c28rqRKZFvZ3b//xpNYlsq+1EnYpS1tnc/pS19vfvvvvL230z&#10;y1yZyzLNlIVN6na2b+Z23nXNbDptkzyrRPtGNlmNwY1UlejQVdtpqsQeu1fl1HWcYLqXKm2UTLK2&#10;xdOlGbTf6f03myzp/rHZtFlnlXMbtHX6W+nvNX1P370Vs60STV4kPRniBVRUoqjx0sNWS9EJa6eK&#10;i62qIlGylZvuTSKrqdxsiiTTPIAb5pxx817JXaN52c722+YgJoj2TE4v3jb5+8O9sop0bvMotK1a&#10;VFCSfq9FDyCefbOdYdZ71Xxs7lX/YGt6xPHjRlX0C16sRy3YTwfBZo+dleBhwDw3jALbSjDmerEf&#10;urERfZJDPxfrkvzumZXT4cVTou9AzqFzoPvAHd5+yl3wAu7cOPa5b1tgw4s544aJgU0/8jyXs4FN&#10;P/CY/2VsPrXy69mEkZ+yqW38t1DiUzSK2UGJE5e5kce1fCYsipkxIZoxKPSpXb6WU5fUcMwpi69w&#10;ao4kLPeDTH5urVouclFvs5u2ATIAr0g72oJGCzeW01uUtd7/TaY4EmLXSX3Az8zdDXgUODg5l0bv&#10;xiGLHOhDGz0LQsjmzBr8gMFaxqWjmHiIyXqlx8EpkXnd4psimeG/xwa0LrDheQzFqm6nMrvfpPqi&#10;PSqhft41E8BYI7piXZRF90lDMsRERNUP90Vyr0xnhBmXH2AG4/RaCzhODNIimmdWCeLqKa2NilRK&#10;7vNMpO2gzNNdptQ9oWRdFs2qKEuyDGr3PMMlnEHqFbEZuF7KZFdldWf8j8pKsC/rNi+a1rbULKvW&#10;GeBU/ZAybTAAhw9tR68jmNA+4T9udOM4sXs7WfjOYsKd8G5yE/NwEjp3IXd4xBZs8V9azfhs12YQ&#10;gyiXTdHTiqcX1F51AL2rNK5FuyjrQWhHaOwJBGm7GkiEiZFIiNZWJT/iiGAe2p3KuiSn5gaS659j&#10;8mFAi3mULAm9hbN49vSc2z9JiPwFD0KACJ0b4KkG2YP1wy5U273PZGVRA4IGmVrQ4gFyNowNU4jk&#10;WpK6NSNlffIAe5onA//HKoqd+C66i/iEu8EdVLRcTm5WCz4JViz0l95ysViyQUV5kaZZTa/59RrS&#10;ApdlkQ5G2qrtelEqo7mV/vRw0I7TpmQpIxmDVmkzkqmxupi53Ll148kqiMIJX3F/EodONHFYfBsH&#10;Do/5cnXK0oeizn49S9Z+bse+62stHRFNVnbEm6M/l7yJWVV0CBLLoprbAFR8aJKY0bm/q1Pd7kRR&#10;mvaRKIj8URRQ96Boba9koRglY8W/wR80en7RujhkVyDhLBrFqm+IpPAQxgPe90jKYu1hQMWfC0ld&#10;gAGyiA6OuFFFbc77oMxjE38FVhNNR1EY68ACUVF/WggHCFsZD/qYhFEoawBziGoG4HzF1lds/S2x&#10;dczS/ng4y8NDpjHgrOvo5PErcJaO2el03f29QlNP++JXBH06sXsylR1w1GMR0n2Yhk7vkPjGsJNX&#10;NH2NVP//keoxmn6m4nWAraGep+3zK0tBvstdh8wcyRhzA+QQehcTdOl4AoUNH8FGfwyYd17kQLRx&#10;rcJBBZHLdUd5XptkdealFOknKEsq0QclUnW57Eu2KyX7aFBJ1HgF8kG8DqVm/auyBxAd85g+/dk0&#10;W9GmZbHNux+LraUKFFS7XGXZfWdbaYFaQNfPPtAwipyShn2DanU71A7Qu0gVrubjVKu+Vuf9mIsm&#10;AyLTtmOlBGWAIb7/2ClB1FoLWdfId6VCdVYXr/oli7ovzbY68Sb2KKSzIJW5HfpO4KPqskFu/1eq&#10;k9DwSbmWOSjLnOuVeY7XR4o6hDxSzVmYWCLP0pt+SQpO2SBzQ10YE6j4b6A1WE/VpHO7rbe2Jcot&#10;1Jd0Sm95mi/StUB2yIbXW1PAQyI5hmumQLAUbW5SZj3Uq7NP9/W9QF8sIAGaTJBaa5l+0pKEvrWK&#10;v5mukeKYXO6qrl1i4EW61lr/15nWXS/gJj+4SA48n/VKD2PvOY/2qvgvv8x56pCj0PUZxevi14sU&#10;f3nIOSKW/tplCGIY98K4v7AIYxdG8dkI5k+t7xHiEaufuNVvAfb+wQ5+IuXcykeL49l47D9SQbV7&#10;xMBwmNvzW42LYnhvOLTUwAch3bNV2ROHPViK5/Aw6pHB46HneZ83lefKsieIfVIHvF3RX7/7ybSy&#10;/talRF0g1r5g9BHd4/pR35iaO0ySsXEbxttCRrgPh9vNpfq3be1xtwzH9stO0AVL+UONWCFmnGNa&#10;pzscl6HoqOOR9fGIqBNsRTGJZZqLDj0s2aEWhqBgMIda3uCSalPoGvhIlTbm3pdps8ZNMp6dXFUf&#10;9/X88W7+3f8AAAD//wMAUEsDBBQABgAIAAAAIQB3v/ew0AAAACsCAAAZAAAAZHJzL19yZWxzL2Uy&#10;b0RvYy54bWwucmVsc7yRwWrDMAyG74O+g9G9cZJCKaNOL2XQ6+geQNiK4zaWje2N9e1nGIwVWnrr&#10;URL6/g9pu/v2s/iilF1gBV3TgiDWwTi2Cj6Ob8sNiFyQDc6BScGFMuyGxcv2nWYsdSlPLmZRKZwV&#10;TKXEVymznshjbkIkrpMxJI+llsnKiPqMlmTftmuZ/jNguGKKg1GQDmYF4niJNfkxO4yj07QP+tMT&#10;lxsR0vmaXYGYLBUFnozD3+aqOUWyIG9L9M+R6JvIdx265zh0f4eQVy8efgAAAP//AwBQSwMECgAA&#10;AAAAAAAhAIhDVypsRgAAbEYAABUAAABkcnMvbWVkaWEvaW1hZ2UzLmpwZWf/2P/gABBKRklGAAEB&#10;AQBgAGAAAP/bAEMAAwICAwICAwMDAwQDAwQFCAUFBAQFCgcHBggMCgwMCwoLCw0OEhANDhEOCwsQ&#10;FhARExQVFRUMDxcYFhQYEhQVFP/bAEMBAwQEBQQFCQUFCRQNCw0UFBQUFBQUFBQUFBQUFBQUFBQU&#10;FBQUFBQUFBQUFBQUFBQUFBQUFBQUFBQUFBQUFBQUFP/AABEIAVIB5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a8W/Ezwf4AjMnifxXofhtMbt2r6jDajHrmRhQB&#10;0tFfNXi7/go7+zn4MZkuvibp9/KOBHpFvPfbvo0MbL+bVx6/8FKNF8TEJ4B+DnxV8eM33LjT/DxS&#10;2PJHMhckc9yuOetAH2LRXxwP2lP2pvGa/wDFLfswRaDERxd+KfE8C4yDgtDiN+o6DP4ZrIm1b9tz&#10;xV4uttCnvPht4EFzbtcrc6fp15erCgOCGkkDxFxkcbuTt4AJNAH29RXw146+CPx50bSINU+IX7V+&#10;tWVpc3UNkLbwj4RihKvIwAAkiZWAGWGSueF5LEKdy8/4J3adeWdxe+Ovj78XfEUUKNLMbnxN5Nsi&#10;AFmJQo21RycBgBQB9falq1jo1uZ7+9t7GAZ/e3MqxrwMnliB0BrhdZ/aN+E/h1yuq/E/wbprg4K3&#10;ev2kRzjOMNIOcc18x+G/+CZf7N/j7Q9L8QaPbajr9ncyLI19qGrXcrzRqcNH8skexgVIyQccgg9v&#10;Q7b9h39nO5svEGieGPAnhWPXbWBrZ5ZohqEljLIpKM6TM/IOCAfQigDf1j9vr9nrQwTc/Fnw9JgA&#10;/wChzNc9f+uStXH6p/wVK/Zo00sq/EKS+kV9hS10S/bHXncYApH0J616Z8Of2avht4A8O6Lpl74K&#10;8ES68sZ8y8tfDtnatcygfMyqsYyQuASOSBk4rp/h94S1bwzrHiN9Tt/D9vpRuf8AiTJpFkIHgtcc&#10;rIcDnOPXncc4wAAfMus/8Fbvglp5hGn6b418Q+cWEX9m6GBvUfxDzpI8g+3PHIFVrb/grP8ADm9J&#10;Ft8MfivckDJ8nw/btgfhdVF8RfEd94+/aW1vUbaBJ9G0JDoizSfKY2TJkwP4j5rSDP8AdP0pmtvL&#10;4c0ue50XRo7y6klVnt4AsZck4Lkgcn3oAvTf8FUvB7ROln8H/i7cXjKfJhfw7CokfHygkXDEAnHI&#10;B+h6Vmyf8FQ72Jcv+zr8T0HTLacw/wDZa0JdLszeJqz2CPqMUJVXCgyAY5UH8x+J9ax4bWx+JPh+&#10;3k1XSZ7aMTb1t7rKuCpIB47EfzP1oA1LD/gqPpkBkGv/AAK+LOlE4MP2fQ1m39d2d8keMcdM5yem&#10;OZpf+CrXgKBC8vwo+LsaAbiz+HIAAPX/AI+qz11qw1zU9W8OeXco8EAWZvLZF2uMYVvXB/HtnBqt&#10;YTaN8PLTR9Aa6kBuHaO384lizZycnoBkgduv1oAtyf8ABXz4T2/N14F+JdmvTfPolsoz6f8AH1Wp&#10;of8AwV0/Z81O4SG/v/EPh4ltrNqWjOwj92EJkOPoCeawY9PXwlqWta7qGuTNp1wA5gufuQEeh7+g&#10;AA9OTUOsaBeeJ9c0jUbXWQNDRA8tovzx3HORkdGBGBz0xkc0Aenx/wDBUL9mOVgq/E1QT/e0PUlH&#10;5m2rqfDv7fX7PPimaOKz+LPh6FpDgHUZnsVHXqZ1QDp3I/Wvmfxl4G8P+N/D11/wjuleHL69EqpJ&#10;K9nBLkDquSpAPT8qiX4E/Du60pLTUPAvg+61z7MrS7NJtkZ3Cj5shAwGR1GKAPsuH9qj4K3LBYvi&#10;/wCApWPQJ4msif0lrr/DXxF8J+M2C+H/ABPo2usVLgaZqEVwSo6n5GPHIr80PCH7JfgLWdOum8V/&#10;DzSba6M37sWrNCdmB2icADOf61zh/Y1+Gup+OrvTH+Hcmn6Oil01CDUL0FjgY+ZpShyT90DI/CgD&#10;9dKK/Gzx9+xd8PfB99pS6RbeKU+1yMjPY6ntK8rhRmNueTjP69u08Qfs+az8MfC15deHPjh8WNIt&#10;YgrG1tvEThWckKCRGEGORz7fhQB+r9FflD4N+F/xo1TR7PWdI/ad8eWqTglYtUaW924YqQQ9xg8g&#10;4OOnarfhb4j/ALVPiMXNp4c/aBtLxNPVUDar4WsY2kXkKdwhkZs7eSx3c5OTQB+qdFfmBp37RH7X&#10;ng7xVDo914y+HPi6+YZW01LT5og5KnAJgiiAP8Q+YdvpWzrn7aX7XHg5EuNX+Hnw1urVpPLBtLma&#10;EufQGS77j2470AfpNRXwAn/BQr44+H9Pzr37Mz306fM9zpXimLytuM5CrDL+e6pvDv8AwVN1WfZP&#10;4g/Z18fWGnHlrvRlOoqBnBwTFEp5/wBoUAffNFfDUn/BXr4SWU/l6n4M+I+jAEhnv9Et0C465xck&#10;8d+K6/SP+Cqf7NOp2Uc8/jy40uVs5tbzQ78yJ9THC6/kxoA+tqK8C8K/t7fs9+MZdmn/ABZ8O25G&#10;f+QrO2nD87hYxXcaT+0f8JdenWHTPij4L1GZjhY7TxBaSsT7BZDQB6LRTIpUniSWJ1kjdQyuhyGB&#10;6EHuKfQAUUUUAFFFFABRRRQAUUUUAFFFFABRRRQAUUUUAFFFFABRSEhQSSABySa8P+IX7b3wJ+F5&#10;lTXvifoAuIsh7XTbj7fOrD+Fo7cOyn6gUAe40V+eul/th/Hf9qb4tan4X+BOmaP4c8BrCZ7Tx14k&#10;0K+IlUKm4BirRK5LttV1wwTOQTius8MfsbfET406Suo/Ff8AaH+I17DLLLHNouj20fh6MlHZPmjT&#10;erI23IOwZVh0NAH1Z46+MvgL4YIzeLvGmgeGSF3bNV1KG3dhjPyq7AsfYA5r5+8R/wDBT/4E6ZqD&#10;ad4f1TW/H+qgHFj4U0aa5kcjspcRo3bkMRz1p/w9/YJ/Zq8JeLL7RoPACeIPEFpBHd3Vz4jNxfLI&#10;shYKT5pMJOVOdq/yOPdPCnh/wV8CtD0Xw1YNaaLb3tz9ls0k2o9zO2WC5AAJ6gDAA4A7CgD52H7X&#10;vx2+ICAfDr9l7xDHBJymoeNtSi0gKOzGBwCw78P9M1BbeG/21/ifALm98b/D34U2M4ykOjaVNfXi&#10;L/tLcqyg4/2gevAr6uTTzoOsa5rt9r1w2mTwxt9ju3RbWxWNTvdTgEBurEnt9MGo2up6vqPh+/0f&#10;XIrbSY3aa8gWBZlv4mjOwLJn5QCQ2V60AfHukfsReIfiZrWvaX8Sfj78XPEKabLEkq2cq6Ppt4XT&#10;fmKMGVXABwcYIz15ro9H/YC/Zj+HnirRdJu/Ab63r2sGaS3uNZuLu+WUxgM5fLeUPvd1Gc19TeJD&#10;qt14e1JPDlxZRa0ImS1kvQXgSXHG8Lzj+XoelaNp54tIBdGNrrYvmmEEIXx820EkgZzjNAHlPh/4&#10;R/Cn9nGw1nxFZaNo/hjT3lWZ5ksoYkteiqkQjjBALHOOWJbqeAO7uvD9xqfi3SNft/EF7Fp9tbSx&#10;tpcDKbW734KyNxklcZBB9MYG4M3w4NY1zSL6HxbpOnW7tdzRxW0En2iKW2DfumfcB8xHJHsDwTtE&#10;seuas3jaXSW0GVdFWyFwuteehRpi+PJ8v7wOOc0AUPEEl3488JufBfim2064a4VV1W2jS7QCOTEq&#10;Yzgn5WX610rXAYy28c0X2xIwxQ87c5CsVznBIP1wea5a+l074V6ZplpoXhW4ls77Ulga30S1Xbbm&#10;ViXnkAxhB3P0FT3vhvw94U1vXPHbae66q9gEvLqBXkkkhiG7AjGctgAcDJ2qO1AFrwPb+I4fDFrH&#10;4unsLvXQzmeTTo2WAjeSm0NzkLt/Go9Lu/E1x4x1u11LTLCHwxHFCdOvIpy087kHzA6YwAD9O33s&#10;nbmHSdG+MGk+DvEok1W0gtZ49Yso1ke2Zm2EBZk/iHzfj2JViGludd0n4nad4t8N6Jr81pqNiW06&#10;8ubHKTWUzKcFSRyRzyO4IyCOACbWNS1HwpqfhbR9A8K/bNGuZjb3U1o6QxabCqEq2zgYz2GOAQOS&#10;BUPiWLSvhppPifxfpnhlr/VZoxcXcemQj7TeMoCjJ9AOT7Bjgnre0fUtM8KnQ/Cd54gF7rbWn7kX&#10;86m7u1jADSEcbj3Jxzg9cGqvhfTtV8Hx63c+KPFiatbXV+ZbR7mGO2W0iYhUhyDhucD3PuaACXwX&#10;oXjPWPDPjDUdHlh1rToTJZ/aiY5bbzFG5HQHBYZIwc4OcV518UvH/hX4l/APx7fSHVLPTdMaa0fz&#10;o5LR5LmJh5aDjlWkKKQR/FggEcel3Fn4sPxDtLmHUNPXwati6T2TQMbprncNrB84C4/qNpyGHhP7&#10;a3iSe/03wt4E0zbPc6zdm9uo1m2D7PD0Vx/dZiWz6wnAJoA8W+GVxZ6TpVro090W1y6hOpXCtksf&#10;MOckn+LG3I68Zrc0yO18E6ZFbajrUlyZ7lhHNfSDczO3Cj/PUk8dBr3EQt45bmC1jlu1iKoBhS+M&#10;kJuxwM/lmszTYG8TaLYT67pUcF2rCb7NLh/KcHhh6HHOPfFAEkOnahb+JLzUJtUL6W8ColkyALGw&#10;OS2fz/PnoKZq/wDauoNpM+h31otoZg9yzjeJYsfwkf09RyO7IL8eJLvWtHvdJnis4cQmWcfJcKw5&#10;2/8A1vboeKij1LTfCF5ovhy3tJ0S4VlgMUZZEAyTub1J5P1ycCgDU1mW8TS719Kjhm1FEPlxynCl&#10;sZAP4H9R0pNNgnurCwm1a2tv7SiUM3ljcI3IwSpI44Pb3GTWPPb6N8O4tY1uaW4RLyYSzbmaT5jw&#10;Aq/Un/HAFWptGi1XWtN8QRancx28NuSsCPiGVW5DEH2PP0XpigCPTJLzxPb6vZ69oqW1oJjFEjvv&#10;E8fr+YBz7jHSoB4l/s/xfb+GY9GlSxa23R3Ma/uhgfdxjAUAYznrgYp+ozDx14ff/hHtd+ysJwpu&#10;rcbuVPKnoR2PHXjseb82qwztdaRaanAdbjtyQGILKxXh2Ue5BI96AOY1GbQvgtpXnWtjcSJe3AVg&#10;j7iMAkck9AM4FXb3w1pGna9N44nmukkjtjI8X8OBHtztxnO3jGevNXfC0F/o+iwW/ibUre8v5ZTs&#10;LEDrjCAnG49e3fHaodMHia58V6rDqkFs3hxkZbcfKS/IABHXkbs7hj0oAyNU06z+M2hadeWGoXOn&#10;Q207Eq0fzbhjggNgEcYOTjNat5r9l4vt9Y0DRtWMGrQxlGkCsChBwSDgZ54JHrxUWv3eseG9S0Wx&#10;8O6HBJpckmLgRRbVjBYZxtIC8EnJFO8RW1p4FsdS1/SNES51OYgS+UDltzDJOM8Z5OBz3oAk8NXE&#10;fg/T9N0TWtbjutWmJ2eY5LPljtAJ5PoM9+KqeH7TW9Ev9cuvFGq2z6PK2IRNIAigscdcBRg4x3/n&#10;NB4e0/xlHo/iXVdNlt9ShiWQQFiNu0lgCO/OSPrzWRZahYfG/Qr2zuLW601LO4RgyuCScNjnGM4z&#10;kdsjmgDU1KXxQPGOlDSkgPhgovmlAm3HOTn73TGNvHT3pvi57vwjozXPhLRree7uLgfaBbQbiRg8&#10;lUwTz+WT60yz8R6PZ6qngG3+2JOlqbdbjjA/d7uuc5285xjNUtHh0j4KaWLbUtUluPt85dCISAMA&#10;A/KCemRk57jigDbudFtfs0fim50ZZPEUFl5vlIzZ8wR52AZwTnIBwTWHo1tF8YvDiTeINNksntrl&#10;hEYWZN4wMkZ7dj16dasjw7c6H4zvvFd7rgXRjESYmLcKQAAR0wDyMflUPiqPWvG8Wkah4Q1pY7AM&#10;3mFJGjycjlhjJA5+Uj8OaAEtvFVn4r1jVfAzadcWdtDDJbi4SXnamFzgjgdMEk549ajh1nR/g3Hp&#10;+gN9svGu5DM02AQm4hc49OOg9z1rd8TalLf6RqyeFbm1n16LariJkaRcNgg54zjPX+dJ4csJbzRt&#10;KbxTb2dz4gi3PGJlQyDklcYHXGM49PWgDDj8P2fwu1fVvFOoatPPb3bMi24jyxZ23cnPzEYPp3rO&#10;8S+BLb4oalpPiO2uLJ9EKK00V5BnOxzuypGG7qd3p3FafhL+3PG0Wr2HjHSAtgGXy1kiMXzZPCkH&#10;JA/vA/jRJ4iu9D8a2fhCy0KNdBKLHuCPkoy5Zw2cYBJBzknB55oA43xX8I/h38R9CmHhDwn4Umv7&#10;edDMw0eCKQphhgM0Y4zz6HB5rEP7JfwfudMGk33hnSZvFwtWbyYL2eANLtJX5Y5FHpnGOOeleh65&#10;PpfwPtEk0vTJLuTUZCHaWY4QIMhc4P8Ae4H154qzf+HNG0+6PxCnW8DiBLs2QI4dlAHv3Hfr+VAH&#10;gfhv9hrwHcw3Fz4gtL/wk/mLHamy1UozHnd/rC/sBz6/WtPQ/wBn/wAZ+HPE8/hzwr8U/ir4V0dW&#10;JF1b+IZRb7ADtbbGsanPTGcjPsa9avNNtvjtpFnfwTy6S9jM8MkUi+aDkKTjkdsf4VeuPEWmeO9O&#10;1LwbpV3c297HCIkurhflkEbLnkHJzjByBwT1oA8n1jTPj58I9Usn0b9ovxnqnnruh/tKxGpRswPC&#10;kTzOCcY/hOc103iL4ifti+CNPOqv8ZfDurWiOoaO+8P20WATxuEVqSPQ4P412nhPUdP+GNpZ+G9Y&#10;1VZtQnkMihEYxxBjhVzjgEgnn1PaqfhLRdY8H6zqN54q1aOXTbv9wizSmQXErMNpCnpwG49/QUAe&#10;lfsIftg+OfjZ8Q/H/wAOPilDo9n4s8OQQ3Vh/ZOnXVv9utvMZJ7hmkJUrl7UphY9yy7gGGSv2nX5&#10;9f8ABP2ztfFX7Xf7SXitlIudMGl6HAV+6I9siyj67rOM4HqeK/QWgAooooAKKKKACiiigAooooAK&#10;KKKACiiigDmviXeSaf8ADnxVdQkCaDSbuVNwyNywuR+or5T/AOCa3wH+HcP7Knw98Vv4K0K68UX8&#10;FxNca1dafFLduwu5gv71lLAABQACOFHpX018cb5tM+CnxAvFUO1v4e1CYKehK20hx+leWf8ABPKx&#10;GnfsXfCqIOX3aW02SMffnkfH4bsfhQB9FVk6+mtv/Z/9iy2MWLyM3v25HbNtz5gj2kYk6YJ465rW&#10;ooArai91FYXL2UUc94sTGCKZyiPJg7VZgDgE4BODj0NVdEW9vtG0yfW7O2t9XWJJZoYG82OGYrht&#10;jEZ7sM+hIyayrqDRPh3H4l8UX9/cW1rclbu+luriSWKEIgQeWnO0YA4Uck/QC5c6Qda1rRNattav&#10;IbO1jkb7HbSL9mvRIoCtIMEnb1XBHJoAitnn8VJ4g0vXfD32bTFla0j+0SpMmoQMgy+0fdB3Fdp5&#10;4/JRq0Wh6/o/hu00S7SzltJHju7WBRZ2qxbQI2II2khhtGO3HQ4j1uSXxn4Yv4PC3iSHTr3zDAup&#10;2qR3Qt5EceYpQnBbAKkHkZreilUMsDTI9wEDMowGI6bsdhkGgDkb4eGfgzoer6vHYT2trfaiLu8+&#10;xQyXDyXE7qhfYMkZJXgYHoMnB1bnwpY/8JfH4pkurxLu3sWs/K+1OLbyy28sYs7d3HX2HoMSeD7f&#10;xBbaKqeJruxvdV86UmXTomji8sufLGGJOQuM/wBepbZ3PiJvGGowXNlYp4ZS2iazu45mNzJMS3mK&#10;6YwFAxj8OTkhQDHln0/4xeEtN1Dw34ou7TTmvI7pL/Sm2NMIpPmibeudpKkEY7DORkHoH1my1W61&#10;TR7DVoE1i1iHnJEyyS2pkU+W7IfpkA9cVT1zUNU0K50G10Xw8upWVxdiC8eOdIFsYNpPm7SPmAI+&#10;6OaNcisfCNlrviWy0H7dqht/NnXT4U+1XnlqdiZ4LEDgAn6elAC+Era98OeHdG0vxBrkesa1s8p7&#10;2RFha6kALHameSFB6dlJPek0C28TQ+IvEEmsXthc6LJLGdJhtYWSaFNvziUkkE7umPQnjIUQt4c0&#10;nxz/AMIv4h1bRHh1PTx9ts47wYms5JEAZWAOMjjI5GVB6gVmG+0P42+GvFWgPDqlvYxXUukXheN7&#10;V2ZMbmjbuvT69CMHBANfWrjxRH4t0CLSrTT5fDriY6rPcSss8eFHlCIDg5Oc5z07daj8bX2p+FfD&#10;Gqal4Y8OR67rTMsgsI5VtzcOdqFmcjkhQOvJCgZ6Ulp4u8PaJ4o07wKl+w1oaeLmC1mLu7QIQgYy&#10;Nnc3B6ksdpJ9azdLi0j4N6LcHXfFlzNb6hqjyR3OuXQJWSZ/lhjOBhR6dB8zcDOADon0DTtQ1HT9&#10;dvNHt21y0gZIZnRHmgDgb0V/0zn19TXKWNvpvx58DSQ+LPB99ploL5h/Zmrr5cjGKT5JBtIIB/8A&#10;ih8y8ncHh7WIfH8+uyeJZjoBsBbjQ2hQRJKGyZvM69OMH1POMCq3ik6/4o03Q7zwP4g0u2tmvIp7&#10;i5li+1RXNr/EsbKcc+2M9mWgAtPGulap411bwIljqMNzY2Ec8k4t3itjFJlQscoxgjHBGOjbSSjY&#10;+H/N8P8Ahz4s6zBa3d2dG0y4bw9pBvZDOxZXLTfOBjaZWcg8cSD3r7b+Mnjv/hXXwv8AE3iGGRBd&#10;WFqfI3DcFnfCRbh6b3T8K+Pvhv4e/sbwbpcV1EhumzdOW+Yh3yc5P8QUgfnQBf8AsEGgajquuXWp&#10;zi2ljUvFO/7mEKOqj/PU+tF5bXGu3OjahpurtBYRv50kcShkuUI4Gf8APXPUCnWEl7rMmr2eraVF&#10;DYrIYYSZA4uIyOSRj/OcdqJNRk0zW9N0i10iU2MkLH7VCoEMG3opHb/64xnnAA/V57jVtH1CLQr6&#10;3TUUzEspIdYpBjKtjODg+hxnpV+y82K2t4rqaOa8EY8x0G0OQBuYL2Gf51g339lfDrTbu/tdMlIu&#10;bhTLHaIXZnY4B9hz06c4HWrc+gad/bcfiOQTLdQ2zJncwXZ1JKeuM8fpkDAAeH49XvLK8j8RQWbM&#10;Z3ESQ/MjRZ+XIP8AnpmnLf6sfFLWZ01BowgDC98z5i/pt/MY/HPas24jsPih4dtprO/u7W2FwJBJ&#10;CTG5KN0I/Uehwe1ah1mx1e51HRrPURHqUEWJDFgvDkYDDIwSOPpxnrQBnai0XgW1tk0XQHuku7sC&#10;WO0wu0t1Y5/ToBjqBRq+j6R4Yu9T8XfY5Jb9ICZPLYncAAOB0BwBk+g+tW9DUeGNM03TNU1hby/k&#10;JjSW4YK8rdcAE5OOn5etU9Ng1vS9e1rUNc1S1Ghn/j2jLBREueCxIAHHB55JoAoTaHpHxZ0zRNal&#10;+126wlnSNWC5+YblPHIyvUY/wWbW9L+KNjrvh20nurSWHCSTNGADh+q88jK4IOODVvWX8TS+JtFf&#10;RWt38PMqm6YFDkZ5IzzjbjG3v14qTxdLfaFot1eeGdMt7jUZZl84RxAlhzliFwWI6fjQBDouqaT4&#10;JOkeEptQkmv/ACsRtIh+bJJAz0HOQBnsB9aOgWD/AA2i1K98ReIjc213OoiabccN8xzjn5iOoHHy&#10;/luR6VFe2tlrmoaRE+vwWobYv3lfbkoD9ScdcZrC0Qf8LW8OSp4k0V7IQXP7tctGTgdRnnuQe39A&#10;C5caf4guPGtpq1vq8Q8NCIM0O84Zdp5xjBycHdmo/GN3rmpaRazeCLm1uMznzpIJImBA9C3y9evf&#10;p71FbeKLPU/Ed94G/sqaCyjtWt/OV+PL2AYxjgYOAcnt61VOo6D8Fba00tVvrhb6ZpS52uV+6pJ+&#10;77cAdjQB0mqRNbafd39nY2Vz4nitOqopctjpn723OcDPOKy/DulTeNfD1tL4w0iI3sMzGNJIyhC8&#10;ckZ7+nQ4HFVpfDem+ANd1jxjd387RTBt0GzOC7LwOeeRgDjFR6nob/Ei50DxDpOry2ljF83lFWBO&#10;H5IAPXgg/QUAO0zWrvxtrOveHNX0RrbSYkZFlAddwDgKM9MkfMMf3e9Qz+JbL4a63o/hTT9Jmktr&#10;kqfO8wk5dyMgYO4g8nkVoa1rK+PtAv7PwlrSJqEDoHkRnjIGeQGxnBweRxx1q9od5/Zmn2Gi6jqt&#10;rc+JUgOBJJuctgke54xz1OCaAOevNL0T4NLea+iXl297KIFh3KQm4l8DgcfL1OegpbrwxYeKtU0z&#10;x42oz2dpBAl01u8eSBHlvvZ4HXIwc8+tWPB1prS6dqMfjw2k1tJMn2dLwxOpPOenGPu4H14pwuvE&#10;v/Cf/wBljTo/+ET8vy+IV8vy/L9fXdxt9O3egCjrckHxq8OtDod+9o1pcK0sdyhUOCDjOM+5H0rW&#10;g120ayk8IWWtb/EUFmYFndWGZFTrux1HXqSOfSszxddXHwytrKLwroMbxXcrGcrG8nIxheDnJycf&#10;Tir2u6NpnhOO+8aR6U8mrpF5jQiQ7VdsKxx26nJ9M0AVvB6y+DNIFn4x1e3knuZ91tFdTeZtAx3b&#10;3/AfjTdOt/FEXjLVpdflh/4RUiQEXLx+SYyfkAB6ds5989qgtNDsfjRo+nazqUNxp80DvFsgcbZV&#10;BHQkdP8A69RR+I7D4wW+p+GYornS/JUSxTthgQjgfMvGOo4z+PFAEnim98QaJf6RB4L0+FtElUOT&#10;ZwK8TuWOQzAHaMYO7jqeaveLrO28Cadf6/4e0iGTVZpAk0gDOEUnLHaDxzjIGOoJqto3iDRvhxPY&#10;+DJLi6uLpzhrsRgIjyH5RjOR1HTOM9etUfDuiwfBl73Udb1fz4r1hFFFCjMXIJO5h6/4nnmgDQtP&#10;Dln4z0ew8Va7pUqatDC0jW0RKCYISUyp55ABH17iqvhLxCvxeLJqNibQ6Vdw3cMkDkqSCfkbI9Af&#10;/rYpbvRtX1Dxra+K7fW0TwzsS53tKyhYgo3KU9+fz55FT+MfGEUXhDU/FHh7UIjpuj2V/eXiQrsL&#10;uls7IWBAPBGffIPagDqP+CTVvb658Pfi3432EX3iHx3el5M8NCkcUkYHHZriX/AV9118pf8ABLrw&#10;9HoH7EXw+YWwtrm/N9eznBBlZr2YI5z/ANM1iH0Ar6toAKKKKACiiigAooooAKKKKACiiigAoooo&#10;A81/aYvl0z9nD4rXjKXW38J6tMVHUhbOU4/SuR/YSsX0/wDY9+EkTsrFtAglyvo4LgfkwFbn7Xt5&#10;HY/sp/GKSUkK3hDVohgZ+Z7SVF/VhVb9jO0lsv2TPg/HKu1m8K6dIADn5Xt0Zf0YUAey0UUUAZOk&#10;jVLtdTi1q2shCbmRLUW7M4ltiBtMisOG5IIGRxnvimyanqi+LYdPXRy2jNZtO+reeuEnDgCHy/vc&#10;rlt3TjFO8T6C/iTSjZR6pf6Q5ljk+1adKI5hscMVBIIw2MEEcgmp4tb0+61a60mG/gfU7aNJZrVJ&#10;FMsSPnazL1AODjNAGRq9zb+AdOifSfDc94t5qKLNb6PboGV5n/eXEgyOB1ZuT68ci1ceHdG07Xrv&#10;xW2nj+2BY/ZJbyKNnla3VjJ5YVck884AycAc4Ao8MWV54d0HT9P1rXTrepZaM388SQNcuSzABF4y&#10;FB4HZSaXTLTXovEmsz3+oWlxokohGn2kVuUlgIU+YXfJ3bjgjjj+YBkix0f4u+HfDesyR6lbWsdx&#10;Dq1pG7SWkodM7fMUEZHPQ5B4I4q5H4j0jxrP4l8O6dq00eo6cBaXr2mUltHkQlGRiMbsZIIzgjmr&#10;WtSeIE1rQ10qGwk0pppP7Ue6dxMkew7PJAGCd+M7u31yHeKrrUtI8O6pe6DpUer6wsRkgsmlEIuJ&#10;AAAC54HA7+gGR1oAqaRd6X4Ng0Dwtd6/9r1SS38q1/tK5Vru9Ea/M56FzgZJApNJsb3wvceINQ1v&#10;xKb3Trm6+0Wy3cccKafFtA8veMZGe59u5JOkml22py6ZqeoaZbLqttGTE7qsr2rOoEio+PwJGMgV&#10;z1vDafF3wrqmneKPCl3YWBvXtn0/VcAzrFICkqlG+6SAQc84OMjBIBqX1l4jk8aaXc2mpWcXhmO2&#10;mS9sZLctPLMSvlsj54A5z9Oh3AonjmbxLD4ekfwlBp91rPnRhU1KRkh2bwJCSvOQuf8A6/QstvFd&#10;lH4xbwhDp99FNb6el4LhbVltFjLFBGJOgbjp6A85BFYln/wiXwE8P6Ro4nubOx1HUza2gmaW5Zri&#10;d2YLu5IGc9eO55JJAO3lhA3XC28b3axlVJ4J77d2MgEgf4Vy/hu3vPHng6wk8c+F7Ow1ETfaG0yZ&#10;kukhdHJjcNyN2AD7ZNSS6BZ+GPFGueM77X76KzlsUjntLu6/0G1SLJMiqfunHU57se9Q6jay/ESH&#10;wprnhvxbNY6TDcrfSfYUR49RhKkeWxPIHP4c5G4AqATWuvT+J/EviTwzqPha8g0e2t40GoXgRrbU&#10;FlVg6KMnIA4PXqQQvGc6LUNA+D3/AAh3gzStEvo7HUJntLT7DbtLDbkKXLSvnI3Ek5OSfmY8Amtz&#10;X7y58QaBr1j4W1mzt9fgV7ZLhsTLaXGwMokUZwcMpwQcZBwehvaAl7Y6PptnrF/DfawtuonniTyh&#10;O6gB3VMnAyR+fbpQB8gftfWHhzwj4mtdOt2uBN4kvE1zXgZpJNsMCmONVToFdmlPfDKOgwKy5NKh&#10;16/0fWoL66jhhjLxxROVjmVwMFlPt/nisPWfHlv4p+LnjXxL4j1fT2ht530fTwso8preNyMxqSSQ&#10;cBsjqXY96xdV+PGmWGvLBbxHUNK8olriAESeZ2ADYGOP1z2xQB2F7cw+NtDvIdD1v7PIsnlG7tfm&#10;KMp5HbqO4PTkHFa0V3EkgsPtkcl+kIcq5XzCOm8qMcZ9MCvG5fj1BYJJFo/h+K2R3aQtJIAGYnJY&#10;qoHP41yN98U9Zu9ZbVYY7Ky1BovJ8+CAFtvp8+7ntnr2oA+hfDsGpaZpuzXNQhvLpp22zInljazf&#10;Kv1/+sOcZMf2vVLTxJdtezWMOg+SvkFn2yeZnnOf8/dx3r5k1jxXrHiAxnUNRnuvLbeiu2FU+oA4&#10;BrMlledy8jtI56sxyTQB9IeJfiNYaBNpkOmXOl3NvJPsugtyuYU6khV/H8gMc1S1T4teEdJ+2X2n&#10;lL3VJVAPlQMjSkcKGcqOB+PSvnmigD2q++MHhPV30291DRbqfUbT95HhUKxv3AJYZGQCMj0PWqXi&#10;b416X4k0i50240K4kt5hjP2kIwIOQQdpwQfr+NeRUUAeqWHxy/sjSYNOsdDEdvBEIozJdlmAx1JC&#10;jn8q5zwZ8Tb3wRa3MFnaw3AuJPMdrhmJBxjjBA/HvXHUUAdifitrg8VtrqugkK7PshLmDbt2427s&#10;/wC11681Z1n40eJdXa2KTQ6f5D+ZizVlEh9GyxyPbp61wtFAHob/AB18Ssr7VsY3YY8xYDuH5tUY&#10;+NOtSwWyXljpWpS253Rz3dsWcN/eGGAB9wBXAUUAeh3fxs1fVLa4tdR07Tb60n+9A8TgD6fN6jPr&#10;71Y0z453+kWsNpa6Np8FnECFhi3jHfg7j3zXmlFAHoXhj4qWfhJrp9P8NwwyXJBkIunIwM4ABBwB&#10;k0kvxI0m78Zx+JJtCuVvEAOxL4FCwXaCR5YPT37V59RQB6P47+JOl+PbKzhuLO8sXt5C4aN1kBB4&#10;Iwcc8Vu6n8YtD1DwrPo0cWq2m62FvHOqxswwMc/OOuOfqa8booA9h+HHxK0DwdoA0+5ur24dpWl3&#10;GABY8gDaPmPpn6k1V8F+PrXTfF+qX+qeIpZtOud4SF45XzlsqSu3C4HHHrivKKKAPYPFHxJa78Ya&#10;VJoevpDo0ewSqVaNFO47tysoLArjpn8K1vHPj7TdJ0aS68I3mmxajNOv2mSGNPNZcHnBHzc4Hfr+&#10;NeE0UAfQdnqmiajoVtr+ovpF54qtbQyKq3KbjIoJQEBsZJx9CeMVn+ENSj+LujXcHiiGEC1mV7ea&#10;FvKY5B3Ac9uP++h6V4ZRQB7vZ+Ko9W8TXHgI6QIdFCPaK8bt5ioqnD5PY4BH1Bya4f8AaOsbD4T/&#10;ALOHxBtNPa4kmurFEknmI5E0yQBRgejtxj69a4KOV4WyjshPGVOKxPjRZan4r+EWk+GLOSW61DxX&#10;4u03RLaFmZixIcgDr/G0f5igD9Zv2ZvD8nhT9nL4W6PPbi1ubHwvpkE8IULtlW1jEmQO5bcT75r0&#10;uiigAooooAKKKKACiiigAooooAKKKKACiiigDxD9t24jtv2RPi68rhFPhu8QE/3mjKqPxJA/Gt39&#10;lWCS2/Zf+D8MqNHLH4O0dHRhgqRZQgg1yH7fzqn7GvxYLMFB0ZhknHJdAK9B/Z7Ur8A/hqCCCPDO&#10;mAg/9esdAHoFFFFABWXfW9tpK6lrNtpS3OpG3y/2WJBcXQjDFItxxnkkKCcAt2zWpRQBzUWjad44&#10;sfDms63oAg1G02X9tb3wDTWMzJyMg43DP5gHGQMQ/bdM+JWn+KfD9xZalb2sEsml3ZniktvODICW&#10;hfjcpDY3D09CCdLUbPXJvEmk3FnqVtb6JCkwvrKS23y3DEDyysm4bNpyTwc/yb4vbXj4cuz4W/s9&#10;tb+UW/8AaRf7PncN27Zz93d074oAq2muaF4W1bQ/BcdxJFfSWTNZWz+ZIWhhCqSZDnkAj7xyapwr&#10;o3wn0vVdQ1jxFcrY32pNctcazd71geUqqwxk/dQYGF7cnpmuuQEhGdVEgGDt5x64PpXPeHBqXijw&#10;2B4v8P2dheNOxbT/ADlvIgqSZifdtAJ4VunBGeDwACWbQdRfxpBrI1+5j0mOya2bRREnkvKXDCYv&#10;jdkAYx+RHINbxKdY8TaFYzeDdfsLNzeRSSXrRC7ilt1fEsa4OMnBGQexGQTuEd741Sx8Ravp2tab&#10;/ZOgWtrFKNd1C4iS0uGfcGiAY/wgc598gfKW8h1L9qj4Q/B7S7bQ/DedStYHZRZ6DADFFnLFt7lV&#10;bLH+FmPNAH0DftcGyulsWg+3iJvJFxnyxJg7N+OducZxzjNZnhGPW5vDGmHxVHYHXljDXQsATAsm&#10;Tgpu56Y/HOOK+F9d/bMntPFWu674O8KWukalrCxR3V7qN1JdO6xrtQrGCqIQPZu/rXkvjX45+O/i&#10;DOsmt+Jb2dEJKQQMIIlyMcJGFHTjJBOD1oA/QnVvjTo/hzWfFOneO7jQ9E0i3dYrENfrcz30LJ+8&#10;324BcYPGMdyOcZPlXiL9urwR4SFnpvhLQLjV9OgjMYMYFjDEqgBFjUqTj/gK4A6GvhEnJJPJooA9&#10;/vf2w9d0+/1q68H+GtD8IS6vP9pvLmCE3FxNJjAZmf5D1JxsxlmPVjnyfxZ8TfFXjnWU1XXNdu77&#10;UEjMKTF9mxDnKqFwFBycgDvXMUUAFFFFABRRRQAUUUUAFFFFABRRRQAUUUUAFFFFABRRRQAUUUUA&#10;FFFFABRRRQAUUUUAFFFFABRRRQAVteGfDsnjL9of9l/wzayqkx8R3fiSZWx9yzMcwP1ItZQKxa9U&#10;/ZZ8PReK/wDgoL4RXzPLPgr4fyagU67pp2MZHTg7L4H/AIDQB+olFFFABRRRQAUUUUAFFFFABRRR&#10;QAUUUUAFFFFAHif7aHwy8QfGT9mLx34N8LWsd7r+q20MdpbyTLCrstxE5y7EAfKrdT2rxjwv8YP2&#10;t/CvhnSNFX9l/T7tdNtIbMXA8c6evmiNAm7G/jO3OPevtOigD4+X9qX9pm0Hk3X7It1NcISrvb+O&#10;LPyyf9nETcfiaP8AhsL47WuY779kjxNHcDqtp4ht7iPHbDiEA/0r7BooA+Ph+238VLMlNR/ZR+IU&#10;Uh5QWMqXSke7Kgwfaj/hvTxlZt/xMf2W/i9EjfcNjo5uiT7hQNtfYNFAHx+f+Ch91YkSar+zf8b9&#10;PtDx5x8KE/N2GGdR+tYvh3/goj8LvhzEYtU+GPxW+H2gXt+89xrPiPw6y2UE0zZZmYTyOAzZ+VFP&#10;JOB1r7aqtqGn2urWNxZX1tDe2dwhjmt7iMSRyIRgqynggjsaAPkrxP8AtqeB7LxDL4s8IJrHi9J7&#10;RdPSWO/VNHfaxfemN/70ZweAQOCAc14548/bO+I3jIrHZ3kPhm1STeqaUpWRsdA0jEk/QYB9K9o+&#10;I/8AwTO+F3iPVLjW/At1q/wj8QzA77jwnceVaS8/dktW+Qp/sJsB7968J8TfsF/tA+E3dtF13wF8&#10;SbRcANqdpNo14VHZUgPk592YnOOtAHlGveJdX8U3pu9Z1S81a6P/AC2vZ3mf82JNZtdFq/wc+N/h&#10;nMesfAPxEUXreaHrdnqgbnqsMahumTgsDwBxnjmr1PEOjAf2p8JPi/ZAP5bP/wAIS7Ju54V/OAbp&#10;296AH0VmXHiUWqK9x4E+KFhFnBnv/BzxxL+KzMcn6VVn8daZBGXfSfFtui43TXPhu5SNBnlmIyQA&#10;OeAelAG7RXLv8UPCyIWOo3OAM/8AIIvv/jFV/wDhdfw1/wCh7sP/AAX6h/8AI1AHYUVxt18bvhvB&#10;aGZPG9jcyAA/Z4rC/DnPbLW4Xj69qji+N3gGZFZfFVoA396CdT+RjzQB21FchH8X/BM2TH4n09lz&#10;jLOU/RgDVqD4l+Ebjdt8T6QMYzvvok/LLDNAHS0VixeOPC8pwvirQAcZ+bV7Zf5vUo8X+G2ICeKP&#10;D8jHosesWzMfoBJmgDVorOHiTRW+7reluTwAl/CxJ9gG5qwup2b523cDY9JB/jQBZop6QSSfcjdu&#10;/wAqk1YTSL+RAy2VwynkERMQf0oAqUVYfTrqNir20ysOoMZBFQyRPC2HRkJ5wwxQA2iiigAooooA&#10;KKKKACiiigAooooAKKKKACiiigAooooAKKKKAHwQtcTRxIMu7BVHueK+iv8AgnlpVp4i/ay/aN8U&#10;7X8/R00zw9bH+ERhXWUfXdZxH8TXiPgCx/tHxposGMg3SOw9Qp3H9Aa+kv8AgknDHrPwf+JHjSS2&#10;2XviXxxfXJuSCDNCI4WQemA8k/TuT6UAfc9FFFABRRRQAUUUUAFFFFABRRRQAUUUUAFFFFABRRRQ&#10;AUUUUAFFFFABRRRQAUUUUAFFFFABRRRQAUUUUAc9rvw78KeKLOe01nwzo+r2s5zLBfWEUySH1ZWU&#10;g/jXxj8c/wDglV4P13U5PE/whubLwF4kBMh0jULRb7RLs/3WgkVvJz6qGUDog61930UAfkHqY0r4&#10;H6xBof7QPwE8PeE5JH8m38WaZoUF3o92ex3qjFCRztyWGeVWvaNF+EHwg8S6ZBqWk+CPBOqafOu6&#10;K6tNItJY5B6hlQg1+guuaFpvibSLvStYsLbVNMu4zFcWd5CssMyHqrIwIYexFfFnxG/4Jsp4Z1S6&#10;8S/s++L7n4Z61K3my+H7t2udFvG9GRtzRZ55w4A4VVoA5DUf2cPhXqkSxzfDzw0iqdwNvpkMBz7l&#10;FBI9jWJdfsg/B28Vlk8B6coY5PlPLGfwKuMVkT/tA+JPgxrtv4Z+Pvg658BanK2y28QWiNcaNfe6&#10;Sru2HvtyxUctt6V7bpGsWGv6bBqGmXtvqNhOu+K6tZVkjkX1VlJBFAHjcn7E/wAFZAc+B4Rn+7f3&#10;Y/lLUB/Yb+CP/Qkj/wAGt7/8er3aigDwj/hhr4I/9CT/AOVa+/8Aj9Yt5/wT7+D9zJI0em6naB2L&#10;BIdRkIQZ+6N2TgdOST719I0UAfMLf8E8/hmpIt9T8UWcfaODUUCr9MxGlj/4J/8Age3yLfxb44tl&#10;PJWHVYgCfX/U19O0UAfNkX7Cvhm2yYfiD8RISevl61GM/wDkCi9/YltBEn9m/Fb4i2c4b782sCUb&#10;cHgBUQg9Oc/hX0nRQB8r3H7E2usG8j43eMlP8IuJnlX8V80Zqo37EvjAZCfHHW8dhJp5Yfj+/wCR&#10;7V9Z0UAfJq/sXeOU6fGy4/Hw7Gf/AGvVuP8AZD+IEY4+NSnjHzeErY/zlr6nooA+R7r9lv4ywO62&#10;fxU0SeJTiNrjw5bozD1OI2wfbJ+tZ037M/x7Rz5fjvwlcjs8uniIn2wlvgV9k0UAfGX/AAzf+0Ap&#10;58S+Bbj/AGpEnQj/AL4gFTQ/s9fHuIktqPw8mz2eS+GPyjFfY9FAHwp4p8IfGnwf4x8E+GHsvAWs&#10;a14tvjp+nWtlJfHLgLueQuyBUUMCSCcelem3n7JP7V1sJCngHwJdhe1tqsis/wDul7gAfjXqnwc0&#10;ofEr/gozphYeZYfDvwpNfZPKpe3REQB9zFMGH/XPPpX6K0AfkI/7MP7WMf8AzSHQZeOqa/bD+dzT&#10;V/Zr/aoH3vgjbt/u+KdOH/tav19ooA/IuP8AZy/aZAHmfAVmOOdvjLSxz/32axtR+GPx80iWWG5/&#10;Z18RSyQna7WmuW86E/7JjiYMPcE1+xtFAH4sXWhfGa0kKTfs6eO0YDJEEb3C4/3lgx+FVmt/iuhx&#10;L+z78S4j28vQ7ibP5RDFfthRQB+MGjal8TdE+33EXwD+KpvjY3ENm48MXIWOd4yis3ydBuzxX6If&#10;8E7/AIfat8Mf2PPh9oWvaRcaHriR3dxeWV5bNb3EbS3k0iiRGAYNsZB8wzgAV9H0UAFFFFABRRRQ&#10;AUUUUAFFFFABRRRQAUUUUAFFFFABRRRQAUUUUAFFFFABRRRQAUUUUAFFFFABRRRQAUUUUAFFFFAB&#10;RRRQBleJvC2jeNNDutG8QaTZa5pF2uyex1C3SeGUejIwIP5V8WfET/gnBc+B9QuvE37O3i6fwJqb&#10;t50vhTVZXudFvD3XB3PETzz8+OAuwcj7oooA/LwftH6v8Ldfg8MfHXwZffDTW5Dsh1XYZ9IvSP4o&#10;p13AD2ywH8TCvb9O1Oz1mwgvrC6gvrKdBJDc20gkjkU9CrLkEe4r678W+DtC8e6DdaJ4k0ex17R7&#10;lds1jqNus8L/AFVgRkdj27V8U+P/APgnVrvw41C68Qfs5+NJPCjOxml8E6/I9zpFwe4jc7niJx3D&#10;HJ4dBQB0lFeF2X7SN/8AD/xHD4T+N/hG9+FniR8rDeXY8zSr0jgtDcjK4565Kju+eK9vtLuC/tYr&#10;m1njubaZQ8c0Lh0dTyCpHBHvQBLRRRQAUUUUAFFFFABRRRQAV83/ALY37S+t/s8p4RGgWunX11qk&#10;lw08OoI7r5UYj6bHUgkycH2PBr6Qr80v+CkPiX+1fjbpmko4MWlaRErL3Esju7f+O+XQB33hz/gp&#10;4cImveA8n+KfTtQ/lG6f+z16boP/AAUW+FWqgC9j13RW7/arJZF/AxO5I/AfSvzEooA/Wz/gn5+0&#10;x8ItA8YfGjxl4u8e6R4f1vxVr6RWMGqyNAx062jb7O+5gFUMJGBXIOYxkfdz+gGhfHv4ZeKCo0b4&#10;jeEtWLcKLHXLWbPOONsh78V/MnRQB/VHbXMN7Ak1vNHPC/KyRMGVvoR1p00qW8TyyuscSKWZ3OAo&#10;HUk9hX8sVjqV3pkjSWd1NaOw2loJChI9Mg11dr8bPiJYxSxW3j3xPbxyjEiRaxcKHHTBAfnqetAH&#10;6J/sw/8ABZK8szaaF8bdM+2w8RjxXo8IWVePvXFsoCtzyWi247Rmv06+HPxP8J/Fzwxb+IfBviCx&#10;8R6NP926sJQ4U91cdUYd1YBh3Ar+X+uv+F/xf8afBbxImveB/EuoeGtUXAaWxl2rKoOQsiHKSLn+&#10;FwR7UAf080V+WP7On/BZ6CVLTSPjN4eMMmQh8SeH48oR03TWxOR6loyc54QV+jfwu+Mfgj41aAmt&#10;eB/E+neJdOIBZ7GYM8RPRZYzh42/2XAPtQB2dFFFABRRRQAUUUUAFFFFABRRRQAUUUUAFFFFABRR&#10;RQAUUUUAFFFFABRRRQAUUUUAFFFFABRRRQAUUUUAFFFFABRRRQAUUUUAFFFFABRRRQBz3jr4f+Gv&#10;id4cuNA8W6FYeItGuOZLLUYFljJwQGAP3WGThhgjsRXxT42/4J3eKfhPdXGt/s5+NpNGgLGWTwL4&#10;nla50yY9SsUpy8ZPvkk9ZFFfe9FAH5az/tWt8N7w6P8AGXwN4h+Gmtwv5cs09k9zp8v+3FNGDvU/&#10;7IYejGuz0D9pj4VeJlU2Pj/QgzfdS7vFtnJ9Asu0/pX6JzwR3MLxTRpLE42sjqGVh6EHrXlXir9k&#10;z4LeNmd9Z+FfhK7nflrhdIgimbvzIihv1oA+drLxjoGpJvtNc026TAO6C7jcc9OQakuPFGjWsRkn&#10;1ewhjHV5LlFA/Emu91D/AIJlfsz6nN5s3wwt0b0t9W1CFev91LgD9Kjtf+CYX7MtnOs0fwxjZ1zg&#10;S61qMi9Mcq1wQfxFAHiWsftIfC3QrmO3vPH2gLM52hYb5Jtp/wBrYTt/4Fiuy8PeLNE8W2f2rQ9Y&#10;sNZtf+e2n3KTp+akivfvD37HXwN8LWEtnp/wm8IeTKpSQ3WkQ3LuvoXlVmI9s15j41/4JhfAXxTe&#10;tf6ToOpeBNUOcX3hTU5LV1/3UbfGv4IKAMSiuT1b9gj41eBcv8OPj02t2y/c0rx5YeeMDoGuk3v/&#10;AN8oK47VpP2nvhdu/wCEu+Clv4zsY+DqXgTUBMzY7i2bdKx/4Cv9KAPXa8m+Jf7K/wANPi1rNzrP&#10;iHw+02s3Cqsl/b3c0UhCqEXhW2nAUDlT0rn7D9s/wBb6kNL8WQa98PdY6NY+KNKlt3B75KhgB7tt&#10;/pXrfhfx74Z8bw+b4e8QaXrkYGSdPvI59v1Ck4+hoA+XPEH/AATQ8DXhZtH8Ta7pbH+G58q5QfQB&#10;UP5k14R8T/2DtY8DeKfA/h3SPFdnr2q+L9Yi0ewims3tQjNgGWQhpMIpZdxGSAc47V+nFeX/AA80&#10;n/haP/BRLwZYkedp3w+8OXWuTK33Rc3BECKfcB4XH+77UAfI/iT/AIJDftDaEXFlp3h/xFtJwdN1&#10;hE3dennrF1wOuPvD3x5lr/8AwTz/AGi/DRcXfwp1mbb1/s94bz06eTI+evb+lf0QUUAfzSax+zB8&#10;YvD7MNR+FPjWzAJG+Xw/dhDjrhvLwR7g1xup+B/EeiAnUfD+qWACGQm6spI8KOrfMo44PPtX9Rte&#10;W/tT6Tq/iD9mz4n6RoFhNqms6l4cv7G1soIy8kzywPGFUDqTu4oA/mppURpHVVUszHAAGSTX6GfA&#10;f/gjZ8RPGZt9Q+Jes2ngLTGwx061K3uouPQ7T5UeR33OR3Wv0f8AgH+w38Hf2chBceFvCsV3rkWP&#10;+J9rJF3fFhj5ldhtjPH/ACyVB7UAfkp+zl/wS9+MHx1e21DWLA/DvwvJhjqOvQMtzKh7w2vDtxgg&#10;vsUjoxr9XP2X/wBg/wCF/wCyvs1Dw9Y3Gr+K2iMU3iLVZN9wQR8yxqMJEp5Hyjdg4LNX0XRQAUUU&#10;UAFFFFABRRRQAUUUUAFFFFABRRRQAUUUUAFFFFABRRRQAUUUUAFFFFABRRRQAUUUUAFFFFABRRRQ&#10;AUUUUAFFFFABRRRQAUUUUAFFFFABRRRQAUUUUAFFFFABRRRQAUUUUAZPiXwnofjPTX07xBo2n67p&#10;7/etNStUuIm+qOCP0r508ff8E1f2f/HUxu4fBf8Awiepg5jv/C91JYPEfVY1JiB99lfUNFAHwfq/&#10;/BPP4meCwZfhl+0DrLQxjEeleNrNNRRh2BnHKjt8sf5YruP2Iv2Z/iF8IPHHxS8afFO40W98VeJp&#10;bK2gn0OV3t/s9vGy5UMqsoYsgwwz+7zxmvr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AoAAAAAAAAAIQB/36UWSF8AAEhfAAAUAAAAZHJzL21lZGlhL2ltYWdlMi5wbmeJUE5H&#10;DQoaCgAAAA1JSERSAAAA3wAAAOwIBgAAAPQXcy8AAAAGYktHRAD/AP8A/6C9p5MAAAAJcEhZcwAA&#10;DsQAAA7EAZUrDhsAACAASURBVHic7L15jGzZfd/3ubXv+9Lb67379Xuz7yQ1JIcUDSKhJFAQFQiR&#10;GCV2YMOGA2cxbNgIjJEVwIaNbI4VOzaQWHEi2BEVMaREmaZEirNrZqj3hm/rfa/uqq593+vmj+pz&#10;prq6qvf1vfoCjV7q3nvOvX2+9/c7v1VRVZUeeuiE1rWhKMolzuTxhOayJ9DD1cUu4VTgbu8lffZQ&#10;eg+1hwOggpSAGcDZk4Bnhx75euiGPQujZZ0oPQKeDXpqZw+dsO+N3EI4tffCPhv0yNdDO7oyq42A&#10;/1+PhKdDT+3soR1HWhC76+Ye8GxPDT0ZeuTroRXHWgy7aycLOHoEPD565OtB4EQLoWeIOTl6e74e&#10;4ITEg54h5jToka+HUzOmjYDf6ZHwaOipnU82zvyfv7ue7gPP9NTQg9Ej3xMIVVVbQ8fO5fpAHrD1&#10;CNgdPfI9uTjXf3zPEHM4enu+JxPn/sbtGWIOR498Tx4ujAltBPxuj4R70VM7nyxc2j97d509AJ7u&#10;qaFN9Mj35ODS/9G7a60AWHsE7JHvSYIKUK/XAdBqtZ9+8Kn18/wn0TPESPTI92RAVVWVSqVCNBpl&#10;OxyhUa8zPHyDSqWC2+3GZDJhMBguajLixyeagD3yPcbYlWhqtVqlUqmwvb3NRx/9hMWlZUClVqtR&#10;q1aZnJxgenqaqalJcrk8AwP9aLVadDodcD71W1rW3feArz2JJOyR7/GGWq/XyWSyfPBnH6LVakin&#10;szgcdjY3NlheXiaVStHf388rr7yMxWKl3mjQaNR46aWXiEZj2G02bDYrZrMZjUZz5irq7vp7BNx+&#10;0giou+wJ9HBukG/V2bl58vkCU1OTvPLKyxQLRYwGA8lkEoNez8/8zOeYmpzC4XRQrVbJZLOkkmnW&#10;1tZxOOxUq1UCfj/5Qp7JiQm0Wi0mk+lMJqkoCqqq3gKKqqqanyQC9sj3eEISr1KpEAj4ARgfG8Vg&#10;NJBKpgiHw2QyGW7fvsXw8A2CfQEURSGbrWExm6jXGzz77DNUKxW0Oh2h0Bbb21vs7MSw220YDHpu&#10;zcxQqVRwOp2nmuwuAU0096ZPzD6wR77HHJVKha2tLcZGRzGbzaRSaR49mmVubo5gMMDExDiDg4No&#10;NBqSySQ7OztUKhXq9TqlUom+vn7cHjcTE+P09QUol5uf3b1zl/W1dYxGE08/fZuhoSHg5PvDXQLC&#10;E0TAHvkeE3QLls7l85TLZcrlMtVqhfn5ee7d+yk6nY7bt28xPT2NXq+nVquRzWYJhUKYTCZ0Oh3Z&#10;bJZsNkt//yAGoxG9Xo/T6cBus9HfF2RhYZFyuczGxibVapVgMIiiKGg0mhOppYJwahN/BPyHjzMJ&#10;e+R7vLCHeI1Gg2q1yuZmCLfbTbVa5f79+yQSCV577TVmZmawWq2oqkq5XCabzVIsFmk0GgQCAbLZ&#10;LJVKmWIxT6lcolgskkw2iWe1WhgbG6Ver6PRaFhZWWUnGiWVSpNKpVAUhZ/72tewWi3HvoldKfgf&#10;AI9UVb31uBKwR77HBIqi7DNbazQaLGYz29vblIpFtFoNi4uLTEyMc/v2LTweL4qiUCwWSafT1Ot1&#10;Go1G0wVRq2G320kmaxSLRbxeL8VigUgkTL1ex2G3Ui6X8fv9eL1ennnmaRaXlqjX6iQTSTK5LP/H&#10;v/pX/IWvfAWr1crQ0OBx7wdVVWeAkqqqpseRgNo333zzsufQw+nR1V/UaDTI5/N8/JM/Z2FhAavV&#10;wksvvcitW7ewWMyUy2W2t7fJZDI0Gg0ajQalUgmj0YjVaqVQKFCtVrFYLCgK5PMFdFoNOp2OYrHI&#10;1tYWGo0GrVaL0+nEarUyMjqC3W6nVqvz/e//e3Z2ooS2tvB5vTQajSM783cJpwPeBH7jcSNgj3zX&#10;GMKJftAxRqORarXGyvIysVgMj8fNq6++ysDAAPV6nVgsxtraGjs7OzgcDlRVJZfLodFoMJvN1Ot1&#10;CoUCOp0Ot9tDqVSiVCrh9XpRVZVUKkU+n6dWq5FMJuV5o6MjOB1OPG4Xq2trxONJVpZX0eq0aLVa&#10;bDbbke6xhXBvAn2KovzhqR7aFUKPfNcYuwvzzcOOs9vtFIslwuFt/H4/L774Ik6nk1qtRiqVIhQK&#10;USqVsFgsGAwGaaCxWq0Ydv2Bwogi1NRarYbFYkFVVfL5vDTSbG9vU6vV0GgUAgE/Lpeb/v4+KpUK&#10;5UqZxcUlVKBWq+FyOdFoDs9qUxRF3OvLwGeB/+txkII98l1vHLnAbTKZJBqNYjDoGRoaIhgMAs19&#10;oSCURqPB4Wg62iuVCgaDAaPRiEajoVgsotfrsdlsknxOpxODwYCqqqiqKlXVnZ0dCoUCjUYDh8OO&#10;0+lkYKAfo9GEyWRmdnaOra1t7t17wEB//3Gl4CTwHwP/9LoTsJdMe31x5LjA5n7Mgc1mJRaLEQ6H&#10;yWaz6PV6XC4XIyMjBAIByuUyqVQKvV6PXq8nl8uhqio2mw1FUahWqyiKgsfjQaPREIvFMJvNOBwO&#10;KS01Gg39/f1yL7mxsUGxWMSgNzAzM83zzz/Hl7/8Brpdx/1v/a//G48ezTZv6AihjruEmwYq1z00&#10;sif5rhmOss9rh0ajwe12Mz8/z8cff0wmk8FsNhMIBNBqtaTTaebm5lhZWSEej++RaIqiYDKZMJlM&#10;pNNpdDodLpeLWq1GpVKhUqlgt9vR6/Ukk0l0Oh0GgwGdTkepVKJSqVCr1ahWq5RKJZxOBz6vl7Gx&#10;USqVCtlsjg8/+hizxczg7j60Nd2pE3YJqOWaG2J65LtmOC7xoGnxLBaLvP3226TTaba3t8lms7v7&#10;Lhezs7Pcv3+fUChENptFo9EwPT2N0WikUChgMpnQ6/XU63VyuRwATqeTQqEgjTEGg4FGo0E6nUar&#10;1WI2m6U0NBgM1Os18vk8iUQCk8mIy+XixtBQ02paKPDw4SyJRIJ6vYZGo8FqtR72HMSPbwL9iqL8&#10;wXGfy2WjR75rAhF6dZK3vKIo3L17l7m5OW7cuMHk5CT3798nmUyysbFBPB4nk8ng9XrJ5XJYLBYm&#10;JycJBoPodDoymQwmk0kaaFRVxWAwyL1gU6I50Wq1ZLNZoGllFfvDUqmEz+cDIJ/Lkc5kpPoaCAax&#10;7x63tbXF5ubm7nhmXC7XoffVYoj5HNfMENMj3zVAy97mzZMsrmZaUYZoNEowGOSFF15gbGyMR48e&#10;sbW1xZ07d0in03IPGAwGGRkZYWBgAJPJhNVqRafTyTC0QqGA0WjE7/dL1VOj0eByubDZbCQSCQwG&#10;AzabDYPBQLVaJZ/PEwgEMJlM5LJZcrncrpPeh8vtwuf1Uq1WKRQKxGIx8vkcoOD3+w+9v91nMgH8&#10;KvC/XBcC9sh3fdCa/n3skx0OB/F4HEVRePrppxkcHGRkZIRYLEYsFuPhw4d4vV5mZmaYnp5mdHRU&#10;7vWEFLPb7RgMBkqlErVaDZ1Ox9DQEOVymXw+j8FgwGq14nK5SCaTANI4U6/XicfjuFwunE4nuVyO&#10;fD5PJpPBvfu3QCAgA7o3N0MUCnkqlQp9fX2H3vPu517gvwV+8zoQsEe+64GO+7yjLjBFUahUKqyv&#10;rxONRvH5fASDQdxuN5OTkyiKgk6no16vMzw8LP2AwvCh1TYd43q9HovFspsdkZKGFBE3GovFpHvC&#10;arVKB7zP50NRFBqNxu6ez4Tf7yefz5PP50mlUthsdhwOOwMD/aiqSq1WZWtri3y+QD5fwOPxHBoZ&#10;s/s8NFwTQ0yPfFcfh+7zDvu8VqsRjUZ59OgR8XicYDBIMBiURLpx4wY6nY6dnR1yudxuhMqoJF+j&#10;0ZDj6HQ6jEYjDoeDbDZLtVqlWq3KLIZIJCJdFXq9XpLL5XKh1WqpVKrkcllUVaWvr498Pk8ulyeb&#10;zWI0GjGZzAQC/l0jTZ2dnR3S6TT5fB673XFooHabIWZQUZTvHvaALws98l1t7JF4LQaGfej2d1VV&#10;KRQKfPDBB7zzzjvodDomJiYYHByUZLJYLHi9XrRaLXfv3kWv1xMIBHC73XuuK8bXaDQYDAY8Ho90&#10;JdTrdXQ6nTTQKIqC0WiU/sFMJiMjZorFIuVyiWq1gsfj3d1HFikUCqiqik6nx+v1YrNZKBQK7OxE&#10;iUajQNNIc1i6Ustzegl4HfjXV1EK9rIari4k8UQEifC7tSSe0npMtwVWrVZJpVLSbdCM96yi0+lk&#10;MHUwGGRmZoZIJEIoFCIejzM2NrbvmkIK6nQ6NBoNY2NjRKNRMpkMtVpNzqtYLAJgs9lkylJzz+fE&#10;43HJ+TQaKg6HHa1WS6FQIB6PU6vV8Pv9DA4OodcbqNcbrK+v8dFHHzIzM43LdbTM+d3n9BVgUVXV&#10;yatGwF6EyzWEIOJRoCgKBoOB27dvMzY2xnPPPbfHiZ5KpVhdXWVhYQFVVdHr9cRiMebn59na2pLX&#10;6LRwNRqNlJLBYBC73Y7FYsFkMqHVaqlWqxSLRaxWKyaTCY1GQz5foFar43A40GgUKpUShUJBGmtU&#10;tU6lUqZUKmIw6BkY6OeLX/wCo6Nj1OsNfvf/+Zac11Hvn6YltH7VImJ6ku+KoVMEy0EqZUv2d8fj&#10;6/X6rgGjxnPPPYff7ycYDKLRaEin0ywtLTE7O0utVqO/v596vU69Xuedd97B5XJRrVYZHBxEp9N1&#10;JaFOp8PpdGI0GmXYmlarJZ/PSwkryFcoFCiXkUaZYrGpfmo0ChqNgk7X3CsajUYADAYjPp+Xn/3Z&#10;L6PRaAmFNgmFtnA4nNhsBzviW5+HqqoarliJit6e74qhWwSLWPhi4bT+3O2Nrqoq1WrTaphIJNBq&#10;tQwPD2O32ymXy2xubnL37l3u3r2LwWBgaGgIg8FAoVDA7XaTTqcpl8tynweg1+v3zUXMR0S6CPIJ&#10;0oscPkHgUqmMVqvFYDCi1WpQ1Qa1WjOszGKx4HA4cTgcGAxNAooaog6Hg1gszsrKMiMjIzgcjuM8&#10;V/Hjm8DQVTDE9CTf1cKR9CKx5+u092slhKhQLfZkg4OD2Gw26vU6yWSS1dVVIpEINpuN/v5+3njj&#10;DbLZLNPT05TLZZLJJGtra9JKGggECAQC0nLZOhfxs16vx+FwoNPp0Gq1JBIJSqWmammz2aSxpFqt&#10;Ui6XsVjM8iWhKGCzWXG5nLtuhU/vzWDQ43a7GBjoJ5fLkslkqNf7Do0D7fRsVFX9z1VVHQO+cplS&#10;sEe+q4NjbUjaF307SqUSiUSCcDhMNBrF7Xbj9/sxm82USiWZdzc0NITdbueLX/wi0HTG2+12AFKp&#10;FB6Ph+3tbeLxuFQjRWqRKKLbOg/xZbVaZYZ7MpmkWCxKi6dQQWu1GrlcHofDgdFYx2DQS4mnKPtV&#10;abPZxPT0FFtbIe7fv8/o6AgWy4lrxPwssKSq6sRlEbBXsfrq4Nj/iE4WT2gSL5lMEgqFiMVi2Gw2&#10;BgYG6O/vp1KpEAqFiEajNBoNmdvndDq7kjgWi7G5uUkoFMJqtTI6Osrk5KSUOt1eAsLK2Sy8lCST&#10;yVAqlbBarRiNxmaCbbmMTqfD7/fhcDhkUq6qNnavoux+sauylnj0aJbZ2Tn6+vp4+eWXcDjsx310&#10;cn6NRkNVFEVzlKTes0ZP8l0yThIw3brY2wlYLBZJJBKsra2Rz+exWCwEg0GGhobI5/Nsb28TiUQo&#10;lUqMj48zMDAgJV0nmEwmBgYG5D7u3r17MrRsZGRE9nPoBOHrE/4/kb7U6obQarW7fsNmom3zeuL+&#10;xP1+et96fdMC+vDhQ1ZWVrhxY2i3yYv+2M9vd45Ko9FQAeWiCdgj3+VDVIo9dsxm6yJSVVVKqcXF&#10;RRqNBlarlWAwSH9/P9lslnA4zNbWFrVajYGBAfx+/4HEE1AUhUAgIMe4d+8ejUYDi8UicwJb/ZDi&#10;HPFdqKEiRC0ej1MsFqnX6/h8PsxmMzabbQ+RFUWz+2gUqYKqatP4YrVaGRkZYXFxkUQizujoyLGe&#10;Wbs6uzt/VVXV/11RlL905IudEj3yXS72qZqHkbCbj69arRKJRHj06BGNRgOfz8eNGzdwOBwUCgW2&#10;t7dZWVnBYrEwNDREf3+/LIJ0lPA1VVUJBALUajWpRsbjcfx+f8f5tBuERGEljaZZ+SwajcpjRMB2&#10;y4gI4jXH33tti8XC4OAAKyvL0pp6HHTaL+/+7S/uGmK+fBH7wJ6T/fLQkXit37uh1cxfr9epVqvs&#10;7OwwNzdHNpvF4/EwPj6O2+2mUqmwubnJJ598gslkor+/n8HBQZlfd5TxWsf0eDx4PB5UVSWdTlOp&#10;VA70Q7Zfw2QyNRNpb9yQllO9Xt9lDiKaR5wPoIq9mmzYInyCR4GYq6hd0+GzLwHLF2EL6Um+S4C6&#10;+5/ttGcTOOzNq+42u0wkEsTjcXZ2dojFYoyOjjI+Po5eryeTybC1tcWDBw9wOBwMDg4yNjaG2Wzu&#10;aBw5igS0WCw4nU5isRharZaJiYndmp7dnf3t1zYYDNKnJ/ZZ7SqrqrY+g0+lIChy3zo8PMxLL710&#10;4Jy73Ufr9/bPdqXfuTvke+S7RBxEvE5GldbFXKvVWF5eblajLpWoVqsyYLper7OyskIqlSKbzWK3&#10;25mcnGRqako6yU8z5/HxcWw2G7FYjFqtduD9tErz1nG7taUW9/vpPcOnxFN59OghS0tLpFJpXn/9&#10;9RPfx0Foeeaqqqp/T1GU3zyPcXrku3ioRyFXJzQaDer1Ovl8nvX1dZaWlsjn80xPT8vwLo1Gw9zc&#10;HDs7O9K3FwwG6evrQ6/Xy+u3R6d0+nvHyasqb731llRjheGkk7O7dd/Xet1O9949SufTl83KygqP&#10;Hs0SCoV49dVXMZvNB871NGiZ299XVXVMUZS/eNZj9Mh3sZCWzT1/7BKX2QrR9GRtbU228orFYjz/&#10;/PP09fXJitE7OzukUinsdjujo6MEg0HZb72bmttuNe1EGIF8Pk8sFiObzeL3+3cL5B5sOuim3h3l&#10;92q1Si6XIxqNMjs7SyQS4TOf+QyTk5O43e4TWYmPipaX0n+2q4p+6SzH6pHvgqC2rPBukqfTXqRe&#10;r0sL49zcHJFIhHq9jtls5vbt25hMJjKZDEtLS5TLZex2OwMDA4yNjeHxeGRO3WERMWJerd/bj1VV&#10;FYvFwvT0tNzziYK3R1GhhVVSSDJRXqL1xdAeHheJRIhGo2xublIoFHjhhRe4efMmTqfzQOId5YV2&#10;VOzO7Q1gVVXV0bMiYI98F4N9uXntgdHtZBSdgnK5HKurq2SzWTY2NtBoNIyOjspjVlZWaDQaKIqC&#10;y+VibGwMr9eL2WyW5vsuZvVDydh6roi/FA5ykc0uOhu1Rru03p+qqtTrdcrlMoVCgWQyKeu0iOMM&#10;BgNOZ7N0vMVi2S1vXyQajbK8vEw2m8VkMjE4OMj09DR2u/1QiXeQ9O52n0e43ghnaIjpke/8IS2b&#10;Ap32duKfL0KuSqUSkUiE9fV1YrGYrJ3pdDopFovk83kZrNzf34/L5SIQCGCxWGTUSPt4rWN1m1PH&#10;G1BVwuEwqVSKdDrN/Pw829vb5HI5gsEg9XqdwcFBWU5QXKvRaMgk2rW1NRKJBOVyWUpyo9FIqVTC&#10;ZDJhNpvJZrOMjIzImjBzc3Oy3ouI0jlq081Oqv1h99j6EumENkPMm4qi/MaRJtPtehfhz3jC0dWf&#10;1/6zCHheX19nbW2Ner1OOp2WESaiOUm1WpX+NofDwcDAgHRgdzLdH4ZOe0Hxe71eZ2Njg5WVFcLh&#10;MDqdTsaHCr+dx+PZjbN8Wfrd6vU62WyWeDzORx99BIDZbJbJt2IMVVWJx+Oy4nUymcTj8RAKhbDb&#10;7UxNTTEzM4PL5ZLZ82LOXR94F6l+2Dn1eh1FUTr6ADs9G+C3FUX5T7seeAh65DtfdH247c9dVHv+&#10;8MMP+eijj4hEIrhcLiwWCy6XC5fLhaIoDA0N4XQ6cbvdsqKXWCytqt5R1bLW36FZbElI3mQySTqd&#10;JhQKEQqFePrpp+WY1WqV1dVV0uk0CwsL6HQ6AoEAL7/8suxetLm5ycrKirS6TkxMYDabZVaDoiiy&#10;GWe9XieRSJBIJHZrvDQrXb/88svSL9g+/4Oea7f7P+yF1Gg0UFX1UAK2jPVj4I2TqKE98p0xWv7p&#10;hz7YdgmYTCZ58OABH3zwAZlMhtHRUbxeL263m76+PiwWCzabDavVus9f177Paq04dpS3uKIosrjt&#10;3bt3icfjsrNRqVTi5s2bvPbaa4yNjQGf5uMJB/+7774rVUin00k4HGZlZQVVVXn22Wf59V//dex2&#10;e0fp3C79oWlsMZvNUtodx4BykKvmGKQ6kuawe+w6MHJcAvb2fGeMoxKvExwOhyRcuVzG4XDgcDik&#10;uiYyA9oNNm1j7/m93bAjvrcf22g0yGQyvPfee0SjUTQaDalUSoavLSwsSF+hSAmy2+3Y7Xb8fj9D&#10;Q0PcuXOHXC7H1tYWsViMeDwu05Du3r3LZz/72T17tnbrrqqq8nPxvZuEPgmOYvE97hi71xzmBIaY&#10;nuQ7exzrgXba/9VqNRRF2c1r2+uQbv39IKnW3WndefEVCgU++ugjFhYWCAQCPPPMM1QqFdlSbHFx&#10;kVqtxo0bN/B6vfj9fvr7+xkeHpaug0qlws7ODolEggcPHrC2toZer6dUKvH5z3+eN954o6tBo9O9&#10;tX9+nIXdzZ/Z+uI6S59dy3i/oSjKm0c5p0e+s8WJH2anPWC3BdK6ELtZMjv93u3NX6/XWVtb48c/&#10;/jFms5nXX39dto0WbaGXlpa4f/++VAsTiQSjo6PMzMwwOTmJXq/HbG6WhBCq6/r6Om63m6GhIUZH&#10;R3E6Dy7518kNcxboZFU+D8d8yzj/p6Iov37Y8T218wxwVlEW7dKt9bqdCHeUvUsnsrX/TYSsKYrC&#10;jRs38Hg8skS8qqqYzWasViuDg4NEIhESiQQbGxvcvXuXnZ0dwuEwfX19OJ1OJiYmMJlMeL1eFhcX&#10;sdvtjIyMHDlv8DxwmHp+1uOoqvqf7EbEfOGgsXrkOzucSoU4yCTeHnly0Ju7m3Q7cBHsug9EP/ZC&#10;oYBGo5GxotDcg/X19eH1NitMj42N0d/fz9zcHKurq6ytreFwOFhdXeWVV17BYrFgtVqlBD9qlvh5&#10;EeOiri/GUFX188CGqqo3uo3ZI98ZQDlBw8oDriV/7uYyOGwBHeXz1mNyuZyMQqlWq8zPz0v/oahE&#10;pihKS8kHA+Pj43g8Hm7cuMHW1hapVIqlpSVCoRBbW1sMDAzILkTCfH8RC/8icZDxZpeAQxxgiOmR&#10;7/Q4t03zUSVXN3Taz7eTW4SwxeNxWcCo2aJrk0gkwq1bt7DZbBiNRhknKuByubBarQwMDJDJZJic&#10;nOT9999nc3OTxcVFyuUyN2/eJJfLYbfbD6z3ct1wFFtJW0TMbyqK8vdaP+8VzT0dzp14pzEOdDtP&#10;+AAbjQalUknGT3q9XiYmJqSrI5VKEY/HZVvpSqUiXR4CIpvc6XTKPZ+QoqLOi9PpxOPx7LPePg7o&#10;tCfv9DnwRWBCUZTfl5/1rJ0nxrV5cN0sqfV6nbm5OdbW1lCUZtPM1lbQq6urpFKp3YK2zX2bqA0j&#10;AqFh7z5TBE2vrq6yvr5OKpXC7/fzyiuvyArTRzUYXScc5aWye8w7wOcVRemR7xS48g/uMF/fxsYG&#10;s7OzMi9wZGREpgiJ/MFoNCr3bltbW5RKJQYGBhgeHsZqtWKxWDqGf4l0oHfffReDwcBzzz3H+Pj4&#10;hVkeLxKd9uaH+F9DwNDjo4RfLK4V8YRkav0eiURYWVlhdXWVZ599lr6+Pkk8cY7BYGBwcJBSqUS5&#10;XMbj8bCyskIkEpHhX1qtVhZkEuqoKBHYaDSw2WyyeYro4dcetXLae7tsHOaLbT9WVdVB4L0e+Y6P&#10;a0m81r+nUimWl5dZWlpiYmKC4eFhPB5Px/MBGQxts9lwOBzS11cul8lkMmxubjIxMSEDwe12O6VS&#10;iWw2S6lUYnBwUBJVXP+swsSuihW10wvlAAKGVVX9Zk/tPB6u3cNq//+KjHhR0eyZZ55hbGxsn0O/&#10;Fe0LKJ/PUyqVqNfrhEIhNjY2UFUVt9st4z0LhQKRSARVVRkaGmJsbGxPvGa3eZ40hOwqEBD2Bou3&#10;B7u3zPEvAH/ck3xHx7UjXjsajQabm5usr69jMpmYnp5mcHBQfn6YT1EsdtEAE8Dj8eDz+WQr6Hq9&#10;zvLyMslkErvdLuNARfGmo0TldFisHdF+3FWwpB70Ytmd618G/hh6fr6j4soTrz09p5MaFA6HCYVC&#10;lMtlpqenGRoa2lewtltAskBrxIq6m/c2NDQkXQvCwqnRaAgEAjK0TKvVHppJ0E64oxKw01wvWxJ2&#10;Gf8fAP9S/NIj3xXBafYu7Xu6Tnu+ZDJJOBwmHo8zODhIf3//nuK5B1lG2xd0p3A3o9FIuVyWYWqB&#10;QIDx8XHpXD/KvR3HcHEYrsJesO2F8m+Av9v6eY98XdDy0C5M6p0VAdsd88VikXg8ztbWlqz14nQ6&#10;97gHOqmXna5/kKUyl8uRyWQol8vS+CLUzePiJBbRyyZbJ+zex58pivLN9s96vRoOxoUQ7zC176Dz&#10;Op3bughF3ctwOIxer8fj8eD3+9sak+xFt31fu1rbSvJqtUo6nWZ9fR2bzSabn5zGoHeS6J7DXiKX&#10;gB1FUX4NqLV/0CNfF5xlsPQRxtrz81EWTTvpOhFPOMp3dnZktbBgMLint8JR0a1wkRi7VqsRjUYx&#10;Go34/X76+vpOFRp3GlwxCfhrwGKnD3rk64xLeWV28sl1QjerZGshJVVt1nGJx+PEYjHy+TyBQACH&#10;w3Gkfg0HWe06zU9kRChKs9LaeTWabJf23XBFCPhXgB90+7BHvv24cFVTpNx0MpwcZAg5KPhaVZst&#10;vMLhMBsbGwSDQfx+P1ar9cgLs5sK16pyCvdCJpNhYWFhTx6gmP9RCXMcnISAF6yG/kPgXxx0QI98&#10;lwCxCATpuh3TzfAhpFq3xd1oNOQ+b2FhQdZb8fl8p9pDid/bSVmtVllcXESn0+H1emVdTjGX1jLx&#10;rd9P/nHMCwAAIABJREFUgpPu6S6YeP8W+DuHHdQj315cmrrZ6S3daaF32uvV6/U955bLZdlYRHSi&#10;HR4ePvEerN240v5ZoVAAmj3WJycnO17jIHfISebTft3jnHPO+BDYZ9nshB75PsWFqZvti6ddAnaS&#10;aO1GldavVpdBvV4nHo8zNzcnq41NTEycevF1I5+qquRyOZLJJHq9fl+Z+tZ9aOt9nNV8jnOdCyBg&#10;lCbxqkc5uEe+Ji6MeJ3UxE7S7ahv9/aFnUgkZHhXf38/4+Pj+zLQT4N2y2yxWGR5eZl4PI7b7cZm&#10;s3U0tnRz1J8VzmNfeQJ8E5g/6sE9J/slqJoHhUC1S7L2z7pZHFVVlZ2M1tfX6e/vZ2JiArvd3jH2&#10;8TRhWOIcUWhX9IEfHR2VDSsPe2GcJdqfwyVZOv8q8P3jnNAj3wWgm5Q76LPW/Zzw12k0GtnHQPS2&#10;U1UVrVYrS7fPzs7i9XoZGRnB7/d37Rh70JyOg0KhQKPRwOPxYLPZ9jnku137LAnS6aV0wQT8R8A/&#10;P+5JTzr5zl3qtYd9HXaMqPxcLBbJ5XLk83n5Jf4u6mwaDAYMBgO1Wg2dTkc4HMZkMuFwOPD7/Xtq&#10;rRzmtzvJYhX99iKRCH19fQe2hm7FeRDjEgn4u8DfPsmJTyT5dv8xFxqz2W0xKIoi+9gVi0XZ2jmb&#10;zZJOpymXy6hqM3vAZDLJReb1eqX0E3u61orQyWQSVVWxWq2ShO2qYKd95VEXrKjVsr6+jtfrxefz&#10;7cmE73Sf502I89pPHoCPaEawnAhPFPlazPcXHjrWbdHVajVSqRThcJhYLEY6naZUKqHT6XC5XDid&#10;TgwGA1arVZKrtY6mVquV3WKLxSJbW1syxjKTycicOqvVeqRuP0chiLhGIpGQvr3+/v6Ojvj2YICL&#10;xDmTPUbTwFI56QWeKPLt4lKCpVvfymJR1mo1MpkMs7OzRCIRjEYjZrOZoaEhvF6vbAkmgqC75cQJ&#10;iSOaZ25vb8uGJclkkq2tLUZGRujv7+9qiWyXggctWkVRyOfzJJNJUqnUnoTcTs9AtOa6KFyElKVJ&#10;vLnTXOCJIt9FSbyDYiDF34QRZWlpic3NTYxGI1NTU3i9XkwmEyaT6cAE1E4B2DqdDp/PJ3ucZ7NZ&#10;stksOzs7JJNJcrkc4+Pj+9pGizkddbGKQrvLy8uYzWbsdvuekLL2OT6GwdV/Dfh3p73IE0W+i0Cn&#10;fZVYhK2f1Wo1SbxSqcTU1BQOhwOv17vPd9d+/XbitS80p9OJ0WiUxW8tFgvz8/PMzs6SzWYZHx9H&#10;p9NhNBoxGAzHWqjixRGPx2VDlMHBwT0FcdvndUWCnM8K/xj4Z2dxoceefC1v3guzbB4ERVGo1WpE&#10;IhG5P5ucnCSbzbK9vU2lUmFwcHBPzZNuBOw0vvi7yWSSFaNF05IHDx4QDofJ5XK43W4sFgterxe7&#10;3b4n6bWbO0S8FEqlEoVCAVVV8fl8+849KzfGFcS3gL91Vhd77Ml3UcQTY3VyZLf/rVgskk6nyWQy&#10;zMzM0N/fT6FQ4N69e0SjUYrFIjdu3MBiscjwrE7XFei0v2wn4vDwMA6Hg6WlJdn0slqtsrW1xeTk&#10;JE6nE71eL0PEupG7Wq2SSqXY2tqi0WjsKUXR+hweQ/xEVdVvnuW9Pbbku0iJ14pO5BDzAWQfg3Q6&#10;jcvlwuv1cuPGDdLpNNVqleXlZebn5yUBnU7nvhooR7VGtv6s1+vxer04HA6i0SiFQoFwOEw0GiWV&#10;SjEyMiLbTwcCAcxmc9dy8PF4nHq9TiAQwO12S5XzMSUdqqomFEX5pqIopbO87mNLvssgXtvY+yD2&#10;ffF4nEKhgF6vl+4Dj8eDwWDAYrGwvLzM8vIypVKJYDCIw+GQRo3Wa7XvqTrFT7bOReTaDQ4OUqlU&#10;8Pv9rK6uytbP0LRMhsNhRkZGMJlM0k8oCFar1SiVShiNRnw+HxaLZc+cDrr/6wqlWX/l0Vlf97Ek&#10;3+4iUC97EXTa/yQSCVlF7NatW3skjM1mk4t+fX2dnZ0dqtUqVqsVm80mJY24lkCL//LI8xItv+x2&#10;O5FIhHK5LJ3m29vb5HI5bDYber1eqsCKohCLxUilUpTL5X3hZO3zekzw14HvnceFHzvyXZEgW4lW&#10;ApZKJRKJBCsrKwwNDREIBGRmuZCKBoOBoaEhTCYTHo+HRCIhw7ii0ShDQ0OMjIzssaIeZexuf9fr&#10;9VISihjN7e3tPeFt29vbBINBVFUlk8kQDoeZmJiQ5HxcJR7w3wO/dV4Xf+zIt7uwVPHzVUCrGphK&#10;pdDr9VgsFhwOx754SPHC8Pv9mM1mPB4PmUyGZDJJKBSShpqnnnoKYJ9xpBMR2iVj+wtKVVVZ10XU&#10;eRHl4JeXlykUCmSzWRqNBtFoFEVpNlGx2+1X4gV3Tvg94G+e5wCPHfnY3eddtQUhXAyVSkWW2YvF&#10;YiiKgtVqBdjn+BYdYZ1OpzSWfPLJJywtLZHL5ZiamkKv10tDSWsjkk5RK0eBVqvFarViNptpNBo4&#10;HA5ZgVp0G1pYWCCVSrG9vc3w8PAZPaErhT/niNnop8Fj05lWBEsflr5zWaQUMZxbW1sUCgVMJhPZ&#10;bJZarSazE9qloIjf1Ol0MpLE6/VKg00ymaRUKpHP59HpdGg0mj1RMa3SrpPU62ZBFecpioJOp5Nk&#10;dLlc6HQ6KpUKDx48QKvVYjabpUvkMUES+Hlg+7wHemzIJ0LHum38L9PxK6yE8XicaDQq2yQD7Ozs&#10;SDKKvnad9nOqqkoS9vX1Ua02KxVkMhnS6TQ7OzsYjUZ0Op2MWun0LA5yWRzmXFcUZU+l642NDaxW&#10;q2z5fNW0jRPil4H3LmKgx4V8e3Sqg4jX7ZjzhKo2s8yXlpak+2BsbAyLxUKpVCKZTMpwLeEO6Aat&#10;VovBYMDn82E0GrFarXuqRQvyCtdAJ4d5J8tou2P+oIRbl8uFXq8nn8+jqs3WYK0lCa/xPvC/AP7v&#10;ixrscSHfmwd92M0Mf1ELJJ/Ps7S0RCgUQqfTcfPmTZn5bbPZqFQqssmk8KmJcgyt8xTfNRoNGo0G&#10;m82G1WrF6/WiqqrshS6iaKrVKo1GY18Nl27E64RO6qhAOp1mZWUFvV4vCdnt3GuA/wH47y5ywMeB&#10;fEd2pF9GGFS5XCYcDrO8vEy1WmVmZoZgMCjVTKPRiMfjkQm1y8vLklwmk2mP9OpEBKFmBoNBmd+X&#10;TCapVCqyn3q9Xt/X8vmgZ3AUn6FOp5MZE/F4HIPBgNfr3WP06Xb9K4jfB/7SRQ963cl36giW81wc&#10;jUaDfD7PxsYGqVRK+uhsNtse879er8fn88mUnPX1dWq1mqzH2Wg0Dm1sotFo8Hg80jAjstxXVlZk&#10;T3WdTidrwXRKVzpIQ2j/TKPR4HA4UBSFnZ0ddDodDodjj8RuPf8K4y5NA8uRyv2dJa6zq+FExOuk&#10;Yp3HW1qk3pTLZfL5PBaLBb/fL31j8GmjSWHVHNttnWw2m2XgcyKRwOl04nA4CAaD+3LmWscT/kG7&#10;3U6j0SCdTmO1WllYWKBer5NIJDCZTLhcLoaGhvZYWNtTldotpp3ShSwWC6Ojo2QyGaLRKNFoVBpf&#10;Wo+7wkjTdCnkL2Pw6yr5TiXxui2ITovvNGNUq1XW19dllrogV2tX1/Zz7HY7FosFg8FAtVqlUqkQ&#10;iUTIZrMUCgWZ2X7Q/PR6PTqdTl7L4/HISmfRaJR4PE4ul8NoNFKrNTtXCWtlO+lan0mnzAqNRkMu&#10;l2NtbY1yuYzdbpcSsf05XkFDzH8EvHNZg19H8p1a1Tws5Er8fhrUajW2t7eZm5sjnU5z8+ZNHA7H&#10;oW4ARVEwmUzSmCLcB9vb28TjcSlF240o3RJZhST1er3SwJNIJMjlciQSCSmZxf6x1Tp6mJNenKPX&#10;6+Xe1uv14vF4utYebb/uJeJvAP/6MidwHcn35mkv0M3U3unnk0AUk52fnyccDjM+Po7P55NqZqta&#10;1mk+4hhRw8Vut+NyuYhGo0QiEdkbQdRGEV8C7RJVEESQz+v1ynZeuVxOqowajUZKW0Hubg77Vsur&#10;0WikVCqRSqVk4afWvV9rOfxuftgLxv8I/P3LnABcvz3fmaYIdVKp2lWr4y4SVW0Wuk2lUuRyOQKB&#10;AAMDA1SrVVnSQaidB11bGFFMJpMsrGQ2m3n06BGxWIx6vY7D4cBkMhEMBnG5XAcaZQQhzWazNI4k&#10;k0nK5bIsuPTo0SOcTqc0pgwPD+8pNdHJZyjuw+12YzAYWFhYIBgMSvW49bm2vhQuUQX9NvBfX8bA&#10;7bhOku9ccvNa38Td9ntHXSTi/Gq1yvb2NplMBp/Ph8vlIp/Po9FoZPJpuwXxID+kkIRmsxm3243Z&#10;bKZcLkv/4NbWFvApsTpdr3WxC5eE3W7Hbrfj8XgwmUySZPF4nHg8LlOHUqkUJpMJ6NyhVrwkstks&#10;uVxOBgG0vgw6aRsXTUBVVT9RFOXnOUW5v7PEdSHfuSbFHoVsBy2S9v1QIpFgY2ODZDLJ0NAQ0Kyp&#10;aTabT5SZLqDRaDCbzdhsNpxOp0xkzWazhMNhyuUyer1e9sQTTu9O+zVBIqE2ulwu+eXxeKSTPpPJ&#10;EI/HWVtbQ6/Xk81mZbn6dp+eRqNhe3sbRVHo7++XhO1kvGnHBZAws0u8zfMe6Ki4DmrnhZeBEN87&#10;lWNoPab17+J7oVBga2uL5eVlRkZG0Gq15PN5qtUqdrv9xMRrhbCGulwuqXIuLCywvb1NPp+XxhqP&#10;x4PP5+tYWawdOp1OOuKFxTKdTlOv1+WL5MGDB9hsNqrV6h5VV0S3CNVU+BWFqnnY2Bck/b4J3LuI&#10;gY6Kq06+SyFe6+8H+dTaP6vVauzs7DA/Py/7JWg0GgqFgvS/tZZuP82iE4TS6/WMjY3hcDhYXl6m&#10;UqnIbkUOh4PR0VHZt0GUm2/dc7a+PMTfRHkL4ZMcGRlheXmZcrlMuVxmZ2eHtbU1otEo0LSoDg0N&#10;kc/nZUBAt/sT43SK2jlH/JfAdy5ioOPgqpPvSqBbgqqA+Hsul2NjYwNVVWXxo1QqhcPhIBAISDWs&#10;/VonReseTpBb7NMikQjr6+uUSiVisZhMCxoYGJDO9VYCdro3oVYqisL09LRMsA0EAqRSKarVKrFY&#10;jEKhwPr6uvT52Wy2falNneZ9Qfifd7+uHK4y+S6l+FE7xOI8yPkuLJzCEe52u/H7/dRqNbRaLT6f&#10;r2OJvbOep9lslvU6XS4XNpuNWCxGsVgkkUig0Wik68NisWA2m2W+4EHlN8TvIttCROtUq1VGR0dJ&#10;JBLU63Xm5prV04Wfspv0u0CJ9x2aUu9K4qqS70oQDzr3WRA/w6dkrFQq5PN5CoUCQ0NDaLVaCoUC&#10;BoNBRrVcBBSlGarmcrkwmUz4/X7ZYmx9fZ1oNEomkyEQCGAwGBgYGJB7yHZXQqfAA/G7cH3U63VM&#10;JhNLS0tUq1WMRiMTExNyD9gpKqb1eueIe+oZ19k8a1wZ8rUs7CtDPDg4EbU1RrNcLjM3NycjVOr1&#10;OoVCQVZ0vuhMb1VVpfvA7XZTKpVkqcBCoUAsFqNWq7G2tsbExITMSLfb7TKbopPvsx2K0mwNnUql&#10;qFQqPPXUU3g8nj3pRe01ZM5b8qmqmlOadTYz5zbIGeDKkO8qEq8V7caJ1gVULpe5c+cOqVSKgYEB&#10;7HY7yWRSRpW07vUuAu3zFJZM4abIZDJUKhU2NjZIJBIsLi5isVhoNBoEAgH5whBVrA/aF4o6nrlc&#10;Dr/fv6+WZ7vWcBEqp9Kss/nJuQ5yBrgy5OMKEw/2uxQEhCk+EolgNpuZmJiQaTuiD8JVgU6nQ6vV&#10;SskcCAQIhUKyDszOzg4LCwtyfygyLUS1NRGw3aqeqqpKOBymUqnIMDjx904GlwtQA/8rmlEsVx5X&#10;iXxXGt0WjVC5dDodExMT2O12MpmMdFgLyXHRc+2UItT6s8iYHxsbkzU7Y7EY8Xhc9mMQPficTif1&#10;ep3BwUEZ7uZwONDpdKyurrK5uUkmk+H555/fF7d6wfgnwP90mRM4Dq4K+a601GtF68IWfRcymcye&#10;qBNRuqE98+Ci59mKdn+e8LWJCBdFURgeHsbn81Gr1ajVamxsbFAqlSgWi+Tzee7fvy9rjfr9fhRF&#10;YXFxkbW1NT73uc/h8XgwGo2XEsWiqup3FUX5G+c2wDngKpDv2hCvFcK9sLS0RCqVwu12y34Lwpne&#10;6ks7zThwdgv3IFIqiiL3a6qqYrfbKRaLqKpKJBKRJSkKhQLb29skk0nS6TTPPfecdPQfddwzxv3d&#10;fd61wmWT79oRT2SoK4rC+vo6a2trFAoFXnzxRcxmc8f6m2cRQHzSa3RTQVtjLTtdW6PRyD2eojRL&#10;BgryZTIZ7t69KzvdPv3007KIU6eXxTkTL08zdCx9noOcBy6z0um1Ix58muqTSqVYX18nm83y1FNP&#10;yQgW8flxF9xh8Y9HPabbnA/6rNV4cpAvTjRsSSQSpNNpnE4nzzzzzB4jywX78qBJvLvnPch54LIl&#10;37WFUMlGR0e5cePGnupg0Nkn2G0hHkSqg4wmx0UnR3enMLn2qJ5WxGIx6SN87rnnZBHdSyLef0Oz&#10;8ti1xGWR71pKPfhU7fzTP/1TGo0Gbrcbm80ms8phr29L1M4U1cSMRuM+U33rOa1/E+gW0nYWamir&#10;/62bO0WcV6vVZNOU4eFhnE6nzNm7YHcCwD+lWWvz2uIyyHdtiQfNhfnDH/6Qd955h5GREWZmZigW&#10;i7LUuyBWo9GQJRoWFxdlvKXL5WJycrJrefVO+6ZOGQgCZyEBj5ryI/pN1Go1bDabzMoXe+DWY8+Z&#10;gH9Is7r0tcZFk+/aEy8ajcqE0ZGREVner1qtSvM7NLPZV1dX+fa3v83Dhw8B8Hq9TExM8PTTT/OF&#10;L3xhX52Ug0jVSV1sTc05Lg5ThdvHUhRFOuFrtZrMfm80GvvmfM7Ee8gFdBC6CFykweXaE69UKpHJ&#10;ZNBqtbzwwgv09fVRr9fJ5/P7nOmq2ix+e//+fd57r9l3w2Qy8cEHH/Anf/InvPXWW7IQksBRpEcn&#10;qXgaQ8xh0lccF4/HmZubIxwOMzw8TCAQ2FdusNuczxAF4NdodhK69rgoyXetiQfNBVksFgmHwzid&#10;Tm7cuCGjWUTfBeFiqFarsm2Xqqo8/fTTvPLKK4yMjDA0NMQ777yD2+1mcnJSZrsfRWq0E6LTPvEs&#10;1FBRhkKEmBWLRZkfODk5yfj4OA6H49Tq7wnwTeDORQx0EXhsmqpdBAqFAuVyGZPJhMPhoFqtyuBp&#10;YXgoFousr6/z6NEjVFVlcHAQs9lMNBqVVacVRWFtbY1wOCyL2Yovoca1/twJZ21dFOcKJ3o4HKZQ&#10;KFCtVikWi+zs7BAMBhkeHsbv959Y2p4CfxP4fy960PPERUi+ay/1oNlPPZvNEo/HGR4elvUtFUXZ&#10;U6ioXC7zwQcf8PDhQ4aGhnjjjTf4oz/6I+bm5jCZTExNTfHqq6/KamaFQkHm/gkJKBJdT0qmk1pC&#10;hXV2Y2NDBocbjUay2SyVSgWLxYLb7b6MkLnfotkf/bHCuZDvqubmnRRC7Xr//ffxer2YTCZqtRrl&#10;clkmpQo3g2j9/N577/H6669z+/ZtvvGNb/B7v/d7vPfee9jtdp5//nkCgQBms5nl5WUePXpEKpWS&#10;FtGhoSFmZmbw+/3o9fqOlslO+7Wj5N91g6o2G3hGIhFpvXW5XDJrIZVKMTw8jM1m22ckOmcyfg/4&#10;6+c5wGXhzMnXsgBUuPTKxKeGWJC/8zu/g16vZ3JyErvdTi6Xk64DkXyqKAoOh4PBwUFu3rzJ+vo6&#10;oVCIiYkJpqamWFxc5N133+Wpp57C7/dz584d3nrrLRYXFwmHw7J1mN1u58UXX+QrX/kKQ0NDe5Jb&#10;T7I3PAoajQbZbJZ8vtkzZHh4GL1ez/r6Og8ePMDj8TA0NITVat0TPnfOwdKPrmPM5lFx5uQTEq89&#10;YPc6QlVVKpUKDx8+ZGdnh89+9rP09/dTrVYxmUy43W4sFsuexa7Varl9+zahUIh33nmHO3fuMDc3&#10;x/r6OrlcDrPZTKVSYWFhgffee48PPvgAnU7Hl770JdxuN41GgwcPHvCjH/2IQqHAr/zKr0gJ2Mkl&#10;0QmdjDGHkbVarVIqlajVagQCASwWC/l8njt37mA0GhkfH6evr+8iU4ZKu8RLXNSAF43zeJJS4j0O&#10;BKxUKhgMBl5++WUmJiZk2T2r1SqdzK3QarX09/fz+c9/HrPZzEcffSTz5EqlEq+88go2m41wOMxP&#10;f/pTtFotX//61/mZn/kZRkdHyefzfPDBB/z2b/82P/nJTxgZGeGrX/3qnn1lo9GQ+8PDHO/dnPat&#10;x4pjCoUCer1eFlYKh8MYjUaCwSBTU1N7Ci1dUMzmT857kMvEub7GrjsBK5UKuVyOSqVCf38/VqtV&#10;5rqJzrICrYtYq9UyOTmJ1WplamqKUChEPB6XCbcDAwM8fPiQbDbL2NgYL7/8Ms8++yw6nQ632834&#10;+DgjIyN88skn0uooYkcLhQLpdBpVVQkGg3v2hEdxzLf+3DrnWCwmS71brVbK5bI0AgUCgT0vmQv4&#10;P/4t4FvnPchl46zJt08fuq4EFM7zubk52XdOr9eTTqdxOBwYjcY95GsngKIoDAwM4Ha7uXXrFqVS&#10;CVVVcTqdxONx6bTX6XRYrVYZrSKsisViUZr9hcshmUwyPz/P7Ows2WyWqakpPvOZz+wr3XDYM26X&#10;lolEglgsRjqd5vbt22g0GqLRKFtbWzQaDSkJLwj/DPjHFzXYZeIsydd1I9JJPbrKJBTEWFxcJB6P&#10;YzKZ8Hq9ZLPZPU0n28/pdE9ms1mqqeLerVYrwWAQn89HsVhkfn6egYEBrFYrhUKBO3fuEIlEACSx&#10;otEos7Oz/OAHP+Djjz8mmUzy7LPPYrfbeemllzAYDHuCu+Hgsvbif1IsFkmn02QyGUZGRrBarfKl&#10;k0qlmJyclOUwLgD/DvhrFzHQVcBZke9Ql0L7fuMqS0HR4iudTqPRaGQdynq9Li2crVEpRw1MFgte&#10;1LZ89dVX+clPfsInn3xCoVAgEAiwtrbG+++/z9LSEl/60pcYHx+nWq2yuLjId7/7XRYXF4lGoywv&#10;L2O1Wkkmk7J3O0Amk6FarWK1WtFoNHvcIK1zEXvHer1OpVIhEAjIpparq6ukUil8Pp+MZrkAzNIM&#10;HXticBbkO5Yv76qroaraLA8huvQMDg7KvZ4oEdHelrmdXAfdk6I0i9reunWLWCyGojTroIRCIdLp&#10;NNlslnQ6zauvvsprr71GX18f6+vrfOtb32J5eVl2fhXFagFZSXpjY4P333+fSqWC2+1mYGAAr9dL&#10;X1/fnqK4Yn5arVY2NDEajZhMJuLxOOl0GoPBwPT0NG63+yJqjpZpGlji5z3QVcJpyXciJ/pVJqAo&#10;gLuzswMgTfz5fB6Hw7Enbag91QeOpk5rtVqMRiOf+9zncDqd3Lx5k8XFRba3t2k0GvT19Unf4KNH&#10;j3jrrbf48MMPqdVqvPTSS5jNZsLhMIqiYLVaqVar1Go15ubm+M53vsPa2hq3bt3CbrczNDTE1NQU&#10;L774oixbL+aZy+VIpVIkk0lZxSyXy8kCuxeobn4T+PgiBrpKuLRM9qtIQOHXW1tbk0YRi8VCKpXa&#10;0yVWHNv6/bgQhWxfeOEFxsfH+fKXv8z29jaq2ixcpCgKH374IT/60Y/46U9/SjqdxuPxMD8/j9vt&#10;ZnNzk4GBgT1uAlHGT6/Xy/orP/jBD7h//z7b29v8/M//vLSQlkolkskka2tr9PX1Sf9jNBqlVqvJ&#10;ytXHST06If428LvndfGrjGOT7yxDx66aIUZEs4TDYbLZLNPT09RqNer1OlarVbZMFvM9bSpNK6Eb&#10;jQY+n0+GeYmcQTGPkZERSqUS4XCYDz/8kFAoxODgINAkcjQaZWlpCVVVGR8f51d/9Vcpl8s4HA6+&#10;/e1vU6lUmJycxOPxoCiK7CPodrtlOcD19XW2trZk8dvW5pbnhH8O/KPzuvhVx7HJd9Yxm1fFENNo&#10;NCgUCrI4kKjLInx6Pp9PJr+eJqK//dxGoyF9g/Bpx9hgMMhTTz0lm1sODAyg0Wi4d+8ev//7v08k&#10;EkFRFNmOeW5ujocPH7K0tMT09DShUIibN2/icDhk6lMmk6Fer1Or1Uin0+j1ekwmE5VKhdnZWba3&#10;t6nVanKveNJE3SPi+8BfPa+LXwcci3y7xDiXYOnLVEOFkUUkyzocDrnfEcHOZrN5z16v0zWO4l9r&#10;PTeXy5FMJmW4mgjaFiXdb9++zejoqFQjVVXF4XCwvb3N6uqq7M0eiUSYn59nZWVFdqk1m828//77&#10;0mXh8Xjo7+9HUZrFfhuNBjqdTuYoJhIJyuUyY2NjMg3qHA0t8+oV7yB0ETgS+Vqct+eapXCZBKzV&#10;akSjUSqViuwvJ8KtRJ8CMa/W753IeJR5F4tFlpaWePfdd9nZ2cHj8fDMM8/wwgsv4HK5pFWy1T+o&#10;0WiwWq3cunWL119/XVbJLhQKLC8v4/P5GBkZ4datW5LURqORZ555hi984Qv09/djNBqloaVWq8nE&#10;WYPBgMPhoK+vT+45zwlV4JuKokTPa4DrguNIvgtJD7pIAorriz4FkUiEVCrFzMwMhUKBXC6HyWTa&#10;F0zcyXndPv9O8xafNRoNisUiH3/8Me+++67sfb68vAzA5z//eUn2dnKbTCaeeeYZdDodZrOZvr4+&#10;PvnkE9mY5Rd+4Re4desWgGx4YjabCQaDBAIBVFVlZWWFcrksjTKVSoVqtYrT6dyTtXBO+/BvAh+e&#10;5QWvK45EvotWDy7CECOu22g0SKfThEIhQqEQw8PDAGSzWUKhkFQDp6amOpbJE9c6yt5V9HZIp9M8&#10;fPiQ2dlZNjY2CAaDFItFHj58yO3bt7l16xZ9fX0diawoCm63m1deeUUm8964cYOJiQlefPFFxsfH&#10;mZyclLU0a7WaLF0PMD8/L6W73W5na2uL7e1tABwOh8zXa72X1rFPib8D/NvTXuRxwVEl34UnxZ4b&#10;lOAzAAAe0ElEQVS3IUYsbGF8iEQieDwe6VQW/QiWl5e5desWLpeLgYGBfQ711rkKdPL7ibFmZ2f5&#10;8z//cxYWFvj444+lkWNwcBC/3y8DqEWoWDe11mAwSGf/6Ogov/zLv0y1WpWqpTiv1U8Xj8cpl8sY&#10;jUacTqckXiaTkQHfrc1d2sc+5f/gXwD/8KQnP444CvkuNRv9vNXQWq1GJpPBYDDg9Xrxer3k83lU&#10;VSUUCvHDH/4Qn89HpVKR0SA6nW7Pou7mcBdozRz48MMP+cEPfiD742WzWYrFIv39/dy+fZubN29K&#10;l0an1KFOz8FqtcoYUrFXbJ+HcJloNBp0Oh3xeFxmMvT39zM6Oorb7T6XRFlVVf+9oih/5Uwu9hjh&#10;MHPWlSgDcdAe6zRQVZVsNiszB7xerwwtE81A7Ha7zGhYXV3l3XffZW5ubk/Zv24O93YJIiJnQqEQ&#10;fr+fr371q7z66qv4fD5ZnCmVSlGtVmW8piBup/tuJZmoNNaaJtQ6LxGvKgrcCiOLz+ejr68Pr9cr&#10;o3nOWO1cUB7jbPTTYJ/kO0sn+lnirCWgqqrkcjl2dnZYX19nYGBAtjjOZrNEIhFJyOnpaRYWFnj7&#10;7bdZXFxkenqar3/968zMzHTM7G6XgmJB2+126UMrlUqk02lcLhfJZJJUKkUqlUKr1TIwMMD09PSB&#10;rg0xTuvPnZ6LMPBsb2+TzWYxGo2yfkwul0Ov18sUqfbrts//BM+4tku8nWOf/ARg38q5isQTOEtD&#10;TKVSIZFIsLS0JNU2IfUcDgf5fJ58Ps/09DTLy8uEQiF+/OMfs7a2hqqqJBIJ8vm8dAW0WidFtnsr&#10;CQX5nnvuOeLxOB9//DH37t2TWe61Wk0WTfJ6vXuyJoA9PrfDpGDrc1FVVQZL1+t1achJpVIUCgUZ&#10;zSJeImdp6Nol3p+d+AKPOa5dl6KzMMQIFTAUCqEoijS0ZLNZnE4n2WyW+fl5isUioVBImucbjQbB&#10;YJBgMIjRaCSTyTA7O4vb7cbn8+FyufZEhYgkWCE59Ho9N2/eRKfTcevWLR4+fEgsFkOn05FIJBgd&#10;HeXFF1+U5fm6Sb32+20leKuUElE7+XyeSqXC4OAger2eWCzG6uoqOp2OwcFB2eK52xgnJODfBf7N&#10;SU58UtCJfFdS6rXjNGqooiik02kKhQJmsxm/3y8d0jabTbY6jkajsn7mzZs32dzcpFKpMDY2Rrlc&#10;5g/+4A9YXl7Gbrfzta99jZs3b0proU6n2yethJP89u3bjIyM8Nprr7G2tsbCwgLLy8vMzMxgtVpl&#10;GfZORpbWPd1B9yxy9crlMsViEbfbjd1uR1WbXWaFetvX1ydjOMWzEeO1/n5M/EvgH5zkxCcJ7eS7&#10;FsQTOCkBY7EY77//PtVqlenpabRaLdVqVS56YZio1+v4fD4++9nPotfrSSQSssTD22+/zSeffMLs&#10;7Cy/+Iu/SDabJRqNUiqV0Gq1+Hw+PB6PHLPVMCLcBGJP6ff7uXnzJlardY/FsZPka61i3arWtkrZ&#10;1mdSLBZlKJnBYCCTycgwtYGBgT0Z+Wdk3fxj4C+fxYUed+jgfGM2zxsnIaDL5SIcDstOO9B0qvf3&#10;96PT6QgGg8zMzHDz5k2effZZpqenmZ+fJ51OU6vVuHfvHpFIBJ1Oxze+8Q2eeuop9Ho9b7/9Nh9/&#10;/DGKovBzP/dzvPLKK7LwrJhr67yFI3xkZASfz4dWq91DhlaL5VH8i+1WYRFMXSqVcLvdVCoV0uk0&#10;pVIJu93etSr2KSzKSzwmHYQuAjrg2hJP4LiGmD/8wz9EURT8fj8Oh4PNzU1sNhs2mw2Hw8FTTz0l&#10;DTAjIyOk02kWFxdZWFhAVVVsNhtPP/00L774IjMzM2g0Gr73ve/xySef8PDhQwwGAy6Xi6mpKSwW&#10;C7VaDVVt1nHpFnYmnOtHeZG0k6zdGqmqKvl8nkQiQTwex+VyUalU2N7eZmlpiVKpxPDw8J7cxG7O&#10;/GOgoTaDpcPHOelJhg74EhACBi95LqfCUQ0xc3Nz5HI5vF4vk5OTRKNRNBoNPp9POre9Xi8ul0tG&#10;/4dCIVKpFPF4nKGhIV5//XWef/55aQn9/ve/z9bWFsViEbvdLtN2qtWqTHLNZrN4vV5u377d9R4O&#10;M6502++1nyeiaUS8pnDwr66uUiqVGBsbkylS4vhO7pFj4puKorx/3JOeZOiAHwFDwNvA65c7ndPj&#10;IDU0k8mQTCYxGAzcvn1bGkWEk1m4CLRaLVqtlkajQbVaxePxMDo6yi/90i/R19fHs88+i8fj4e23&#10;3+att95iYWGBqakpvvjFL0rjicViwWKxEI1GWVhY4N1338Xr9bK4uMgXvvAFNBoNFotln2O8WxrP&#10;QcRs98cpSjMbwufzkclkZBnA/7+9c42N7KoP+O/O2J6H5+EZe8Zve7y29+WFTUKWXUVLaWiAhhah&#10;ILVqUFNeogU+9FtVqSo0FPqAfqrUqq2g0AQorVoJUZTSNKFBgRASLbtJvJvYa2yv7bU99jxtz/t1&#10;+2F8DtfjmfGdsXfX3r0/yVp75pwz5969/znn/J+ZTEYW6NQmRaqm2WxQ+P4U+NdGOhjsVLi8C3ia&#10;u2TPXmnzEpo/sQIJ7/3KEl9aRJWenp4eHn/8cVZXV3G73SwsLPC9732PV199VaZ1sFqt2O12rFar&#10;PGOVSiXcbrf0pXzmmWe4cuUKV69e5f7776e7u5uxsTFsNpv8IqhnVBfXVakFrXxfnCfb2tpIpVKk&#10;02lMJhMul4tAIIDb7d6l1Knl1aKDrwF/0Wgng93azt8DbgCfu/1TORjq+VbOz8+zsbGB3+/H4/Gw&#10;srIiH9R63/gin0lfXx/RaJSZmRlZW+8DH/gA6XSaXC7HD37wA1ZWVmSiItHv3LlzpNNp3nrrLZ57&#10;7jmWl5eZnZ1lZGSE0dFR3v3ud8uocrvdviMtu/aatFvDan6cle+LRL2KomCxWGTeGK1fauXuoMEV&#10;74fApxrpYPBLqtn5Pq+q6ryiKF+/7bPZJ5UeJdrXZ2dnZbGSCxcu0NLSIgtcCmVHNdcs8WCLSHLh&#10;bvbhD39YmhQsFgsvvvgizz77LJFIhJ6eHrq6uqRACUFMJBL4fD68Xi8ul4ulpSUKhQLxeFwa7gcH&#10;B2W6QrEaCydrMT+xNa12rQJtTk4RmxgIBKSf6gEwx12yS7pTVPVwURTlG8A3gCXK58FDT6W2U0so&#10;FGJpaUlWGhLVhUwmk/Ty1/ONL4zn4+Pj0luktbWVQqGAx+MhHo+zurpKe3u7TForUr5PTk6STCY5&#10;efIkH/nIRxgaGiKZTMpV9Pnnn5dBr6dPn5bnsmPHjuFwOHQF9Gq3jul0mlgsxo0bN4jFYtIzx+l0&#10;Vr13Da54KmXBW22kk8FO9nIvGwRepHwePJRU255pt5AiRV48Huf06dMMDAxgt9tRFGVHGE4jmM3m&#10;HQ+xyWTC6/UyPj7OyMgIPp+P9vZ2uVpevXqVqakpkskkjzzyCA899BDd3d1EIhFaW1t58cUXCQaD&#10;+P1+gsEga2trXL58md7eXsbHx3nPe94jg1zFObXyHmi3n5lMhrW1NZl5uqWlhbGxMfx+f9WaC81o&#10;NoGfNtrJYCd6fDt/BXiK8nnwUFFP8SAeRhEsa7fb6ezs3JX6vN6DV8+/srKdxWLh/vvvlzk+e3p6&#10;UFWVpaUlJicneeONNxgYGODMmTN4PB4ZXT45Ocn6+jqFQoHTp09z8uRJ4vH4jqRGN27cwGw2s7Gx&#10;wdDQEHa7XTqDiyS+gmKxSDQalV46drudQCAgc3PWM8zr5HPAtxvtZLAbvY7VHwXmgT+7hXM5ECoN&#10;ziJqIJVK4Xa7d72vd8y9BNBmszEyMoLNZqNQKOBwOMjlcqysrPDcc89hMpk4deoU4+PjOJ1Ocrkc&#10;8/Pz/OIXv2BxcRGPx0MoFGJ4eJhAIMDQ0BBut1smM3r++ed5/fXX6erq4m1vexterxe/308gEMDn&#10;88nqtclkkmw2KwVPUcppJ7TlnJtZ7bf5OvClZjoa7KaRqIYnKQvgv9ySmTRJNaOweLiEYXl6epoL&#10;Fy7IOgvNUE8AxXs2m41AIEAul5May2w2y9jYGB6PhwsXLjA6OgqU3dlWVlZ488038Xg8DA0NkU6n&#10;eeGFF+jr6+PMmTP09fURCAR47bXX+MlPfsLU1BSBQIBQKERnZyeqqsoyYWfPnqW1tZV8Pi8TIoVC&#10;IVwul1whYadvaIMC+ALwyaZunkFVGg0pekpV1acURVkAhm7FhPRSae/Soijl2gqrq6tMTk4yPj7O&#10;wMAAHo9H9m3mm79SwGsZvoXnSKlU4p3vfCdQ3g6+/e1vx2q1UigUSCQSTE5Okkql6Ovr473vfS8+&#10;n4/p6Wmi0agsVJlMJrl69SorKyv09fXxrne9i7GxMZaWlnjjjTf47ne/SyaTwe12MzIyQiaTIRwO&#10;s7CwQC6Xk36j2jCjJvJx3sDQbB44zWasHgZ+BLz7gOeji1o+iGIFEglw5+fn8fv9jI6OMjAwUDVE&#10;5yA+XzuedltnMplwOBxcvHhRlu1SFIVCocDKyoqsSuTz+QDkdjOVStHR0YHf72d9fZ25uTni8Tg9&#10;PT0MDw8zPj7OxMSEfO/y5cs89NBDtLe3s7q6ytraGslkkuHhYUZHR3f4lGqN6w3wBGUXRIMDZD/B&#10;tL9KeQv60QOZSQPUcgLWmhs2NzdpaWnB5/PR29tbVdia9WOsNY74XRvmI1ZCkR9FILaa586dY25u&#10;jkuXLhEOh+nu7qa3t5djx47R0dHB4uKiDHzN5XK89NJLrK2tkclkpFKlp6dHZq4Wtd/9fj8jIyN4&#10;vd59lXTedpb+SUOdDHSx30j2j1E+Bz6575k0gFZoKt3IVFWVpa6Efavy276aR8h+t6FivFpjaQXA&#10;arXS29vLY489xtmzZ1lYWJBpBK9duya1oefPn+fll18mFArh9XqZmJjA4XDw4x//WBZNue+++zh3&#10;7hwul4tcLofFYqG9vV1G5wuhb/IaP68oyrcavjEGujiINBJfoCyATx3AWHuyl99jNpslEolw+fJl&#10;6VmiVbFX84UUDtXNbkNrjV1PsyqyQw8MDBAOh3nwwQeZn5+XEfQul4uZmRnpEvfwww/z2GOPYbFY&#10;CAQCfOc738Fms3H8+HHuu+8+HA4HkUiESCRCqVSivb1dpp3XzrEBvgF8sdFOBvo5qBwuT6uq+rSi&#10;KDconwdvCZWrXOV72WyWaDTKz372MzKZDF6vl66urh1lvbToDUPSS6Ub2F7XILxWenp68Hg8HD9+&#10;nFgsRiaTwWazyZX7/PnznD9/npMnT9LZ2Uk6nZb5RS0WC16vl2g0ytLSEktLS3g8HoaHh3dkJGuQ&#10;HwGfaLazgT4OLIHS9gMXoKyS/tWDGlfP5wolSzQa5fLlyzIRUldXF2traxQKBfx+/66+ldvX/Qie&#10;drxaY1U7Y4rfLRYLqqrS3d0t24ncMJFIhJGRETo7O2W+TbfbTbFYxG63s7CwQCwWY3p6muXlZT7+&#10;8Y9XvV6dLGBoNm8LtyJ72cOUjbEfP+iBa9nahGnh+vXr0rF5dHSUTCbD3NycTJ3Q19e3I0Vevfi5&#10;Zue3lz1QUG8VF+PYbDYmJiZkfpmWlhay2Swej4eJiQmZGn5jY4NYLMbW1hYXL17kgQce2M9lPAHc&#10;3M8ABvpQmojf0svngD8/iIEq4820an0ol9u6fv06r776Kj6fjwceeACfz0ckEmF5eZnV1VVZa6G/&#10;vx+73V7VGVn7935Xw1pxdlp7m2Avly/tVrZUKpFIJFheXiYcDsusa5FIBJvNxvve976m5rvNRynH&#10;dBrcBm5l3s4vbocmfXM/g9Tbymm3m9euXcPpdDI2NkZPT480M4ig0uXlZebn50mn0wwNDdHR0bFj&#10;LG0cXOVnNKsJrTaWeE8oeSrbVrtG7WvCdjg6OorD4WBra4tYLIaiKPT391MsFqs6T+vgSQzBu63c&#10;stKjANtqaoWyNrRh6j28AlG/3G63Mzg4SCAQkM7GohbB8PAwx44dw2QycePGDa5fv04wGKz5wO/3&#10;7FdrnFrby1rv19qVmM1mmV8mHo8zOzvL6uoqNputWcF7irLW2uA2crsyVh8D/o/yeVAXtc5ElQ9k&#10;MpkkkUjQ0tJCb2+vLJslaGlpkakcbDYbi4uLzM7Okk6nyWQyDA8P7/oM8fdBKGEqx6m2za22utez&#10;GebzeeLxOMvLy8zMzLC5ucnIyAjd3d3NTPFFyvZag9vM7UwX/x7gn9Gpwq718GsfVlF5JxwOY7Va&#10;ZQBrpbpfJCsaHBzEZrNhsViYmpoil8vJbF7a0JyDWvm0c65FvdW92spXLBbZ3Nzk5s2bBIPlLH3C&#10;EbsJ08IShmbzjnG7azV8kvIWVJfxttZDK4RS+HDG43GGhoaw2Wx1s3+ZzWa6u7tlnfWpqSkKhQLp&#10;dJqBgQGZQ0VEuIt+e82nUfQouap54QjvnfX1ddLptMwP6vf76ejoaGbL+bvAYsMXYHAg3IlCKV/S&#10;KGIafporjdQWiwWn0ylrEmjLGlfrA9DZ2UlLSwt2u12e/xKJhEwv0dPTQ1tb267UDQexDYWdW896&#10;W+rK86BwylaUcjoLq9XKxsYGTqdzR0VZnXyM8pbT4A5xSxUutVAU5dvbnz3XTH/t9tDj8ch6d6FQ&#10;iEQisUuNr1VsiH/dbjd9fX3SLAGwtrbGwsICV65cIRKJkMvlKuctf68X0qQXvYoe7fxFUiRRM97h&#10;cMgvjQb4ArfJHdCgNne6RNgo5cIav6a3Q+VZyG634/F4iMVizM+Xlaqjo6NYrdY9/Rrtdjutra3Y&#10;bDZZry4YDEofSWHIttlsO8Y5aNvoXuOJ91OpFOFwmOnpaYLBIA6Hg/7+/kYVLU9zmx3hDapjfvLJ&#10;J+/0HJ6mnCGtYbcMrSdILpdjeXmZRCKBoihyNavl5iVeF3bA9vZ2HA4HPp+PdDrNxsYGwWBwl/ZR&#10;Gxp00IqZeuRyOdbW1pidnSUcDlMqlZiYmODEiRPyy0EHPwY+dAunadAAh0H4AL4P5NG5AmoffpPJ&#10;JDWdiqLw5ptvkslkyOVyVSu8VlOgKMovs4IJ26BwWRN1/La2tsjn8yiKIisb3Sp7YCWqqhKLxQgG&#10;g2xtbaEoCn19fYyPj9PZ2al3HjdVVf2goigbBzJpg31zK93LmqVIE2dR8YDOzc3xyiuv4HQ6OXbs&#10;GBMTE7IAimhXSTV3rlwuRzAYJBgMksvlZL12v9/PwMAAXq9X1nTYD3uFSAkNZygUkk7iwWCQ3t5e&#10;Tp48uctTp85YDyuK8qN9TdbgQLnTZ75dqKpqVhTlF5TPg3r7AOXo8NHRUSwWC5cuXWJqaop0Os2p&#10;U6fw+XzSAL+XC5milKPP+/v78Xg8JBIJ4vE46+vrMr5uaGhIahk9Hk9Tgblac4L43Gr9RdUjVVVZ&#10;XFxEVVXa2tqkj6qOz/uEIXiHj0MnfNsP4JiiKM8BjzTQB0BGb7e3t3PlyhVu3LhBLpcjECjnrhS1&#10;CvbyoYSyKcPpdMqKsS6Xi7a2NiKRCHNzczIVvMvlkvXu9J4H91rxtBESpVKJcDi8I5dLf3//ri11&#10;Db5IOTDW4JBxWM58O9h+oL5JuWbgO/T2EQ+iWBVEjb3V1VVSqRSpVIpsNitXtmoGee1DL/7WVjNy&#10;uVxYrVZpAwwGg4TDYTY3NzGZTGSzWdra2upGyNcLOdJ+rugXj8e5efMmq6urdHZ2cvbsWXp6evTU&#10;XPgW8Id67p/B7edQCp+G7wM5GjBFCERFHrfbjc1mIxqNks/niUajhMNhisUiLpdrhzeLoFp4kfjX&#10;YrHgcrlwu924XC48Ho9M9Seyka2trcniK2I8bRRDtc8SVNolobztDIVCqKrKyMgIw8PDeux6L20r&#10;WPTeMoPbzGFUuOxie/XI0+Q2WRTFXFtbY2tri/X1dVRVZXBwkHe84x2y4Em1M9he8xI1/5aXl8nn&#10;82xsbJBMJjGZTIyNjcktsNPplBmktWNXBvVWamNLpRKhUIhLly6RTCZljfg9FD3LlAud3mjmfhnc&#10;Hg7dma8a2w9qK3AdGG+0v8vlkoqRra0tvF4vr7/+OlNTU8RiMR588EEcDofcTjayWlitVrklzWaz&#10;FItFZmZmiMVizM7O0tbWRi6Xk8qbtrY2mdRJCFBlaj/tVjWTyTAzM8Pk5CTFYpEzZ87U3LZqXn9C&#10;KefTMTjEHImVr4JngYbCtbUrmlitwuEwr7zyCslkErvdzokTJ3A6nXR0dGC32+tGCNTSTorXS6US&#10;N2/eJJPJkEgkWFtbI5VK4fF45BlyaGgIq9Uqq+JqK9MK8vk8CwsLvPzyy/z85z/nxIkTPProo4yM&#10;jNSb1yeVI1hb8V7kKAofwD8Cf6C3ca3QnK2tLV577TWi0Si5XE6uTIODg3R1ddW0oVUTuGpKlXw+&#10;L7eN8XicfD5PLBaT8Yft7e3k83kGBgZoa2vDarVKm6TFYmFzc5Nr166xtLSE3W6Xmarr8CWOcFXh&#10;e42jKnwAfwz8td7GtVYo7TZR681y6tQphoaG8Pv9lEqlHfF+2ntWeWaD6sl8U6kUhUJBGu+z2Syb&#10;m5tsbW1RKBSwWq0Ui0XpJG02m7HZbMzMzNDa2ir9TOskfPo25RAhgyPCURY+QY7yeVAX1QzspVJJ&#10;5stcWVlhfn6e+fl5zp49S29vLw6HA4fDQVdXlzQx6HGy1trrxN+qWq4ZmM1mUVWVlZUVVFUllUoR&#10;iURkjKK2oIrf7+fcuXOyXFgVfqqq6kVFUY78f+a9xJFQuNRDVdU2RVGmgeN62ldblcxmM52dnRQK&#10;BXp7e3G5XDidTpaXl6VrmcViYXh4mLGxMcxmMyaTaZexvlbqh0oh1GpXjx8/Lrenm5ub5PN5oBze&#10;JMwi2mxrVVilrGAxBO+IcTesfIL/Ad6vt3Hl1rFSeSIqw6ZSKTY2Npienqajo4PBwUF6e3uxWq10&#10;dHTI1BX1xq32ubU0qqVSiVKpRDqdlufRQCDAiRMnajl0PwL8UO91GxwejvzKp+HXgX8APq2nsTY1&#10;Q7X3enp66OjooFQqkUwm8Xq9TE5OykpAUI6IP3nyJO3t7ZjNZqkh1bP6wS/zcWoFX0RqRKNR0uk0&#10;iqJIJUzl2RL4FIbgHVnuJuED+AzlHDFf1tO41uojBNJqtcryyna7HZ/Px8rKCtlslsXFRUKhELFY&#10;jL6+PiwWCx0dHTKwtTKLmhi30oG7cqWEcinr5eVlQqEQo6OjOJ1OaRPUCOxfAl/TdVcMDiV307az&#10;kgygO53XXvdBURTy+TzFYpF0Ok0oFOKtt94il8thNpvZ2NjA7XbT39+P1+vFarXS19cnVyuRVU2M&#10;VbnyCqFMJpMsLi7K+uvj4+PSiVozl+8oivKRRm+IweHibhY+gLeAk3ob13N41rZRFEXmUYlGozJ/&#10;zPz8PO3t7aiqit1up7Ozk0AgQLFYlD6mgHS8FmOLMYUdcHp6mkQiQX9/P8ePH6/czr6sKMpFRVFK&#10;u2dqcJS424UP4L+BRxvpUOscWLlKCeWIqpYr4YbDYVkZdnZ2VibqLRaLOBwOWahFZEhLpVLSu6VY&#10;LJLNZllZWSEUCmE2mzl16hRdXV1y1VNVNWgymS4qijK7z3ticAi4F4QP4O+Bzzbaaa+VsPJ9YZZI&#10;p9NsbW2xsLAAwPr6OolEQiZqElpScZ40m820tLSQTqfJ5/OYTCYGBgYYHBzcUeASeK+iKM83eh0G&#10;h5N7RfgA/gj4SqOd6rmP1UPY7gqFAslkkvX1dfL5PFtbW0QiEVpbW2VN9dbWVlkQs7Ozk/7+frq6&#10;uirLOv++oihfbXT+BoeXe0n4BGnA2kiHSqN85Wt7tVeUcrJbYb8rFosUi0USiQT5fF56u4hYQafT&#10;KVMfbv/8laIof9LgdRoccu5F4QN4Ezilt7Gee1TNbFDpWlbZrlgsSm2o2G4K7xlN+39TFOVx3Vdm&#10;cGS4V4UP4BngA3obV7PHNRMlXs24XytxkqIor2z7bBYa/iCDQ88dSRd/SPgNyooYXTQiaFWEqGpu&#10;GEEN7eq6qqpPGIJ393Ivr3xadN8EPcb4yrbVBLdadEVFu/crivK/eudlcPS4l1c+LQqQ0tWwwj+z&#10;ksqo+Vpt91j5Pm0I3t2PIXy/pB24prdxpRBWJkYS1FspK/tv/3xZUZR/0jsPg6OLse3czfeB39zP&#10;ANXSAeps/++KovzOfj7b4OhgrHy7+SDwd812blTwNG1exSjRfE9hrHz1aejmVDPG6yS0bVK43kgn&#10;g6ONsfLVRwGSuhvrrNNQhScMwbv3MIRvD1RVdQBX9bZvQvA+QzkXqcE9hiF8e7BtGH8bZUXMQfMV&#10;yjlIDe5BjDNfY/wtB1f15z+A3z6gsQyOIIbwNcd+b9olyoVMsgcwF4MjirHtbA4F2Gqyb4SyScEQ&#10;vHscQ/iaRFVVFzDZRNcngKkDno7BEcQQvibZ1mq+HfivBrp9FvjBLZmQwZHDEL798yHKipi9+BvK&#10;SX0NDABD4XLQ1LqZ/wn81u2ciMHhxxC+A2Q7hGgDcGle/jllzWbmzszK4LBibDsPkO1zoBt4HUBV&#10;1ShlBYsheAa7MFa+W8D2Cvhd4KuUk/YaGOzi/wEED7Enig6o0wAAAABJRU5ErkJgglBLAwQKAAAA&#10;AAAAACEAjSbHCz5EAAA+RAAAFQAAAGRycy9tZWRpYS9pbWFnZTEuanBlZ//Y/+AAEEpGSUYAAQEB&#10;AGAAYAAA/9sAQwADAgIDAgIDAwMDBAMDBAUIBQUEBAUKBwcGCAwKDAwLCgsLDQ4SEA0OEQ4LCxAW&#10;EBETFBUVFQwPFxgWFBgSFBUU/9sAQwEDBAQFBAUJBQUJFA0LDRQUFBQUFBQUFBQUFBQUFBQUFBQU&#10;FBQUFBQUFBQUFBQUFBQUFBQUFBQUFBQUFBQUFBQU/8AAEQgBUgH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a7rGjMzBVUZLE4AHrQA6ivNfF/7Svwm8AmRfEPxK&#10;8KaTNHndb3GsQCbjqBHv3kj0ArxrxF/wVB/Z40W4+y2Hi688T35zttND0i6mdyOysyKh79G7UAfV&#10;9FfHX/DwnWfE7Y8Cfs4/FfxLGThbq+0kafbNzjiXMgA5B5wfYVjXH7U/7UfiTxVbeHdF+AGgeEtV&#10;u4GureHxN4mS5Zol6uVi8sgZBHIHJA7cgH29RXxF4nvP2xrOxh1HxV8Q/hD8NLC4uI7WNrGzurpx&#10;K5+VcTI684P8RAG4nAXI1ZP2U/2ideiebxZ+1rqltEFJlj0Hw1bWIVQBk+ajpjjd/D6GgD7IqK4u&#10;IrSF5p5UhhQZaSRgqqPcnpXxPL/wT7n8c6ZYX8/7RvxQ8X2txIrvJL4mb7JJCSd5jVVbuFwAwHHW&#10;rep/8Ervghd6bqW201bxL4gjgYW8viDX7mRUmKkqZPKZDhiQTj8KAPqDVvjP8P8AQGK6n468Nacw&#10;YqRd6vbxEEdR8zjmuN1L9sr4EaVnz/jB4Kf5S/8Ao2uW8/H/AGzdufbrXnHw1/4JxfA3QfCelx69&#10;8L9CuddFuFvHW5u7iIvnJ2+bKx9Ofrjium8A/sq/DaLWvEsOsfAb4eabp9tequk3SaRbXUlzFtB3&#10;tvjJQ59MckjHy7mAIL7/AIKIfs56cUEvxV0hy2ceRFPN+eyM4/GsSb/gqD+zJbzPE3xOUshwSmh6&#10;k6/gRbEH8K9In+HfhHw34/0jQtL+DWhNo+o28st3rlppVrHDbOn3UdQmSTn1H3uAcNi/4u0vwp8G&#10;vCt5q9l4Lm1dJLqNWstPt/tMgZ2CjYrE7EGeFXAyQAOaAPE5/wDgq5+zZDM6L40vplU4EiaHehW9&#10;xmIH8wKj/wCHsH7Nv/Q36h/4JLv/AON19KyeD9Ei1yz8WNFeW0+n2TpHbRySrDGhBJP2deC4BYfd&#10;zzjkgY5Se38O/tRfDrTr6zv9a0vTRe+cklu7WkxMbMjKeoKsCwyM4yOhBFAHiv8Aw9g/Zt/6G/UP&#10;/BJd/wDxutC1/wCCpv7MtxAsknxFktXbOYpdB1EsvPfbbke/Br31vGPh/wAYar4i8C6br8kGvWVn&#10;tufsrET2wddodHYEFlyuTzgsueTWF4S8M+Hfhjofh7w14p1y017X72RoYL3V40NxeSHLbV3ZYgD5&#10;RuJ/hGeQKAPNrL/gpR+zXfxRyRfFGyVXOAJtPvYiOcch4QR+NdJY/t0/s/6jv8r4t+F02Yz596Ie&#10;uem/GenaremfBa00fxv4217xhF4T1LwfeKstrBeaVArWagfP5jsgUKBkEktuwCdvIPI+P/2VtD8U&#10;fE7whc6L8PfhwfA0UfmamLnwzYTSS5bLKpaIthk2hShGDknPAoA9Msf2nPg7qbOLP4seB7spgsIP&#10;Edm+30ziTius0/4g+FtWZxY+JdIvSmAwt7+KTbnpnDd8H8q+Zvjp+xr8LG8A3N34A+DPhDV9dhuF&#10;hMVvZquxM/vCFRlDOOBg8jJNQWX/AATY+Amq+BrC91v4RWtv4jGniS4stP1m/iUXBjyyArcYPzcD&#10;O7Hqe4B9gUV+eXwH/wCCdnwz8eeGtQv9W8G+KfhvexXTQwJYa3dwGQADEoWYs25SSM/dJHTg1S0f&#10;9knSJvjzqvw80P4g/G/wwljALmPVLXxb+63hVbzWj8gEK2dqsH6qPXAAP0aor87PjN8GPFnwB1Lw&#10;9aQftM/F2dtWlZYjdTJqPlIpUOW8x13tlxgD/DPYeP8A4O/tD/BnwnfeIm/a3vJdLswqMl94Hs7i&#10;XazhUALO+5iSBkgdySBmgD7jor4d8A2P7YfjPwhp3iXw58XPh94g069UyRDW9BktGLI7IyMIYzgb&#10;lIJH4VnfD/47/tceNLnVLbw9D8GPHB0uRUuWsX1K1c7s7XUzGNWTKsMhe3uCQD7zor4euP2sf2nP&#10;DXiuDw1q3wJ8KaxrssfnLYaV41tYJmUAlsJI7MSwBKqATgdDWnqf7cvxa8Hwef4u/ZY8U6PbiQRm&#10;ay1uC9TcwyoDCNQc/p0oA+zqK+PV/wCCjcGkqP8AhJvgB8aPD2QCZJPC26JR/ExZpEOAe4BzSp/w&#10;VS+BdowTXJfFHhiQ5BTV/D86MGz907A/OOfpQB9g0V806P8A8FI/2bddP+jfFKwi6/8AH5Y3dr0/&#10;66wrXdaL+118EPEDKtj8XPBckjcLFJrttE7cZ4V3BP5UAeuUVz+ifEHwt4lKDR/Eukarv2lfsV/F&#10;Nu3fdxtY9e3rXQUAFFFFABRRRQAUUUUAFFFFABRRRQAUUUUAFFFFABRRRQAUUUUAFFFcr44+Kvgv&#10;4Z2pufF3i3RPDMAXcG1bUIrbcPYOwyT2A5NAHVUV8G6j/wAFGvFHxX+NWp/DD9n/AMDaH44vrWI3&#10;MfiLUtcENlNCoTe6xFUZtrSBSFcscEgFRmtPwz8Pf2qf2gdIGpa38d/D/wAP9Emkkiey8D6C8koZ&#10;HKMnm3IjlQggjIcjv83WgD7Yvb62020lury4itbaJd0k07hEQepY8AfWvEvHv7cvwF+GzOmt/FLw&#10;+Zo874NMuDqEqn0KW4kIPsQK8h03/gnJ8JfEviKSy+Injvxl8XPElpGl1cWviTxJI3lhiQHEcZV0&#10;U47ue3OCK9m+FX7KXwj+CWl6ZaWXhHwydW8wpFq1zpdst5O+WdVVyu4lVHABJwpJycmgDyR/+ClG&#10;i+LWaH4W/CT4kfE5yMpd6dorQWLDsTM2WUdOSgHI+lMtvjN+2D8T4op/CfwZ8G/D/TLlcxX3i/X/&#10;ALedpzh9tsysPUAofxFfWNhZaxbeIdVuLrUrebRJY4RY2KW2x7Yqp8wtJn59xIIGBgD65TWDr51j&#10;RDpR0/8AsnzZDqf2rf5xj2HZ5OOM78Z3dulAHxzovwk/aU+LusazpPiX9pi28NTaS6Q6hpngvw0E&#10;ETSLuUJdSCJzx3GcY6DOanvf+CeHwvvte07TPid8UvH/AMQ9b1UOYLHxH4lbZcFBuYxxqoYADtvP&#10;tX2F4pudV0/w7qNxoOnw6nrKRF7aznm8lJpOwL9vxx2GR1FiKwivTp99fWNsNTt4yUfAka3Z1AkW&#10;NyAcHoSMZA5FAHzr4M/YK/Z/+Eh1bUrnwR4butNMolg/4SG2S6isY8AbTJcFy2SfvOf7uOck+yaX&#10;4A/4RfxNpUnhiPR/D3haG2mjvNJsNMjiM8h2+WyumNoXB4x7c5BWazhj+J3hvVLDxV4UeysjeS23&#10;2DUmSUXEcbjZMNpwAxAI+nBIwTetvE8MXjE+FotIv4lhsFu1vltsWQXcUEQcHh+M7cdBQAeNH8Ry&#10;+HpD4QfTTrAmjCHU95g2hwJAdhyDjd+IrbkRghkSON7gIQu47QT6ZwSBnHY/SuIg/wCET+BGg6Xp&#10;kEVzZWGpap9mto40luS1zOxbBPzEDr19PWtKfw7pnhfxNrnje91e9gjk09IrmK5uj9jt4otzGRU6&#10;KcZyfrjG5sgDvC8epeLPCljJ418PWNjqgm85tPEi3UcLo5MThiMbhhTkdD3pLTWb7X/FHiLw9qXh&#10;eaHQoLeJYtSuWR7fUBIp8yPZ1wOmOc85xkZrXdsvxLtPCuv+HfFl3Y6VDcLf50/b5eoRbSPKkDDI&#10;GeoPTnI3AFdDWb5vFOh6/p3hjX7S21u3V7X7TEUnNlcbcgSJngjI4P5UAZZ1HSvhZN4S8J6P4avV&#10;02/me1hbTLbfb2eFLlpWzkbiScnOfmJPHMOp6Z4V+DqeMvH0kF1E98qXWpyQ+ZMz+WNq7Y+g+8ee&#10;AMkkgDjqNBS50zStM07VtTi1DV1twJZwoiNyyBQ8gTJxyRnHTcPWszwXb+K1OvL4rn065ikv5P7O&#10;WxjK7bTACLID/F1z169T2AKdx4T0zx7rnhHxpFqGqRLYQtcWlvDO8MM6zIMGWM85APTjrhsjiqGp&#10;6lpvxz8D61YeD/GM2myJcmyk1TTAfMgkRgWUZ2kgjupGQcg1s3OoeLF+I1nZQ6VYt4NaxeSfUWuD&#10;9oW53fKgT0x7dydwxtNbxtqeoeAdChn8KeEP7dubnUUE9lYmO3wJXzLO2cAnJ5J7tuY4BNAGzZa3&#10;ptvfxeGzrcN1r0NosrQzSobl0GF810XHU8nAAyeAKx/h9p2u+DvDn2bxn4nt9c1Ka+k8m8aNbcFZ&#10;H/dxAZ5brgDpnaMhQTf1Hw7o2l6te+ME0JbrX4rFojNbQhrqaNQWES88sSMD14GcVzVpo+g/tA+C&#10;fDOteIfDt5ZCOddRt7G+ZopYZFJAJ2kZUjkZ6gg4oA2tPt/Gi/EnVZby70x/BLWcYsoI42F0k+fm&#10;LHoR1zzjGzABDZj8a3/i3TLvwzF4Q0fTtQsZ74Jqb3M/leRb4yWQAfXnk5wNp3ErUh8YaD8UtQ8a&#10;+B0GqW0+moLO+lEUltxKpGYpPzwe/UblOah0XWfCfwcXwh8O31ib7ZcxGDTkvnaWWUL/AHnxhck4&#10;UcDgKo4AoA3PF27wrouv+I9D8Oxat4h+y7vJt0VJ7wxg7EZ8ZbAJwOT2AyQKpab4csPiJpXhTxD4&#10;r8Lw23iCyRbuK3u1DvZTMvzAH2OCAehCnAZeM6w0uy+D03i/xP4i8aXc2laneLchNWlHlWQwFEcf&#10;c5PAAxwEGCRk3tS8PeINa+IXhzxFpfivyfCsFpILnSY41eO8LgFHDDqMYOTnG35fvmgDFsNSsP2g&#10;fD/jHw1r/hfVNI022vDp7fbl8s3G0giWNhwCrLngsPunJzik0/4n+FPCXxF0v4Q2lne2dwmnr9kZ&#10;VJgCBCRGH3bshFJ3dOMZzWv8QLjxJ4r8FSP8Ndc0uLVftax/bJ8TQ7UkKzICNwDAgg8H7rDAJBGz&#10;qjyrYXr2MemXvjK205zCjYXMu0lQcncsbPjv0PWgDyHSdN8DfsWeG7ue+1XVb2DXL8BA8YlcFVPQ&#10;KAOASSx5PHHatq++HkemfFmf4xXXjW5h8NxaZ5j6ayN5KxCDGc7vuf8ALTbtzvNa3w88N+IPHfw+&#10;t4vi/oWjX2qC7aeKzaBJViQABC45USZL/dJG0jPORWfo3iTxb41+J3jDwT4m8EpB4BS1eK31B4pF&#10;W5U7V27ydr7lZjhACuOeaAM74gwax+0L4W8Pat8KfH39j2Vvev8AariJ57fzQMDBAUMSvJ8twA27&#10;JPSux8V+KZPFHh3xR4f8C+JNOk8cWEBj2iVGa3lzg7l5CngjkYViM9K4vxF4tsv2cNW8GeCvCPgS&#10;e60bWblg8ltNIfKZnVScsGLthsncw4AGcdHeKfDfgr9mRPFnxRtdJvrzUdQcRzQxy5UGWUMwXIwi&#10;s+0knOMAD0oA6f4YWeqWXg3w3pvxNvNL1DxkHeWBZ2iebIYlSvHzOq4yyD8T1OB8PYfiF428QeN9&#10;F+J2gWEvhB5NljE8cbJKu8lQoBJZdoVtzchgO+QKs3w38NfHzVPA3xcmudU0o2VtFcR2RIQERyNI&#10;u7jIw5blT8y4xjrWZrWs+H/20/hxrGh+GdX1DQn06+hkle7tuJBh9mVV/mRsMRyCCgJHqAbWq+K/&#10;F/gP4ueFfA/hXwNAPADwoJby3tJAkALNvIdSETbwSGBLFvVhWZ8SP7D/AGTPCd54i8EeCkuLrWL+&#10;OG8CzSmONcOwJ+9tXOVCrgZYegFdL4d8Z+G9AktPg7a+LZpvGdppf2SO5eBy4dYNwfOCu4L8+3d0&#10;GM5rA+FUE37N3hWa1+KHj20uZ9U1FjZPcXUsqqMDdhpBuGSdzcbVJ5POaALuqfD7wpc3dp8ctY0v&#10;VLbXLLR11SXTEkzsZbfdtKEA+Yo+XqBkciuYjtdD/bl+HdvdT/2p4WGkak8ZijkWVHby1OeQA3DD&#10;BwCPm7HnpbDRfiPpPx11rxFrfiK2T4Yi2d1inulEKR7BtGwgBSrDJc4yM8nOKo/F3V/iIB4Rm+Cq&#10;aZeeHriR/tU2nrbSwO29cBmOQI+HyyYPXJHFAEyfFDwz8TL3xP8ABfR7/V9O1e0sJtMXVpowwZoh&#10;5cmG3bmIOckhd2GwRwTS8Dar4W/ZQ0DR/APirxTJqV7qlzJcQObRhFDG5VApALbU3Ank9WY8Cuu+&#10;Ktj/AMIL4b8TeLvAXhbTr/x0UVJJbe0Elw6s67ywT5nIA3Y77QTnFZng7wLafGjwX4W8V/E3wdGP&#10;F1kjskTiSBwFkJTdHuH3gA2x8jLHgA4oA89s/gHp3w68deK/GnxV1Lw1rfgu5ZxbWup2QuAjvKDG&#10;fKeMrGVUFQI93BPQVxnxG/Y78KfFHx14W17wD4B+H5+Hd3DCbqW10eztwwWZjKWCxh8lfl+Ug8EH&#10;GM16H8P/ABg/7Xml+K/C3jfwpLo+nafPHJDPau6PFKGYbGZhjzAM546E/KOKs2PxU0H4Z/EXS/gL&#10;pvhm9bRxELI6j9qzJunTzSwXbyMyHc2Rgljj5eQDxH41fsJ/AjxZ4Nl1H4S/DvRPEes2t+sV5Hpe&#10;tXbeVGQ+cRx3IXO4L+GccDh+h/8ABN7wTpnw5S4tNV8Z+EfHsemSXn9heG/FTRETKGaJFDiQgZCr&#10;nJAJPJ616ytn4O/YU0+W6L6x4iuvEk4jRP3a+XHCMnPQZHm9e+RgAA1a1H4W6JpvxDX9oO78VXUH&#10;h02keriye1Jnw8Coke4N0IZflx329OaAPBPgT+yl8UfG2mapOnxr+Mnw/WykSK1j1rV5L2OYnJOI&#10;pFiwFIGeMNuxkYNUtG0r9pS0+M158OtC/aK1ua/t5JkWbXPB1nND5aAusjuzuwRsABgv8QAr334k&#10;6Ncftj+GdB1j4eeIxplrpN5NDd2mp+ZAwkIjZX/dhssB07fMeQQRXY+I/iBa/EjwT4i+H3gDxmtz&#10;8QrCzSE3JMkDyNG6LMyyldpZgHXKk4L5yBzQB8zfFH4m/tZ/ALWbHTtX+Inw58QtdwtNDJf6HdQq&#10;6hsY/cR/eB4x0wQSckV1fir4+/te/CzQBrfir4d/DLVNK3Iv2jS9UuLTJcZUYmkJHccjr6CvZPhC&#10;IvAvhrQfC/xc13SL7xlJdvPpdtqk6XNxDGxURgO2TkurYOe4UH5cDnfhTpfxK1jxJ4tsvjOlvP4K&#10;uIzF5WqmEWz3BmXyvJ77cbse+zvigCT9kH9sS8/aN8Q+OfCvibwxY+CfGPhWdY59Jt9XW/eVCSry&#10;AqgXarbV3Kzglh04z9OV8bfsvQxeIv26f2oNfhRI7PSV0Tw9aJGAAgjtiJFGMdGhHUfxYB4r7JoA&#10;KKKKACiiigAooooAKKKKACiiigAooooA574iajJpHw/8T30P+utdLup0ycfMsTMOn0r4a/YB/Yr+&#10;Dnjj9nTwV8RPFvg228XeL9ajnub2/wBbmlukkYXUqqPJdzHwqqM7cnHPWvtH43Xw0z4MePrwp5gt&#10;/D9/MUBxu220hxn8K8n/AOCdtk+n/sWfCqJ2Vi2myS5X0e4lcD8moA908LeC/D/gfTxYeHNC0zw/&#10;YjAFrpdnHbRDHT5UAFSa9davaiw/siwt78yXccd19ouDD5MBzvkX5TuYcYXjOetatFAFG+RNPhvt&#10;Rt9PF1fCD7kKqs1xsDFI9xx3JAycAsemTWdBpdn4w0/QdT1vQUg1C2KX0NteqkkljOV5wwyNwyRk&#10;egPUcLb2Z8N3ev6vqfiCaXTrhlnEV80cdvp8aRgMFbAwCQWJYn+ZMt9Zatd+INHvLLV47bRoUl+2&#10;WJtlkN2WUeWRJnKbTk8dc0AUTcWHxCs/E2gX+lahBYxSNp1x9riaBbpGjBLQuDlkw2NwI5FSW2ua&#10;L4Y1jRPBsJmhuZLJnsoTHJInkwhVIMpyMgEdTn16jNrxV/bc3h68/wCEYmsE1nAFu+oqzW4IYbg2&#10;w56Z/GtdAwRd5BfAyVGBn2oA5M/2F8KNM1bU9U1ue3sb7UDcyT6rdmRYpJSqiOPP3UzjCjoM9q0J&#10;vD10/jODXf7cvY7GKye1bRwV+zO5cN5x4zuAGOvTpjnKeGjq+s6CP+Eq0qxtL7z3za28v2iHYshM&#10;TZZRzgK3TrzweAtrrGpXnizU9JuNBlh0iC2ikh1Z5kaO5d9wePZ94bcDk9eenGQCnrj3/jTw9YXP&#10;g3xNaWSteRSm/iiS7ingSTEsY5xzgjIOQQRx1HQ3csr29zHZyQ/bliJjWbJVWIOwuBztyP0Nc1Nc&#10;6f8ADWLw5oejeGro6fe3htETSbYeTZbgzmSXGNq5zk+5/FNS0vw38PJ/FPjprGSK7uLZZtSuLcPL&#10;JMkKHbiMEjIHoB6k96ANXwfDrqeGNOXxRJZT68sf+lyaerCAvk/cDc9MenOcAdKq6JceItQ1zxHa&#10;65pNhb6HHIkemTQzmV7qIp85lQjC88Y+owQAzVptB0v4iP4R8UC41OBbH/iYWUUcz2wfzY8ATR8Z&#10;wp6HpkjoWBrXeraT8XvDHiXR/DviaeznglfTbjUNMJWa0nXBIUkfhkdecEHkAF2/1fUPD/iTw5oe&#10;leF3uNDuUkSe/tpEjh05UUbF8vuDwABjHbPSqfiRtK+FOh+IPEuk+FpL6+upVuLy30e3U3N5ISFD&#10;HucbiT16scZJzt2Wsabpd9Y+G5tZS51oWglWG5mX7VPGmFMrKMZyepAAzn0qj4SsNV8K6deL4m8T&#10;JrUlxqDvbXE0CW3lRyMBFBwcMQTgHqc4HagB0/gvQ9b8T6P4xudNca5Y2rxW00m5ZIkkGWVkBwSM&#10;sOc43N61zTt4d/aU+HEqQzaxY6VJe7C6h7OffBLzjI5UlffGezr8vTJa+Kv+FgSXDX2nnwf9gVEs&#10;/Jb7ULrectvzjbt/oMcElnja78VWkWj/APCJ2GnXxk1CJb/7dKYxHakkyOmP4unr1+6aAHW/jbQN&#10;T8Val4MtdWH/AAkFjaLPPbISZYo3GAwYggsMqe5G5SetZXhWLT/hF4e0Pw9r3i+fVL69ungtbvWZ&#10;h591K5LbF7nGcDJPUDPIFdJraNpNlqer6ZpEWo60LU7IkKxS3WwMUiMhHAyTjPA3H1rH0jSIfiB4&#10;d8Nat4v8L21rrdttvFs7oLM1lPjGVbsehx24zyOAA03Rta0Pxj4j13VvFIuPDdxDF9l02aFI0sdg&#10;JdjJ3B5OT26/dFJ4li8V6prnhO88LatpkXh4TmXVVni817q3K5XymHHPOCCOSpyQCpoWuoQ/FqHx&#10;p4W1/wAKahp+k2s/9nmS/G1L9CufMiI6YPIIJx8hyCSBLa+KdB8A+J/DPw5sdLv4PtFi72TQWzPb&#10;QxRcbWk7Hj3xldxG4ZANbxzca9a+EtYn8H2lle+I1j/0eC7fZG8nHDHjnb0BIGcZIHNXNL0+TULP&#10;R7/XNOsV1+3g+Z4V8wW8rqPNETsNwUkY7ZAGa4Zrfwd+zZoWv69fahfw2Or6p9quJLmSS5ImlOAq&#10;jk4GCcnJIHJOBW1eeC0n+Ill47bxPf2+n2umvA2mecFsnVvmMrZ4HGCfdVOeMEApeHY7/wCLHhfW&#10;dO+IPgqLTLX7dJBHY3EwnS4iR8pJxgjkde+Nw4NWofGMg+I7+BF8JXsWjRaWJ11YRqLIj7ohA6AY&#10;4xnORjbt+aqHiSS4+NHgzT7v4e+OhpEQv0kfUbKISiRI3+eMg4IPQ44DYAOVauuv9VGow6tpOjav&#10;Yr4jtrb7shEptndT5byxqQcEjOOM4oA86lfwZ+yvoVlZabpGp/Ydd1hYxHaJJc7JZNq5OckAKowo&#10;yzbeATk1NrHw/wDCHwr8Y+KvjDqNxfm7e1Hnru3RxKFRDsQAEltqD5iQD6dum+GGn+IvDvgzSbDx&#10;xrdtrHiSR33ToAgZjucRrwN5VQeQBwDxxmsTwqfH2v8Aj3xnp/jLRNMHgNgYNMQ+XKblN2PnXJJD&#10;IcsHAwcAd6AOf8V+CNP/AGndN8D+LtA8XX+j6dYTNdKluh3SHcu5SA48uRShXd82Mngjrq+I/GWm&#10;/HDwx4x8I+AfFy2Piaz2wyXcayxmEiQbtrYBKna6FkzjOfTKeKfEPjDwN8Q/Bnhjwd4Hs5vA9wFS&#10;+u7aExpZgyEOFCEJGFX5+VO7OBg1B8R1039n3wxrfi3wb4Ij1DWtSu4xdpaK+W3MxLtgEhQSeFAG&#10;WFAG38PtVtfhzo3hjwL4q8Y22q+MXgbabif99c5diuNx3EAfICeW2eua534V6b448I2/iqX4veJN&#10;JvtIubiNbI3MkaxDl933goVW+TCHPQ9O+jN4D8NeMZ/D/wAWNd8O3lp4ksNMS8Fn5rl4iqGQIYxj&#10;c6lmxwDnGRxgcdpt14d/bf8AhtNHfWWq+HYdM1QMjQyoxZxGeQxUqQVkORjIOOfUA6rULv4pp8d9&#10;Lt9MtrNvhgbZfNkAiwP3Zyc/6zcGwFC/LgjPcih8W7zXvg94Xs5fhH4H0+9kv78m+jsLEuBx94xx&#10;FSckYLdFAxxkYlsPiP4P1vWtS+BunS6vaX9ppL6Yt8YxtVVgCfLJu3F1U5yVAJU4PTON4Lm8H/sd&#10;eG9O8K+IvFc99PrF9JcQytasqRghFJ2gtsQYGSSckkgdcAHXeKvCmjeF7bUPiqvg2O68e2mlmZkh&#10;kdnMgi2snBKkgZUuFLbQR7Vyfh3w5pP7Xnw80XXPHPhy50m5sLydbeKCd4xIh2biCQCUbaAe+UOC&#10;Ku6d4K1P4T/FDxl8R/FfjzPhC5jbZaXLyEQ73XYpX7o2fcXaCTkdCSC3x/Z+Ovih4h8D+JPhp4tt&#10;4/BpIkujFOUWXEvzll2/OMKV2HoQQQMmgCjp3xM0b9ovWvHnwjudFv8ARrSxhkhN/HMpLCGdE+6V&#10;+Q7tpAO7IBzijQvHPgr9l3UfC/woB1bUbu/dZTemNGVGnlKqW5GBuHRQcAdz16f4na/qOv8AgXxH&#10;J8Ir/S7/AMXw3EUV09hLBJMuGwwJPG/AIG7sGxyKveEtAl1Dwz4ZvvHOlaPqfxNsLEyp56wGdZAS&#10;V2sB8vbJX5Q2SKAPOdC8CaB+yFfeJ/HXiDxTfanZa1cC1gtUtv3jM7NKN3zHe4Af5jtGAx6tgXdf&#10;8Cap8Rvib4R+LWi+N1svBFraxXskMryxssKEtIoX7u11yHLEEc8HFP8AhVaeKvjz4X8RaT8Z/B8c&#10;Vhb3kTWKS28lozOA+8phg2F+UB1PIdhk80kXjzVI/jM3wcj8CQxfD82DWZmSKQf6Obckvu+7sJJj&#10;x1yT82eKAH/FLxDrHx++H8b/AAX8XD7RZ6gEvzbTyWUzLtOAHIVgM4PYMM8nGD1Kaq6+F5NCtda0&#10;LVvjLpuhGIN5kTXAuRCMn5gCAWIPzAA5BIANec+M/EPhv9iLTdNs/DXhm71dfEFzJLcz3N4VKrFt&#10;AQNsIJxIcDA7kk1q+JPht4Q+EXiLV/jzctrE0yR/a/7JG0bJrgCI9ef+WvQn5ck84AoAs/CLQtc8&#10;ReBjZ/Ha00y9vG1M/wBlQ64tuZW+QDAA4JyWwPvde22qfhvVviL43+L/AIo8F+L/AAio+GbR3Fsg&#10;ksjFbiBTiFo5hjezDbwpyMkgLt4yfEHgLSv22tD8OeL9P1a98NR6dLLZ3FpPbiVj8ys2whgAcY+b&#10;kcjj5edLxJ8QNC/aq8KeKPh54J1m70/WLVElW4vkKQ3kMciqx3KWYoSVByAeQcGgCh8Q/Gt/+zB4&#10;h8N+D/hx4Bhn0PUz9qnYieaS4maTY0aPuyHCqnLFuHUYAFXviJ4R8JfsrW2sfE7QtDudT1y+uPsy&#10;QXF0fItzMxZ2HGQPlxzk8gAjJrV+F/ifQPgTpGgfCnxD4wiufGEgIiCRSPDC0rExRhiuAMkYDYzn&#10;oARXNfCPQvFHwWk8R33xm8XWsnh+/Zbe2h1O+a7S4n3FvMUPnAwDxjJ6kDaKAEb4beGP2itJ0H4z&#10;a0NT0F7e1M17pluRIsy20jnKkjODtPTqMdDkm34c8e6L+2MbW0ggvfD03hXWbPWDFNtmju4lZhtO&#10;MbWI3DvjI+9zTtWi+K158fdJ1LQbuJvhSyW8iSQTxf2ebDy183cueWOX2nB6qR8o46LxLq2mfDjw&#10;+/in4b2/h+HwbaWmqajr91oqQssjW9nI8Kl0yAA+ScZIIUdGOQDy/wD4JvEeI9H+N3joksfFHxI1&#10;W4hbqDbqU8vHJ4BdxwT0HNfYlfLX/BMjwyfDX7FXw+Mi/wClait3qMz8Zcy3UpQk9z5fl9eeK+pa&#10;ACiiigAooooAKKKKACiiigAooooAKKKKAPOP2k7yPT/2dPindTEiKDwrqsr4GTtFpKT/ACrjP2Dr&#10;SWy/Y7+Esco2s2hQyAA5+VyWX9GFdB+1xcR237KvxjeVwinwdq6An+81nKqj8SQPxqj+xfBJb/sl&#10;fCBZUZGPhfT3AYY4aBSD+IINAHtFFFFAHPxQt4vsNa0zxD4fjjsPtL2qwXLpPFewYUrLjHAOSNpG&#10;QV+hqVdcSx8S2nh6HSL1IDZG4S+itwLKIKwQQ7weHxyFx0FP8VabquraO1vo2r/2HfGWJxeG3WfC&#10;q4LrsY4O5QVz2zWo0qs7xJIgmVQ208lQc4JGemQfyNAHJyt4a+D+jZhtJrOz1DVBuS0hluGe5uZO&#10;WIG4gFj9BwB2FaU2gWGm+JLvxVNeXcUgsPs0scl0/wBlSJWLl/KJ2hv9r0z6nM/hSHXLfQLVPEdz&#10;ZXesgN58unxNHCfmONqsSemPxzTNPn12XxHq8N9Z2UWhIkP9n3EUzNPKSD5okQjCgHAGCf8AAAzp&#10;Da/EzQ9A1fQPEd3a6b9pi1CO501gou41zmJwyk7CeGXAPFadzqUOvW2s6bo2s28Or2yGB5ISkz2U&#10;zJlGeM9xkNtbriq+pX2oaHqXh7TdJ8Pi60md3huriGZIU0+NY8oRH/ECQFwvT8qh11bDwHpfiDxF&#10;p3h177UZlFxdQ6Vbqbq+ZRtUHoXIHqeBnAJ4IBoaBFcaPo+ladquqJqeqrAscl06rE106qN7hAeP&#10;UgdM1X8OW/iOHUNdbXbvT7mzkvC2lpZRMjxW21QFlJPLZB6e5zghVbN4V0fxFrGh+Jb3SyNY0+Jz&#10;ZyT5WW2EqgOpAOM445zjnHWsSY6J8dvBGsabImrWemvdS2E+5ZLKctDJglc8lSV/HkEAggAG3f3P&#10;iVPGelQWdlYSeF3t5mvruWZhcxzDHlhExgg85z79MAND4yv9U8LaBPd+GfDaa7qMlyhaxjnS28ze&#10;wDyFyMEgcnPpU0HjDRP+EsfwhHfk67DYi9Nq28sIN2wPvIwTn3J7msvQYtO+FOh2em634rnvpL2/&#10;dLa61u5UzTSSyFliU8ZxnAH8hgAA35vD+mHWV8QNpcMutQ2zW6XXlqZxETuMYY9ifeuUt9M0j47e&#10;BtNuPFHhW7sYRdC7j0zVlMc0UkTkKxCnOCM8HqGORg1tW2iatYeNdW1y78SPLoE1nHHDo8kKLHau&#10;mS8vmdTkZ6+pycBcReIV8Ra3ceGL3wprOmQ6R9qWfUWmi8/7XaFcgQupwCfX3BzgFWAGQ+L9K8X+&#10;I/E/gwQalFc6fbot1P5MkMbJMhx5Uwx8wB6jBzyucEjN0i98J/BKw8IeB31O4ie+ZrPS1vneaSZh&#10;yQXxgcsABwPmUAYrqfFc2sR+GtUbw7Fa3GuJA/2SK8crEZcfKGI/+t25HWl0OC9u9H0mfX7WzXXI&#10;oVeYW3zxxTFcP5bMMgckfQ45oA5tNLsfhlqHi7xdrXiu9Ol3zpcSQ6lMDbWQVQuIhjPJ4wOvyjBI&#10;ybWpaNq3iPxT4X1/RvFbW3h23jkkudPgiSWLUFdf3bCT05znntjHWqVhqdz4o0bxNZ/EDw5Y6Joy&#10;XclrCL27jmhvLbjbI2cBcnnnHb0rhNe/a6+HngjxnB4ZM0b6RFab/wC1dLZLi2hcfdhCRZPQEdsH&#10;bxg5AB6R41n1rxT4L1OPwDrum22tiXyEvZMTxwurgSKcZCuBkcg4PbuOktDMlrBFcywTamsAMhjG&#10;xWbA3MFySqlh6nHvXyTp37YPws+F9ne2XgfwhqLRXVy93MMJbxPI3UglmYDgALtAAHAryvXP2vtQ&#10;n+I03jXRPDFnpmsy2Q08m7vZ7mMRA5+4pjUt06gjgHGckgH3H4Ag8Ua14Ski+Iem6UNTa6kP2az/&#10;AHsJiV8xMQ2RuBGRyeApOGyAthr/AInvfiVrGiXvhqODwlBZRyW2smcP9plY/MhTHTG4Y7bMkkOu&#10;Pzs8b/tO/Ebx79mW/wDEElpDbTLcRRaagtgsg6NlcMcehJFcnrPxS8ZeId39p+K9avlIwUnv5WXG&#10;MfdLY7n8zQB+jfjDxvovwDj8KaHpPhmNNK1G/wDs8n2KSKCKyVslpXBI9zk4GFbLDgHA1z4nfBf4&#10;X6z4i8a2mqaRe+JL2FUuV0q6S4uLggjCKqsQpJC7jwPlBbpX5us7SOWYlmY5JJySaSgD7z8V/tAf&#10;BDx3qnhHxNqutapDq2iSfa4LKCC4Uo5UHZJtXY2GC8q3O3BJUkHJ+Ln7Wnwu+JXgXV/DE/8Awk8U&#10;N4AguLG0iDAqwZWw0q7lyBlTjI9OtfEVFAH2f4V/bc8JeCfBeleH7HSPEOpf2fbLareXjQpI4UYD&#10;YDMPTC8gDjJxXAfBv9sO9+GGj6tb6vb6t4yuru6M8cl/qWxYhjGBlXIz1POOmB1J+b6KAPo2T9tv&#10;xb/wtOTxNFBIvh9ohEPDMl3uhUeWBnzBGPm3/Pu25529Kv8AiP8Abx8VXj6b/wAI/otj4dit5/Nu&#10;Ysi4W6Xj92coNg65K/Nz1GK+Y6KAPqeT9udYtUu9Zsfhtolr4gni8o6o0u6ZhgAB2EasyjA43DoK&#10;xtc/a+s/G8OjSeMPhxpHiHUtLJaK6N3JEoYkEkJg8HauVJI46dq+caKAPqLxd+2xa/ETw3qmgeJ/&#10;h9Df6TeMpSO21Z4JIwpDAl/KbLBgDkBR2INbPgb9t3w38PfDml+HdG8AXVro9krKoOqiR13MWY8x&#10;/MSzMTyOvHHT5EooA+mvgn+0L8Nvglda5PpPh/xLK2plMi5uYJRGiliqDAX+8eTknikv/jp8OdY+&#10;Pdj8TZ5vFttNBsLaWllbyJuWPyxtl+0AqhGCV2HJ3c818zUUAfWP7RH7Q3hH41aJpNloviDWPDkl&#10;jcNNILi0YRTAgAf6tydy84yMcnkV6F4i/au8Eah8KbnQtH8bXlh4kOmraw6rc2NwrecEALsyKxUt&#10;g/MMkFs9q+DKKAPub9nj49eD9A+HEenePfH9rrmqR3zzwG7huZmt49q7F3yRAkg7yDzgNgHjAzPh&#10;X8b7nXfih4ztPiB4x8P33gS4jlSG2vZ4DbygyDyhEh527N2Q3tnmviyigD7i8cfHa78G/E/wh4c+&#10;Gd54XPgZkiaeKwltjCMynzfMYN+5wpU5O3kk89K2fiz4m8Lfs/eGLzxZ8LtJ0G51zV7tYry5hn+0&#10;JFEwZywRZPlUsqjC4XJGe1fAlFAH6JxeB/Dvjzw1pPxr8S+GJv8AhLLDSzqcmmWszLHPLArNH8hy&#10;cnYNoJ9A2cVy/hbULL9unwdf2niHT7nw1NoF9HJBdadLvSQSKwKfOuCQF59MofUH4WimkgkWSJ2j&#10;kXo6HBH41o6Z4q1rRUVNP1e/sEU7lW2uXjAPqApFAH3FpvxP8KeItXvf2eLLTdVsLJLa40KLWDIG&#10;fzIo23MyYHBKNznB9ADx538evBVj+yv+xl8a9JTX5dY1bVNGPnP5BhjjiuJEskAXecFjMwznnHTC&#10;8/NOm+OPEWka8+uWWu6jbay42vfx3TidwQAQz5yRwOD6Ctr4zeKvEvxL/Zml0TXdau9ZuPF/jnQ/&#10;DFsbuQSSKpMs7hWPONyx98Zx0zyAfo9+zn4WPgj9n/4baAyGOXTfDmn20qsCD5i26ByQehLZP416&#10;LTI40hjWONVRFAVVUYAA6ACn0AFFFFABRRRQAUUUUAFFFFABRRRQAUUUUAeJ/tsuqfsjfF4swUf8&#10;I1ejJOOTEQK1/wBlAFf2Wvg4CCCPBmjAg/8AXjDXKft+f8mbfFj/ALAz/wDoaV6B+z1/yQL4af8A&#10;Ys6Z/wCksdAHoFFFFABWDc6Jougapq3iz7ARqclmEurmCN5JZYYgzKoRcljycBRk8DnAreooA5U6&#10;ZpfxJsPC+vt/aNvHbSx6paR+ZLavuKEBZY8jIw3Kn6cgkFbjVdL+Iem+JtC0nW57a8tGfTru5sSY&#10;57OYoDlWI+8AwORkZyM5Bq9qU3iBfEujpYW9g+gssx1KWeRxcIQo8oRADactnOe1J4tvdU0Tw/e3&#10;nh/RU1vVgVaOx89bfziSFJLkY4Xnn+7igB1jqWnaHPpfhyfWVuNXNrmGO8nU3dykYAaQjgse5IHr&#10;Vfw7Yah4ag1STXfEX9qx3F+81tJcRJALWJyqxwZHDYPAJ5JatQ6TZXOoWuqT2EB1OCJoo7ho1aWJ&#10;XwXRX6gEqM464rmLazsPjB4NEfirwncWVs90xOl6wq7wYpTsk+Ung7QevIJHKnJANiS08QnxpDcp&#10;f2Q8MCzZJLI27faTc7shxJnG3bxjHr1zkN8Yz+I4dOtG8L2+n3V4b2FbhdRkZEFtv/elSo+8B0/E&#10;4JABbb+LbPVfF2reFha6hHdWVrFcS3D27pbukm4ARy92GD0x3wSVbHnkvxb+FXwB0Cx8OjxHH5Fs&#10;XRLWG4e/njJLMd+CxUZJ4OOvAxQB6zfI0ENzd2tpHdX6wkRoWCGUgEqhfBwCe/bOawdAtpvGnhTR&#10;Lzxf4ctbLVlKXbadOUuBazqTtZWwQGA5BHIzjtXyjrf7bGjaB4r17V/C+na3rT6mkMYh1q8EVpbe&#10;WCMwxKGIDZJIyvPNeT+Nf2vviX4ylUprI0CBSSINGUwDkY5YkueP9rGeeuKAPvO78ZadrDeL9H8W&#10;aQ2heH7UiyN/rM0cVrqMckeX2MSOADg89x0OQPNtS/av+Enwos7Dw/oss+p2FpEYo4tDiEsUCqOB&#10;vdlDE+oLepPOa/PnV9b1HX7trvVL+61K6b7093M0rn6sxJqlQB9Q/wDDZdj4P1TxHd+B/CMkVxrl&#10;4b65udc1CSdTJjHywrjaOpwH746KoHmHjD9pn4i+Mtdg1WXxFcaXNBE8MUWlO1tGit97gHknjkkn&#10;geleW0UAX9Y1/VPEV19p1XUrvU7j/nteTtK/PuxJqhRRQAUUUUAFFFFABRRRQAUUUUAFFFFABRRR&#10;QAUUUUAFFFFABRRRQAUUUUAFFFFABRRRQAUUUUAFeo+HdH/tjxv+yZ4UUM39qeM9V8WSpzj/AECK&#10;Ly25yDzDL06bT0zmvLq+jPgToY1f9t34VaaqHyfB3wpbVnyCAlze3LZHHGTHcqcH0b0oA/Qyiiig&#10;AooooAKKKKACiiigAooooAKKKKACiiigDwL9vLwnrvjr9kj4jaD4a0y81nW720hjtrGwjMk0x+0x&#10;Fgqjk/KGJ9ga8h8E/tqeMvA3g7QNE1L9l34thdO0+CyV9M0U3CsYo1Q/KoG0ccV9t0UAfH5/4KH3&#10;ViRJqv7N/wAb9PtDx5x8KE/N2GGdR+tIf+ClfhuAb7v4LfGmxtx9+4uPCSLGg9SRcE/pX2DRQB8e&#10;v/wU++HEKNJN4G+JsEKjc8snhghUUdWJ8zoBzTv+HpvwU/54eMP/AAnZq+wKKAPj8f8ABWD9m4gE&#10;+LtQGex0S74/8h1Y+HH/AAUQ/ZqWSPSbb4u3E9xqN5JOjeIrS+jW3aQ7vLM8sCxxxr23PgetfXFc&#10;p4z+FHgz4iaNe6T4m8LaRrmn3mTPBe2ccgcn+LJGQ2eQw5B5BzQB4741/ar8FeCPGdzqK+KtS8Q2&#10;zWKQx6BptkpgWTduFwJ3ChgykAbWIxzzwB4x49/b38U6zti8LaVbeHYlcMZ5yLqZwO2CoVQfoTx1&#10;qx46/wCCXtpo5muPgz8QNT8CRs5lHhzWYxq2kbj12JLlozj+M+Y3pivD/E37MH7RHgQyfb/hbo/j&#10;i1hXAvPBWvi3LD+80N2GkdvZFH9aAK/jP4zeOPiAZBr3ibUL6CT71qJfLg/79JhP0ri6q6zd6x4V&#10;do/Enw0+Jnh6UdZLvws72w74EyyfN2GQv5Vzcvxi8A2jmO98WQ6dN1EV1pt+rEeuBbnjqPwoA66i&#10;uTT4zfDN0Un4gaahIyVbT9RyPbi1qeH4q+AbiMSR+N9IMZJwXE8ZPPXa8QYfiBQB0tFYMPxB8I3Q&#10;LQeLdCkjBxufUIoc/wDAZCrfjirVv4t8NXO7Z4s8Njb18zXLRPy3SDNAGpRVJPEHh6Rto8XeFQcZ&#10;58RWIH5mapY9W0aaRY4PE/hq6lbpHba/ZSueM/dWUn9KALFFAe3ZgqX+nyuxCrHFewu7E8ABQxJP&#10;sKsHT7oDJtpgPXyzQBXorU/4RXW/+gPf/wDgK/8AhUi+DdfdAy6HqTKwyCLSQgj8qAMeir8nh/VI&#10;HZJNNu43Xgq0DAj8MVUnt5bV9k0TxP12upU/kaAI6KKKACiiigAooooAKKKKACiiigAooooAKKKK&#10;ACiiigAooooAKKKKACiiigB9vA91PHDEu+SRgir6knAFfYX7JOlRav8Atp/tI65EQ9poEGieFLNl&#10;AIAhttsygj0eBSR/te1fOHwS0P8A4SP4v+DdPKb45dVt2kX1jWQM/wD46pr6d/4JpMviXwZ8XPHr&#10;fPJ4u+IerahHJnOYAU8sfQMZMe2OKAPsWiiigAooooAKKKKACiiigAooooAKKKKACiiigAooooAK&#10;KKKACiiigAooooAKKKKACiiigDKfwtosjs7aPYM7HJY2yEk/lWbcfC7wZdzvNP4S0KaZzlpJNNhZ&#10;mPqSVrp6KAOFvPgR8NNQnM138PPClzMRjzJtEtnbH1KVm337MPwc1N1a8+E3ga7ZRhWn8N2bkD2z&#10;FXplFAHkF9+x98C9QRVl+D3gZApyPI8P2sJ/Eogz+NZt5+w78Ab6ExSfCPwoq5BzDpyRN/30uD+t&#10;e40UAfPdx/wT8/Z3uoXif4UaEFYYJjEqN+DK4I/Cs0/8E3P2bWBB+Fthg+l9eD/2tX0tRQB8q/8A&#10;Drj9mL/omX/lf1T/AOSay5P+CUX7NjyOy+Db+MEkhF1u8wvsMyE/nX19RQB8fD/glZ8C4Bss4vFG&#10;n2w+5bWviCdY09cAknrk9e9A/wCCXvwttsrp/ir4iaTAeTBZeJXVC397lCc4wOvYV9g0UAfHM3/B&#10;MXwUGBs/ir8XdMyMMLTxSo3+md0DdOfzqrd/8ExdECqbD45fGO1lzy8viVJAR6YEK+3evtCigD4h&#10;uf8AgmLmP9x8f/ikZQQQL3VFuYvxjIAP4/Wqkv8AwTH1NonCfHvxcXI+Xz7K3kjz23IfvD1Hevum&#10;igD4M/4dl+KP+i8XX/hH2P8A8VVUf8E1/iUAB/w0LYcevw30/wD+PV9+0UAfno//AATm+MkbusPx&#10;18PvECQjSeALEMRngkc4Ptk/Wqc3/BPH44RyuE+Kngy+XtPceF1gduO6RjaMdOPr3r9F6KAPzduP&#10;+Cffx4ilxH4v+HGpKR/rLqwvbZlPoFiO0j3PPPtVaf8AYL/aGtSv2W++Ed/uzuF3Lq8W30xsBz36&#10;+lfpXRQB+ZV3+xH+0pZRh49O+Dd+xO3y4r/WQR7/ADbR+vfpVGf9jr9piKIu3hH4VzgYzHaarqKS&#10;t/umSQqPxFfqHRQB+WMn7JX7SCox/wCFceD3wCdsXiNw59gW4z9ePWqn/DLn7Q//AER61/8ACysv&#10;/jdfqzRQB+To/Z5/aDUYP7PN8xHVl8e6SAff7tUZfg38c7eRopP2b/EDOhwTH4y09lJ9iISCPoTX&#10;64UUAfkHP8M/jDbymO4/Z78Z28o6pb6na3af9/FRQfpjiqlx4H+Jtq4W6+B3xHtmIyBa6dHegj3Z&#10;XUKfbmv2HooA/G+bQPG9jg3nwY+Laq33fsnhBrg/iFm4qpdHXdOjEt78JPjJaQE7fMl8CyKM9hkz&#10;gV+zdFAH4rzeITBG0k3w/wDiraxD701z4LZI092InJA+gP0qo/jfTEUs2jeMUUDJZvDNwAB6nnpX&#10;7Z0UAfjl8Kv2h/Bnw08S3HiWa61W7vrHT7s6bb2eiXbF7t4Hji3F40CgM+d2TjA+o++f+CcfhFvB&#10;n7F3wzs5EKT3NnNqEm4YJM9xLMuforqPwr6U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FAAGAAgAAAAhALSsNAjhAAAACwEAAA8AAABkcnMvZG93bnJldi54&#10;bWxMj8FKw0AQhu+C77CM4K3dTWOCxmxKKeqpCLaCeJsm0yQ0uxuy2yR9e8eTnobh//jnm3w9m06M&#10;NPjWWQ3RUoEgW7qqtbWGz8Pr4hGED2gr7JwlDVfysC5ub3LMKjfZDxr3oRZcYn2GGpoQ+kxKXzZk&#10;0C9dT5azkxsMBl6HWlYDTlxuOrlSKpUGW8sXGuxp21B53l+MhrcJp00cvYy782l7/T4k71+7iLS+&#10;v5s3zyACzeEPhl99VoeCnY7uYisvOg2LRCUrZjmJeTLxkKoUxFFD/KQSkEUu//9Q/AAAAP//AwBQ&#10;SwECLQAUAAYACAAAACEAPfyuaBQBAABHAgAAEwAAAAAAAAAAAAAAAAAAAAAAW0NvbnRlbnRfVHlw&#10;ZXNdLnhtbFBLAQItABQABgAIAAAAIQA4/SH/1gAAAJQBAAALAAAAAAAAAAAAAAAAAEUBAABfcmVs&#10;cy8ucmVsc1BLAQItABQABgAIAAAAIQC+jZviMgcAAOMfAAAOAAAAAAAAAAAAAAAAAEQCAABkcnMv&#10;ZTJvRG9jLnhtbFBLAQItABQABgAIAAAAIQB3v/ew0AAAACsCAAAZAAAAAAAAAAAAAAAAAKIJAABk&#10;cnMvX3JlbHMvZTJvRG9jLnhtbC5yZWxzUEsBAi0ACgAAAAAAAAAhAIhDVypsRgAAbEYAABUAAAAA&#10;AAAAAAAAAAAAqQoAAGRycy9tZWRpYS9pbWFnZTMuanBlZ1BLAQItAAoAAAAAAAAAIQB/36UWSF8A&#10;AEhfAAAUAAAAAAAAAAAAAAAAAEhRAABkcnMvbWVkaWEvaW1hZ2UyLnBuZ1BLAQItAAoAAAAAAAAA&#10;IQCNJscLPkQAAD5EAAAVAAAAAAAAAAAAAAAAAMKwAABkcnMvbWVkaWEvaW1hZ2UxLmpwZWdQSwEC&#10;LQAUAAYACAAAACEAtKw0COEAAAALAQAADwAAAAAAAAAAAAAAAAAz9QAAZHJzL2Rvd25yZXYueG1s&#10;UEsFBgAAAAAIAAgAAgIAAEH2AAAAAA==&#10;">
                <v:group id="Group 486" o:spid="_x0000_s1222" style="position:absolute;left:2995;top:394;width:58332;height:23563" coordsize="58332,23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group id="Group 480" o:spid="_x0000_s1223" style="position:absolute;width:58332;height:23563" coordorigin="-2128,-1891" coordsize="58332,23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<v:group id="Group 190" o:spid="_x0000_s1224" style="position:absolute;left:26486;width:29718;height:21671" coordorigin="5611" coordsize="4728,3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<o:lock v:ext="edit" aspectratio="t"/>
                      <v:shape id="Picture 200" o:spid="_x0000_s1225" type="#_x0000_t75" style="position:absolute;left:5611;width:4674;height:3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O4DbCAAAA3AAAAA8AAABkcnMvZG93bnJldi54bWxEj9GKwjAURN8X/IdwBd/WVJGuVKOoKC7s&#10;01Y/4NJc22JzU5No699vBGEfh5k5wyzXvWnEg5yvLSuYjBMQxIXVNZcKzqfD5xyED8gaG8uk4Eke&#10;1qvBxxIzbTv+pUceShEh7DNUUIXQZlL6oiKDfmxb4uhdrDMYonSl1A67CDeNnCZJKg3WHBcqbGlX&#10;UXHN70bBT25uXepcsz+2abfVfpsfLr1So2G/WYAI1If/8Lv9rRVMZ1/wOhOP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DuA2wgAAANwAAAAPAAAAAAAAAAAAAAAAAJ8C&#10;AABkcnMvZG93bnJldi54bWxQSwUGAAAAAAQABAD3AAAAjgMAAAAA&#10;">
                        <v:imagedata r:id="rId84" o:title=""/>
                      </v:shape>
                      <v:shape id="Picture 198" o:spid="_x0000_s1226" type="#_x0000_t75" style="position:absolute;left:8879;top:1900;width:1460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H1DCAAAA3AAAAA8AAABkcnMvZG93bnJldi54bWxETz1vwjAQ3ZH6H6yr1A0cKFQo4EQpVVWG&#10;LqSI+RQfTkR8TmMDKb8eD5UYn973Oh9sKy7U+8axgukkAUFcOd2wUbD/+RwvQfiArLF1TAr+yEOe&#10;PY3WmGp35R1dymBEDGGfooI6hC6V0lc1WfQT1xFH7uh6iyHC3kjd4zWG21bOkuRNWmw4NtTY0aam&#10;6lSerQJzcOf3suCD+dq8FvQdbt3v4kOpl+ehWIEINISH+N+91Qpm87g2nolHQG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Bh9QwgAAANwAAAAPAAAAAAAAAAAAAAAAAJ8C&#10;AABkcnMvZG93bnJldi54bWxQSwUGAAAAAAQABAD3AAAAjgMAAAAA&#10;">
                        <v:imagedata r:id="rId85" o:title=""/>
                      </v:shape>
                    </v:group>
                    <v:shape id="Picture 206" o:spid="_x0000_s1227" type="#_x0000_t75" style="position:absolute;left:-2128;top:-1891;width:31883;height:2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rMIzEAAAA3AAAAA8AAABkcnMvZG93bnJldi54bWxEj0tvwjAQhO9I/AdrkXoDhzcEDOpDSHBs&#10;gENv23hJIuJ1ZLuQ/ntcCanH0cx8o1lvW1OLGzlfWVYwHCQgiHOrKy4UnI67/gKED8gaa8uk4Jc8&#10;bDfdzhpTbe/8SbcsFCJC2KeooAyhSaX0eUkG/cA2xNG7WGcwROkKqR3eI9zUcpQkM2mw4rhQYkPv&#10;JeXX7McomJrlt3Tjt8n4fJx9fC2Tw6jeH5R66bWvKxCB2vAffrb3WsFkPoW/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rMIzEAAAA3AAAAA8AAAAAAAAAAAAAAAAA&#10;nwIAAGRycy9kb3ducmV2LnhtbFBLBQYAAAAABAAEAPcAAACQAwAAAAA=&#10;">
                      <v:imagedata r:id="rId86" o:title=""/>
                      <v:path arrowok="t"/>
                    </v:shape>
                  </v:group>
                  <v:group id="Group 485" o:spid="_x0000_s1228" style="position:absolute;left:52420;top:12691;width:1671;height:2211" coordsize="167159,221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<v:line id="Straight Connector 481" o:spid="_x0000_s1229" style="position:absolute;rotation:-819918fd;flip:x;visibility:visible;mso-wrap-style:square" from="0,102475" to="113030,10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YnMMUAAADcAAAADwAAAGRycy9kb3ducmV2LnhtbESP0WrCQBRE3wX/YbmCb3UTsdamriJC&#10;oH0o2OgH3Gav2dTs3ZBdTdqv7xYKPg4zc4ZZbwfbiBt1vnasIJ0lIIhLp2uuFJyO+cMKhA/IGhvH&#10;pOCbPGw349EaM+16/qBbESoRIewzVGBCaDMpfWnIop+5ljh6Z9dZDFF2ldQd9hFuGzlPkqW0WHNc&#10;MNjS3lB5Ka5WwZt5fPri93M6+Oef62d+yBPZ50pNJ8PuBUSgIdzD/+1XrWCxSuH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YnMMUAAADcAAAADwAAAAAAAAAA&#10;AAAAAAChAgAAZHJzL2Rvd25yZXYueG1sUEsFBgAAAAAEAAQA+QAAAJMDAAAAAA==&#10;" strokecolor="white [3212]" strokeweight="1pt"/>
                    <v:line id="Straight Connector 482" o:spid="_x0000_s1230" style="position:absolute;rotation:819918fd;flip:x y;visibility:visible;mso-wrap-style:square" from="23649,0" to="167159,79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VrwcIAAADcAAAADwAAAGRycy9kb3ducmV2LnhtbESPwWrDMBBE74X+g9hCb7XcxCnBsRJC&#10;k0Cvttv7Im1tE2tlLCV2/z4KFHIcZuYNU+xm24srjb5zrOA9SUEQa2c6bhR816e3NQgfkA32jknB&#10;H3nYbZ+fCsyNm7ikaxUaESHsc1TQhjDkUnrdkkWfuIE4er9utBiiHBtpRpwi3PZykaYf0mLHcaHF&#10;gT5b0ufqYhXMpz3q4/TD9aEuM+2pWy3rSqnXl3m/ARFoDo/wf/vLKMjWC7ifiUdAb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VrwcIAAADcAAAADwAAAAAAAAAAAAAA&#10;AAChAgAAZHJzL2Rvd25yZXYueG1sUEsFBgAAAAAEAAQA+QAAAJADAAAAAA==&#10;" strokecolor="white [3212]" strokeweight="1pt"/>
                    <v:line id="Straight Connector 484" o:spid="_x0000_s1231" style="position:absolute;rotation:-819918fd;flip:x;visibility:visible;mso-wrap-style:square" from="0,141889" to="143791,221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EqMUAAADcAAAADwAAAGRycy9kb3ducmV2LnhtbESP0WrCQBRE3wv9h+UWfNONotWmriJC&#10;QB+Eqv2A2+w1mzZ7N2RXE/16VxD6OMzMGWa+7GwlLtT40rGC4SABQZw7XXKh4PuY9WcgfEDWWDkm&#10;BVfysFy8vswx1a7lPV0OoRARwj5FBSaEOpXS54Ys+oGriaN3co3FEGVTSN1gG+G2kqMkeZcWS44L&#10;BmtaG8r/DmerYGsm01/enYad/7idf7KvLJFtplTvrVt9ggjUhf/ws73RCsazM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GEqMUAAADcAAAADwAAAAAAAAAA&#10;AAAAAAChAgAAZHJzL2Rvd25yZXYueG1sUEsFBgAAAAAEAAQA+QAAAJMDAAAAAA==&#10;" strokecolor="white [3212]" strokeweight="1pt"/>
                  </v:group>
                </v:group>
                <v:shape id="Text Box 454" o:spid="_x0000_s1232" type="#_x0000_t202" style="position:absolute;width:3047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4+R8QA&#10;AADcAAAADwAAAGRycy9kb3ducmV2LnhtbESPzWrDMBCE74W8g9hALyaR3aZpcSKbYAjprTQJPS/W&#10;1jaxVsaSf/L2VaHQ4zAz3zD7fDatGKl3jWUFyToGQVxa3XCl4Ho5rt5AOI+ssbVMCu7kIM8WD3tM&#10;tZ34k8azr0SAsEtRQe19l0rpypoMurXtiIP3bXuDPsi+krrHKcBNK5/ieCsNNhwWauyoqKm8nQcT&#10;KNPrKUpOz1/tLRp8gR9RId2g1ONyPuxAeJr9f/iv/a4VbF42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PkfEAAAA3AAAAA8AAAAAAAAAAAAAAAAAmAIAAGRycy9k&#10;b3ducmV2LnhtbFBLBQYAAAAABAAEAPUAAACJAwAAAAA=&#10;" fillcolor="#bfbfbf">
                  <v:textbox>
                    <w:txbxContent>
                      <w:p w:rsidR="005B536C" w:rsidRPr="00440A31" w:rsidRDefault="005B536C" w:rsidP="005B536C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440A31">
                          <w:rPr>
                            <w:rFonts w:ascii="Arial" w:hAnsi="Arial" w:cs="Arial"/>
                            <w:sz w:val="3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536C" w:rsidRDefault="000E6BC9" w:rsidP="005B536C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-3255579</wp:posOffset>
                </wp:positionH>
                <wp:positionV relativeFrom="paragraph">
                  <wp:posOffset>5544470</wp:posOffset>
                </wp:positionV>
                <wp:extent cx="6494473" cy="2781650"/>
                <wp:effectExtent l="0" t="19050" r="20955" b="1905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473" cy="2781650"/>
                          <a:chOff x="0" y="0"/>
                          <a:chExt cx="6494473" cy="2781650"/>
                        </a:xfrm>
                      </wpg:grpSpPr>
                      <wpg:grpSp>
                        <wpg:cNvPr id="455" name="Group 455"/>
                        <wpg:cNvGrpSpPr/>
                        <wpg:grpSpPr>
                          <a:xfrm>
                            <a:off x="0" y="0"/>
                            <a:ext cx="6492240" cy="457650"/>
                            <a:chOff x="0" y="0"/>
                            <a:chExt cx="6492240" cy="457650"/>
                          </a:xfrm>
                        </wpg:grpSpPr>
                        <wps:wsp>
                          <wps:cNvPr id="456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110358"/>
                              <a:ext cx="304756" cy="347292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B536C" w:rsidRPr="00440A31" w:rsidRDefault="005B536C" w:rsidP="005B536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 w:rsidRPr="00440A31">
                                  <w:rPr>
                                    <w:rFonts w:ascii="Arial" w:hAnsi="Arial" w:cs="Arial"/>
                                    <w:sz w:val="3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0"/>
                        <wpg:cNvGrpSpPr/>
                        <wpg:grpSpPr>
                          <a:xfrm>
                            <a:off x="1623848" y="141889"/>
                            <a:ext cx="4870625" cy="2639761"/>
                            <a:chOff x="0" y="0"/>
                            <a:chExt cx="4870625" cy="2639761"/>
                          </a:xfrm>
                        </wpg:grpSpPr>
                        <wpg:grpSp>
                          <wpg:cNvPr id="497" name="Group 13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46120" cy="1934845"/>
                              <a:chOff x="0" y="0"/>
                              <a:chExt cx="5179" cy="3087"/>
                            </a:xfrm>
                          </wpg:grpSpPr>
                          <pic:pic xmlns:pic="http://schemas.openxmlformats.org/drawingml/2006/picture">
                            <pic:nvPicPr>
                              <pic:cNvPr id="498" name="Picture 15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48" cy="30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499" name="Group 1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5" y="486"/>
                                <a:ext cx="2954" cy="1799"/>
                                <a:chOff x="2215" y="486"/>
                                <a:chExt cx="2954" cy="1799"/>
                              </a:xfrm>
                            </wpg:grpSpPr>
                            <wps:wsp>
                              <wps:cNvPr id="500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5" y="486"/>
                                  <a:ext cx="2954" cy="1799"/>
                                </a:xfrm>
                                <a:custGeom>
                                  <a:avLst/>
                                  <a:gdLst>
                                    <a:gd name="T0" fmla="+- 0 4408 2215"/>
                                    <a:gd name="T1" fmla="*/ T0 w 2954"/>
                                    <a:gd name="T2" fmla="+- 0 486 486"/>
                                    <a:gd name="T3" fmla="*/ 486 h 1799"/>
                                    <a:gd name="T4" fmla="+- 0 4015 2215"/>
                                    <a:gd name="T5" fmla="*/ T4 w 2954"/>
                                    <a:gd name="T6" fmla="+- 0 486 486"/>
                                    <a:gd name="T7" fmla="*/ 486 h 1799"/>
                                    <a:gd name="T8" fmla="+- 0 3992 2215"/>
                                    <a:gd name="T9" fmla="*/ T8 w 2954"/>
                                    <a:gd name="T10" fmla="+- 0 488 486"/>
                                    <a:gd name="T11" fmla="*/ 488 h 1799"/>
                                    <a:gd name="T12" fmla="+- 0 3931 2215"/>
                                    <a:gd name="T13" fmla="*/ T12 w 2954"/>
                                    <a:gd name="T14" fmla="+- 0 512 486"/>
                                    <a:gd name="T15" fmla="*/ 512 h 1799"/>
                                    <a:gd name="T16" fmla="+- 0 3886 2215"/>
                                    <a:gd name="T17" fmla="*/ T16 w 2954"/>
                                    <a:gd name="T18" fmla="+- 0 559 486"/>
                                    <a:gd name="T19" fmla="*/ 559 h 1799"/>
                                    <a:gd name="T20" fmla="+- 0 3865 2215"/>
                                    <a:gd name="T21" fmla="*/ T20 w 2954"/>
                                    <a:gd name="T22" fmla="+- 0 621 486"/>
                                    <a:gd name="T23" fmla="*/ 621 h 1799"/>
                                    <a:gd name="T24" fmla="+- 0 3864 2215"/>
                                    <a:gd name="T25" fmla="*/ T24 w 2954"/>
                                    <a:gd name="T26" fmla="+- 0 1015 486"/>
                                    <a:gd name="T27" fmla="*/ 1015 h 1799"/>
                                    <a:gd name="T28" fmla="+- 0 2215 2215"/>
                                    <a:gd name="T29" fmla="*/ T28 w 2954"/>
                                    <a:gd name="T30" fmla="+- 0 2285 486"/>
                                    <a:gd name="T31" fmla="*/ 2285 h 1799"/>
                                    <a:gd name="T32" fmla="+- 0 3864 2215"/>
                                    <a:gd name="T33" fmla="*/ T32 w 2954"/>
                                    <a:gd name="T34" fmla="+- 0 1242 486"/>
                                    <a:gd name="T35" fmla="*/ 1242 h 1799"/>
                                    <a:gd name="T36" fmla="+- 0 5169 2215"/>
                                    <a:gd name="T37" fmla="*/ T36 w 2954"/>
                                    <a:gd name="T38" fmla="+- 0 1242 486"/>
                                    <a:gd name="T39" fmla="*/ 1242 h 1799"/>
                                    <a:gd name="T40" fmla="+- 0 5169 2215"/>
                                    <a:gd name="T41" fmla="*/ T40 w 2954"/>
                                    <a:gd name="T42" fmla="+- 0 637 486"/>
                                    <a:gd name="T43" fmla="*/ 637 h 1799"/>
                                    <a:gd name="T44" fmla="+- 0 5167 2215"/>
                                    <a:gd name="T45" fmla="*/ T44 w 2954"/>
                                    <a:gd name="T46" fmla="+- 0 614 486"/>
                                    <a:gd name="T47" fmla="*/ 614 h 1799"/>
                                    <a:gd name="T48" fmla="+- 0 5143 2215"/>
                                    <a:gd name="T49" fmla="*/ T48 w 2954"/>
                                    <a:gd name="T50" fmla="+- 0 553 486"/>
                                    <a:gd name="T51" fmla="*/ 553 h 1799"/>
                                    <a:gd name="T52" fmla="+- 0 5096 2215"/>
                                    <a:gd name="T53" fmla="*/ T52 w 2954"/>
                                    <a:gd name="T54" fmla="+- 0 508 486"/>
                                    <a:gd name="T55" fmla="*/ 508 h 1799"/>
                                    <a:gd name="T56" fmla="+- 0 5034 2215"/>
                                    <a:gd name="T57" fmla="*/ T56 w 2954"/>
                                    <a:gd name="T58" fmla="+- 0 487 486"/>
                                    <a:gd name="T59" fmla="*/ 487 h 1799"/>
                                    <a:gd name="T60" fmla="+- 0 4408 2215"/>
                                    <a:gd name="T61" fmla="*/ T60 w 2954"/>
                                    <a:gd name="T62" fmla="+- 0 486 486"/>
                                    <a:gd name="T63" fmla="*/ 486 h 17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2954" h="1799">
                                      <a:moveTo>
                                        <a:pt x="2193" y="0"/>
                                      </a:moveTo>
                                      <a:lnTo>
                                        <a:pt x="1800" y="0"/>
                                      </a:lnTo>
                                      <a:lnTo>
                                        <a:pt x="1777" y="2"/>
                                      </a:lnTo>
                                      <a:lnTo>
                                        <a:pt x="1716" y="26"/>
                                      </a:lnTo>
                                      <a:lnTo>
                                        <a:pt x="1671" y="73"/>
                                      </a:lnTo>
                                      <a:lnTo>
                                        <a:pt x="1650" y="135"/>
                                      </a:lnTo>
                                      <a:lnTo>
                                        <a:pt x="1649" y="529"/>
                                      </a:lnTo>
                                      <a:lnTo>
                                        <a:pt x="0" y="1799"/>
                                      </a:lnTo>
                                      <a:lnTo>
                                        <a:pt x="1649" y="756"/>
                                      </a:lnTo>
                                      <a:lnTo>
                                        <a:pt x="2954" y="756"/>
                                      </a:lnTo>
                                      <a:lnTo>
                                        <a:pt x="2954" y="151"/>
                                      </a:lnTo>
                                      <a:lnTo>
                                        <a:pt x="2952" y="128"/>
                                      </a:lnTo>
                                      <a:lnTo>
                                        <a:pt x="2928" y="67"/>
                                      </a:lnTo>
                                      <a:lnTo>
                                        <a:pt x="2881" y="22"/>
                                      </a:lnTo>
                                      <a:lnTo>
                                        <a:pt x="2819" y="1"/>
                                      </a:lnTo>
                                      <a:lnTo>
                                        <a:pt x="2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5" y="486"/>
                                  <a:ext cx="2954" cy="1799"/>
                                </a:xfrm>
                                <a:custGeom>
                                  <a:avLst/>
                                  <a:gdLst>
                                    <a:gd name="T0" fmla="+- 0 5169 2215"/>
                                    <a:gd name="T1" fmla="*/ T0 w 2954"/>
                                    <a:gd name="T2" fmla="+- 0 1242 486"/>
                                    <a:gd name="T3" fmla="*/ 1242 h 1799"/>
                                    <a:gd name="T4" fmla="+- 0 3864 2215"/>
                                    <a:gd name="T5" fmla="*/ T4 w 2954"/>
                                    <a:gd name="T6" fmla="+- 0 1242 486"/>
                                    <a:gd name="T7" fmla="*/ 1242 h 1799"/>
                                    <a:gd name="T8" fmla="+- 0 3866 2215"/>
                                    <a:gd name="T9" fmla="*/ T8 w 2954"/>
                                    <a:gd name="T10" fmla="+- 0 1265 486"/>
                                    <a:gd name="T11" fmla="*/ 1265 h 1799"/>
                                    <a:gd name="T12" fmla="+- 0 3890 2215"/>
                                    <a:gd name="T13" fmla="*/ T12 w 2954"/>
                                    <a:gd name="T14" fmla="+- 0 1326 486"/>
                                    <a:gd name="T15" fmla="*/ 1326 h 1799"/>
                                    <a:gd name="T16" fmla="+- 0 3937 2215"/>
                                    <a:gd name="T17" fmla="*/ T16 w 2954"/>
                                    <a:gd name="T18" fmla="+- 0 1371 486"/>
                                    <a:gd name="T19" fmla="*/ 1371 h 1799"/>
                                    <a:gd name="T20" fmla="+- 0 3999 2215"/>
                                    <a:gd name="T21" fmla="*/ T20 w 2954"/>
                                    <a:gd name="T22" fmla="+- 0 1392 486"/>
                                    <a:gd name="T23" fmla="*/ 1392 h 1799"/>
                                    <a:gd name="T24" fmla="+- 0 4082 2215"/>
                                    <a:gd name="T25" fmla="*/ T24 w 2954"/>
                                    <a:gd name="T26" fmla="+- 0 1393 486"/>
                                    <a:gd name="T27" fmla="*/ 1393 h 1799"/>
                                    <a:gd name="T28" fmla="+- 0 5018 2215"/>
                                    <a:gd name="T29" fmla="*/ T28 w 2954"/>
                                    <a:gd name="T30" fmla="+- 0 1393 486"/>
                                    <a:gd name="T31" fmla="*/ 1393 h 1799"/>
                                    <a:gd name="T32" fmla="+- 0 5083 2215"/>
                                    <a:gd name="T33" fmla="*/ T32 w 2954"/>
                                    <a:gd name="T34" fmla="+- 0 1378 486"/>
                                    <a:gd name="T35" fmla="*/ 1378 h 1799"/>
                                    <a:gd name="T36" fmla="+- 0 5134 2215"/>
                                    <a:gd name="T37" fmla="*/ T36 w 2954"/>
                                    <a:gd name="T38" fmla="+- 0 1338 486"/>
                                    <a:gd name="T39" fmla="*/ 1338 h 1799"/>
                                    <a:gd name="T40" fmla="+- 0 5164 2215"/>
                                    <a:gd name="T41" fmla="*/ T40 w 2954"/>
                                    <a:gd name="T42" fmla="+- 0 1280 486"/>
                                    <a:gd name="T43" fmla="*/ 1280 h 1799"/>
                                    <a:gd name="T44" fmla="+- 0 5169 2215"/>
                                    <a:gd name="T45" fmla="*/ T44 w 2954"/>
                                    <a:gd name="T46" fmla="+- 0 1242 486"/>
                                    <a:gd name="T47" fmla="*/ 1242 h 17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2954" h="1799">
                                      <a:moveTo>
                                        <a:pt x="2954" y="756"/>
                                      </a:moveTo>
                                      <a:lnTo>
                                        <a:pt x="1649" y="756"/>
                                      </a:lnTo>
                                      <a:lnTo>
                                        <a:pt x="1651" y="779"/>
                                      </a:lnTo>
                                      <a:lnTo>
                                        <a:pt x="1675" y="840"/>
                                      </a:lnTo>
                                      <a:lnTo>
                                        <a:pt x="1722" y="885"/>
                                      </a:lnTo>
                                      <a:lnTo>
                                        <a:pt x="1784" y="906"/>
                                      </a:lnTo>
                                      <a:lnTo>
                                        <a:pt x="1867" y="907"/>
                                      </a:lnTo>
                                      <a:lnTo>
                                        <a:pt x="2803" y="907"/>
                                      </a:lnTo>
                                      <a:lnTo>
                                        <a:pt x="2868" y="892"/>
                                      </a:lnTo>
                                      <a:lnTo>
                                        <a:pt x="2919" y="852"/>
                                      </a:lnTo>
                                      <a:lnTo>
                                        <a:pt x="2949" y="794"/>
                                      </a:lnTo>
                                      <a:lnTo>
                                        <a:pt x="2954" y="7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02" name="Group 1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5" y="486"/>
                                <a:ext cx="2954" cy="1799"/>
                                <a:chOff x="2215" y="486"/>
                                <a:chExt cx="2954" cy="1799"/>
                              </a:xfrm>
                            </wpg:grpSpPr>
                            <wps:wsp>
                              <wps:cNvPr id="503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5" y="486"/>
                                  <a:ext cx="2954" cy="1799"/>
                                </a:xfrm>
                                <a:custGeom>
                                  <a:avLst/>
                                  <a:gdLst>
                                    <a:gd name="T0" fmla="+- 0 5169 2215"/>
                                    <a:gd name="T1" fmla="*/ T0 w 2954"/>
                                    <a:gd name="T2" fmla="+- 0 637 486"/>
                                    <a:gd name="T3" fmla="*/ 637 h 1799"/>
                                    <a:gd name="T4" fmla="+- 0 5154 2215"/>
                                    <a:gd name="T5" fmla="*/ T4 w 2954"/>
                                    <a:gd name="T6" fmla="+- 0 572 486"/>
                                    <a:gd name="T7" fmla="*/ 572 h 1799"/>
                                    <a:gd name="T8" fmla="+- 0 5114 2215"/>
                                    <a:gd name="T9" fmla="*/ T8 w 2954"/>
                                    <a:gd name="T10" fmla="+- 0 521 486"/>
                                    <a:gd name="T11" fmla="*/ 521 h 1799"/>
                                    <a:gd name="T12" fmla="+- 0 5056 2215"/>
                                    <a:gd name="T13" fmla="*/ T12 w 2954"/>
                                    <a:gd name="T14" fmla="+- 0 491 486"/>
                                    <a:gd name="T15" fmla="*/ 491 h 1799"/>
                                    <a:gd name="T16" fmla="+- 0 4408 2215"/>
                                    <a:gd name="T17" fmla="*/ T16 w 2954"/>
                                    <a:gd name="T18" fmla="+- 0 486 486"/>
                                    <a:gd name="T19" fmla="*/ 486 h 1799"/>
                                    <a:gd name="T20" fmla="+- 0 4081 2215"/>
                                    <a:gd name="T21" fmla="*/ T20 w 2954"/>
                                    <a:gd name="T22" fmla="+- 0 486 486"/>
                                    <a:gd name="T23" fmla="*/ 486 h 1799"/>
                                    <a:gd name="T24" fmla="+- 0 4015 2215"/>
                                    <a:gd name="T25" fmla="*/ T24 w 2954"/>
                                    <a:gd name="T26" fmla="+- 0 486 486"/>
                                    <a:gd name="T27" fmla="*/ 486 h 1799"/>
                                    <a:gd name="T28" fmla="+- 0 3992 2215"/>
                                    <a:gd name="T29" fmla="*/ T28 w 2954"/>
                                    <a:gd name="T30" fmla="+- 0 488 486"/>
                                    <a:gd name="T31" fmla="*/ 488 h 1799"/>
                                    <a:gd name="T32" fmla="+- 0 3931 2215"/>
                                    <a:gd name="T33" fmla="*/ T32 w 2954"/>
                                    <a:gd name="T34" fmla="+- 0 512 486"/>
                                    <a:gd name="T35" fmla="*/ 512 h 1799"/>
                                    <a:gd name="T36" fmla="+- 0 3886 2215"/>
                                    <a:gd name="T37" fmla="*/ T36 w 2954"/>
                                    <a:gd name="T38" fmla="+- 0 559 486"/>
                                    <a:gd name="T39" fmla="*/ 559 h 1799"/>
                                    <a:gd name="T40" fmla="+- 0 3865 2215"/>
                                    <a:gd name="T41" fmla="*/ T40 w 2954"/>
                                    <a:gd name="T42" fmla="+- 0 621 486"/>
                                    <a:gd name="T43" fmla="*/ 621 h 1799"/>
                                    <a:gd name="T44" fmla="+- 0 3864 2215"/>
                                    <a:gd name="T45" fmla="*/ T44 w 2954"/>
                                    <a:gd name="T46" fmla="+- 0 1015 486"/>
                                    <a:gd name="T47" fmla="*/ 1015 h 1799"/>
                                    <a:gd name="T48" fmla="+- 0 2215 2215"/>
                                    <a:gd name="T49" fmla="*/ T48 w 2954"/>
                                    <a:gd name="T50" fmla="+- 0 2285 486"/>
                                    <a:gd name="T51" fmla="*/ 2285 h 1799"/>
                                    <a:gd name="T52" fmla="+- 0 3864 2215"/>
                                    <a:gd name="T53" fmla="*/ T52 w 2954"/>
                                    <a:gd name="T54" fmla="+- 0 1242 486"/>
                                    <a:gd name="T55" fmla="*/ 1242 h 1799"/>
                                    <a:gd name="T56" fmla="+- 0 3866 2215"/>
                                    <a:gd name="T57" fmla="*/ T56 w 2954"/>
                                    <a:gd name="T58" fmla="+- 0 1265 486"/>
                                    <a:gd name="T59" fmla="*/ 1265 h 1799"/>
                                    <a:gd name="T60" fmla="+- 0 3890 2215"/>
                                    <a:gd name="T61" fmla="*/ T60 w 2954"/>
                                    <a:gd name="T62" fmla="+- 0 1326 486"/>
                                    <a:gd name="T63" fmla="*/ 1326 h 1799"/>
                                    <a:gd name="T64" fmla="+- 0 3937 2215"/>
                                    <a:gd name="T65" fmla="*/ T64 w 2954"/>
                                    <a:gd name="T66" fmla="+- 0 1371 486"/>
                                    <a:gd name="T67" fmla="*/ 1371 h 1799"/>
                                    <a:gd name="T68" fmla="+- 0 3999 2215"/>
                                    <a:gd name="T69" fmla="*/ T68 w 2954"/>
                                    <a:gd name="T70" fmla="+- 0 1392 486"/>
                                    <a:gd name="T71" fmla="*/ 1392 h 1799"/>
                                    <a:gd name="T72" fmla="+- 0 4081 2215"/>
                                    <a:gd name="T73" fmla="*/ T72 w 2954"/>
                                    <a:gd name="T74" fmla="+- 0 1393 486"/>
                                    <a:gd name="T75" fmla="*/ 1393 h 1799"/>
                                    <a:gd name="T76" fmla="+- 0 4408 2215"/>
                                    <a:gd name="T77" fmla="*/ T76 w 2954"/>
                                    <a:gd name="T78" fmla="+- 0 1393 486"/>
                                    <a:gd name="T79" fmla="*/ 1393 h 1799"/>
                                    <a:gd name="T80" fmla="+- 0 5018 2215"/>
                                    <a:gd name="T81" fmla="*/ T80 w 2954"/>
                                    <a:gd name="T82" fmla="+- 0 1393 486"/>
                                    <a:gd name="T83" fmla="*/ 1393 h 1799"/>
                                    <a:gd name="T84" fmla="+- 0 5041 2215"/>
                                    <a:gd name="T85" fmla="*/ T84 w 2954"/>
                                    <a:gd name="T86" fmla="+- 0 1391 486"/>
                                    <a:gd name="T87" fmla="*/ 1391 h 1799"/>
                                    <a:gd name="T88" fmla="+- 0 5102 2215"/>
                                    <a:gd name="T89" fmla="*/ T88 w 2954"/>
                                    <a:gd name="T90" fmla="+- 0 1367 486"/>
                                    <a:gd name="T91" fmla="*/ 1367 h 1799"/>
                                    <a:gd name="T92" fmla="+- 0 5147 2215"/>
                                    <a:gd name="T93" fmla="*/ T92 w 2954"/>
                                    <a:gd name="T94" fmla="+- 0 1320 486"/>
                                    <a:gd name="T95" fmla="*/ 1320 h 1799"/>
                                    <a:gd name="T96" fmla="+- 0 5168 2215"/>
                                    <a:gd name="T97" fmla="*/ T96 w 2954"/>
                                    <a:gd name="T98" fmla="+- 0 1258 486"/>
                                    <a:gd name="T99" fmla="*/ 1258 h 1799"/>
                                    <a:gd name="T100" fmla="+- 0 5169 2215"/>
                                    <a:gd name="T101" fmla="*/ T100 w 2954"/>
                                    <a:gd name="T102" fmla="+- 0 1242 486"/>
                                    <a:gd name="T103" fmla="*/ 1242 h 1799"/>
                                    <a:gd name="T104" fmla="+- 0 5169 2215"/>
                                    <a:gd name="T105" fmla="*/ T104 w 2954"/>
                                    <a:gd name="T106" fmla="+- 0 1015 486"/>
                                    <a:gd name="T107" fmla="*/ 1015 h 1799"/>
                                    <a:gd name="T108" fmla="+- 0 5169 2215"/>
                                    <a:gd name="T109" fmla="*/ T108 w 2954"/>
                                    <a:gd name="T110" fmla="+- 0 637 486"/>
                                    <a:gd name="T111" fmla="*/ 637 h 17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2954" h="1799">
                                      <a:moveTo>
                                        <a:pt x="2954" y="151"/>
                                      </a:moveTo>
                                      <a:lnTo>
                                        <a:pt x="2939" y="86"/>
                                      </a:lnTo>
                                      <a:lnTo>
                                        <a:pt x="2899" y="35"/>
                                      </a:lnTo>
                                      <a:lnTo>
                                        <a:pt x="2841" y="5"/>
                                      </a:lnTo>
                                      <a:lnTo>
                                        <a:pt x="2193" y="0"/>
                                      </a:lnTo>
                                      <a:lnTo>
                                        <a:pt x="1866" y="0"/>
                                      </a:lnTo>
                                      <a:lnTo>
                                        <a:pt x="1800" y="0"/>
                                      </a:lnTo>
                                      <a:lnTo>
                                        <a:pt x="1777" y="2"/>
                                      </a:lnTo>
                                      <a:lnTo>
                                        <a:pt x="1716" y="26"/>
                                      </a:lnTo>
                                      <a:lnTo>
                                        <a:pt x="1671" y="73"/>
                                      </a:lnTo>
                                      <a:lnTo>
                                        <a:pt x="1650" y="135"/>
                                      </a:lnTo>
                                      <a:lnTo>
                                        <a:pt x="1649" y="529"/>
                                      </a:lnTo>
                                      <a:lnTo>
                                        <a:pt x="0" y="1799"/>
                                      </a:lnTo>
                                      <a:lnTo>
                                        <a:pt x="1649" y="756"/>
                                      </a:lnTo>
                                      <a:lnTo>
                                        <a:pt x="1651" y="779"/>
                                      </a:lnTo>
                                      <a:lnTo>
                                        <a:pt x="1675" y="840"/>
                                      </a:lnTo>
                                      <a:lnTo>
                                        <a:pt x="1722" y="885"/>
                                      </a:lnTo>
                                      <a:lnTo>
                                        <a:pt x="1784" y="906"/>
                                      </a:lnTo>
                                      <a:lnTo>
                                        <a:pt x="1866" y="907"/>
                                      </a:lnTo>
                                      <a:lnTo>
                                        <a:pt x="2193" y="907"/>
                                      </a:lnTo>
                                      <a:lnTo>
                                        <a:pt x="2803" y="907"/>
                                      </a:lnTo>
                                      <a:lnTo>
                                        <a:pt x="2826" y="905"/>
                                      </a:lnTo>
                                      <a:lnTo>
                                        <a:pt x="2887" y="881"/>
                                      </a:lnTo>
                                      <a:lnTo>
                                        <a:pt x="2932" y="834"/>
                                      </a:lnTo>
                                      <a:lnTo>
                                        <a:pt x="2953" y="772"/>
                                      </a:lnTo>
                                      <a:lnTo>
                                        <a:pt x="2954" y="756"/>
                                      </a:lnTo>
                                      <a:lnTo>
                                        <a:pt x="2954" y="529"/>
                                      </a:lnTo>
                                      <a:lnTo>
                                        <a:pt x="2954" y="15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4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17" y="539"/>
                                  <a:ext cx="1195" cy="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2" y="606"/>
                                  <a:ext cx="734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1" y="2305"/>
                                  <a:ext cx="845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507" name="Group 1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43" y="2359"/>
                                <a:ext cx="682" cy="137"/>
                                <a:chOff x="2143" y="2359"/>
                                <a:chExt cx="682" cy="137"/>
                              </a:xfrm>
                            </wpg:grpSpPr>
                            <wps:wsp>
                              <wps:cNvPr id="509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3" y="2359"/>
                                  <a:ext cx="682" cy="137"/>
                                </a:xfrm>
                                <a:custGeom>
                                  <a:avLst/>
                                  <a:gdLst>
                                    <a:gd name="T0" fmla="+- 0 2147 2143"/>
                                    <a:gd name="T1" fmla="*/ T0 w 682"/>
                                    <a:gd name="T2" fmla="+- 0 2359 2359"/>
                                    <a:gd name="T3" fmla="*/ 2359 h 137"/>
                                    <a:gd name="T4" fmla="+- 0 2143 2143"/>
                                    <a:gd name="T5" fmla="*/ T4 w 682"/>
                                    <a:gd name="T6" fmla="+- 0 2426 2359"/>
                                    <a:gd name="T7" fmla="*/ 2426 h 137"/>
                                    <a:gd name="T8" fmla="+- 0 2756 2143"/>
                                    <a:gd name="T9" fmla="*/ T8 w 682"/>
                                    <a:gd name="T10" fmla="+- 0 2462 2359"/>
                                    <a:gd name="T11" fmla="*/ 2462 h 137"/>
                                    <a:gd name="T12" fmla="+- 0 2754 2143"/>
                                    <a:gd name="T13" fmla="*/ T12 w 682"/>
                                    <a:gd name="T14" fmla="+- 0 2495 2359"/>
                                    <a:gd name="T15" fmla="*/ 2495 h 137"/>
                                    <a:gd name="T16" fmla="+- 0 2825 2143"/>
                                    <a:gd name="T17" fmla="*/ T16 w 682"/>
                                    <a:gd name="T18" fmla="+- 0 2432 2359"/>
                                    <a:gd name="T19" fmla="*/ 2432 h 137"/>
                                    <a:gd name="T20" fmla="+- 0 2791 2143"/>
                                    <a:gd name="T21" fmla="*/ T20 w 682"/>
                                    <a:gd name="T22" fmla="+- 0 2394 2359"/>
                                    <a:gd name="T23" fmla="*/ 2394 h 137"/>
                                    <a:gd name="T24" fmla="+- 0 2760 2143"/>
                                    <a:gd name="T25" fmla="*/ T24 w 682"/>
                                    <a:gd name="T26" fmla="+- 0 2394 2359"/>
                                    <a:gd name="T27" fmla="*/ 2394 h 137"/>
                                    <a:gd name="T28" fmla="+- 0 2147 2143"/>
                                    <a:gd name="T29" fmla="*/ T28 w 682"/>
                                    <a:gd name="T30" fmla="+- 0 2359 2359"/>
                                    <a:gd name="T31" fmla="*/ 2359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82" h="137">
                                      <a:moveTo>
                                        <a:pt x="4" y="0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613" y="103"/>
                                      </a:lnTo>
                                      <a:lnTo>
                                        <a:pt x="611" y="136"/>
                                      </a:lnTo>
                                      <a:lnTo>
                                        <a:pt x="682" y="73"/>
                                      </a:lnTo>
                                      <a:lnTo>
                                        <a:pt x="648" y="35"/>
                                      </a:lnTo>
                                      <a:lnTo>
                                        <a:pt x="617" y="35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3" y="2359"/>
                                  <a:ext cx="682" cy="137"/>
                                </a:xfrm>
                                <a:custGeom>
                                  <a:avLst/>
                                  <a:gdLst>
                                    <a:gd name="T0" fmla="+- 0 2761 2143"/>
                                    <a:gd name="T1" fmla="*/ T0 w 682"/>
                                    <a:gd name="T2" fmla="+- 0 2361 2359"/>
                                    <a:gd name="T3" fmla="*/ 2361 h 137"/>
                                    <a:gd name="T4" fmla="+- 0 2760 2143"/>
                                    <a:gd name="T5" fmla="*/ T4 w 682"/>
                                    <a:gd name="T6" fmla="+- 0 2394 2359"/>
                                    <a:gd name="T7" fmla="*/ 2394 h 137"/>
                                    <a:gd name="T8" fmla="+- 0 2791 2143"/>
                                    <a:gd name="T9" fmla="*/ T8 w 682"/>
                                    <a:gd name="T10" fmla="+- 0 2394 2359"/>
                                    <a:gd name="T11" fmla="*/ 2394 h 137"/>
                                    <a:gd name="T12" fmla="+- 0 2761 2143"/>
                                    <a:gd name="T13" fmla="*/ T12 w 682"/>
                                    <a:gd name="T14" fmla="+- 0 2361 2359"/>
                                    <a:gd name="T15" fmla="*/ 2361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82" h="137">
                                      <a:moveTo>
                                        <a:pt x="618" y="2"/>
                                      </a:moveTo>
                                      <a:lnTo>
                                        <a:pt x="617" y="35"/>
                                      </a:lnTo>
                                      <a:lnTo>
                                        <a:pt x="648" y="35"/>
                                      </a:lnTo>
                                      <a:lnTo>
                                        <a:pt x="618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11" name="Group 1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43" y="2359"/>
                                <a:ext cx="682" cy="137"/>
                                <a:chOff x="2143" y="2359"/>
                                <a:chExt cx="682" cy="137"/>
                              </a:xfrm>
                            </wpg:grpSpPr>
                            <wps:wsp>
                              <wps:cNvPr id="71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3" y="2359"/>
                                  <a:ext cx="682" cy="137"/>
                                </a:xfrm>
                                <a:custGeom>
                                  <a:avLst/>
                                  <a:gdLst>
                                    <a:gd name="T0" fmla="+- 0 2147 2143"/>
                                    <a:gd name="T1" fmla="*/ T0 w 682"/>
                                    <a:gd name="T2" fmla="+- 0 2359 2359"/>
                                    <a:gd name="T3" fmla="*/ 2359 h 137"/>
                                    <a:gd name="T4" fmla="+- 0 2760 2143"/>
                                    <a:gd name="T5" fmla="*/ T4 w 682"/>
                                    <a:gd name="T6" fmla="+- 0 2394 2359"/>
                                    <a:gd name="T7" fmla="*/ 2394 h 137"/>
                                    <a:gd name="T8" fmla="+- 0 2761 2143"/>
                                    <a:gd name="T9" fmla="*/ T8 w 682"/>
                                    <a:gd name="T10" fmla="+- 0 2361 2359"/>
                                    <a:gd name="T11" fmla="*/ 2361 h 137"/>
                                    <a:gd name="T12" fmla="+- 0 2825 2143"/>
                                    <a:gd name="T13" fmla="*/ T12 w 682"/>
                                    <a:gd name="T14" fmla="+- 0 2432 2359"/>
                                    <a:gd name="T15" fmla="*/ 2432 h 137"/>
                                    <a:gd name="T16" fmla="+- 0 2754 2143"/>
                                    <a:gd name="T17" fmla="*/ T16 w 682"/>
                                    <a:gd name="T18" fmla="+- 0 2495 2359"/>
                                    <a:gd name="T19" fmla="*/ 2495 h 137"/>
                                    <a:gd name="T20" fmla="+- 0 2756 2143"/>
                                    <a:gd name="T21" fmla="*/ T20 w 682"/>
                                    <a:gd name="T22" fmla="+- 0 2462 2359"/>
                                    <a:gd name="T23" fmla="*/ 2462 h 137"/>
                                    <a:gd name="T24" fmla="+- 0 2143 2143"/>
                                    <a:gd name="T25" fmla="*/ T24 w 682"/>
                                    <a:gd name="T26" fmla="+- 0 2426 2359"/>
                                    <a:gd name="T27" fmla="*/ 2426 h 137"/>
                                    <a:gd name="T28" fmla="+- 0 2147 2143"/>
                                    <a:gd name="T29" fmla="*/ T28 w 682"/>
                                    <a:gd name="T30" fmla="+- 0 2359 2359"/>
                                    <a:gd name="T31" fmla="*/ 2359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82" h="137">
                                      <a:moveTo>
                                        <a:pt x="4" y="0"/>
                                      </a:moveTo>
                                      <a:lnTo>
                                        <a:pt x="617" y="35"/>
                                      </a:lnTo>
                                      <a:lnTo>
                                        <a:pt x="618" y="2"/>
                                      </a:lnTo>
                                      <a:lnTo>
                                        <a:pt x="682" y="73"/>
                                      </a:lnTo>
                                      <a:lnTo>
                                        <a:pt x="611" y="136"/>
                                      </a:lnTo>
                                      <a:lnTo>
                                        <a:pt x="613" y="10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0" y="2243"/>
                                  <a:ext cx="845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73" name="Group 1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62" y="2296"/>
                                <a:ext cx="682" cy="137"/>
                                <a:chOff x="1562" y="2296"/>
                                <a:chExt cx="682" cy="137"/>
                              </a:xfrm>
                            </wpg:grpSpPr>
                            <wps:wsp>
                              <wps:cNvPr id="74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2" y="2296"/>
                                  <a:ext cx="682" cy="137"/>
                                </a:xfrm>
                                <a:custGeom>
                                  <a:avLst/>
                                  <a:gdLst>
                                    <a:gd name="T0" fmla="+- 0 2242 1562"/>
                                    <a:gd name="T1" fmla="*/ T0 w 682"/>
                                    <a:gd name="T2" fmla="+- 0 2397 2296"/>
                                    <a:gd name="T3" fmla="*/ 2397 h 137"/>
                                    <a:gd name="T4" fmla="+- 0 1627 1562"/>
                                    <a:gd name="T5" fmla="*/ T4 w 682"/>
                                    <a:gd name="T6" fmla="+- 0 2397 2296"/>
                                    <a:gd name="T7" fmla="*/ 2397 h 137"/>
                                    <a:gd name="T8" fmla="+- 0 2240 1562"/>
                                    <a:gd name="T9" fmla="*/ T8 w 682"/>
                                    <a:gd name="T10" fmla="+- 0 2432 2296"/>
                                    <a:gd name="T11" fmla="*/ 2432 h 137"/>
                                    <a:gd name="T12" fmla="+- 0 2242 1562"/>
                                    <a:gd name="T13" fmla="*/ T12 w 682"/>
                                    <a:gd name="T14" fmla="+- 0 2397 2296"/>
                                    <a:gd name="T15" fmla="*/ 2397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82" h="137">
                                      <a:moveTo>
                                        <a:pt x="680" y="101"/>
                                      </a:moveTo>
                                      <a:lnTo>
                                        <a:pt x="65" y="101"/>
                                      </a:lnTo>
                                      <a:lnTo>
                                        <a:pt x="678" y="136"/>
                                      </a:lnTo>
                                      <a:lnTo>
                                        <a:pt x="680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2" y="2296"/>
                                  <a:ext cx="682" cy="137"/>
                                </a:xfrm>
                                <a:custGeom>
                                  <a:avLst/>
                                  <a:gdLst>
                                    <a:gd name="T0" fmla="+- 0 1633 1562"/>
                                    <a:gd name="T1" fmla="*/ T0 w 682"/>
                                    <a:gd name="T2" fmla="+- 0 2296 2296"/>
                                    <a:gd name="T3" fmla="*/ 2296 h 137"/>
                                    <a:gd name="T4" fmla="+- 0 1562 1562"/>
                                    <a:gd name="T5" fmla="*/ T4 w 682"/>
                                    <a:gd name="T6" fmla="+- 0 2359 2296"/>
                                    <a:gd name="T7" fmla="*/ 2359 h 137"/>
                                    <a:gd name="T8" fmla="+- 0 1626 1562"/>
                                    <a:gd name="T9" fmla="*/ T8 w 682"/>
                                    <a:gd name="T10" fmla="+- 0 2430 2296"/>
                                    <a:gd name="T11" fmla="*/ 2430 h 137"/>
                                    <a:gd name="T12" fmla="+- 0 1627 1562"/>
                                    <a:gd name="T13" fmla="*/ T12 w 682"/>
                                    <a:gd name="T14" fmla="+- 0 2397 2296"/>
                                    <a:gd name="T15" fmla="*/ 2397 h 137"/>
                                    <a:gd name="T16" fmla="+- 0 2242 1562"/>
                                    <a:gd name="T17" fmla="*/ T16 w 682"/>
                                    <a:gd name="T18" fmla="+- 0 2397 2296"/>
                                    <a:gd name="T19" fmla="*/ 2397 h 137"/>
                                    <a:gd name="T20" fmla="+- 0 2244 1562"/>
                                    <a:gd name="T21" fmla="*/ T20 w 682"/>
                                    <a:gd name="T22" fmla="+- 0 2365 2296"/>
                                    <a:gd name="T23" fmla="*/ 2365 h 137"/>
                                    <a:gd name="T24" fmla="+- 0 1631 1562"/>
                                    <a:gd name="T25" fmla="*/ T24 w 682"/>
                                    <a:gd name="T26" fmla="+- 0 2329 2296"/>
                                    <a:gd name="T27" fmla="*/ 2329 h 137"/>
                                    <a:gd name="T28" fmla="+- 0 1633 1562"/>
                                    <a:gd name="T29" fmla="*/ T28 w 682"/>
                                    <a:gd name="T30" fmla="+- 0 2296 2296"/>
                                    <a:gd name="T31" fmla="*/ 2296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82" h="137">
                                      <a:moveTo>
                                        <a:pt x="71" y="0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64" y="134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80" y="101"/>
                                      </a:lnTo>
                                      <a:lnTo>
                                        <a:pt x="682" y="69"/>
                                      </a:lnTo>
                                      <a:lnTo>
                                        <a:pt x="69" y="33"/>
                                      </a:lnTo>
                                      <a:lnTo>
                                        <a:pt x="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7" name="Group 1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62" y="2296"/>
                                <a:ext cx="682" cy="137"/>
                                <a:chOff x="1562" y="2296"/>
                                <a:chExt cx="682" cy="137"/>
                              </a:xfrm>
                            </wpg:grpSpPr>
                            <wps:wsp>
                              <wps:cNvPr id="78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2" y="2296"/>
                                  <a:ext cx="682" cy="137"/>
                                </a:xfrm>
                                <a:custGeom>
                                  <a:avLst/>
                                  <a:gdLst>
                                    <a:gd name="T0" fmla="+- 0 2240 1562"/>
                                    <a:gd name="T1" fmla="*/ T0 w 682"/>
                                    <a:gd name="T2" fmla="+- 0 2432 2296"/>
                                    <a:gd name="T3" fmla="*/ 2432 h 137"/>
                                    <a:gd name="T4" fmla="+- 0 1627 1562"/>
                                    <a:gd name="T5" fmla="*/ T4 w 682"/>
                                    <a:gd name="T6" fmla="+- 0 2397 2296"/>
                                    <a:gd name="T7" fmla="*/ 2397 h 137"/>
                                    <a:gd name="T8" fmla="+- 0 1626 1562"/>
                                    <a:gd name="T9" fmla="*/ T8 w 682"/>
                                    <a:gd name="T10" fmla="+- 0 2430 2296"/>
                                    <a:gd name="T11" fmla="*/ 2430 h 137"/>
                                    <a:gd name="T12" fmla="+- 0 1562 1562"/>
                                    <a:gd name="T13" fmla="*/ T12 w 682"/>
                                    <a:gd name="T14" fmla="+- 0 2359 2296"/>
                                    <a:gd name="T15" fmla="*/ 2359 h 137"/>
                                    <a:gd name="T16" fmla="+- 0 1633 1562"/>
                                    <a:gd name="T17" fmla="*/ T16 w 682"/>
                                    <a:gd name="T18" fmla="+- 0 2296 2296"/>
                                    <a:gd name="T19" fmla="*/ 2296 h 137"/>
                                    <a:gd name="T20" fmla="+- 0 1631 1562"/>
                                    <a:gd name="T21" fmla="*/ T20 w 682"/>
                                    <a:gd name="T22" fmla="+- 0 2329 2296"/>
                                    <a:gd name="T23" fmla="*/ 2329 h 137"/>
                                    <a:gd name="T24" fmla="+- 0 2244 1562"/>
                                    <a:gd name="T25" fmla="*/ T24 w 682"/>
                                    <a:gd name="T26" fmla="+- 0 2365 2296"/>
                                    <a:gd name="T27" fmla="*/ 2365 h 137"/>
                                    <a:gd name="T28" fmla="+- 0 2240 1562"/>
                                    <a:gd name="T29" fmla="*/ T28 w 682"/>
                                    <a:gd name="T30" fmla="+- 0 2432 2296"/>
                                    <a:gd name="T31" fmla="*/ 2432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682" h="137">
                                      <a:moveTo>
                                        <a:pt x="678" y="136"/>
                                      </a:moveTo>
                                      <a:lnTo>
                                        <a:pt x="65" y="101"/>
                                      </a:lnTo>
                                      <a:lnTo>
                                        <a:pt x="64" y="134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69" y="33"/>
                                      </a:lnTo>
                                      <a:lnTo>
                                        <a:pt x="682" y="69"/>
                                      </a:lnTo>
                                      <a:lnTo>
                                        <a:pt x="678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6" y="1169"/>
                                  <a:ext cx="898" cy="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B075A" w:rsidRDefault="005B075A" w:rsidP="005B075A">
                                    <w:pPr>
                                      <w:spacing w:line="158" w:lineRule="exact"/>
                                      <w:rPr>
                                        <w:rFonts w:ascii="Arial" w:eastAsia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w w:val="95"/>
                                        <w:sz w:val="16"/>
                                      </w:rPr>
                                      <w:t>SQUEEGEE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2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3358055" y="0"/>
                              <a:ext cx="1512570" cy="595630"/>
                              <a:chOff x="0" y="0"/>
                              <a:chExt cx="2382" cy="938"/>
                            </a:xfrm>
                          </wpg:grpSpPr>
                          <wpg:grpSp>
                            <wpg:cNvPr id="83" name="Group 1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52" y="368"/>
                                <a:ext cx="1080" cy="207"/>
                                <a:chOff x="1252" y="368"/>
                                <a:chExt cx="1080" cy="207"/>
                              </a:xfrm>
                            </wpg:grpSpPr>
                            <wps:wsp>
                              <wps:cNvPr id="84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2" y="368"/>
                                  <a:ext cx="1080" cy="207"/>
                                </a:xfrm>
                                <a:custGeom>
                                  <a:avLst/>
                                  <a:gdLst>
                                    <a:gd name="T0" fmla="+- 0 1252 1252"/>
                                    <a:gd name="T1" fmla="*/ T0 w 1080"/>
                                    <a:gd name="T2" fmla="+- 0 368 368"/>
                                    <a:gd name="T3" fmla="*/ 368 h 207"/>
                                    <a:gd name="T4" fmla="+- 0 2332 1252"/>
                                    <a:gd name="T5" fmla="*/ T4 w 1080"/>
                                    <a:gd name="T6" fmla="+- 0 368 368"/>
                                    <a:gd name="T7" fmla="*/ 368 h 207"/>
                                    <a:gd name="T8" fmla="+- 0 2332 1252"/>
                                    <a:gd name="T9" fmla="*/ T8 w 1080"/>
                                    <a:gd name="T10" fmla="+- 0 575 368"/>
                                    <a:gd name="T11" fmla="*/ 575 h 207"/>
                                    <a:gd name="T12" fmla="+- 0 1252 1252"/>
                                    <a:gd name="T13" fmla="*/ T12 w 1080"/>
                                    <a:gd name="T14" fmla="+- 0 575 368"/>
                                    <a:gd name="T15" fmla="*/ 575 h 207"/>
                                    <a:gd name="T16" fmla="+- 0 1252 1252"/>
                                    <a:gd name="T17" fmla="*/ T16 w 1080"/>
                                    <a:gd name="T18" fmla="+- 0 368 368"/>
                                    <a:gd name="T19" fmla="*/ 368 h 2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080" h="207">
                                      <a:moveTo>
                                        <a:pt x="0" y="0"/>
                                      </a:moveTo>
                                      <a:lnTo>
                                        <a:pt x="1080" y="0"/>
                                      </a:lnTo>
                                      <a:lnTo>
                                        <a:pt x="1080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8" y="379"/>
                                  <a:ext cx="1066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86" name="Group 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2" cy="938"/>
                                <a:chOff x="0" y="0"/>
                                <a:chExt cx="2382" cy="938"/>
                              </a:xfrm>
                            </wpg:grpSpPr>
                            <wps:wsp>
                              <wps:cNvPr id="87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" y="128"/>
                                  <a:ext cx="1107" cy="759"/>
                                </a:xfrm>
                                <a:custGeom>
                                  <a:avLst/>
                                  <a:gdLst>
                                    <a:gd name="T0" fmla="+- 0 103 103"/>
                                    <a:gd name="T1" fmla="*/ T0 w 1107"/>
                                    <a:gd name="T2" fmla="+- 0 255 128"/>
                                    <a:gd name="T3" fmla="*/ 255 h 759"/>
                                    <a:gd name="T4" fmla="+- 0 120 103"/>
                                    <a:gd name="T5" fmla="*/ T4 w 1107"/>
                                    <a:gd name="T6" fmla="+- 0 190 128"/>
                                    <a:gd name="T7" fmla="*/ 190 h 759"/>
                                    <a:gd name="T8" fmla="+- 0 166 103"/>
                                    <a:gd name="T9" fmla="*/ T8 w 1107"/>
                                    <a:gd name="T10" fmla="+- 0 145 128"/>
                                    <a:gd name="T11" fmla="*/ 145 h 759"/>
                                    <a:gd name="T12" fmla="+- 0 1083 103"/>
                                    <a:gd name="T13" fmla="*/ T12 w 1107"/>
                                    <a:gd name="T14" fmla="+- 0 128 128"/>
                                    <a:gd name="T15" fmla="*/ 128 h 759"/>
                                    <a:gd name="T16" fmla="+- 0 1106 103"/>
                                    <a:gd name="T17" fmla="*/ T16 w 1107"/>
                                    <a:gd name="T18" fmla="+- 0 130 128"/>
                                    <a:gd name="T19" fmla="*/ 130 h 759"/>
                                    <a:gd name="T20" fmla="+- 0 1165 103"/>
                                    <a:gd name="T21" fmla="*/ T20 w 1107"/>
                                    <a:gd name="T22" fmla="+- 0 158 128"/>
                                    <a:gd name="T23" fmla="*/ 158 h 759"/>
                                    <a:gd name="T24" fmla="+- 0 1202 103"/>
                                    <a:gd name="T25" fmla="*/ T24 w 1107"/>
                                    <a:gd name="T26" fmla="+- 0 211 128"/>
                                    <a:gd name="T27" fmla="*/ 211 h 759"/>
                                    <a:gd name="T28" fmla="+- 0 1210 103"/>
                                    <a:gd name="T29" fmla="*/ T28 w 1107"/>
                                    <a:gd name="T30" fmla="+- 0 760 128"/>
                                    <a:gd name="T31" fmla="*/ 760 h 759"/>
                                    <a:gd name="T32" fmla="+- 0 1208 103"/>
                                    <a:gd name="T33" fmla="*/ T32 w 1107"/>
                                    <a:gd name="T34" fmla="+- 0 783 128"/>
                                    <a:gd name="T35" fmla="*/ 783 h 759"/>
                                    <a:gd name="T36" fmla="+- 0 1180 103"/>
                                    <a:gd name="T37" fmla="*/ T36 w 1107"/>
                                    <a:gd name="T38" fmla="+- 0 842 128"/>
                                    <a:gd name="T39" fmla="*/ 842 h 759"/>
                                    <a:gd name="T40" fmla="+- 0 1127 103"/>
                                    <a:gd name="T41" fmla="*/ T40 w 1107"/>
                                    <a:gd name="T42" fmla="+- 0 879 128"/>
                                    <a:gd name="T43" fmla="*/ 879 h 759"/>
                                    <a:gd name="T44" fmla="+- 0 230 103"/>
                                    <a:gd name="T45" fmla="*/ T44 w 1107"/>
                                    <a:gd name="T46" fmla="+- 0 887 128"/>
                                    <a:gd name="T47" fmla="*/ 887 h 759"/>
                                    <a:gd name="T48" fmla="+- 0 207 103"/>
                                    <a:gd name="T49" fmla="*/ T48 w 1107"/>
                                    <a:gd name="T50" fmla="+- 0 885 128"/>
                                    <a:gd name="T51" fmla="*/ 885 h 759"/>
                                    <a:gd name="T52" fmla="+- 0 148 103"/>
                                    <a:gd name="T53" fmla="*/ T52 w 1107"/>
                                    <a:gd name="T54" fmla="+- 0 857 128"/>
                                    <a:gd name="T55" fmla="*/ 857 h 759"/>
                                    <a:gd name="T56" fmla="+- 0 111 103"/>
                                    <a:gd name="T57" fmla="*/ T56 w 1107"/>
                                    <a:gd name="T58" fmla="+- 0 804 128"/>
                                    <a:gd name="T59" fmla="*/ 804 h 759"/>
                                    <a:gd name="T60" fmla="+- 0 103 103"/>
                                    <a:gd name="T61" fmla="*/ T60 w 1107"/>
                                    <a:gd name="T62" fmla="+- 0 255 128"/>
                                    <a:gd name="T63" fmla="*/ 255 h 7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107" h="759">
                                      <a:moveTo>
                                        <a:pt x="0" y="127"/>
                                      </a:moveTo>
                                      <a:lnTo>
                                        <a:pt x="17" y="62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980" y="0"/>
                                      </a:lnTo>
                                      <a:lnTo>
                                        <a:pt x="1003" y="2"/>
                                      </a:lnTo>
                                      <a:lnTo>
                                        <a:pt x="1062" y="30"/>
                                      </a:lnTo>
                                      <a:lnTo>
                                        <a:pt x="1099" y="83"/>
                                      </a:lnTo>
                                      <a:lnTo>
                                        <a:pt x="1107" y="632"/>
                                      </a:lnTo>
                                      <a:lnTo>
                                        <a:pt x="1105" y="655"/>
                                      </a:lnTo>
                                      <a:lnTo>
                                        <a:pt x="1077" y="714"/>
                                      </a:lnTo>
                                      <a:lnTo>
                                        <a:pt x="1024" y="751"/>
                                      </a:lnTo>
                                      <a:lnTo>
                                        <a:pt x="127" y="759"/>
                                      </a:lnTo>
                                      <a:lnTo>
                                        <a:pt x="104" y="757"/>
                                      </a:lnTo>
                                      <a:lnTo>
                                        <a:pt x="45" y="729"/>
                                      </a:lnTo>
                                      <a:lnTo>
                                        <a:pt x="8" y="676"/>
                                      </a:lnTo>
                                      <a:lnTo>
                                        <a:pt x="0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" y="178"/>
                                  <a:ext cx="1013" cy="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9" name="Text Box 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82" cy="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5B075A" w:rsidRDefault="005B075A" w:rsidP="005B075A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5B075A" w:rsidRDefault="005B075A" w:rsidP="005B075A">
                                    <w:pPr>
                                      <w:spacing w:before="9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:rsidR="005B075A" w:rsidRDefault="005B075A" w:rsidP="005B075A">
                                    <w:pPr>
                                      <w:ind w:left="1302"/>
                                      <w:rPr>
                                        <w:rFonts w:ascii="Arial" w:eastAsia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sz w:val="16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Arial"/>
                                        <w:b/>
                                        <w:spacing w:val="-15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b/>
                                        <w:sz w:val="16"/>
                                      </w:rPr>
                                      <w:t>OPTIONAL</w:t>
                                    </w:r>
                                  </w:p>
                                  <w:p w:rsidR="005B075A" w:rsidRDefault="005B075A" w:rsidP="005B075A">
                                    <w:pPr>
                                      <w:spacing w:before="17"/>
                                      <w:ind w:left="333"/>
                                      <w:rPr>
                                        <w:rFonts w:ascii="Arial" w:eastAsia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spacing w:val="-1"/>
                                        <w:sz w:val="16"/>
                                      </w:rPr>
                                      <w:t>SLEEVE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1" name="Group 208"/>
                          <wpg:cNvGrpSpPr>
                            <a:grpSpLocks/>
                          </wpg:cNvGrpSpPr>
                          <wpg:grpSpPr bwMode="auto">
                            <a:xfrm>
                              <a:off x="1056290" y="2002221"/>
                              <a:ext cx="664845" cy="637540"/>
                              <a:chOff x="5798" y="13756"/>
                              <a:chExt cx="1047" cy="1004"/>
                            </a:xfrm>
                          </wpg:grpSpPr>
                          <pic:pic xmlns:pic="http://schemas.openxmlformats.org/drawingml/2006/picture">
                            <pic:nvPicPr>
                              <pic:cNvPr id="93" name="Picture 2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06" y="13764"/>
                                <a:ext cx="1031" cy="9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94" name="Group 2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98" y="13756"/>
                                <a:ext cx="1047" cy="1004"/>
                                <a:chOff x="5798" y="13756"/>
                                <a:chExt cx="1047" cy="1004"/>
                              </a:xfrm>
                            </wpg:grpSpPr>
                            <wps:wsp>
                              <wps:cNvPr id="95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8" y="13756"/>
                                  <a:ext cx="1047" cy="1004"/>
                                </a:xfrm>
                                <a:custGeom>
                                  <a:avLst/>
                                  <a:gdLst>
                                    <a:gd name="T0" fmla="+- 0 5798 5798"/>
                                    <a:gd name="T1" fmla="*/ T0 w 1047"/>
                                    <a:gd name="T2" fmla="+- 0 13756 13756"/>
                                    <a:gd name="T3" fmla="*/ 13756 h 1004"/>
                                    <a:gd name="T4" fmla="+- 0 6844 5798"/>
                                    <a:gd name="T5" fmla="*/ T4 w 1047"/>
                                    <a:gd name="T6" fmla="+- 0 13756 13756"/>
                                    <a:gd name="T7" fmla="*/ 13756 h 1004"/>
                                    <a:gd name="T8" fmla="+- 0 6844 5798"/>
                                    <a:gd name="T9" fmla="*/ T8 w 1047"/>
                                    <a:gd name="T10" fmla="+- 0 14759 13756"/>
                                    <a:gd name="T11" fmla="*/ 14759 h 1004"/>
                                    <a:gd name="T12" fmla="+- 0 5798 5798"/>
                                    <a:gd name="T13" fmla="*/ T12 w 1047"/>
                                    <a:gd name="T14" fmla="+- 0 14759 13756"/>
                                    <a:gd name="T15" fmla="*/ 14759 h 1004"/>
                                    <a:gd name="T16" fmla="+- 0 5798 5798"/>
                                    <a:gd name="T17" fmla="*/ T16 w 1047"/>
                                    <a:gd name="T18" fmla="+- 0 13756 13756"/>
                                    <a:gd name="T19" fmla="*/ 13756 h 10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047" h="1004">
                                      <a:moveTo>
                                        <a:pt x="0" y="0"/>
                                      </a:moveTo>
                                      <a:lnTo>
                                        <a:pt x="1046" y="0"/>
                                      </a:lnTo>
                                      <a:lnTo>
                                        <a:pt x="1046" y="1003"/>
                                      </a:lnTo>
                                      <a:lnTo>
                                        <a:pt x="0" y="10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6" name="Group 2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02" y="13785"/>
                                <a:ext cx="826" cy="939"/>
                                <a:chOff x="5902" y="13785"/>
                                <a:chExt cx="826" cy="939"/>
                              </a:xfrm>
                            </wpg:grpSpPr>
                            <wps:wsp>
                              <wps:cNvPr id="97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02" y="13785"/>
                                  <a:ext cx="826" cy="939"/>
                                </a:xfrm>
                                <a:custGeom>
                                  <a:avLst/>
                                  <a:gdLst>
                                    <a:gd name="T0" fmla="+- 0 5902 5902"/>
                                    <a:gd name="T1" fmla="*/ T0 w 826"/>
                                    <a:gd name="T2" fmla="+- 0 13785 13785"/>
                                    <a:gd name="T3" fmla="*/ 13785 h 939"/>
                                    <a:gd name="T4" fmla="+- 0 6728 5902"/>
                                    <a:gd name="T5" fmla="*/ T4 w 826"/>
                                    <a:gd name="T6" fmla="+- 0 14723 13785"/>
                                    <a:gd name="T7" fmla="*/ 14723 h 9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826" h="939">
                                      <a:moveTo>
                                        <a:pt x="0" y="0"/>
                                      </a:moveTo>
                                      <a:lnTo>
                                        <a:pt x="826" y="938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8" name="Group 2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13" y="13785"/>
                                <a:ext cx="826" cy="939"/>
                                <a:chOff x="5913" y="13785"/>
                                <a:chExt cx="826" cy="939"/>
                              </a:xfrm>
                            </wpg:grpSpPr>
                            <wps:wsp>
                              <wps:cNvPr id="99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3" y="13785"/>
                                  <a:ext cx="826" cy="939"/>
                                </a:xfrm>
                                <a:custGeom>
                                  <a:avLst/>
                                  <a:gdLst>
                                    <a:gd name="T0" fmla="+- 0 6738 5913"/>
                                    <a:gd name="T1" fmla="*/ T0 w 826"/>
                                    <a:gd name="T2" fmla="+- 0 13785 13785"/>
                                    <a:gd name="T3" fmla="*/ 13785 h 939"/>
                                    <a:gd name="T4" fmla="+- 0 5913 5913"/>
                                    <a:gd name="T5" fmla="*/ T4 w 826"/>
                                    <a:gd name="T6" fmla="+- 0 14723 13785"/>
                                    <a:gd name="T7" fmla="*/ 14723 h 9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826" h="939">
                                      <a:moveTo>
                                        <a:pt x="825" y="0"/>
                                      </a:moveTo>
                                      <a:lnTo>
                                        <a:pt x="0" y="938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1" o:spid="_x0000_s1233" style="position:absolute;margin-left:-256.35pt;margin-top:436.55pt;width:511.4pt;height:219.05pt;z-index:251816960" coordsize="64944,278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/6uNkgAAD69wAADgAAAGRycy9lMm9Eb2MueG1s7F1t&#10;b9tIkv5+wP0HQh/v4DHfRRrrWWScZLDA3O3gRvcDZFm2hJElLSXHzi7uv99T/UJ2N6spio6T2NEu&#10;MpTFUrNY1V3vXf2Xvz7dr4JP82q33KwvR9FP4SiYr2ebm+X67nL0v5OPZ8Uo2O2n65vparOeX44+&#10;z3ejv/787//2l8ftxTzeLDarm3kVYJD17uJxezla7Pfbi/Pz3Wwxv5/uftps52vcvN1U99M9/qzu&#10;zm+q6SNGv1+dx2GYnz9uqptttZnNdzt8+17eHP0sxr+9nc/2f7+93c33wepyBNz24r+V+O81/ff8&#10;579ML+6q6XaxnCk0pgOwuJ8u13hoPdT76X4aPFTL1lD3y1m12W1u9z/NNvfnm9vb5Wwu3gFvE4XO&#10;2/xabR624l3uLh7vtjWZQFqHToOHnf33p9+rYHkD3oXRKFhP78Ek8dyAvgB5Hrd3F4D6tdr+sf29&#10;Ul/cyb/ojZ9uq3u64l2CJ0HYzzVh50/7YIYv87RM03EyCma4F4+LKM8U6WcL8Kf1u9niw4FfnusH&#10;nxN+NTr1HzXe6u3SLLPfjr74cm8XxylmF71dmo2PeTnuh953wxLZNbNg97xZ8Mdiup2LybUj/tZ0&#10;yjWdfluu50EiiSRArta/V8Tp2dP6j+1vm9mfu2C9uVpM13dzMdjk8xaTR0wacMX4Cf2xw+QJrh//&#10;a3MDmOnDfiOWS8/J01BJTJuaQNOLbbXb/zrf3Af04XK0As5i4Omn33Z78BegGoRQX28+LlcrfD+9&#10;WK2Dx8tRUkRhKH6x26yWN3SXbu6qu+urVRV8mpLcEP8jQmA0Cwzrc30jRlvMpzcf1Of9dLmSnwG/&#10;WtN4WAjAR32SguFfZVh+KD4U6Vka5x/O0vD9+7N3H6/Ss/xjNM7eJ++vrt5H/0eoRenFYnlzM18T&#10;dlpIRWk/9itxKcVLLaZqOpzbo4tXBLL6KpAWzCT+0aLaXVxvbj4LQSC+x4yUX3+FqTnWU3NCguWX&#10;zVOA1WZMUBJQwf4JN2gaCj468/RdVW0eiVdYPNZEpZ/K9+g1USNa5aMA6z2KwiQrCAnBZSHukjAd&#10;Z1hHJA+SdByXsZo8errrKalmbQU1JdD1zFprzllT85eP9H9uasrpXWZxJgkxYHbfL/fQzavl/eWo&#10;qJfA9KJzqjtzZf90/SS0SyIWbjN9gmojdTFsB3xYbKp/joJH6OHL0e4fD9NqPgpWf1uDS2WUkmjd&#10;iz/A7hh/VOada/POdD3DUJej/SiQH6/2Utk/bKvl3QJPkvNivXkHEXS7FCKiwQrTnv4QcxqflGKR&#10;ukToGPmxEZckPBylqV70KKUZ5XFSpDCVaEKlUVGU9oRKi3GYg5NSf+ZJOc7F7IUsPqA/fb+sRWjz&#10;mnIBWO/cvGha1otPWQeJWnnmi9IiEHQS2oEEpm09GJQcqg2SOM0jmgS0uKIySYtUKPLDpMiicanW&#10;ZFgI5D1E2C5nF/inJC0+tSTtYbMUv9o/0CyWpu19rzHup9WfD9szWIbb6X55vVwt95+FlYslTEit&#10;P/2+nBGb6A+TN5g50nLDfXpsEEmRpOHkr6AKlzNbb7/bbSF7aFXUqrwtIu1RzulPC5Pr1XKrFSd9&#10;Vu+MhedYqQzZpAX8fjN7uJ+v99Kkr+YrvP5mvVsstzus9ov5/fX85nJU/e1Grl5Om8bFuzAs41/O&#10;rrLwCtp0/OHsXZmOz8bhh3EapkV0FV1pbfqwm4MM09X77fL56lTZCEoGt3Tn9IJIInRRNfsfEFto&#10;it2+mu9nC/r6FkpdfU/mhb4hyNxQlojeSzNhZWBhKOua1CTZ32lKwkWoI3fqN/ZRT2VUmw7atqm/&#10;+G6tHb/+/Cj+19afXrNIKnnh2f2rjGD1/xKXZx/zYnyWfkyzs3IcFmdhVP5S5iF8nvcf9ZSTBpww&#10;qaVEgN3VWh+sF9c24Mhu/ZqKvbY/CX1tGeqrtBD19MS39BH/DFHvKs20hBy2PE3OF/uyuiSOI2mv&#10;pUVu69a4zFKlTcZATCzPWqu2f9a4pu0fevSJMimUqMFf/RhPkQ0uKsA7blljiXys5nOKmEALuNax&#10;kEPSJpbaWXhpRxq/baJoOdNBEujnB+mqEQ7a0IW5cKMco7sbNScmEGG39yuEYf7zLAgDmH9FIB4p&#10;WNOAQWdJsP84DyZh8BiIpztAsQaSYxV5UE+AZiQEJuqRcDtYBDAV1FRooDBLTLTCKGPRwjSrB5uk&#10;HrTgHJhj8WjB4qpH8qMFwW4MlZRlzKKFJVcPNik8aEUO6YuCI1dkUj4FDE+vyKZ9UiYRi1lkkn8S&#10;xT7cbPpnAGRYSau8fk+C8eBmMyApwAF2jpk8mES5DzebCVlWsriZPCAYHjcybk2OFjk/0WKTDZPY&#10;uwJsNuRxxOEWm0wgGA9uNhOSIk9ZupGvUrNhEvuWQWyzARHHjEXO5IIA8mBns4EYymNnMmIS+1YD&#10;fFaTEXFcsNglJh8EEI9dYjPCS7vEZMUk8a2HxGYFbBF2QSQmJwSQBzubFVmUlyzt4PYZnE18KyKx&#10;WeHFzuREB3YUAjDWhBe71OTFJPWtidRmRZ6MuWmXmowgGJ5yqc0I4DZmKQc/1aBc6lsTqc2IPEpZ&#10;3Ew2EIwHN5sNWZQmPG4mHyapb0Ugam+xIUs43DKTCRlgeNwymwlZWPIyODPZMMl864GsOHOKwGpg&#10;9AOlAWrBlAHGg5vNhCxMeDkHA6sZbpL5VgO8cRM3BGVY3EwmEAyPW24zwWsfIURk4Jb71kJus4EM&#10;DYZuuckEgmlwg9VbG3HTBaw5aUI/rZVhh3QBgnHIWck4+3azo3zPBNjBUZ2IBAOGABQZhh5gcI2A&#10;ddSmGxhkJGCYKWTjHhqazA8BLsJIh8HBcQEu7MOD4KSkCRz6tQ8ypDcFeL83jdWrQgX1GZ00C40O&#10;ndALXL1q0u9VSfbS6BCbfUYncSjA+71qql4VwqXP6CQ0aHTpWR5kE61jAd7vVWlpEThWhYGMfIqa&#10;9RTTd5PO1ShA0vmafoOwy3RPi0V/JKdeuk8LhOPI/aA795tP88lGwOxp1cSIeIpH6zxYA7Bam4AR&#10;IvYWoL6tr1sxXjQeyzfXGQp9W181WASBiDeGwSZfWN/XVwWXjyVlkOvthiNNgvGieirqgfRVD6j4&#10;nmGqd42ohlNuGzihx9FXZzzKz3SNJ1kBDHsDRvXM1I/UV/lojAhJS+8ci3SRF0eki6AuAJjrlaEH&#10;0lc1YFFIYsfdzIuLSK4dvXL0MPqqhnOnlr49W212c0krmrNCpNaTl+a84dcfH2k7MooIG/FVhtwO&#10;Z4p7RNkokERBYAqo6Tzs959I+0rhL6wFGVM0wl9ijdPzkSyRQS5E2F9X+Mvr6uB9a0O2Z/jL64UZ&#10;Q3U5YRpMxNK8/qtpYfcMgPkQg26q37EDMdu6BmK8IwEpWI/WNwQWxYi+MPawFQMTQI1BTPawjmW6&#10;QbCiDFkHbFgQLEpi1lq3omACyIOd7eYgRMe7rpHJiN5hsCgZs7EmUkc1IwQQj50bCCtLPiQxLBAW&#10;JYiUMpy1ImECyIOd7W8iSs0HXgeGwsALFjuTE8DO51yTCSFpLBZrFkZ8EJ08iJoXvUNh4sEM7axQ&#10;WAd2TigMfjgflhgYCkvGrO9vh8IIiOdsYq+KLPI4/wNDYUnCY2dyIiIgHrt2KIwPTQwLhcE4RcpF&#10;58gaOWbFwgSQBzt7VXi117BgmE9PpNaqoEhogx0s1FN4whdXOYUnfJThwxPk7tSBrRdy8UU+2vI8&#10;vU4+6qqFp3jISUW9tfLLUQLV5fYidi3DMgXETCfgGF4nOalFoYNJ2l/UV+VxjwuIBACWYbfHHRXw&#10;dyXgIb83lDGQMjwEmEtHuqgLMDVu+qpdc+UhF3DRu946LjXBy/QAIIWjLSbqR57c6TUqPZ9ZwfID&#10;u9NNwWZHiU0WYnXaJTZMXSrFFb9cuabIn9Ocr80Hf1kIxKguXG3/7PstsYHcacUYhCA4xRh0uY4n&#10;lwrK1W5GRypVQ0mnJcp403ZAhAGF45xZa9qNBNKYjaYT7/hSEdKtYtZCVZhgpgHfN76Q8eUYVniB&#10;YHjEnOhCFiIDyWE2LLqQlrz7bpKfYDy42V6UN005LLYAGcPx0wotEAyPmxNZgO/OlyYNiyx4cLMC&#10;Cx242R5U6qszGxZX8OFmLoQO3OyV4C02GxZVoFIyPJsMK3NZWUEFf7mZE1PwlpsNiyl4ys2skIK/&#10;3MyJKHjLzYZFFDzlZkjbNjLXX27mxBMQPeWLpobFEzzlZlY4wV9u5pTWeEPOA6MJnnIzO5pAQLwU&#10;oZp6I8ZGgpeVvuQz1Mqvd3GNr9zMqq7pKDdzymu8tBtWXuOLxFj1NR0he9oeZ9DOG7MfVmDji9pn&#10;Jic6ovZOiU3ii9oPK7HxRe2tGpuOqH1uawhv1J52KDbzDpWafIl0brPCF7Un77werSNqTz63yVlf&#10;1D43eTHJfSVnY7vaSQTkGSVBdQcGdgjt82t2DL/IwM6r+Wmzej3eBJYhT7uxzQpfXJyCKvVoHXHx&#10;sc0Kr81ERRv1eJOxr+xsbLPCi53JiQ7sCpsV3pwClSU02CGezNOusFnhw64wOdGFnc2KLEx5mw7x&#10;KhM736qAHaLAhC+CB7PGMDYSNqMJIH7eFTYrsijks0XY+dmMN4FBxNOutFkRJag5ZVZFaXJCAPHY&#10;IT5mvizKRMesJqPio4azWGQe7GxWQJSxOYXS5IQA8mBnswI5BT6XRVtUDex8q6K0WRHFGWt20ial&#10;ejQBxGMntgBLQOW1eiqnRYONesQJfuchH+aGfrSce57Sbuw813DYAtOhbKPQZog3KxOFJkuAom91&#10;RAjmmjPGV7kfIURrUNFvS0WhzZUOFE2+AEXfEsHGfP1oQUVPYCKyXG07NHFKHZEn5inJPaWOfJTh&#10;U0deQqqUwqSuH+yubv4Wla1e3FUTjEldqtiNO9l8CBBPYK3JNEs3OBlhAlynmA6AQ9YIcJ3j6gZX&#10;1ZMTGBh9kCG7gUavWwccGF29KlRwn9FVWe8EOrEXuHpVuUtRZiU71qpQPYQ8qYw+4wtFIH+gc2zd&#10;rxuF6n1JnhpP+JoJ06YC15cwjUsKiuC9ZJQJyOmsnL7q0lrS/oA7UJ4cF6roXXNND6OvB0prbTBk&#10;QKFV8dQDqddTabesdHeo98aS4XIqHMxx66rtg4BF76w57crELCxhDMqVrAmtr3qRkPNDiwmStBOw&#10;pNgsAWLPYjegUm5juOkHAGHRYsRDhQ91Gf+h/QM1YCNE9Nsek7Cve2GQZKEsdxSPf8T+YsfvA/B2&#10;3ICQRh5Z7JRB6vs1FsCrjhiq/wP+avV/YBrjOG0u8auv1k8IoROd5/697ick7AZ6E+o79Gb6CUEu&#10;zdCedI+ehGgQtpZd2PR0M3u9nNoLyTadCINJoZ/JXYFN07soongO9RgqEL+Q0ntgvztLipJZW38h&#10;LDb6huPRt2yo+AUFnjntTi2GNKNFXyG5+alpMUTyCP9ekWTFEpEVRJChqlObWCz0Jm9KssJ1P0lW&#10;9JIlxtK0Pdj7No2oKwXEZy4LZRvJOqZWHyRYUyTDToJVt+U99W7r0ZS1x65SPUPN3m30Hf69IsEK&#10;n9UVrMIrpTd5U4KVZMHJZD1CsMahatcQJzKi0UhW6h0r22LCqj1J1pNkPaLd9UDJ2rN8H06WVb6P&#10;mjTMT7eb8hct30dvKGF/xAnKpPCwZpnkVKoh+i3Lps9m9X77V035vvs7eG/SI2yIoJsZvHj3eLSX&#10;0iRtGgQg9Sao+oUbBLRpAi9GHoThULKmCEhqtNE4oj1mLGo16ImCZc2OTbP0Q/QHIG44MGCrUblA&#10;jA8a7jdDmWUGAgiVEHomNFBQTOZgQCkAci28IHGbIgiqL2DwgjI3h8IBCSxeWCT1UKiRENXebbzs&#10;woIYIWMWL0yPejBRvc/g5ZQUoBU5qnjq5dKQwqopEFAsxZzyfaCGjQUMyZjyfQ45hwFpiXJUDjmT&#10;AzFB8cg5TChiDMchZ3JB9gbgkHO4kKKvIYucyYaYoFjknAL+eIzqLA45poCfQY62MprzLSnBB4Zy&#10;VgV/TFA8cg4jxui9xiJnMkI2yeSQc/jgRc7kQwdyDiN84oMp4WeQc1tkeiWIKY2ItA3lIAJP+7N9&#10;pSTfosgGDEGu/xltzGieBNTFDLKYzIgmGy8Th1geCGboUEZzVyfcJBSqtygYou1yfVNfJVCuuvc1&#10;dQ36vr5qOExADIcaSNKBeEV9X18VHKEOuAP9y3J1VseB8oBcxcoPgNn00Agdk3b0R5/9ZxfJg4l6&#10;RtZRXHhqu3Vqu4XlrHa6IqBJh8ahjpmxqkV/uy++JZZsD1qbjWZ+QasaB+ywOtvUY32tahqKsSZs&#10;qxpArDHR05awTIl+VrXPkOhnRzhmhM8AM825vla1DzHbqvaaXy2r2sdKkwGy7zxj4UQOAxIPN62W&#10;WzFB1ex8kxbOi1sJeYQpRstdKWyfndBTyfZW2fZTT9pYnEsqDg48de144dPkMpJwdthPdZd4uUPW&#10;hGPaT62+xrAf7QuUFDWifi/TFvSr2ic+t32IffIlo36+WMc3t088RsAg+8RnApjEt00As5+Ba594&#10;A2uD7BNvYM3kgD+wRn2+zVCYNyRpWon9o36+kKTJBn9IshX184Ryh0X9fMFcO+pHULVlZ7I1dgxF&#10;iAPWg2D6djBmp3Myjohuc05EbPLBHwN32oFC6GODJxPMPUX9dCn7ge0u0hWdwOqX4aQD4OASTNkJ&#10;2tP0Af+Bo359rXnHOdBmur4eF80jswvsORgc7Bls7BW5fH7Qrw7d6b0GzzoT8nBHPYRM33jlLXza&#10;utz0tNVAFX+96NHF1I7DKdtCSQ5k5Jsr24L5dSrbOqYeNkqp3wgFgGCt0pRo6lFOZVv6uO1ddXd9&#10;dSrb+k7Ktmi/uh2+EdbkS1ZtRRmd3yZWSak65/myIkb4hvnV91m1Rf2VWuEbIQ2+dHqJIYmPkDAT&#10;9MamoUVb1NFFPFHINaNwSHvf+kxjzjXUMKKtCSo9qFePZn4zlBk9EECs12o7rVEej1m8zOCBONOF&#10;wcuJHPjwshxWAmLxctJLSD+zeJlxg77pJREhYQhmp5e8pUdu+MbLSpMB/dNLHm466SWTbKf0EneW&#10;Hk3QriKUXFkX1BpD+uTeBBMmP3mHNaB2MvVVOZvUba2PF9l6sB7nVPFx6gy/qYbnmEglvngdNbUy&#10;bGlkkaN91Ro5ypOE1TBmTL9nwQd0y2GNTECs5nM0Muw7Fq8hGpkSPYziszWyWZtpxrdtjQxLIWfx&#10;GqaR6VC0tgnjauSQp5ijkb1GzLAyap8d06GRTbK5CRWvuWByoXdCxYucyQa/9ecmVGKcSs6ZpcMS&#10;KonoJN1mq51QISh2ITgJFazQiEfOWgqxp/jJTagkMb8Y7IQKQfHIucvBIz6GJVS8EsSURrRiGuTe&#10;pBUoKpHZw8NPCZWROmq5Zx21cJoxSbSxqa/KeJXpCJx0p4xhfVtfFVhPU9hr4jrDqWprtAWUJri+&#10;ra/qqRBmMKzRuL8LyiGHHuJkVJ+M6ucY1c1WxY7jlqgftxX4S1QJ9MvVbR0Rr3qVgT/o15abIUTd&#10;q3YzkMvgA1mmYu/pZvjiWGbcyV/o47gZ32ng73t2M3ye2UA3w+OcOW6Gzztz3Ay/OzvIzfDZo9Zx&#10;S7Y9avpAjpvht+StVYCm8ezm4NZuTZ8lby0EvyVvrwSsUI8PNMzN8PlAJh9QK+jzgWw3wys+hrkZ&#10;Xgli8sEWISc3gxLRqPbivJI3WbeVt+Lazw2U9/M1VBXVIKNfG//H+A8iYQA345Az0iKHftgxnsap&#10;dkvsDPbvWz26uRcE0yuv3foq4XvyzKVdPaH09i+bJ7TycLugBPsn3EDKSzJp+9tm9ucuWG+uFtP1&#10;3fxdVW0eF/PpzY4gyCW3THL6o1/Du1C1O48iueaMAh86o0U0nJGtaMBcnXHfVrv9r/PNfUAfLkd0&#10;BrfAUrdMAagGIUltLTTrCwC++YJGSdGHank5+teplahHPuyfrp/EZmYcNInZTPP3enPzGTucqw1m&#10;GBbMp3mFD4tN9U+cXF1Nt5ej3T8eptV8FKz+tsYqAMhef6j0h2v9Ybqe4aeXo/0INgN9HJ7hM4MR&#10;5meqMBIHOcsYBfW7k/uzKcBmBSZgKIp3fLnARJJkRUjHAEKXCoe9WdborR5ndKAbLe2szHK0DwE2&#10;RnwC95qfNSVJcUIvQr8qZWSlFggNFWQnKR8d4AtYdJCBzhetzIrpBEagnOBEPPGWup4IZxYpGsTy&#10;BHuDACCQ86uGCq3feanwFfLABaw4N0Ajm2tY2mAKXSDUBygwUE+0SeIlZE0QUHRYOy16GI7SAhME&#10;y5pyKtMlEgEawQ0HCKwzNk+B8UHN/GYk0y0lkEVQT4MGyHFKEzRC4rCyfFLKfHFY2YVZHqxMf9SL&#10;leON+rAyk4+iKovDyumllY0zjlhWCphgWGq5GWAvE03ay5osFjWb+j7UTOL7UbOp759fJgNk/pdF&#10;zWaBh5lWXMbiJlbID99tCTR4XoMjwRgqLqOFS/qr8Yilx2moMTysuatdRQklh9H6DoD6tr46YEpM&#10;eAHlU/tB6ayhftQxzuvxXps2tWtrXLwDUU7bZG/CUj28h6pH01DtPw2yRMsIZ8ZqazTNxhR5lRap&#10;uiOtUnXnC1qmr61hNJ3mJs2X33Ujftml681tPIL+OW08OmrjEQ6ElYb7WDhLhv8iIhYiLoETc8mi&#10;PcUlpqvL0dHBujch7e+X+/l3svGIDqu23VuVKn85N98wcZoF0vLTDc/W+kHj1LZ+Uq8p17X/Gk4t&#10;jPCWU/sy243UaXwROjMIJ7L2acWRySRjxq3Y51CfNkRpszz408zKtj1aenSnRxtnGdxQhXHjrJpe&#10;FYEsAoW7+Tjbp4qQ3WVwMl0qsc8Ipzi3cHI8qhIjtXEy3akIICxOtjMV5ShpbtOp7c0yODnebJSy&#10;hLK8WYJhsXK92bDg+WeSXTmzHGYu4QuOXFaZAcjpwcwhPY4B5yhGbU+bXtoRHcTO8ZF6OBjhkihh&#10;GWn5sgTD0owMXXOsCBl1hpdMITOHmVNiEOGEeGaKWXXMBMNj5tI/RCinPcuYtjAsZjYH4gg10e3J&#10;bxcxA4bHzKF/HLFrkqkt4DBzWkFTIygGM8TYm6lBMCxmdF6oyc0Yp7wzNENFaDPYBCEyfp7R8UnG&#10;aGNaTm2awfxvBiMYHjOb/lFUsDRD5+NmsEniWwEIZpuYFbQrlMHMlEAEw2JGfp/xlhFOHuVoRgcW&#10;SzDaYopqNJ5mdBaVMVoxLjnMqCNrPRjB8JjZ9McxLCxiJv0nKMLxIGYzoCjwlm2S4bgMAzHA8IjZ&#10;5EfkhEXMJP8kLTyIZTb9i4LVADjk3UTMowEoB2BQH60QOMTosNya+hPErXmKZTb5i4ylGGVs6sEI&#10;hqVYZlMfh32ziJnUn6BJlwcxm/xFiMKrNithBRmIAYZFLLepD2HBIUYHAdUvOYH04RGjLfUG+T1W&#10;T26S3zJ7YML+8EFWEWP9XoqkvMiQBoGpPak7tHf38SKxLsD1hoVucHU4/ET2L8GsOACOJUijy7N+&#10;DoNjYRA4RIoMRXSPro7WnmCh9wJXr1o7Id2jqyO2JlgUxujyHZ5xlIAwNCjSTg6FP9IOXace6421&#10;y9fBypbo6bi3vqpKMTkd6sPA9F19lVCl2t7ixtBtqChULl73I2FCQ9qAjzIXDorpYfRVZwFKye9C&#10;U1jf11cFRy4AjZfDiOp6V5BWzre8nhF6JH3VT6btDRhxjF7YnSOGtGWPAOspqUfSVzUi2acCTq8j&#10;fV9f9ZP1eJq9+r6+Sjg6xY2Gk8UNXhJC3QAqH3cfAQFFAqhmRulHHZMhqfMcxM3TMfArhF9RCPCs&#10;XkXgqs4ViToCKjE7pUh6HSV/P63+fNiezTb32+l+eb1cLfefz+MQx8zKPmtrfaC7zn2o2iGsFzdF&#10;IkSKBnszp8BDGp1SJEelSHBwnpCSKIaGRmgCwGiSAhVK0cu8VrWnys1ThmRUvNxZxZQwf/G2JwUm&#10;vBSGRt10XS+Kgss/6Izvr1I3LQ0UVTmp0wb+NEpTDz2kZLrjzIfZYn4/r5sP7p+0G2KVhxyZJHv7&#10;Jdl+O6apQxZa9k3VIZcIvJgJSgR0SXG8aP1tiA2apVwsMHbiGLF/S1flOBJGn/+cJ2h0r5bUbPH3&#10;29sA2x+yMW1DIGcAd1VzxSZxGYUUZBTFAGGoHSPueFsyl/Dv1ZylXkKD23ZfjOwQSPfm7D5w92T3&#10;HWP3obIfAWC5InIx503Tj3I7tB7KQixuSLqT6Xcy/V7W9PPs9ygROLL0DdySF9Y3nLbQ1llbVxiF&#10;MdwPB6iZr2IGl4i0SbrWxynhGBFJ2i97iDpHFT85DVkzsEiGnheIhwojoSlusVJGImNEit8BshNG&#10;wl6gI9K11dCMBt1aJ6Ak2AKJKmk/+Ktl8gL5UA45sKMeTtbLMMg5OTtCi0cO9kw9Whdy0JtGesyL&#10;HFymeji1DaRNuVbhDCL9PHZO8QzB8bRz6mf8nDWZoXeDMBja+VMcnePF0GSHhPNgaLPEj6HJEb0p&#10;hMHQZkjH9HOKaWgmNBhiEf3waUvQAImu52SshFuAjJVY1f6UlU4eeRNWYSpNLQ2o8xD6WqdIlEVG&#10;6SZIJbyAhtBXCanyGv3A3Ic+K/lxOpfmh899NLW80ulnNyujU6hjtKkA28tVMWdlKLOvkJnYEiK0&#10;urYyCmoZKvwZ2SDBNNmYnzUmm/vD2jhpqKBzVy8etyyhQVoGWx1fUnFLkZ177jbdY0hZUwQ0HbZP&#10;l54WiEc6lljLXCNuODAta41qtZoJ4LXWALYISj0bGjDbQMjHKJ/lUDOtA2GsMahhyhmmFWyIGIVM&#10;HGqmZSDBatRA3W+ix/Hc5+lOsXCgOonEwzWnGIXCEHWrAKkIgR7ynwuhIumDUPKEszEDW4n7GKVw&#10;mUDGCmtbuWyR2tAa0wI7vCHwRw54H9ll45vtbWzEdpfygg1uRRzCF++0kZWUbJXRuKOUV/tn36ny&#10;qpNuRrRBLDQKdnxZ5dWmic8OgMjQcU1TdOgGRIbwbTQEjG9DrOfjhDSEjEmZXv+3V16EFYvaSXmN&#10;guvL0bW0JWr9IXUKZUkPKS8c8ywWq1YUPsdP+mkn5bXY77cX5+c7SjNPdz/dL2fVZre53f+EOqbz&#10;ze3tcjY/v6mmj8v1HYqZovD8frpcH9DUR29UxVqHGJCWAsmc11d1Ziqvzs+Pd1thGt2hwdViOXs/&#10;3U/Nv/H5cXsxjzeLzepmXv38/wIAAAD//wMAUEsDBAoAAAAAAAAAIQDvsGHNwQ8AAMEPAAAUAAAA&#10;ZHJzL21lZGlhL2ltYWdlNy5wbmeJUE5HDQoaCgAAAA1JSERSAAAAmwAAAGUIBgAAAS3+oXMAAAAB&#10;c1JHQgCuzhzpAAAABGdBTUEAALGPC/xhBQAAAAlwSFlzAAAh1QAAIdUBBJy0nQAAD1ZJREFUeF7t&#10;nWlwVMUWx/3kF7/7wU9YSpUlAbRks3wQQZbHs9gMJOwIwjMB2Xys4UkkaFgLwqYlKFBseQoCCYuQ&#10;BSJkAWTLRpCwKEGLPUFAghLOu//DSZjMdGbmzkxPcqF/VafEye3b3afP7T69P+MOufDw4UP5l3ck&#10;qBp5hvnzzz9rJTk5WX71RIKqkWfo8pUrdV7oKrGxsfLUIySoGjyQnpGlfJFK7t+/7/2Fq9euUwZU&#10;yZ69e/1L4aaUFOULXOXevXv8MiBB1cgztXz44YceLys9fVr++ggJqkaeUXLhwgX666+/5P8eI0EN&#10;jkAKzRYS1BP5O7Nr955am8s/dKjeWkeCeiJ/p5s3b9YxYFepqqqiX3/9VZ708bI1a9YoX1KfSFBP&#10;8DJVAJXUfLsS1BP88fvvv1cGdpf8/HzfL3MFddrly5c9XtSlSxd5wsbL3ImKiqImTZrI/z1Cghoa&#10;PVJgSioqK9lwExI+pWPHjsmvgSHR2UPC1uG3337zsGOVXLEciJEjR7Lt+0Kis4eEZRITEylrX7Yy&#10;IXYlMzOTPvnkE3lzkInLPpCjjCQYgUnU1BwSnT06d+6sfHEwcvv2bW4GXJHo7CFh63Dp0iWaOHEi&#10;R6KK3Jv069ePpk6dKm96jERnDwnrN19//TVt3ryZi8w9YZ06dZKnPJHo7FFdXX0qHCLRGQyGgJCv&#10;XDsSnT0krJKuXbtx3VVUVEQDBgySXwNDorOHhPVgyJAhHhUs5MGDB9SuXTu6ceOGPOkfEp09JGwd&#10;Pv74YzqYm6dMnKug7fzqq6/om2++kZD1I9HZQ8LWsmXLFrp69aoyMb4E7XC3bt1Yu+5IdPaQsAx6&#10;qIjk7t27HhEHIqNHj6GzZ8/yuyU6e3BIIVSJcpfXXnstuMQNGzaM7t4JfeLgPgGJzh4IWFpaqkVr&#10;HSIjuU8dcOJgZxg4U708GBk0aBB16NCBEwYkOntIWKqoqOD66++//1ZGZkeaRTSn03aGHetDwnoQ&#10;FxfHYyOqyL0JzOOPP27LWx4j0dlDwnrl6NGjPIiNvqkqQa5y+PAR5aCZRGcPCWuLd999l65fv+6R&#10;MHSI6kOis4eEDQhoaPHixbRv3z7Wqrdev0RnD1VHRIdIdAaDwWAw6EaaxYCIjHybnc2EhAS/RtrD&#10;gWRLPxKf38BJQbf12PETHt4UBH1wTHPOn7+Apy62bt3KXd1wIdnSj8TnFyNGjKDy8nLLQf9DqTR/&#10;5OLFi2yhmLUoKyuTN4cOyZZ+JD6vYBQHk2Q/HshRjvuHQtBvzcrK4rnfRYsW8SIQVSfFF5It/Uh8&#10;Sg4cOEBHjhzhjOXk2u8+hkJQUOhkfffdd9zhwsSNNyRb+pH46oCSjoiI4PrqYE6ulXh1phpa0CBh&#10;iAZdbYwNYPBBsqUf0VUtv/zyC6WmpdGe9MyA5hHDLbDIFi1a0p49ezj9ki39cGwWsDLULwdz8rTV&#10;Y6EUpLFXr140evToOnWhZEs/iAytZEz/gY6wsDt37lCPHj24GklKSmJluSLZ0g8iu3XrFk/iDB48&#10;mF0EXQPtwQjqs+iYGLa0FStWsAJVSLb0I/EpwYhxeno6jR07jqZNm8YuAjKgyphOOXz4MJVfusQ+&#10;5Ny5cyV1aiRb+pH4AiIlJYWavPgi7d69W5tCMZuDd3fv3l1i9Y5kSz8SX0jB5BwWXI0ZM4adWpVC&#10;fAk+yZEjR1Ffma7yF8mWfiS+sFBdXc2fG7pbcVZriLoUlby70uASPffcc1xV2EWypR+Jr8HB57h6&#10;9WqeELW7msAVyZbBYDAYDAaDwWAwNDQPHz5sLT2VgAhkFko3kjV9BKM0bOybPj2e2rRpQ4WFhfJr&#10;wyNZ00egSjt06BAtWbq8dtgHnfFvv/2Whg8fwXOh+K2hkKzpIxClFRcX038mTbEUU3f4p0YwsoFl&#10;u0OGDKVZs2ZRSUlJWD9jyZo+7CoNkzgLFiygs2fPKRXmLrA4zAVMnz6d15ecPHmSlaoTyZo+7CgN&#10;CpszZw5l7f9RqSBfAgVWVlZSRkYmdezYkT9j1d6SYJGs6cNfpSGzOBXk6PETQS2scRfUjZMmTaKP&#10;PvqIP+NQIFnThz9Kg4UMHTaMlXX23Hll5oMVfLLYERUfP4OXf2EjOH4PBMmaPnwpzfo7de/+L6qq&#10;ukfbUnd6ZFaXVFc/4E0ATZs25eFyKBVp8QfJmj58Ke2VV17hTBQXlzTYBDTiLSoq5j3rffv25Xlb&#10;b0jW9OFNaZ9//jnPLF2/fsOqb04pMxRugcXhwIC58+ZxHYuNju6tsWRNH/UpDZXywYMHuQE4WVCo&#10;zEBjEEwJpqamWe7MP3lBI1pjyZo+6lPa8BEjLIVVUKH1WagS29jk559/pv79+3O9J1nTh0pp7du3&#10;525RQWGRMoGNTXJyc+mFF16Q1DfA57lz5046f/6CpTBnWBiWzA4cOIjdlRoka/pwVRqsa9my5VRk&#10;tZSqBDY2QZ2LlUju63ola/pwVdpbb/2DSk6VKhPY2GTbtm3sBr3++uuS+sdI1vRRozQ030XFzvgk&#10;YVlYxT7F8ttUnX/Jmj6gtDNnzlDajh3cXVIlsjEJzgHE0BQ+y4KCAlFTXSRr+qixNDQAOINh06YU&#10;XoqqSnBDy+rVa7j/C4cbu3LqQ7KmD9c6DcA5xCI+jDrA7/n999+1nKxgV7ALZ/v27fxvbJKz0i0p&#10;9kSypg93pbmDLsvChQvpgw8+4MoXn3C4P2NYVkxMDP+3Z89e9S5wrkGypg9fSnMFVojtO1FRfWnV&#10;qlVshapVj6GWRYsW865BbHDzB8maPuwozR2cN4L9T1iAfO3aNS0WiL0ROBRv/vz5PNrhD5I1fQSj&#10;NFew3wlnOHXt2pXS0tJCcnALCgFDU+vWrefjdPxFsqaPUCnNFfhOsA5sGps3bx5X4vhNpRhvsmHj&#10;Rtq/P5vdCztI1vShQ2nunD9/ngcPMYgIH8ufwUxU9mi9d+3aJW/xH8maPsKhtBqsuNh9wfD1Sy+9&#10;RNnZ2dy4qJTWtm1bHh8LBMmaPsKpNHegHGzmgDszY8YMHqlAa5yXl8+jxoEiWdNHQyrNHYwWjx07&#10;1qu37w+SNX1YSotwP0nJ6SJZMxgMBoPBYDAYDAaDwWAwGAwGg8FgaHgaagarurqaMjIy6Msvv6Sf&#10;fvqJ16phLtXgiRSV8wm3sWEiHqvfW7RsSSkp/+OlIViwiWt65syZS++99x7fwIQ5ZqxkwIpYLDh6&#10;mg1Risr5hMvYYCxY0od9NDMTZtHVq9c8Vn64CxZ6YaEWznCYOTOBmjVrRs2bN+d90dgQhNoR733S&#10;DVGKyvmEw9hwMQLWXC1fsYLSM7Po+o36L9n3JTA+rPOC4cLgduzYQbNnz6bo6GiuFXGiAYxTtTnB&#10;qUhROR+dxoaV5QMHDrRqpZmUm3eI8vOPaN3djGVeMDIs+crNy6Pk5GQ+2xe7eXAS9YYNG2oXJToJ&#10;KSrno8PY4GPFx8fT+PET2B/bn32Ayvw8P0WXoEZEs4zN1vAZYXyRkZE0YMAAWrp0KZ+WgeXFeK6x&#10;IUXlfEJpbChMNGmjRo3i2gPnym9P3UkVFYE3m+ES1Iq4YQaGOHnyZGppdWDgXy5fvjzg63tChRSV&#10;8wmFsaGg0GT17NnT8qPOcO1QXHKK8vIP8xp5VeE6QZAvfDTYoYJD57CbZNq06bzha/jw4byBFb1l&#10;LH3XiRSV8wnG2DCMgeEJOOcnTpxgI6usvEWZ+7ItY3PGFvFABYYIgSHihhJsnMN+M1zc89lnn3HH&#10;BdtJQ2GIUlTOJ1Bjg3+DW0Qyrd5lzZ5c9BAzs/b7NazxJAuMEB8imuW9e/daHZRYat2mLfuHa9eu&#10;5V40dAW9+dM8S1E5n0CM7YcffuCz+8ovXmTl3qyooL0ZWXwGjZObzXAImmV0mviOutQ03vODnWW9&#10;e/eh9evX80eM8UNXpKicjx1jQ08OG0OxNQ9f77Vr13ncDEdphfIcxadN4H7U+IfoVK1ctYqeffZZ&#10;rgXR6ZKicj7+GBuqepyHi6GCwqIi3hN/ICeXazIoSqVAI/YEesTuxg4dIvnk67AeZBUufBkbBkmn&#10;TJlCSUlz+MvLspz/oqISY2QhEugRZzF37NSJr1LF+czusx9SVM7Hm7Hh4l0cyJqensH33+J80Tt3&#10;Gv8NpU4R9GLffPNNPvijd+/efPyCCikq56MyNjioS5Ysodi4ONq3/1FNZhz/0Ahah61bt7Fx4Vhq&#10;LCrAoQBwTepDisr5uBsb5jNbtWpF8TP+y2NlprkMjcDIMCbZr9+jMUksTsDCAcxY+EKKyvnUGJv1&#10;X+uL20rvvNNF24HzT6NgLG3jxo3UuXNXPmAMvctNKSn0xhtv8FibP0hROR8YG5pNTL1AAUOHDuVz&#10;q85Z/gO64zUDtkbsyW3L7ViwcCH17NWLSktP828YHsKtDjgi0A5SVM5H5bOhlsM5ibjLPDExkcfW&#10;MA0za1YinyMLRxY+HHpN7kp+2gUfaE5ODvXo0YOHMuCGQKBLdAYwl2oXKSrnozI2X6A5QJOLyej2&#10;7Tvw1eUY/S4oKOTxIRji0+jrYWkVlrOPGz+ejQ6/YcoKrcXKlStFe/aRonI+gRibO6gJMRcIA0ON&#10;iCN4Bw8eTBERERQdHcOGeeXKFX7mSa0N792rov79B1j+2SbWA/wxzIXiUrhgJ+OlqJxPKIzNF1A2&#10;erloXr744gsaN24cRUVF0YQJEyzD3E7l5Zcc7R/m5ubS22935Al21G6TJ09lt8N1FiAYpKicTziM&#10;zRvonGBSGvdrwvjef/99mjhxIq+exbGo5eXlXKAwxsbWNN+30pRi9Sz/bfm0qMkwlwnXAsuOQokU&#10;lfNpaGPzBgwRqyDWrVtHffr0oXbt2rE/lJqayqtnsXoC41cqQ9AtNc3k4uRk2rlrF7Vq3ZrKysok&#10;5aFFisr5NGZjUwH/EM0tChvNFm4vwcpZTF7HxsbxxmdcigT/sMZJD7Ug7n7R0fwRvPrqq3y+svuy&#10;oFAiReV8nGZsvkAHBCtksVI2KSmJfSf0BhMSPmVDRBMHIwzEENGMb968hV5+uSlfZozrE8OBFJXz&#10;edKMzRuoETHOhftW4FthLyt2gaGGOn78OBsimmWVIVZV3afE2bPp+eef54segu1h2kGKyvk8Tcbm&#10;DTTP8AOXLVvGVz3h2ropU6byvX/nzp2jFi1aUFxcHI8hhhspKudjjM07qNXQSUFnpKGQojIYDAaD&#10;wWAwGAwGg8FgMBgMBoPBYDAYDAaDwWAwGAwGg8FgMBgMBoPBYGhgnnnm/ykHSipe2ZKAAAAAAElF&#10;TkSuQmCCUEsDBBQABgAIAAAAIQAqwgjd4gAAAA0BAAAPAAAAZHJzL2Rvd25yZXYueG1sTI/BSsNA&#10;EIbvgu+wjOCt3WxCbInZlFLUUxFsBfG2TaZJaHY2ZLdJ+vaOJ73NMB//fH++mW0nRhx860iDWkYg&#10;kEpXtVRr+Dy+LtYgfDBUmc4Rarihh01xf5ebrHITfeB4CLXgEPKZ0dCE0GdS+rJBa/zS9Uh8O7vB&#10;msDrUMtqMBOH207GUfQkrWmJPzSmx12D5eVwtRreJjNtE/Uy7i/n3e37mL5/7RVq/fgwb59BBJzD&#10;Hwy/+qwOBTud3JUqLzoNi1TFK2Y1rFeJAsFIqiIeTswmSsUgi1z+b1H8AAAA//8DAFBLAwQUAAYA&#10;CAAAACEA82H/CfAAAADABAAAGQAAAGRycy9fcmVscy9lMm9Eb2MueG1sLnJlbHO81M1qAyEUBeB9&#10;oe8gd99xZpJMQoiTTSlkW9IHEL3j2I4/qC3N21cohQZSu3Op4jkfV/Bw/DQL+cAQtbMMuqYFglY4&#10;qa1i8HJ+etgBiYlbyRdnkcEFIxzH+7vDMy485Utx1j6SnGIjgzklv6c0ihkNj43zaPPJ5ILhKS+D&#10;op6LN66Q9m070PA7A8arTHKSDMJJ5v7zxefm/7PdNGmBj068G7TpRgXVJnfnQB4UJgYGpebfm7vm&#10;1aMCehuxqoNYFRHbOoht4+2fg+jrGPqSoatj6IqPMdRBDKVBbOoYNiXDuo5h/WOgV//O+AUAAP//&#10;AwBQSwMECgAAAAAAAAAhAIcEgYnYIAAA2CAAABUAAABkcnMvbWVkaWEvaW1hZ2U4LmpwZWf/2P/g&#10;ABBKRklGAAEBAQBgAGAAAP/bAEMAAwICAwICAwMDAwQDAwQFCAUFBAQFCgcHBggMCgwMCwoLCw0O&#10;EhANDhEOCwsQFhARExQVFRUMDxcYFhQYEhQVFP/bAEMBAwQEBQQFCQUFCRQNCw0UFBQUFBQUFBQU&#10;FBQUFBQUFBQUFBQUFBQUFBQUFBQUFBQUFBQUFBQUFBQUFBQUFBQUFP/AABEIALAA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w/GvjjQPhx4YvvEXijV7TQtEsU8y4vr2URxoO3J6kngAZJJAAJrad1jRmZgqqM&#10;licACvlb4a6DH+2D8QX+KniiH7d8MdAvpLfwJoM6k217JExSTWZozxIzMGWAMMIqlsbmDUAbVl8e&#10;Piz8ZlW4+Evw4tdH8MyDdB4s+I8stlHdL2eCwiBndCCCruYgRV8fDL9ovUh5918cfDOkSthja6Z4&#10;EEsUZH8IeW8LMp75APJwRwR9BUUAfPcvg/8Aab8OqX0z4kfD7xgx5MWv+F7nTh24V7e6fb06lW5Y&#10;+wFab9oj4o/DXcfid8FdQk0qP/WeIfh7fDW7dR/E72rLFcogHJIR+Pyr6NooA434XfGHwZ8afD39&#10;t+CvENnr9greXKbdiJbeT/nnNEwDxP8A7LqD7V2VeFfGP9miPxBrr/EH4bX8XgH4t2yExazbR4td&#10;WXqbbUoQMXET4A3keYhCsp+XB6f9n340J8bPA8l/d6bJ4f8AFOk3Umk+IdAnOZNN1CLAljz/ABIc&#10;h0ccMjqeuQAD06iiigAooooAKKKKACiiigAooooAKKKKACiiigAooooA8O/bQ8S6nof7Pev6boU5&#10;tvEPiie08K6bIoO5Z7+4S13DHQqkrsD6qMc16x4M8J6d4D8IaJ4a0iH7PpWj2UNhaxf3YokCIPyU&#10;V8u/tQeP9Z+InxO8I+Cfhz4F1f4g6z8P/FGneJvEK2s9vZWUCrbztDbG5nkRfPJlhl2qDhRz1xXp&#10;Pgb9o7Wrn4l6V4D+I3w7vfhvr2uwTz6FK+qW+pWmpeQoaaJZYiNkqqd+xl5UMQeMEA9yoorj/iB4&#10;XsfiJpk+jwaomn+IdMeLULC9t2V7jTLnDiGfZnof3ilTxIhkQ5BagDsKK5H4Y+NZ/G3hx31G0XTf&#10;EOm3D6drGnoSVtryMKWCE8mN1ZJY2PLRyxkgE4HXUAFfOV/bD4Y/tyaPc2imLTPif4buYL6FPuvq&#10;WmGN4p29GNtNJH7iNfQ5908YeL9K8B+G77Xdbuls9Os03SOQWZiSFVEUcu7MVVUUFmZgoBJAr5cl&#10;uvFfxA/bN+Ew11Bp1zoul6t4nfw/GsbHR7GaH7DbpPMuTJPO8sjOoby1+zqqbtjyOAfXlFFFABRR&#10;RQAUUUUAFFFFABRRRQAUUUUAFFFFABRRRQB88/DXf4O/bO+MHh5gVtfFGi6R4ttlGAqyIJLC4x7n&#10;yLcn3OT94V6d8SvhPpvxN1DwXfXt1c2V54U12HXrKa12hnkSOSNomLA/u3SVgwGCcDnivJvi9rFl&#10;8L/2vfhZ4z1mQaboOu6FqXg+bVZcCCO7ee2ubSGVz9zzDFMFPdhjjNfSNABXE+MfhvJrWv2/ibQd&#10;Xl8NeLLe3+yC+SET293AGLLBdQEr5saszMu1kdC77HUO4btqKAPnbwxrV943+KfjTS9J1u38GfFX&#10;w0tpDrltbodQ0bVoZIvMtZ3gcxuGCOAdjxyJ8qM8qCMnf+KnxpvvhjJ4A8P61rfhnw34h8Sy3Kza&#10;1qccj6XbJbwmSQ7WmiOXLRIoaRcFycttAbp9D+C2k6F8cfFHxOhkYatr2lWelSwIpVAsDOTI3zEM&#10;7AxLnAwsKjnJNeJ/tX+C7X4i/tH/AAL0G70DQ/FMZ03xJdxaV4jG6xeZEsEWSVQjlgiySMF24YgD&#10;K/eUA6n4g+JvA3wZsdL8d/ErxjdeN9adt3h3TokSTz7gghV0ywhGJJW3hRK/mOof/WKrGtD9mT4b&#10;eItOufF3xN8e2n2Dx747uYri40zzRINHsIVK2diGHBZEZmcjALu3pmvHfDf7POgfsyftJfAgaKlt&#10;cXniNdc0rUpTbARxhLRryJbONixtYUZJgFRiW8352kPzV9sUAFFFFABRRRQAUUUUAFFFFABRRRQA&#10;UUUUAFFFFABRRWL4z8ZaL8PfCuqeJPEeowaToemQNc3d7cttSJB39yeAAOSSAASQKAPn/wCP2iWH&#10;xq/aT+G/wq1WBtU8K22iar4j8S6TI7C3uYGVbOzWQAjP76SWReQVaEMvK5D/ANiuPUNAHxN8Gat4&#10;i13Ur/wn4ifS4tJ1u9F4LGy2+bZyQSsolMcsEiYEjOQYyAQBWh+yd4e1bxRceLvjV4nsJtM1z4gT&#10;RSadp10uJtO0WBStlCw/hd1ZpnA7yjPSqvxNJ+DP7WPgPx6n7jw74+t/+EJ10gYRL5S02lztjqzH&#10;z7fceAJEHpgA+kajuJWgt5ZEhe4dFLLFGVDOQPujcQMnpyQPUipK801Xxn8RtGNxc3Xg7wqmnJOy&#10;QlvF0iXE0YztIR7FYxIwGdhlwO79aAOe+G/7XXgLxzqg8Paxc3Hw+8cxgCfwn4wjGn3yt0/dbzsn&#10;U9Q0TNkc8VjeJ7lNQ/bx8BWcDCS403wJq91dIGGY4pryySNiM55aNh79s4bHVXh+HP7RNvP4U8a+&#10;EbW41a1j8+bwz4ssImuoFPHnRHLJImTjz7d3TPG/IIHKeKfC/wANP2HPg74y8WeBvBlhpGoyQJFb&#10;2tqjyT6nesfKs7bcxZ2UyuqhQcKCxA4NAFTQbh/jT+2VqesQkt4X+E+ny6LBKp+WfWr1Y3usEcEQ&#10;26xIQeQ0p96+ka8u/Zp+E0/wY+Dmh6BqM32zxHN5mp67fEgtd6lcOZrqQsPvfvHZQf7qqO1eo0AF&#10;FFFABRRRQAUUUUAFFFFABRRWH448a6L8OPCGr+KPEV9HpuiaTbPdXd1L0RFGTx3J6ADkkgDk0AVv&#10;iJ8SvC/wl8KXfiXxhrdpoGiWuBJd3b4BY/dRQMs7nsqgsewNeKw/tU+MfGR8/wAA/BLxBqukMuYt&#10;V8U6hBoMU/OAUicST7T1y0S8A8dM818O/CWr/HHxha/F/wCJFhJbeXl/B/hG7w0eh2zAYuZUxg3k&#10;oAYsc+WCEB4r3anYVzzQ/Hn40psX/hQMNzJj5ltfG1pgnuFMkSZ9s7ffFWD8ffi7ajzbz9mrxOls&#10;v32tfEmjTyDtwguQTzj+degTR+dC8e5k3qV3IcMM9wfWvPv2cPHWvaF4r8QfCDxtqk+t67ocK6no&#10;euXZ/favpEjlUaQ4G6aB8RSMPvZjb+M0WBMH/aF+KmojydH/AGcPFTXh5B1nXNLsbdR6tIs8jd+i&#10;ox9jis6y/Z78afGvxHpniH486ppdzpOmTpeaZ8O/Du9tKhnXJSa8mkAe7kXIwu1YwQcBgTX0nRSG&#10;FfLX7Zmm6z8UfE/gb4P6TfpYr4q07WtReYKvmW11YxQS2FwJMb49l08RymCw3DpmvqWvnf4R6Xrn&#10;xX/aC1/4v6voV/4c8O6fo48L+FbHWIDBd3MTTedd3zwtzEJHSJI8/MyR7iFDcgHefs3/ABaPxs+D&#10;fh7xPcw/Y9aeJrPWbBhtaz1GFjFdQsvVdsqNgH+Eqe9dJqnwt8Ga3rc2s6j4R0G/1eZQkuoXWmQy&#10;XDqAAA0jKWIAAHJ6AV5B4j+DPxF+GXxE8Q+M/gzqWhz2fia4F9rvgvxP5sVnNeBVVru1uIlZoJXV&#10;FDhkZWIycHGJk+Kv7RARQ3wC8PFsckfEJACfp9hoA7e2/Z/8JWmiS6RDbz22nw6i+paOlnMbZ9Cd&#10;kVWSxePDQxlg7bAdv710IKHZXz/a3i/G39rnTPhvJ42m8Z+HvhUV8S6sdQS1WabVyDFaW+II41cW&#10;+95WYL8shjU4YGu71iP9pH4t2r6ObHwv8E9HuB5V5q1nq0mu6uEPX7KBDDFExHHmOWK5yFJxi4v7&#10;CfwktNI0C30rS9U8O6xotu9vb+JdB1e4sNWlDtvkaa5hdWmZ3y5L5wSdoA4oA+g6K+fj+xrozgq/&#10;xQ+LzoeCreP9RII9D+8oP7DHwuny923jG/ugMRXVz421cyQ+hQi5A4PPIPNAH0DRXzlcfs5/Eb4c&#10;ILv4UfGHW3aLBHhz4iSHW9NnA6RicgXUC+6O3QfLWx8LP2n01vxjH8PfiR4em+GnxMZS1vpd7MJr&#10;LV0UfNLYXQAWYdyhw65wQcE0Ae60UUUAFFFFABRRRQAV8zftEQt8Vvjz8Pfhjcgv4Y0y1k8aa7b5&#10;G27aGZYrCBx3TzjJKVPDeQvpX0zXzN8QbgeD/wBtfw5e3oEdl4y8GyaNZzs4AN5Y3T3PlAerRXcr&#10;df8AlkcDrhoTPW6KKKokK8a+KpGjftE/s/a1bFY76fWtQ0WY4GZbWfTp5HQnrgSW8Lgeqj8fZa80&#10;+IXxM8L/AA0+JHgvUfG/hqUaLHJJHYeNSglt9HvplMISYD5oVkjdk84jYN2GIzmkM+iaKQEMAQcg&#10;9CKWpKCiiigAooooAKKKKACiiigArh/jD8GfC3xz8HTeHPFNk00G9bi0vbZ/KvNPuV5jubaUDMUq&#10;HkMPcEEEg8R8Tv2orDwx4xk8B+BvD1/8TviQiB5tB0Z1jg05SMq9/dv+7tlPYHLnjC8jOFbfDH9o&#10;P4hj7T4v+LOm/D22kGDofw/0iOZ0XORuvrxXYt0zsjUcHHFAHpnwO8O+OvCPgRNE+IGvWfinVbC5&#10;lt7TWrYMJryyBHkSXIKgC428PtyCQDkkmvQK+RNL+D93qfxi8S+ArT44/GS31jRtIstWfUptbsZY&#10;JVuZJ0RPJNntG025JwBkN1rrbjwv+0f8Kx9q0TxhoXxo0yP7+jeJbFNG1IqOgivLceSze8sQHHJz&#10;zQB9HUV5L8Gv2kvDvxd1G98PTWd/4P8AHumxiTUvCHiCLyL+3XOPMQfdmhJ6SxkryM4yBXrVABRR&#10;RQAV83/tpQwa1Z/Cfw/bAN4mvfHWmXWmMo+eBLZmnuphjkKtukin18wA9a+kK+YNPl/4Wb+1x411&#10;+ULLpnw/0+HwvpmckC8uUS7vpBngEIbSPI5+Vh06tAew0UUVRAVl+JNK0fxDpFxoeuW9rfadqqPZ&#10;yWN4FZLpWRi0e0/e+RWOPRSe1alcL8VZBe2dlo1vHJHrt15t5ot4VHkpf2wE0UbHIOXAfgDDRpMC&#10;R0IBk/sreINQ8EeIPFHwS169mv5/C0cWoeHL65JaW70KYssKux+89vIjwMx6gRnrmvo6vkzxL4it&#10;IPjj+zx8RbAyQ2niJ7rw5M2CDLb3ti13ArD2mtIz7Zb8PrOpZSCiiikMKKKKACiiigArwT9oj4m+&#10;JrvxRoXwf+Gl0ln4+8SQNeXutNH5ieHdJVtkt8y9GkZsxwqcAvySAvPvRIUEkgAckmvkH4FePdL8&#10;I/CT4q/tReKLa8vV8U3lxqiR2iK9zFoto7W9jBGrsq5KI0vVQTNk80AfQvwc+DHhb4F+DofDvhey&#10;MMRYz3l/cN5l5qNy3MlzcynmWVzklj9BgAAcv+zt8fLT40y/ETTGZI9c8G+LdU8P3tuv/POK6lW2&#10;kx6NEqj/AHo3r5i/4fV/BD/oVviB/wCC6x/+TK+M/wBk79sWx8Bft7eKvGCyXFj4D+IviC9W8ivQ&#10;qPBDdXby20soUsA0bOu7BICtJgnrQB+pfgv/AJPi+KH/AGJmg/8ApTqFa/xe+P8AbeBfjX8I/hra&#10;OkmteMdQnedO8FlBbyyM/TgtIsaD1Ak9K5/w7qVro/7aHxa1C9nS1s7XwPoc888hwsaLcagWZj2A&#10;AJP0r8pJP23rDWf+Cg9l8cvEcGo3fhTSryaCxsrCNHuEsFglhgVFdkXJMnmMCw5d/pQB+xnx+/Z9&#10;0z43aPZ3Nvey+GPHWisbjw94tsBtu9MuMeoI8yJujxMdrgnIzgiv+zd8Z9R+KOg6zoviyxi0b4ke&#10;EbsaV4l0uEny1m27ormHPJgnT95GT23DnbmvmD/h9X8EP+hW+IH/AILrH/5Mr2H4m38Xgb9oH4M/&#10;FvSg9rpPjjZ4L12FwAZluY2uNMkZQcB0mVoy2ScTbQfUA+nqKKKACvln9k6WTVvh54h8RTtuudf8&#10;YeINQlJOSMalPAq+wVIEUDnhRX1NXyt+yJus/hTqejTLsvdF8V+IbC6XPSQatdSf+gyKfoQaaEz2&#10;uiiiqJCvIPEErQeP76KGeSaKDXNHvFZnLC3uJkkt5olz90GFY2IHH78nqxz6/XG+PbKG0fTNbuWt&#10;7PRdFuZta1SVhhnWK1kRSQBzgsrZJ48pRQB4743SCDw78Gbdigksvitb2dnk4bEV7eRYX38lXyB/&#10;Du7Zr7Sr4Q+Lusan4Gl/ZztW8Nap4n1ey1i48VahoGiIj3rm3sZmuGiRmUOY5LwHZkFuAASQK+t/&#10;hN8a/Bfxv0B9X8G65BqsMLmG6tsGO6spRwYp4XAeJwQflYD1GRzUspHcUUUUhhRRRQAUV4v+0r8T&#10;tc8HQeBfC3g+5W38aeM/EVrplk5iWUwWiMJr64KMCCqW8bg8cGRTXtFAHF/GvULjSPg148vrTd9q&#10;tdAv54dpIO9beQrjHPUDpXzV8StNt9I/4JSNaWrLJBF8NrELInR82kJLfiST+NfXeu6Pb+IdE1DS&#10;roMbW+t5LWUKcHY6lWwfoTXyF8OfDGufG3/gnVqnwws5LeLxlpOm3fga5hu2ZEt7qykNuokIUlQY&#10;0ifoeHFAH4RUV90D/gjj8dicfb/CH/gwuf8A5Hr58+GX7MfiLx9+1DF8FyU/ta21yfSdUu7Ql4rd&#10;LaVluZlYryqrG5UkDJ2jjNAHufjv9pLx/rH7OWs6nPY3Qv8AxF4T8PeGtU1bHJsorzWEErcf8tlg&#10;WMt0O9ucsM/E9fuxffs9+FPHPxc+L3wfFjHYeF3+Gvh/SrSONAxtfLnv/IlXI5eN1Rwe5Xmvx68L&#10;fs2+MvFX7Qf/AApqOK10/wAZjULjTWW/keOBZYVd2O4KTtKxkqwXkFT0NMDyyv6A/wBqBRB+xv4c&#10;1JPlvNMvvCl5ayd45RqViob8nb86/OT/AIc5fHb/AJ//AAh/4H3P/wAj1+j37RdlNe6H8AvhLlZd&#10;S13xLpkl9bqMhrHS0W7u25H3Q0MK84/1g+hQH1FRRRQAV8t6FF/wqr9q3x14UmBh0nx7Ani/Rjk7&#10;DdRJHbajEP8Aa+W3m+krenH1JXhP7XvgDU/EHw/0/wAZ+GLY3PjXwDejxFpUKD5rtERlurTPXE1u&#10;0iYHVtnpTA7iisTwR4y0v4h+D9G8TaJcC60nVrSO8tpR3R1BGfQjOCOxBFbdUQFYHjLwu3i+xstP&#10;e5EOni8invofL3G5hjJcQg5G0NIse7IOUDrj5sjfooA+YtR+PXw98I/tqaxfeMPE1npq+EfC0WkW&#10;Ngscl1eT3t9L9onMUEKvI2yC2twdq/8ALXHcVU+Knj74EfErxFH4xsrX4k+BPHMSYh8ceF/CGrWl&#10;1s4x52LYpcRYC5WVG+UYGM19DeH/AId+GfCus6tq+laHZWer6tO1zf6gkQNxcue7yHLEDoFzhRwA&#10;BxXRUrDufIvhL/goLqPgPVF0XxNqehfFrT0IVNW8Pf8AEk8QFTjHnaNe+UZJDnpbseB93rX0j4G/&#10;bG+D3j24Nna+ONP0fWFwJNG8RFtKvo2P8JhuQjEj/ZBHoTV7xV4H8O+OtPex8R6DpuvWbqVaDUrS&#10;O4TB68ODXgvjL9hPwZfQN/wh15L4RwSy6RdW0WsaGzHu2n3YeNfrEYz6EHmlYdz7Pt7iK7hSaCVJ&#10;oXGVkjYMrD2I615b8Vf2oPhx8IMWmr+IItR8RSt5dp4Y0TF9q15KfuxxWsZLknGMsAo7sK+OU+D3&#10;w6+FVxJH8aP2ftIXQmP7zxt8OxdyaYVz1vdPRxLAAOSQssY3YBAzX1L8I5v2bvh1oS6x8PLv4d6D&#10;YTwhm1LTLmzid4+DiSXO844yHPB60hlT4HfDTxV4q+Il/wDGj4oWK6V4ou7Q6b4e8LiUSr4d00tu&#10;ZXYfK11McNI46AKgIAIH0FXzjqn7XU3jeR7H4LeDb34iTZKHxFes2m6BCe5+1SKXnx6QRuD/AHh1&#10;rGn+Dfj34lSvc/E74o6s9vJnb4c8DyPounxDOcNKhNzMe2TIoP8Adp2Fc+p6+XfGmof8MqftC3Hj&#10;e6HkfCj4jyW9pr1yOI9F1xQI4LyTskNwm2J3xgSIjMRnmnN+yxZ+HI/tXw78deNfAOsxfNFNF4gu&#10;tTtHfj/XWt5JLHKvHI4PoRW58Ovi/J4+1jVfgj8b9B0yHxZdWchgZI86R4pscYeS2VySJFH+sgOS&#10;n3lJXlSwXPpEEMAQQQeQRXxl+xF+zb/wifxp+PPxd1m02ap4i8Z63Y6R5qYaOxTUJvMkGRkeZIuO&#10;v3YlPRq6fTtM+J/7ILLYaVpup/GD4Mw8WtnasJfEnh2IDiFFYgX1uuAFAIlUHHzBRn034Z/tR/Cb&#10;4nIYPD3jXR11JWbz9HvJRZX8MmfnD20wSUEMTkleT3pDOZ8F/wDJ8XxQ/wCxM0H/ANKdQryf43/s&#10;2f2P/wAFAPgn8ZdFtMWup3c+la75ScLcLYXH2edsD+JFMZJOB5UY6tXvuhfD/VdD/aW8dePb028P&#10;hzU/Del6dBM0wDCW3mu3l3L/AAqBMmD359KzPiN+178JvBN3HpX9vxeMvE7NutfDHhOL+19SnkB4&#10;VYYd2xu4LlBx1oA9g13XdO8MaNfavq99b6bpdjC9xdXl1II4oY1GWdmPAAAJya+eP2dLW++N/wAS&#10;9b+Pms2ktno93Z/2H4GsLlCskWkh98t86n7r3UgVhwCIkQZINUIvhV49/ar1Oz1P4w6avg74Z20y&#10;3dj8NobjzbnUXXmOXVZkO3AOHFshKg43klcH6ijjSGNY41VEUBVVRgADoAKAHUUUUAFFFFAHyPoN&#10;r/wy/wDGu48B3KGD4c+Ob6bUfCdyFxDp2oyEyXWmHH3Vdt88QwB80iDla96rh/20fC2o+IvgoL3S&#10;dKuNav8Aw7ruk+IVtLKIyXTR2t7FLMYFHJkEIlwByeQMk4PPeEv2rvhJ421e00nTPHOmLq92oMOn&#10;X7NZ3LkjO0RzKjbv9nGcgjsapEs9ZooopiCiiigAooooAK4S6+AnwyvdZOr3Hw68J3GrFtxv5dDt&#10;WnJ9fMKbs/jXd1yXj/4t+C/hZaR3Hi3xPpnh9JWCRJe3KpJKxzhUT7zng8KD0oA6qGGO2hSKJFii&#10;jUKiIMKoHAAA6Cn1wvgH45+AfihqN3p/hfxVp+q6laANPYJIY7mNTyGMTgOB74xVL4kftAeDvhpe&#10;x6TdXsuteKrgf6J4W0KI3uq3R7BLdMsB/tPtUYOSKAPR68Q8bxeFf2n7TxL4Y0HULm317wfeQzaf&#10;4usowY9M1ZQWQwSg/O8eFEqDjbJtJyTjzP8AaBj+NHizwx4euvE19Z/CPwZrviHTtGk0S0vBJqcl&#10;vPL++e7vEIWEGNWURQnO9lzLjIrurz4w+FvA1jb/AAw+Buh2Pi7xfbxCCz0HQMNYaWDx519cJlII&#10;xncdzb3PABJzSGe2fs0/FfUPjD8J7LV9ctIrDxRYXV1ouuWtuT5UeoWkzQTmPPOxmTeoPIDgHkVu&#10;/ED4JfD74rKP+Ey8E6B4ndQAsuqadFPImP7rspZfwIqj8AvhMPgr8MNN8Ny339rasZJr/VdU2bPt&#10;t/PI01xNtzwGkdsDsoA7V6JUlHgMf7A37PUUiuvwm8PEqQQGhZh+ILYP0NeseB/hl4Q+GVg1l4Q8&#10;LaN4XtG+9Do9hFaq59WCKNx9zzXTUUAFFFFABRRRQAUUUUAFc947+Hvhn4n+HLnQPFuhWHiHR7gY&#10;ks9QgWVM4xuGfusM8MMEdiK6GigD5Rvvh98SP2YnL+ELfUfiv8LkOf8AhHpbjzNf0VPS1kkP+mQj&#10;tHIwkAwFZ66v4cftDfD74qXZ0/QfElr/AG6jGObQL/NnqcDjqr2soWUEeu3HoTX0HXD/ABH+B3w9&#10;+L8Kx+NfBeh+Jyi7Y5tSsY5ZYx/sSEbk/wCAkU7isRsjIcMpU+4xVPU9WsdFtWudQvbewt16zXMq&#10;xoPxYgVwsf7BfwUgTZB4c1i0iGdsNr4t1iGNe/yol2FH4CrukfsNfArSL5b1/hzpus3a9JvEM0+r&#10;t1z1u5Jc/wD6vSi4WOS1n9r74TaZfHTrDxZF4r1YtsXTfCdvLrNwzc8bbVZMdD97A7daIviX8XPH&#10;O9PBPwXvtLgLhE1X4gajFpMOOfn+zxedOR0OCiHB7HivpDQfDekeFdPSw0XS7LR7FPu21hbpBEv0&#10;VAAK0qLhY+bo/wBnT4n+O2ZvH3xgutJsZA4bRfh5YrpqgHgA3kxlnOBnlPLPPau++GX7MHwx+EWo&#10;Nqfh3wnaLr0mPN17UWe+1KUgYy1zOXk5wOAwHA44Fep0UhnA/E74C/D74ymzfxl4UsNbubI5tb2R&#10;THdQeoSeMrIoPcBgDU3wy+CHgL4M2c9v4J8J6X4cFwd081nABNOc5zJKcu//AAJjXcUUAZPijwno&#10;njfQ7nRvEWkWOu6RcrtnsdRt0nhkH+0jgg/lUXhLwR4c8AaUul+GNA0vw3pisWFlpFlHawgnqdka&#10;gZ/CtuigAooooAKKKKACiiigAooooA//2VBLAwQKAAAAAAAAACEARBqJ9JkAAACZAAAAFAAAAGRy&#10;cy9tZWRpYS9pbWFnZTYucG5niVBORw0KGgoAAAANSUhEUgAAAN4AAAAoCAYAAACRrESzAAAABmJL&#10;R0QA/wD/AP+gvaeTAAAACXBIWXMAAA7EAAAOxAGVKw4bAAAAOUlEQVR4nO3BAQ0AAADCoPdPbQ8H&#10;FAAAAAAAAAAAAAAAAAAAAAAAAAAAAAAAAAAAAAAAAAAAAACPBoroAAEjnKjAAAAAAElFTkSuQmCC&#10;UEsDBAoAAAAAAAAAIQDsNzBSIAcAACAHAAAUAAAAZHJzL21lZGlhL2ltYWdlNC5wbmeJUE5HDQoa&#10;CgAAAA1JSERSAAAAsAAAAEIIBgAAAPftXEwAAAAGYktHRAD/AP8A/6C9p5MAAAAJcEhZcwAADsQA&#10;AA7EAZUrDhsAAAbASURBVHic7ZzJkhtFEIZ/ecaGMQGcOXPnCldOHCDAB78kwaPwMowJcIzHI3GQ&#10;kk6lsrIya2mNrPwjKrq6lt70VXbW0gJSqVQqlUqlUqlUKpVKpVKpVEWbZ3IMTbtJx019QmqFr1ZP&#10;yz8HkNkI5sjDzSrPvgVgWUc7hnXc3hvLhnA+tfAy9dlFLqgErty2KnKj2QjWl8dwccn7nXL/Xug2&#10;SnyDMsStFrg1L1Kmp/youpd0TqD8+1vaia2MD1EUYAkvDw+d13IH/QZLNx1N9+Z7y7SUnVF/1jkt&#10;11AzXvLYfDsNYg/AGrwvsNwExf8deWENujtsRzSCnrxImZayM+rXpBkuiPgDgM9wCu4OOtRDdBss&#10;z4F9IcK59b6z/h2Lj7L63rdByZB4f2iqP6ohWP0dabh4/gOWNymFLTv2Rmy7VQO45DIQtDeH8BwA&#10;7tXIBkBa2yUa0RAIMJmuwUtxrvcAvsAeXM0a0/4QiCMWWIP3FgvE167eBvD6sPX23iONo5bH860O&#10;u/YG3uAU+H8AfIk9xJvDdivKDIHYAti6+BsWbivHSfnU24d4zeJeuCOWWXMbOcRSfwP4SuQNh7gE&#10;XulVpFngl8ZxUutpZAPg0lxHzkAJYAB4B+BrkTbUJ/aCZ/m/BHHqsjVrFOkeOsQS3iaIa50vbcik&#10;ZIVTqZLusfSXLNcjPJvrHT3QeqE3IqRSlv7C8ahVqRMYgjg6/GW5EqlUTfc4hlgaxrA8AJdmXyTE&#10;qZRHBLFmhb3rLP5XjwXubj2pq5W0xM0Qt86gSXj/bDxO6nr1DrorEVLLWgjN4f4ewKtDoHFh2bqA&#10;8gX+EbyO1KehGxxPMdPwGuAcWosCXJrmtGZ5PGN7b1m8xR3JBnB5+gbAI/bQEsjcQLrGhK0ZN9pq&#10;Y76vsF869/lhS+ElTi2w9nrwQNrjV0frZgNYV98C+HAIjwA+HsITlnUT2jLME/UATBBToDRaGxEZ&#10;Komm1/IiZUbUzwbg13fYL7v8gFOIn3AKMTAQ4BssVpag5fBSXmmsT55TO79ndsabZqXX8lrKtda9&#10;lgbwA/bwEsC0fTyEJxZKi+GP5AFYzrwRpK9EkO6DBBg4tcIWzN68lv1SWkt6LS9SprX+JTSAH7FA&#10;KyEmgMmVcLsRkU4cX2G/xdJSPuL44ZJTro3vWVbYA3ZPPJLXU6aUZqXX8gB9oTnpbSHde47ZDeAn&#10;7AHlb3S+rrhpEgPwAyw/EXk6nFjCu4M9y2KB64W6Bf41wX/Ob4PSJ0NWA/A8i9+N+r9g4US+iT3P&#10;xlQJYDkGR3EJ8YaV3x3SLOsbgXZUmVFpI+ORPG3fW6YlXeaVLD/no6TfsIdX82fl18pNilhgYBlo&#10;3mAPK8/XXAea6Yu4EN7tqLIj8kbmW/FIXsu+VUZaT8ulAYA3WDpjWyXIr5abgI4ATBe9FenSrfD4&#10;vqMhXAv2Xvi95Ufke+p6y8nfUPttud7gtK/Ewxb6mG8YYgvg0mr5EsBRt6H1hx5dZu0GMuOtUEvr&#10;qc/Trd+XRPDyTj5teZBAS5BdiroQJP5dEwEsbxBKHEZ89IMfmXdu6EeVbTk2D7Uvkn/FMZgEKx8i&#10;kxBza1xyKYpA1wDmfo4GMbfQG5YGZSvjVl60Tm/jmNkw1io74zwlcLXPgn7G0mHjANMYL5+w0KaP&#10;d2zrloTDU067QSjx0jm0c9bKtDQCK28U8LX8mXkz62iWV/saWULM+0NPOAa2BnF4HQQQ78Tx+E6k&#10;aw9F229J74U+uh99G/Q2jhFpI8uUAObfQGqf1XOAufXVQmkBT0heC1wq3wtrb/7sRlAr81zfBq3w&#10;U7xkfflfKbQCrPnApU5cFegowLV6keP1Np6R+V7gvWVHWX8rb0Tc40JIt4GvdfECrHXkuuGVN9Cq&#10;3mOsWd9TNgp6LW+WSyTTRjUKDjLvvHHrWwOYANXglf5uafhsNYDPcezR51qzEVj5vemj3g41/7cE&#10;sJy84Ot8h8OrXfxz0jmu7ZIawqy3Qc0CS3gtgCW81pgvacow2qUqG0H8baD5wtwH1qyvBJj7wZGp&#10;4+mjENeqS2sIvR1kywrLcWBeV1svzvfDM23RC0/N06U0Am2Izfpf4BLA2uoz7Tu3riWV+ZdQl6U1&#10;G4EGlnzda1/pWOAOhRdIC3ytivjO2qgE3+eSUFvuQje8QP6z+rXKgmdjlNmJchbA2hcYnvOHlBY4&#10;VVJtlk6W0SysZm2HwSsvIJWS8k4/kyw3YSi4pQtIpaQ8M3cSztr+MCXAKY88M3s1n3mKEuBURF5e&#10;poNLSoBTrSr5v6lUKpVKpVKpVCqVSqVSqVTqeek/21BMBxhnHpMAAAAASUVORK5CYIJQSwMECgAA&#10;AAAAAAAhAEzV8TxPDgAATw4AABUAAABkcnMvbWVkaWEvaW1hZ2UzLmpwZWf/2P/gABBKRklGAAEB&#10;AQDcANwAAP/bAEMAAgEBAgEBAgICAgICAgIDBQMDAwMDBgQEAwUHBgcHBwYHBwgJCwkICAoIBwcK&#10;DQoKCwwMDAwHCQ4PDQwOCwwMDP/bAEMBAgICAwMDBgMDBgwIBwgMDAwMDAwMDAwMDAwMDAwMDAwM&#10;DAwMDAwMDAwMDAwMDAwMDAwMDAwMDAwMDAwMDAwMDP/AABEIAEc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LYpsr7RXA/Hr9pTwT+z&#10;D4DuPEnjrxFpvhzR7cYM93MEMh7Ki9WY9goJoA7q5u44YGeRlVFGWZjgAV8d+Of2vPiJ+1j8VdW8&#10;A/s6totnpegsbbX/AIh6rbPd6fp83Q29lECBcTr3JPlqeueleMeDf2z/APh89441Dwv4S8b2nw5+&#10;EGl3TW+pj7atv4m8WIOscURIe2t26FyNzA8Ada/QH4M/B/wz8CPh7pnhXwfpNrovh/SYhFa2tsuE&#10;Qep7knqSeSTk0AfMth+yP+1R8KrhdW8N/tMW3j686z6P448JWkWnTt6Ry2CxzQ/X5wPQ0kf/AAUY&#10;+JHwD1VrH46fArxV4d0+EfN4r8IN/wAJHoZH951jAuoh/vxYHc96+ywajkjyOG/SgDyv4A/tn/Cr&#10;9pq1abwL468O+Injx5lvb3a/aYe2HiJDq2eMMAa9W80Yrwf48/8ABNb4LftFeIv7e8QeB9Ot/FEf&#10;MPiHSWbTNXt26bluoCsmR7k15j/wyF+0N+zrqfnfCr41r4z0CPGPDvxGtvtcigfwx38AWQfWRH/H&#10;rQB9iq6safmvjmD/AIKX+Kvgfq/9n/HP4M+MfA9qh2/8JHoyf27ob/7RkgzJGP8ArogwOte+fBT9&#10;rT4cftC6ct14N8ZaBr0Z6pbXaNIh9GTO4H2IoA9KoqNJt561JmgAoozRQBX1K7SzspJnZVjjUuzE&#10;9AK/A/8AaJ/aAb9vv9qrxP451W/h1Tw34Z1SfSPCOm7w8FlFA3lvdFenmSsGIJHC4x3r9Tf+ClHx&#10;j1aPwvoPwd8EyzL8QvjBO2k2k0XXSbEAG8vn/uqkW5VPd2UVw3jX/ggZ8Cdf8GafZ+HdO1TwPrGn&#10;WkdsmraLdtFLO6rjzJkOVkYnkkjJJNVF2eoH5h+LvhD4e8Z6hDfXumxpqVud0N/bMbe7gPYpKhDj&#10;869K+EH7Yv7Q37Md7b/8In8Q28WaDDgNovixftJKj+GO5XDr/wACDV6T8VP+CPH7QPwOkuJfDeo6&#10;D8VdFiyyI7DTtTVB2wco5+hr508QeOLj4da6+l+NtB17wTqcTbGi1iyeGNj/ALEn3WHuDVe7InU+&#10;+vgr/wAHBnhkajBpfxe8Fa98P7p8L/alsh1DSnPr5kYyg/3gK+3vgz+0x4C/aB0iO+8G+LND8QW8&#10;ihv9Du0kYA+qg5H41+HtvfW2s2XnQywXMEg4ZSHVhXOxfCLTtE8TLrvh241LwjryHcNQ0S7azkJ9&#10;WC/K30YGjk7BzH9EhbimZU+lfi18EP8Agp/+0Z+zrfx2+paho/xb8Ox/KIdTX7DqaL7SrlHOOPmA&#10;r68+B3/Beb4SeONSg0nxtZ678NdakwpXV7YmyZiP4bhcoRU8rKPuiSNZI2VlUqRg55rwP41f8E0/&#10;g38cNfbWtQ8IW2i+JOq65oUjaXqKN6+bCVJP+9mvXPAHxW8N/FPSItQ8N65pet2UwDJNZ3KzKw+q&#10;mui82pA+O5/2Wf2iv2eNT+0fDP4sWvjvw/FyugeOIM3GB/Cl7EAR7F0NPs/+CmmufCHWF0v42fCf&#10;xf4B6D+2rKL+1tHc/wB7zoQSg/3gK+ws7hUF/Zx6hC0ciRzRsNrI67lIPqDQBwfwd/ac8A/He0Wf&#10;wn4u0PXAedltdI0i+xTO4flXoatuFfO3xg/4JffB/wCLevtra+HG8J+Jc7l1nw3O2l3it6kxYVue&#10;cMDXF/scfEvxt8Gf2pfGnwE8ca/J40h0PQ7fxT4b8QTAC8m0+ad7c290F4MscicMMblOccUAUf8A&#10;gnFot3+0z8TPGX7SXiCRZm8XTzaD4PtDyNJ0W1naMEejzyo0jEdio7V9lKABXyPd/wDBP/xv8AbG&#10;+k+AfxIvPCdvNdzXsfhzWbcX+jRvI5dljU4eJSxPCnjNU2/br+Ln7OVnHH8aPhDqV3ZwnZN4h8GN&#10;/aNqR3drc4lUewzigD7DeJWFcx8RPg74X+LegTaX4o0HStesbhSrxXlskq4/EcfhXF/Av9tv4X/t&#10;G2sbeFfGGk3l0w+awnk+zXsJ9Ghk2uD+FeuCVSOtAH5//HH/AIIEfDvXJLi++GOua18NdUkJdYbW&#10;Q3Gnsx55hfOB9DXyF8af2Af2hP2YoJrrUvCtv8RNFt8n+0PDp/0jb/ea3bnOPSv28BVxSOgdPuhv&#10;aqjKwH88ei/FnRdYvTZzzSaXqiHY9hqMTWtyh9Nj4JIPpmugvtMt9WtmhuoYbmFx8yyIHU/hX7Pf&#10;tF/sJ/Cr9qzRJLPxx4J0XVy/S5MAjuIz6rIuGB/Gvi344/8ABAe60HR2n+DPxC1LR7iLJj0rxCP7&#10;QsmH90P/AKxfwNX7RMnlZ8N+D/Bt/wDB/wAQNrHw+8S+IPA2pMd2dLumW3c/7UJJQj8BX0t8Ev8A&#10;gsr8cvgrstfHGh6P8TtHhwDeWJ+x6jtHcqfkY/TrXiXxo+B/xm/ZVOfiN8N9Uk02M7W1vw8rajZH&#10;H8TIo8xB36HFc34T+IeieNYt2mala3TL96IPtljP+0hwy/iKdkw1P1X/AGbf+C0fwT/aEuI9PuNc&#10;m8E6+xCtpniCM2cm49lY/I34Gvq7Q9dtfEFlHc2dzb3lvIMrLC4dGHYgjivwB8ReENL8WWjQ6lY2&#10;95GwI/exhiPx6j8K0fg74s+IH7MsjN8M/iF4j8NxZ3DT5pzeWBPoYpM4H0qfZvoHMfvT4p8RWnhb&#10;w9falfTR29jp8D3NxK5wscaKWYn6AGvkv/gmH4ck+OOoeN/2jNZhm/tL4uXIi0OKbhrHQLV2WzjA&#10;7b8vMfUyCvh7xt/wVe+NXxq+G1t8EvF3hrRLzWPivqNt4UtvEeiytC0UVxIBcM8Bzz5Cy8qeM1+w&#10;vw38EWPw28B6N4f0u2js9N0Wzis7aFBgRxooVQPwFQ9Cjoj0qvParOrK6qysOVIzmrFFIDw/9oD/&#10;AIJ6/Cf9pJfM8R+EbEalEd0OpWINpewN6rLHhga8mvv2R/j7+zlBG/wj+LX/AAlOk2x48PeOojeI&#10;UHRI7pcSp6ZO6vsk9Kj2CgD5BX/gpzrHwNa3s/jp8J/F3gVnPltrWkwtreisf7xeEGSNe+XTA9a+&#10;iPhD+0d4F+PmkR33g3xZoPiK3cAkWV4kkkfsyZ3KfZgDXYXumQajA0VxDHNGw2lHXcrD6Hivnf47&#10;/wDBLT4Q/HPWl1saDceEfFEJ3Q654ZupNI1BG6gmSEru55w2RQB9ILLk9qHOV618cal8H/2q/wBm&#10;eWKTwL498P8Axn8O2uB/YnjSD7Dqmwdk1CAYZveSM/WrNj/wVt8P/DTW7bRvjb4I8bfBPVZ2CC71&#10;eyN7oUjn+7qNuGiAP/TTYR3AoA+trvT4r2Jo5o45UbhlZdwb8DXzb+05/wAEkvgf+1POb7WvCNvp&#10;WvKCYtY0c/YbyM+u+PGfoa96+H/xJ8P/ABR0OHVvDOvaP4g0u4UPFd6deR3MMgPcMhIroSw9RQB+&#10;Rnxw/wCCIXxi+EN4178L/GenePtFj5/sjxIv2e/UekdzGMH/AIGv418r/FDxjrX7OWrSaf8AFTwd&#10;4m+H1xEObi+tGm0+XHdLmMNHz2BIPtX9Cl5LHb2ryPIqJGCzMzbQoHUk+1fCvi+3/wCHtvx3bQ44&#10;ZP8Ahn/4c6kGvrxfu+NdUhbIhQ/xWsTDkjIdh6Cq5mLlPnz/AII8fsc61+0N8dtH+OvirR7jTPBP&#10;hWKT/hDba8jMdxqNzKpRr5o25VAhKpnkhia/XBR8oqroujW+i6dBZ2sEdvb26COKONdqoo4AAFX8&#10;YFK4wooopAFFFFABRRRQAN92snX/AA5YeKdNms9SsbTULScbZIriJZEcHg5VhgiiigD5j+JH/BIn&#10;4Z6v4r/4Sb4f3Xib4MeLVO/+0fBOovpsUzes1qv+jze++Mk9zWPdWP7Z3wBv1t9Pm+Ffx40Jf9XN&#10;qk0nhbWU9maJJbeQ/wC1tT6UUUAZviL4a/tUftp20/hnx1B4F+Bvw/v18rVIvDmsSa5r2qQ/xQLO&#10;YoYrdWHBdQzYJxivrD4OfCPQfgX8PdJ8K+G9Ot9L0XRoFtra3hXCqqjGT6k9STySaKKAOsooooA/&#10;/9lQSwMECgAAAAAAAAAhAGwocSO0AAAAtAAAABQAAABkcnMvbWVkaWEvaW1hZ2UyLnBuZ4lQTkcN&#10;ChoKAAAADUlIRFIAAAC3AAAAeggDAAABvcECUQAAAAFzUkdCAK7OHOkAAAAEZ0FNQQAAsY8L/GEF&#10;AAAAA1BMVEUAAACnej3aAAAAAXRSTlMAQObYZgAAAAlwSFlzAAAh1QAAIdUBBJy0nQAAAC1JREFU&#10;aEPtwTEBAAAAwqD1T20LLyAAAAAAAAAAAAAAAAAAAAAAAAAAAADgqAZYHAABvPvjkgAAAABJRU5E&#10;rkJgglBLAwQKAAAAAAAAACEAbdwtx+qYAADqmAAAFQAAAGRycy9tZWRpYS9pbWFnZTEuanBlZ//Y&#10;/+AAEEpGSUYAAQEBAGAAYAAA/9sAQwADAgIDAgIDAwMDBAMDBAUIBQUEBAUKBwcGCAwKDAwLCgsL&#10;DQ4SEA0OEQ4LCxAWEBETFBUVFQwPFxgWFBgSFBUU/9sAQwEDBAQFBAUJBQUJFA0LDRQUFBQUFBQU&#10;FBQUFBQUFBQUFBQUFBQUFBQUFBQUFBQUFBQUFBQUFBQUFBQUFBQUFBQU/8AAEQgBVAH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z/4J6f8&#10;E9Ph1+1n8F9a8XeLta8UadqVl4gm0qOLRLq2ihMSW1tKGIkt5Du3TOM5AwBx1Jp/ED/gmtp/gu51&#10;3wxbXGvap4/0aR9ZstNE8KQ+LdCVh5n9nnySYr2JTteJvN52lQwcAfVn/BFT/k1jxT/2Od1/6Q2N&#10;fXvxs+D9p8YfC8Fst9LoXiTSrhdR0HxBaAGfS71Adkqg8OpBKvG3yujMp65AB8HfB7/glj+zZ8c/&#10;h3pHjPwp41+IF3pOox7gr6hYrLbyDh4ZV+xnbIjZVh6jgkEE9p/w5U+CH/Q0/ED/AMGNj/8AIdZm&#10;h+Pdf/Z5+IHij4iWugGxFtcJF8Xfh/pgLpC54i8SaYhwXhkXLOABxvD/ADIXT7/8N+JNL8YaBp+u&#10;aJf2+qaPqECXNpe2rh45o2GVZSOoIoA+E/8Ahyp8EP8AoafiB/4MbH/5Do/4cqfBD/oafiB/4MbH&#10;/wCQ6+/6KAPgD/hyp8EP+hp+IH/gxsf/AJDo/wCHKnwQ/wChp+IH/gxsf/kOvv8AooA+AP8Ahyp8&#10;EP8AoafiB/4MbH/5Do/4cqfBD/oafiB/4MbH/wCQ6+/65v4jfEDRPhV4G1rxb4iujaaNpNu1zcSK&#10;NzkDhURf4nZiqqo5ZmAHJoA/M/4u/wDBKn4TaB4r8J+BfBfiLxnf+OPEM/nkX95aS22m6ZEy/ar2&#10;dUtUYgAiONdy75ZEGcBsV/2nP+CZvwO+Anw6F/Ya54+1zxlrFzHpHhrQRqNkX1HUJTtiTAswdik7&#10;nII+UYyCRX3d8BfBOoaBY+Ivin8Qki0/xv4qUXuoJPJ8mh6dGCbbTwx4VYkJaQjAaV5GPGK84/Z7&#10;sbn9p/4y337QOuWzL4Q0oT6N8OrC4UjFvuKXOqFT0ecgouQCEGCD8rEA8c8G/wDBFP4XjwppP/CV&#10;eLfF8viQ2yHUW0m8tY7TzyPnESvas2wHIBZiTjPGcDznSf8Aglp8KLv9q3xB8L7jxB4zi0Wy8J2n&#10;iC0nF5ai6lkkuZYZMsbXaYxsUDCg5J5PQfq9XzSc2/8AwUlXBBF38JTn1XytYGPz88/98j1oA8W/&#10;4cqfBD/oafiB/wCDGx/+Q6P+HKnwQ/6Gn4gf+DGx/wDkOvv+igD4A/4cqfBD/oafiB/4MbH/AOQ6&#10;P+HKnwQ/6Gn4gf8Agxsf/kOvv+igD4A/4cqfBD/oafiB/wCDGx/+Q6P+HKnwQ/6Gn4gf+DGx/wDk&#10;Ovv+igD4A/4cqfBD/oafiB/4MbH/AOQ6P+HKnwQ/6Gn4gf8Agxsf/kOvv+igD4A/4cqfBD/oafiB&#10;/wCDGx/+Q6P+HKnwQ/6Gn4gf+DGx/wDkOvv+igD4A/4cqfBD/oafiB/4MbH/AOQ6P+HKnwQ/6Gn4&#10;gf8Agxsf/kOvv+igD4A/4cqfBD/oafiB/wCDGx/+Q6P+HKnwQ/6Gn4gf+DGx/wDkOvv+igD4A/4c&#10;qfBD/oafiB/4MbH/AOQ6P+HKnwQ/6Gn4gf8Agxsf/kOvv+igD4A/4cqfBD/oafiB/wCDGx/+Q6P+&#10;HKnwQ/6Gn4gf+DGx/wDkOvv+igD4A/4cqfBD/oafiB/4MbH/AOQ6P+HKnwQ/6Gn4gf8Agxsf/kOv&#10;v+igD4A/4cqfBD/oafiB/wCDGx/+Q6P+HKnwQ/6Gn4gf+DGx/wDkOvv+igD4A/4cqfBD/oafiB/4&#10;MbH/AOQ68h/aT/4JZ/Cj4M6J4H1LSdf8ZXMGreMdJ0LUmvb20fybK6m8uWSMLbKfMGV2k7hk8qa/&#10;V2vmf/goj/oX7Mt7rXRtE1/Q9QVgdrqV1O2TKHs3z9frQB4x/wAOVPgh/wBDT8QP/BjY/wDyHR/w&#10;5U+CH/Q0/ED/AMGNj/8AIdff9FAH5deFf+CTPwj1X45eP/BGoeI/GsNnoum6TqmmyR31ms00V19q&#10;STeTbENtktWAKqoAYA5PNejf8OVPgh/0NPxA/wDBjY//ACHX0hqTDQ/20dCkf5E8R+BLy2DY+/JY&#10;38DqvTst/KeenPrXt9AH58X/APwRT+DRsbkWXivx0t4Y28hri/sjGJMHaWAswSucZwc4ryv9lH/g&#10;lv8ACH49/APwv411nX/Gthrl8s8Oo2dlfWaxQXMM8kMiKrWrMozHkAsTgjmv1br5l/YzX/hE/E/x&#10;6+Hzp5R8P+O7q/tYcY8uz1CKO7gXHplpMH0xQB41/wAOVPgh/wBDT8QP/BjY/wDyHR/w5U+CH/Q0&#10;/ED/AMGNj/8AIdff9FAHwB/w5U+CH/Q0/ED/AMGNj/8AIdH/AA5U+CH/AENPxA/8GNj/APIdff8A&#10;RQB8Af8ADlT4If8AQ0/ED/wY2P8A8h0f8OVPgh/0NPxA/wDBjY//ACHX3/RQB8Af8OVPgh/0NPxA&#10;/wDBjY//ACHR/wAOVPgh/wBDT8QP/BjY/wDyHX3/AEUAfAH/AA5U+CH/AENPxA/8GNj/APIdH/Dl&#10;T4If9DT8QP8AwY2P/wAh19/0UAfAH/DlT4If9DT8QP8AwY2P/wAh0f8ADlT4If8AQ0/ED/wY2P8A&#10;8h19/wBFAHwB/wAOVPgh/wBDT8QP/BjY/wDyHR/w5U+CH/Q0/ED/AMGNj/8AIdff9FAHwB/w5U+C&#10;H/Q0/ED/AMGNj/8AIdH/AA5U+CH/AENPxA/8GNj/APIdff8ARQB+cvjj/gjf8F/DXgvX9XtfE/jy&#10;S50/T7i7iSbULIozxxsyhgLQHGQM4Ir8ca/p9+LP/JK/GX/YFvf/AEQ9fzBUAftT/wAEVP8Ak1jx&#10;T/2Od1/6Q2Nff9fAH/BFT/k1jxT/ANjndf8ApDY19/0AeP8Ax7+Dd940/s/xj4Nlt9N+JXh+KRdO&#10;uLpc22pWz8zadeL/AB28oGOeY3w64IIPyx8GPi9bfsxatJqVtbXlh8Bta1Z9P1jQ7w77n4b68zjz&#10;baXAwti7MCrD5RvVhw37z9B6+e/2ivghc317feP/AAho1trmsy2P9n+JvCV0AbXxbpYzm2cH5VuU&#10;GTDMeQco3yNwAe/29xFd28U8EqTQSqHjljYMrqRkEEcEEd6lr4Q/Zw+OVv8As/T+H/C+qave6z8C&#10;vEk7W3g/xbq+UuPDt2CVfQ9S3cxtGysiM+MYI+6P3f3fQAUUUUAFfOsoX9pn43iM4uPhj8NtSy4I&#10;/d6z4hQcD/ahsw2fQzsOvlV037Q/xF1jS4tF+H3gi4WL4ieM3ktbC52bxpNogButSkHTbCjAID96&#10;V4l5yaq+OvFHhD9iX9m4SWFi76doVqljpOloS1xqd9ISIo8gZeWWUlnbBPLtg4NAHAftS67qPx2+&#10;Imkfs3+Fbua1h1OFdU8eataNzp+jA8WoYfdmuWwoHUIckFWJH09oWh6f4Y0Ww0fSbOHT9LsLeO1t&#10;bSBdscMSKFRFHYAAAD2rxr9kv4J6p8K/BF/rvjKVdQ+KHjK5/trxRqHBInYfu7VDziKBCI1UEgEM&#10;RwQK90oAK+aPGf8AxL/+ChHw2uGXYNQ8C6vZo69XaO6t5SrewByM9zX0vXzR8ZiLD9uL9nCdG2Nf&#10;ab4os5M9GVba2lVR75DH6A0AfS9FFFABRRRQAUUUUAFFFFABRRRQAUUUUAFFFFABRRRQAUUUUAFF&#10;FFABRRRQAV88/wDBQfSm1j9jH4rwKHJTSftHyDJxFLHIfwwnPtmvoavKf2r9J/tz9l/4t2QTzJJf&#10;CeqeWu7blxaSFOf94CgD0Xw5qq694f0zU1KFb21iuQU+6Q6BuPbmtGvPf2d9WOvfs/8Awy1MuZDe&#10;+GNMuS5UKW32kTZwOnWvQqAPEPjgBo3xs+AniFuIjruoaDK/ot3ptxIntzLaRD8QB1wfb68Q/a6P&#10;9mfDnw94kAyfDnjDQNTbA58v+0YIZsYBP+qnk6ds9eh9voAK+YvD/wDxQ/8AwUR8W2I3Ja+O/Atn&#10;qxY/de6sLlrYr9RFMp/Ovp2vmP8AacLeD/2jv2avHG4x239vX3hO62j/AFn9o2pEKsfQS24I96AP&#10;pyiiigAooooAKKKKACiiigAooooAKKKKACiiigAooooA5T4s/wDJK/GX/YFvf/RD1/MFX9PvxZ/5&#10;JX4y/wCwLe/+iHr+YKgD9qf+CKn/ACax4p/7HO6/9IbGvv8Ar4A/4Iqf8mseKf8Asc7r/wBIbGvv&#10;+gAooooA+X/2i/2d/wB54l8V+GtBbxRoviGDyvG/w/Rtqa/CqgLd2nIEWoRBVKsCPN2BSQwVq8u+&#10;BX7Ssv7O/hfSbLxfrd944+Bl4fJ8OfEhbd5bjRsNt/s3WI1BeKSPhA5AxjBAAwn3jXivxG/Zqt9d&#10;8Q6l4r8D6/ceAfFuox7NSeG3S70vWRjaBf2Mn7uY7cr5ilJcHG/AAoA9X8OeJdJ8X6Na6voep2es&#10;aVdIJIL2wnWaGVT3V1JBqr468baN8N/B+seKPEN4mn6LpNs93d3D87UUZ4HUseAFHJJAHJr4M1b4&#10;Fa78IdYu9Xs/C/i74N6tKxkn8SfBaY6z4dvHAP7250WQebEAMfIkbKMffPWvMT+0L44+OGvW2n33&#10;xx+Duu+EfCWrRX1sfHZl8Mr4lnRQ0ck1uGLmKCUqyqQivJH911QEAH3h+zt4L1fUbnV/iz41sWs/&#10;G/jCOMQ6fOPn0TSUJa1sB6PhjLLjGZZGB4Ra808Hr/w15+03P40mzcfCj4WXklj4eRhmHVteHE98&#10;OzxwDCRnkbjuU/eFeceP/j78cviL8O9b8OaH43/Z/W91e1ktYda8NeN3MqKw2uIBIvEmNyhs/KSC&#10;ORXR/Bv4nfFr4S/DzQfBfhL4G+DdY0TSLZLO1/sj4lWalnH3jJug+aV2O9iAMlye9AH27RXzR/w0&#10;b8cLJx/aP7LevxKwOw2PizS7o5HXcFcbevfrQP2w/E9jg6r+zh8WoVxtP9nadaXhD+mFuB8vX5vp&#10;xzQB9L180/tGZsv2qP2XNRI3omsa5aGPOCTNpUihvwxSf8N0aVbYOqfB34zaKmdrS3vgicorf3d0&#10;bMCeDypIPrXiX7Qf7XvgLxd8QPglrcFp4s0aPwt4r+36tPqfhjUIGs7RraaJ84iO7czINq5JB6da&#10;AP0Eor5tt/8Ago1+zncTrC3xMtbSYnHl32nXtqy/7wlhUr65OK6LTf23/gFqwTyPi74Tj3PsH2nU&#10;44OffzCuBz1PHvQB7hRXm+n/ALSnwi1YZsfip4KvRu2Zt/EVnJ83pxJ1rqLH4g+FtUDmz8S6RdhM&#10;BjBfxPtz0zhqAOgooooAKKKKACiiigAooooAKKKKACiiigAooooAKKKKACiiigArmfibpa658NvF&#10;mmsEYXmk3duRIMqd8Lrz7c101NdFkRlZQysMFSMgj0oA8P8A2HdUbV/2QvhHOxclPDtpb/O2TiJP&#10;LH4fJwOwxXuVfNH/AATfO39jH4e2+QxtDqNmWH8Xlajcx7sdshQce9fS9AHk/wC1l4el8Ufsy/FC&#10;wtwTd/8ACO3txbYGT58UTSxf+Pov+B6V6D4R8QQ+LPCmi65b4MGp2UF7GVORtkjVxg/Rqt6vpcGu&#10;aTe6bdLutbyB7eVRjlHUqw546E15P+x1qU+o/svfDRbti93YaNDpU5OcmS1zbP1/2oTQB7JXzX/w&#10;ULsriL9mbVPE9iu7U/Buq6Z4ntDgZV7a7jZiPQiMyfy719KVx3xj8FL8SPhJ408KNGsn9t6Leacq&#10;t03Swuin2ILAg9sZoA6mwv7fVLG2vLWVZ7W5jWaKVejowBUj6gg1YrxT9ivxo3xA/ZQ+FmsSP5k/&#10;9hW9lO+MEzW4+zyE+++Js++a9roAKKKKACiiigAooooAKKKKACiiigAooooAKKKKAOU+LP8AySvx&#10;l/2Bb3/0Q9fzBV/T78Wf+SV+Mv8AsC3v/oh6/mCoA/an/gip/wAmseKf+xzuv/SGxr7/AK/L3/gk&#10;v4P+IfiD9nPxHceEviJa+EdOXxXcxyWM/h6PUC8os7MmTzGlQgFSo24/hznmvtb/AIQL49wKfK+M&#10;HhG42Z2C58BS5f0DsmpAfUqo9hQB7ZRXiZ0r9oyEhh4o+F956xHw3qNvn/gf298f98/lR/xkbbv/&#10;AM0uv1I/6iVqVP8A5E3fp+NAHtlFeJjVf2jISVPhf4X3npL/AMJJqNvn/gH2B8f99flXmXxh+Ovx&#10;/sZNO+H2ifDnwxp/j3xTb3Cadfab4se9NjFEo8++aGWxiQIgZQu9+ZHjG1+VoA7H4n6/qH7Qfje9&#10;+EfhG+nsvC+nMq+OvElnIVKIQCNJtpF/5eJVP71gQYoz/ecAe4af4P0PStB0/RLTR7GDR9PiSC0s&#10;UgXyYEVdqqi4wABxxXz98LdR+IPwX8EWHhjSf2ftSksrMs0s9p4t065nvJnbdLcO8zxGSWR2Z2Lb&#10;eSccACusb9oTxbYBhqfwB+I0Ei8t9ik0e8QL65TUMk9eACaAPQtS+E3gfWfN/tDwb4fvvNx5n2nS&#10;4JN/13Ic9B1rmdS/ZY+DGsFze/CTwPcuybDI/h2zLhfQN5eR17HisQ/tQJBn7X8KPijaEDIA8MNc&#10;ZHr+5d/y6+1H/DXXgi3JGpaN4/0cnlBffD/W18z127bQ9OM/UUAI37FPwMGfI+GWg2IYYYWEJtg3&#10;18srk+5pf+GOPhYhBg03X7E9CbHxfrFtu/3vLu13e2c459aQftn/AAdXHn+LZLAMMg6hpF9ag+37&#10;2BefbrVix/bM+BOoSCNPi74OgkIJK3esQ25XHUN5jLtPscGgCAfspaJBj7F49+J9jgbcL461KYY7&#10;DE0rgY9gD70D9mrUbcL9i+NfxRsivAJ1Syufl/u/v7STPb5j83HXk56vTf2hfhXrPlf2f8S/B995&#10;ufL+za9ayb/ptkOeh/Kuo03xn4f1ryzp+u6ZfCRtifZryOTc3oNpOTQB5Pc/Af4h+Q1vB8ffFFza&#10;9Bb6voWi3Ssvo5FmjMenOR06VzmpfsweONQD+d8QfCWrFhtzrvw4srnzF/uyeXNFuGM4xt7Zzzn6&#10;UooA+RNS/Y68RTlhN4f+AHiLC7RNqPwva3mZe670vW2YycEA+tcvqH7C95cHMvwc+BGoFQdpgj1H&#10;TQ3+yQiyY/3+cZ+7xz9x0UAfn637B9tphI/4Zt8B3DEZ36D8Utbscj+6wNou4+meBn3NA/ZS1fTS&#10;Psfwi8eaScbQ+g/GBzlf7recyYHTGM++O/6BUUAfn6vwZ8Y6UE32H7VWjx42xJpfxD0bUFUD+DZJ&#10;dsFUcYOM8detIui+PdI2m08bftO6ZtyIzqeg6dq23/ZYRB9x/wBrpx16V+gdFAH5+Dxh8UtI4f49&#10;/FjRbdGwG174GSXaIf7ryRW2Xzzja2OnNB+PPxF0cE/8NL6LcBG3Z8S/CfUNL5/uS/d8tT6nBOeO&#10;or9A6KAPgCL9rr4k2kwgj+PH7Ot1I5AC67DqOnOp7DBmGFPHzEevpXQWH7WPxdmZvJ8W/s0+IEPG&#10;dJ8dTJ5Z9G3qc57Y9K+254I7mF4po0licbWR1DKw9CD1rn9R+G3hHVzm+8K6LenbszcadDJ8vpyp&#10;49qAPmuw/ad+OchYx/CjwF4i2DDx6R8SbZGU9mO+E4Xg8defaugT9on472qrJf8A7LmqeR0MumeN&#10;NLu8+hRdysVPqQOD07V6bffsyfB7VNn2z4T+B7vy87PP8OWb7c9cZj46D8q59v2K/gVu3w/Czw3Z&#10;Sd3sbMWzEehMe0ke3TgUAcn/AMNb+N9PyNW/Zr+JsJjP73+zUsr0BfVCs43nB6D6UH9uCK3z9t+B&#10;HxvscDdlvBbTDb67opXA78E59q6ofsafCWLH2bQdT04g5Q6b4k1O0MfsnlXK7RyeBgY4pf8Ahkrw&#10;pbZGmeKfiPo0YO5IrPx9rBjRvULJcsD64YEH0xQByp/b/wDhzbNjUtA+IGjbv9Wb7wbfr5nrt2xn&#10;pkZ+opB/wUe/Z6jC/a/HVxppPB/tDw/qduqt/dLPbBc9eM9q6s/sxNFkWvxc+KNorDlR4iWfn1zN&#10;E5H4HHtQfgD4zsyH079oH4hRSHhjfWuiXSkeytpwwfegDJ07/goB+zxqgiMPxY0FBKcL9oeSDHOO&#10;d6jb9Tiujsf2wfgXqCM0Xxh8DIFOD5/iC1hP4B3GfwrndR/Z4+Id+ZTN8Yk1Qvw39s+C9LuBKvQe&#10;ZsSPccY6bRkdMcVzt9+yZ4wuX8yTxD8LtVdB8h1f4VQSP/ul0vUwufRc8nrQB7VYfHb4a6rIY7L4&#10;h+Fbxwu/bBrds52+uA/TkfnXQ6d4w0HWFiaw1vTr0SnbGbe7jkDnOMDBOeeK+Tr79i3WLhVST4f/&#10;ALO14mc/ufAE9gVP1S5csDk8cYx37c5f/sH3F35huPgj8Db4vw6219qmnb+2VKQv5fY4APpnvQB9&#10;2UV+fw/YQt9OZk/4Zt8Cys3Jl0T4q63Yxkdgy/ZAWI55PrTf+GStRsFja0+C3i/S9mBEdC+MEzSQ&#10;DsFExUBcfL1J5HHcAHtv7AANt8Ftf004b+zPGev2YlHHmYv5W3Y7fe6ZPSvpavzv0j9mDxB4Piuo&#10;dB8CfH3w1DcTvdXEXhn4p6akNxM5y8r77pGaRj1OOfU1d/4V14usUR49S/a6sCmPLefWtEvo0I6B&#10;kWZncdsnPqTQB+gdeIfsnn+zvC/jzw6Plj0Dx1r1rEnHyRzXj3qDj/Zu16nP06D5t+wfEPTnzB4/&#10;/aTsJWHP27wnY6irL7CNGCnjvg1538PNe+Jfh74l/E7S9M+LPxZ0Uy31nqlyG+EY1W7uZZrSOMzT&#10;otu4gJFuqLjAdYweSGoA/UWivz9/4Wv8R7BA7/tO64nlnOzWvgNfwLnP3JpViVV5+UlQPal/4aS+&#10;I2mtgftFfD2dmHMeueA9SsGUdig3AsDzk9BigD2b9hL/AIp3w38U/AR2xr4P8f6vY2sCrt2Wc0i3&#10;UBHsRO35Htgn6br8y/h78YPGXgf4k+PfFujfHf8AZu1K+8Yy2lxf2mq6reWEAe2g8hZI/nPlu67S&#10;6nfkrxt5r13Tf2q/jHP5Yg1P9nrxQWO5DovjyRBcAdVj8xDzwRk8UAfa9FfJ+nftLfHi5Ci3+CPh&#10;PxJ5h+STRfiVZgE/3AHh5b8QORzWyf2kPjZY5GpfsueIomIyn2DxTpd2CO+SsgwfagD6Xor5oP7Z&#10;OvWOf7S/Zy+MMWRlPsGj2t3n1ztuRt7Y9efShv27/DtmGOqfCz4vaIANynUPA90m8dyMZ6cZzjqK&#10;APpeivmh/wDgov8AA2zDHVNd1zRMDcP7R8K6om5e5BFuRgdycVf03/goT+zrqrYg+K2ip8wX/SVm&#10;g5P/AF0RePfpQB9EUV5Lpf7XHwQ1kqLT4veCHdn8tY5PEFrG7NxwFaQE9ewrrdK+LvgXXSg03xr4&#10;e1AuSq/ZNVgl3EdQNrnNAHW0VDa3cF9As9tNHcQvnbJEwZTg4OCPcYqagAooooAKKKKAOU+LP/JK&#10;/GX/AGBb3/0Q9fzBV/T78Wf+SV+Mv+wLe/8Aoh6/mCoA/WX/AIJL/CbUvHX7OniPUrD4leMvBQj8&#10;V3Nu1n4dmshby4s7NvMZLi1m+f5sZUjhVHavtcfAfx5ZEpp/7QfjuOAncRe6dod0+e/ztp4wOBx9&#10;fWvmz/gip/yax4p/7HO6/wDSGxr7/oA8T/4U/wDFqJSsXx91SQDO1rnwvpbMfTdsiQH8Av4UH4bf&#10;G+MbofjXo7yDotz4IjeM/UJdo35MP6V7ZRQB4p/wiX7QVgQ0HxM8A6pu4K33gi7hCe48vU+fxrxn&#10;4LWHxz8ZfED4g/Ey1vvh7qt/JqEnhOCa9sb+2jNrp00kTi2AmlMUb3BnYkl9zKD0AA+0a8S/Y1IP&#10;7P8ApWc+cNX1wT7gd3nDV7wS5z337sn1oAX+3P2idPy0ng34a6wiHJW28UX9pJIPQB7CRQR6lj9K&#10;D8TfjZaZ+1fBHTrnafm/svxrDLuB/u+dbQ5x33behxnjPtlFAHif/C8viJYYbUv2ffGPlKcPJper&#10;6Ld/TapvUZu2cgY5645P+GmrmDH274OfFGwwcN/xJILnaf8At3uJM/VcjnrXtlFAHiY/a18J2uDq&#10;nhf4jaImdrSXvgLWCit/d3R2zgk+xI96r3v7YHwVvYxBqviB7aPd/q9Z0G+tgHHYia3XDDng89eK&#10;90ooA+b5PjZ+yh4rkljvfFPwruHkHmSpqsthGSQR94TY+YHHB5GOnFPPgr9kvxiZCmjfBzVZJYwz&#10;SwQaU8hTjB3KNwHTkGvoS90201ONY7y1hu0U7gs8YcA+oBrldR+Cvw91fH2/wH4ZvcMWH2jR7eTB&#10;PU8oeaAPONP/AGRv2fdV3f2T4F8NoNgYjRnMAx2fELrz/tdenPAq8P2OPhbGSYNP8Q2OeosfGGs2&#10;wb6iO7XP41d1D9j74F6nt874PeBwVJOYfD9rETn1KIM/jVH/AIYu+DaAC38HCw42n+z9TvLXcPfy&#10;plzjtnpzjrQAo/ZT0aDH2Tx/8ULPjBx461GYEduJpXA/DFA/Zq1G3C/YvjX8UbIrwCdUsrn5f7v7&#10;+0kz2+Y/Nx15OQ/si+CrbP8AZmufEHRCww5sPH+tDf6E7rps45x9TSN+zC8YYWfxd+KVjuGCR4iW&#10;457EefDJj+R7g0AC/A/4kWOFsP2g/FrRoT5cepaLotzwezstmjMeeu4du3FKfhh8arbP2X44WU4B&#10;yn9peC7eUn2fyp4sjr93affvQfgN47ssjS/2gvHcakZI1HT9Eu/m7cmwUgewI+tB+Fvxnts/Zfjl&#10;BPxkf2l4NtZfm9/Kli+Xpx16/N6AB/wjP7Q2nhkg+IHw61ZfvB77wde275/u/u9SIA464J5PFGf2&#10;jLckbfhffg9GzqNtt/DEmfzFB8N/tDadlYPH3w61lM7t194QvbZz6oDHqLADj72Ceeh6UnnftHWh&#10;b/RPhdqoByP9K1Ky3D+7/q5sd/m5+lACjxV+0Lp+DcfDj4e6qGGMWHjW8hKH1PmaZyD7UD4pfGi2&#10;Cm5+BtvP2Yab4ytpTn1HmxRZX34PI+Xrg/4TX4/ablbr4VeC9WwcmTS/G86ZHoEm05cke7AUjfF3&#10;4u2mftXwEvbnaRn+yvFWnS5H+z5zQ5I7g46cE0AC/HP4iWWG1L9nzxksSkiR9N1fRbo+xRTeozA8&#10;dQMZPpR/w0xfQbvtvwW+KNiUID/8Si1udo9f3F1Ju69Fyfal/wCGh/FFjldU+AvxItZFOJGtP7Jv&#10;Y1z0wYr8s3UZ2qcfgaB+1LZwY+3/AAy+KNhg4f8A4pC5utnp/wAe/mbs8fdzjPOOcAAf2rtCt8/b&#10;vAnxO08KNxaTwLqcyhe7FoYXAA54Jzx06Uf8Nj/CxCRPqWv2J6gX3hDWLbd/u+ZaLu98Zxx60f8A&#10;DYXw5t8LqS+LtDmBw8eq+CdZt/LPYMzWm0Ejkc9xSf8ADavwRjKi6+ImmaWSdp/tRJbLaeeG85F2&#10;njocUAA/bV+Box53xN0KxDDIa+ma2B9gZAoJ9utbenftUfBfVzGtn8XPA1w7rvEaeI7PfjHdfMyP&#10;oRxSaX+1V8F9Z2Cy+Lfge4d13CJfEVoJMe6mTI/EVox618KfGa4S/wDB2urLmbCzWlwH/wBvqc9e&#10;vvQBr6b8WfA+s+V/Z/jLw/febny/s2qQSb/ptc56HpXR2d/a6jD5tpcw3UWdu+Fw659MiuCu/wBn&#10;74S+IoGkuvht4M1OG5w7PNoVpMsvQgkmM7ug/KuevP2M/gTezGZvhH4Pt5TjD2ekQ25UjoV8tV2n&#10;3GDQB7NRXiR/Yw+Dq58jwlJYBhgjT9XvrUH3/dTrz79aX/hkXwRbkHTdZ8f6OTw5sfiBra+Z6bt1&#10;2enOPqaAPbKK8SX9l2O2VRZ/Fb4o2hA27j4oe4yPQ+ejjsOevvyaX/hnrxVY4bTPj58R7aRT8i3i&#10;6ReRqPQiSwJb6sxNAHtlFeJn4QfFq2z9l+PupzgHKf2l4X0yUn2fyoosjr93affvR/wr/wCO9qG+&#10;zfGLwxdgfMF1DwKxJP8AdLRaggC/8BJ5PPSgD2yivE/7O/aNt3P/ABUHwuv1IGD/AGFqVsVPfj7Z&#10;Ju7emPegah+0bb4J0H4XX+RgqNb1K1wfXP2STP0wPrQB7ZXiWiH+yv2zfFsCkLHrXgXSrkqTy8lr&#10;fX0ZIz6LdRjj156ihfH3x5swouvg/wCFr3b8rSad45fLH+8qy6emF+rZ56V5H4i+KHxO0P8Aal8E&#10;6tffBa+a/wBQ8LavpSadp3iSwl+0hLqxn8xJJXiTMa7vkfYT5jFd2w0AfZNFeJn9oPxbYhl1P4A/&#10;EaCRfmY2UmjXaBfXKahknr8oBP1pD+1CsDMLv4T/ABRtSBuA/wCEZM+4c94ZHA6dDg0AeyX2nWup&#10;RCK8tYbuINuCTxhwD0zgjrya5vUvhJ4G1kSjUPBfh6+EpBkFzpUEm8g553Ic9BXA/wDDXPgq2I/t&#10;HQ/iDo6t9x774f62oc9wNtoaQftnfB9ApufFNxpwPGdS0W/tAD/dPmwLhuvynng8cUAbGpfsp/Bb&#10;WPMN58I/A88kgw0reHbQSY/3xHkfnWMf2K/geu4W3w30fTgecaaHtAD/AHh5TLhunzDngc8VNa/t&#10;nfAq7mWH/hbPhK2lYkeXe6rFbMpH94SFdv44ro9O/aN+E2sCM2HxQ8GXwkbYhtvEFpJubOMDEhyf&#10;agDlz+xz8Mosmyt/E+kyY+V9N8Z6zbbW7OFS7Clh6kHoPShv2V9Nhz9i+I/xRscjjHjW9uMN/e/f&#10;tJ7cH5eOnXPptj8QPC+pozWfiTSLtVOGaC/icA++GrfoA8SP7OfiG1BbTfjt8S7NwQ6LPNpl2gYd&#10;yJrFiRx93dj25OaGqfs//EXUAwm+Ndxq4K7ANe8IaTdAqeqN5cMWV68DHXqa98ooA+VtU/ZJ8W3h&#10;Zp9R+EXiQY2eTr/wrjfzF9HeO9XgEkgBR2znknktV/Yj1O+3i4+Fv7P2pbsBvsnh280ncB0I8t5N&#10;nQZAznnmvtaigD4BuP2DIrW4M0v7Onw0vZGJ/e6B8Q9a0tx74Fp8qkfwAn6nFRD9lHVdIH+gfBvx&#10;zogAwqeGfjBIyhf+ef790+UcY9cckV+gdFAH59t8JvGGhgiRf2sNHYAFfsXjTR9WhVc4UkNcueOc&#10;ooyR68UufiRojk23xN/aH0gghs6r8PbbWQrdiRDE+5TwNo6d8c1+gdFAH5+j4t/EnR2/e/tL6xFK&#10;pINr4r+B17aEHurSJEilh1CqOnXOCaWH9rL4jaZIsaftA/Ae9J+VT4m0zUNLZhnh8ecvzeoHC5+l&#10;foDTJI0mjaORVdGBVlYZBB6gigD4H8VftSfFvVvAviO2bxF+zv4ptp9OuIpD4Z8bS+bgxNvRFkU7&#10;pMHIHuK/FKv6WPjP8M/B+qfDLxfNe+FNEu5U0e6ZZJ9OhdlKxOykEr2IBHoa/mnoA/an/gip/wAm&#10;seKf+xzuv/SGxr7/AK+AP+CKn/JrHin/ALHO6/8ASGxr7/oAKKKKACvD/wBmNv7Ev/i54QkOyXQ/&#10;HGoTxw7doW3vxHqMZH+zm7kA/wBw17hXh1iB4K/bG1ODHlWfjvwnFeKT0e80y4MUmPcwX0HHpFQB&#10;7jRRRQAUV+f3jb4/fGX45+OLXQ/hqdQtbfUrKfV9O0jRZ7XTmj0qO6ktYr6/1C5imIaeWJyltbxq&#10;wQZMmQSOG+JvwY/bF8OeBvEGtDxfa6dbabY3F9Pcx+ONVnnWKONnYouETfhTjI257AUAfcfxy/aM&#10;8OfA+1gtrqOXXPE95C89l4fsHRZ5Il4eeZ3IS3t0/jnlKovPJPFfMWmeOv2hv2oGa78NyT6H4Ylz&#10;5Vxo9z/Y2lY7EahNby3l8RyC9tBbxHHyyNwa474Tfs3fFy81ez8YeOfh/onxE03VILbVPsQ8WSZ1&#10;C42gxS6jJdRyPcLEmwR2+fJQ7m2ljmvrdfix8XbWMRv8BLlygxiy8V6e0ZA6BS5Q9MdQv9aAPFYv&#10;2K/iddoJtR8b6PcXj8ySXWs+LbmT0GZF1uINx6Rr6Yol/Zt/aD8Igy6F46k1ERjiO08aanbufTam&#10;pRalH0x8pIHvnJPth+PHjyyIfUP2fPHccBO0Gy1HQ7p89vkXUBgcHn6etI37S+oW4b7Z8FfijZlf&#10;vAaTaXGB6/uLuQN9FyfbNAHg03x3/aK+DUe/xnoU2padH80t3rug+dCq+p1DR2mCc8Ey2MYGRyAa&#10;9H+Hf7fvgfxJp0dz4rtJvB1szrEdbjuotV0MOxwFbULYskJ/2blYWHpwa7M/tXaFb5+3eBPidp4U&#10;bi0ngXU5lC92LQwuABzwTnjp0rwT41/Gb9kfxFqlxq/iXVta8DeLChjbxJpfhnWdI1IBuokkFoBM&#10;pzykyuhzypoA+3tP1C11axt72xuYb2zuEEkNxbyCSORCMhlYcEEdxVmvyl+G3xgn+Dniy1u/hl4r&#10;bUvCd/IGTV5PDeoaR4Y1B2ZQItQhlt1hsJ3Zgq3lmRGWx5sKgkj9JfhF8VNO+L/g9NbsbW60y6hu&#10;JLDUtIv1CXWm3sR2zW0yjgMpxyOGVlYEhgaAO1ooooAKKKKACiiigAooooAKKKKAMXU/BXh7W9/9&#10;o6Dpl/vbe32qzjk3N6ncDz71yep/s3/CXWt39ofC7wXf7n8w/afD1pJl+fmO6M88nn3r0aigDxWf&#10;9i34FyztNH8K/DNlKzFi+n2K2p56jMW3j/Z6dOOKav7Gvwohx9l0fWdNwNo/s3xTq1phf7o8q6XC&#10;8D5enA44r2yigDxJf2UNCtQq6f47+JunIo2qkXjnUpUVeyhZpXAA7YAPvSr+zXqlvj7H8bvijZ4G&#10;3nUrG4yPT9/Zyfn19TXtlFAHiY+C/wAULbAtf2gvEcqgY26h4e0eXA7YMdrGc+pJNIPhx8c7Yr9n&#10;+NWhTjGG/tDwKsnpgjyr2LB656j0Ar22igDxMaZ+0ZbY/wCKj+F+oAjknQNRtSp/8DZN2fwx754Q&#10;an+0bbA58O/C/Ucj+HXtRtdp/wDAOTOfqMY7549tooA8Sf4j/HS2DGb4LaBccZUaf46D/gfNsY8d&#10;sYz3zilPxo+KFtk3X7PviOVQM7tP8Q6PLgd8iS6jOfQAGvbKKAPEn/aU1S2DG8+CHxRtABuGNOsL&#10;jI748i8k/LqewNeSfFb9pLSIfjZ8GNfvPBnxB0a2sr/U7Kdr3wjfhnS40+VgIwkb+Y2+3UlFy4VS&#10;2Nqsa+yK8T/aZzbX/wAG9QGQbL4g6d8wxkedBdWvQ9c/aMewOeooAQ/tlfCmHP2rV9b07Ayf7R8K&#10;atacf3v3tqvHXnoKfF+2l8C3lWKX4p+GrGViAEv71bUkHgHEu3j36cHnivaqZNElxE8UqLJE6lWR&#10;xkMD1BHcUAed6d+0n8I9Yx9g+Kfgq+ywT/RvENpJ83YcSHnkcV1emeOfDmtsBp3iDS78lxGBa3sc&#10;mWPRflY88jj3qrqfwy8Ha1u/tDwnod/uTyz9p02GTKc/Kdynjk8e5rk9T/ZX+DGs7ze/CTwPcOy7&#10;DI/h203gegby8j8DQB6ZdWkF9A0FzDHcQvjdHKoZTg5GQfcZrnNS+FngvWTKb/whoN8ZV2ubnTIZ&#10;N4xjBypyK88P7FfwQTP2b4caRpvO4f2Z5lntb+8PKZcNwPmHPA54o/4Y8+GsGW0+PxVo0udyyaX4&#10;01m22N/eCpdhd3A5I7D0oA3tQ/Ze+DWrNuvfhL4Hum27A8vhyzZgPQEx5H4Vg/8ADFXwMQgwfDDw&#10;/YnoTY232bd/veWV3fjnHPrR/wAMsWEGfsPxK+KNhzuX/isru52n1/0gyZ+hyPakb9nTxHaAtpnx&#10;3+JVnICGRbiXS7yMH3EtizMPbdj2oAUfsa/CiIL9m0bWdPK8A6f4p1a1IH90GK6U7f8AZ6cDjgUf&#10;8MneHLbA07xn8S9KRT+7jt/HuqyRxj+6ElndSOe4P580f8Kf+LVrn7L8fdTuMHK/2p4X0yXPqG8m&#10;KHI69MH3NI3gT496eC9p8W/CWpFSCsOqeB5Bv9Qzw6gnHXGFz796AFP7MtzBn7D8Y/ijY4O5P+J5&#10;Dc7T6/v7eTP0bI9qR/gN49swy6X+0H46iQjONQ03RLs7/XJsFO3p8ox355pTbftG2mf+Jl8LtV2n&#10;j/iX6lY7x/3/AJtuP+BZx2zwh1/9onTjul8FfDfWo1PK2vim+tJJAfQPYOq4/wB45x74oAX/AIVV&#10;8Y7cnyPjp5wPUX3hCzkx/u+W8ePfOe3TuDwf+0Fp+DB8TvAerEjaV1DwRdQgf7WYtT5P5Cj/AIWf&#10;8a7XH2r4IWFxg4b+y/GkEufQr51vDntnO3vjPc/4Xn8Q7DDap+z74yEYOGk0rVtFu/ptU3qMR0zk&#10;DHPXuAHk/tG2uP8AS/hdqW04I+y6jZ7x/e/1ku3scfN6Z70f29+0TYDdL4L+Gurqh5W28VX9rJKM&#10;9g+nuFP1Y9PfFH/DTVzBj7d8HPijYYOG/wCJJBc7T/273EmfquRz1oH7WvhO1wdU8L/EbREztaS9&#10;8BawUVv7u6O2cEn2JHvQAH4lfG+2DfaPgnpFwV5P9neN45Aw9F820i+b2OB05pG+NPxRtQ32j9n3&#10;xHNgbgbDxDo8o+h33UZz9AaP+GzfhDHj7V4nutL52n+1ND1Cyw390+dAuG4PB54PFWbH9sn4F6hK&#10;0afFzwdbyKCWS91mC2ZcHBBEjLhs/wAJ568cUAcp8S/2iNXn+HXiq2u/gp8S9ME+k3aLPPZafLGu&#10;YWBZjDeyFQM5JI6ZxnBr+eav6RviB8c/hv4i+F/i6PSviD4W1N5dEu2RbPWraYuDA2CArnOcjH1r&#10;+bmgD9qf+CKn/JrHin/sc7r/ANIbGvv+vgD/AIIqf8mseKf+xzuv/SGxr7/oAKKKKACvC/2n2/4R&#10;K8+GHxFUmOPwt4ptoL+XGQun6gDYTEj+6r3EEh9PKzivdK5D4v8Aw+t/iv8ACzxZ4OuWWOPXNMuL&#10;ESt/yyd4yEk47q21h7qKAOvorzb9nH4i3HxU+CXhLxFfqY9Zlsxa6rCesV/AxgukP0mikH4V6TQB&#10;+cXjHwf8Tv2V/Hlvqvh28TRo9Ls59E03XNV0i61Tw9qmjteS3dvb35td1xZXFu9xJH5uzZIuDvX5&#10;geX+L37cfxa8WfA7xro1xoXwv8S2Wr6PdaTc6l4U8ZWxkthcIYN62kk5nY/vDhdoPQniv1FrlvE/&#10;wq8FeNnL+IvB+ga85IJbU9MguSSM4++p9T+ZoA+bvg/+1X8TvFck/hdfgIdO1jQ7C1nl01/F1t5r&#10;2shkiimhLQpHIhaCQEq2FK4zkgH07/hdvxLtAxvP2fPFTqnzO+n67os429TtDXiMx68bRk9K8C+K&#10;HwW139m7xbF4l8EQ3umeFbO4ubvR9U0LTTer4dWdvMu9NvrCLDz6VLIDKrQ/PbvkhcAE+k/Db9uD&#10;T9d0NLvxP4Yvlt4wom8ReCc+JNGY9Nxe1DXFvkg/JPCjL0JJBoA7T/hpDWYSPtXwN+KFqp6N9i02&#10;fJ9MQ3zkfiAKB+1BEhK3Hwr+KFtKOqHwu8v/AI9E7Kfzqzp/7Y/wO1BnQ/FfwnYTIAXg1XVIrGVP&#10;YpOUYH2IzVi6/a6+BtnA00nxi8Bsi4yIvElnI3XHCrISfwFAGaf2s/DcUZefwX8TrdVGXMnw+1gh&#10;B3yRbkceoJFYPiD9vv4GeH1lh1zxFrGmjGHj1DwfrMXBz1D2g44P61sXX7Z/wxlt3k0C71vxo6qX&#10;2eF9Avb5NuM7jMsXkoOnLOB3zivFvFn7efiPxdq03h/4d+G7Ww1IjA89h4h1Zc5GBp2mu8cTdSDd&#10;XUKjHzCgDy3V/wBoH4G+NfGviHV/hda2MHh7UvDmpaX4k0eNUtf+Equ7hFSwtrfTA3nS3Hm78z+S&#10;u1C+XIPH0P8AsRWV0l/4/uDdjUrW3i0LRbvU4yGjvtWstLig1CZGHD4cRxMwJG6Fh2rgvAH7H3jr&#10;4neJ5PFvxK1S/wDD812pS6u5byKfxHdwsMNAssAFtpcDDIaO0DSsrFWn5NfZvhLwjovgPw3p3h/w&#10;9plto2iadCILWxs4wkcSDsAPxJPUkknJNAGvRRRQAUUUUAFFFFABRRRQAUUUUAFFFFABRRRQAUUU&#10;UAFFFFABRRRQAUUUUAFeJ/tcj7N8MdC1QAO2leNPDF4E6F/+J1ZoVB/hyJCM+mR3r2yvEv20AV/Z&#10;q8XzhQ5tDZXmxjgN5V7BLjPbOzGe2aAPbaKK/Pzxh+0v8afjX4otdO+FdtfLb6nZPrGm6PoBsrW5&#10;Gj+c0MN/e6jexyxQvO8bNHbRQs2wZZ/UA/QOvLvjX+0N4Y+CNrbw6h52r+I72KSWw8P6eUN1cIgJ&#10;eVi7KkMCAEvPKyxoActng/IJ+Ff7YbEn7Zq3PPzeO4Cfx22ij8gB6AdK4n4JfB/4m+MPG/i/VPiF&#10;8PL34mR6Zrr2eoWn/CRWgXULqAK8Md9LMytcQwI8flwqiRbsuwdj8oB6lp3xX/aH/aVkNz4Oil0b&#10;wzKdq3Hh94tP0/aTx/xNryCaa6IOQWs7NY/lwspzurZt/wBk746XMYlvviMPtTcuF8beJSB2HMVz&#10;Ch/CNfp3r2uH40/EbT4FSX9nfxZHDAMMLDW9DkUIP+eam9Vm4HA2g9sU/wD4aQ1mEj7V8Dfihaqe&#10;jfYtNnyfTEN85H4gCgDxOb4MftNeCi9xo/i691cjJUWXjFZmz05t9T02ZWBGTj7QmM9eMtQn/ak+&#10;Onwa3Hx/4WS80+AbpLjXdEm00Hj7o1DT3vrTnGQZUgHXOOK97/4aktYB/pnww+KNkQcOP+ESnuNg&#10;z1/cGTd6/Lu/Pik/4bA+H9tuXU7LxtocikZTU/AmtRbV/vs32Qqq+5I6HtQBz/w//bq+Hvii0sn8&#10;SC58Cfa3EUF/qrxXGj3EmBlYtTt3ktWPzD5WkR+eVFfRFvcRXdvFPBKk0Eqh45Y2DK6kZBBHBBHe&#10;vgn4qfFb9jbxRrOozf8ACZt8PfF84aC41XQ9IvtPluDnJS5ha28i7UnGVnjkBB7ZrzL4U/GjUPgZ&#10;4ztdK8BeJrLWfD99JmztntbrTvDmsMznECpcIBpN65J2NCz2kjFVKRE0AfqRRXJfC34m6N8XfBtp&#10;4j0T7RFDI8kFxZXsflXVjcxsUmtp4+qSxuCrD2yCQQT1tABRRRQAUUUUAFVr3TbTU41jvLWG7RTu&#10;CzxhwD6gGrNFAHk3xj+D/gO++Gvi24ufBPhy4uItKvJo5ZdJt2dJPJc7wSmQ2ec9a/mwr+n34s/8&#10;kr8Zf9gW9/8ARD1/MFQB+1P/AARU/wCTWPFP/Y53X/pDY19/18Af8EVP+TWPFP8A2Od1/wCkNjX3&#10;/QAUUUUAFFFFAHg3wjP/AArf9oX4n/D+Q7LDXmTx1oqsc588iHUYx2+W5jSXH/T3XvNeD/tUJJ4I&#10;g8H/ABetEJl8BaiZtU2oWaTRbkCG/GBydi+VcfW1Fe6wypcRJLE6yROoZXQ5DA9CD3FAD6KKKACv&#10;MPG/7Mfwr+IuptqmueB9Jl1l87tWs4jZ3zZ9bmApKf8AvqvT6KAPCb79jvwlcBEtvFXxCsbePOy2&#10;XxpqNxGgPZVuJZNv4c+tQ237Gvha3nSU+MfiIzJypi8XXduyn1DwsjdzxnHPSvfKKAPFIf2Nfg+0&#10;0U2qeET4pliIYN4q1K71kZ9St3LKPwxivWPD3hrR/CWmR6boelWWi6dHylpp9skES/REAA6Dt2rT&#10;ooAKKKKACiiigAooooAKKKKACiiigAooooAKKKKACiiigAooooAKKKKACiiigAooooAK8Z/bNtJL&#10;39k34uLEnmSR+GL+4XkDb5cLSbhnuu3cO+QMc17NXmv7TFiup/s4fFazZii3HhPVoSw6gNZyjP60&#10;Aeh2d3Ff2cF1C26GeNZUJGMqRkcfQ1+bmt6b8Rv2OfGMN7o1zpOhnTtMHhyLUfFFhcy+HNd0mK4l&#10;msne7tgWsr6COZ4WWcrEwUFWIGK/Qf4cXz6n8PfC95IoV7jS7WVlXoC0Sk4/OujoA+D/AA3+3r8Y&#10;70oV+DHhfxrZsRi/8IfEKwuFI43EQoZn43AYODkH8G/shftP+LPEyfESLSfg5res6lP4mvdav4Lb&#10;WLGGWBLieWKIL9pkhEqqbR4y6kDMTDHFfWXiT9nz4XeMZWl134b+EtZmY5Mt/odtM+eedzITnk8+&#10;9fJPxB+G3iD9kzxeuu+FIk0XwpYG4OheIYrGW7sdMtbiZri40fV4IQZRY+ezyw3UYLQFyp+UnIB9&#10;Ff8ADQ/iizG3UfgJ8SbeVD+9Nr/ZF3Goz1Bj1Al+MfdU9+tB/ae8lgLr4S/FC1z90/8ACOefu9f9&#10;TK+PxxntnBrnPBf7a2gXuiQ3vjLQNT8NQMP+Q7pEba9oE3cNHqFmrqoI5xOsTDnI4rvtF/am+Dfi&#10;K28/T/ir4NuEHLL/AG7bK6ckDcjOGXoeoHSgDE/4av0GNT9o8C/FC2kXO6M+AdVk2/8AAo4GU8c8&#10;E/nQf2xfhkgzJN4rhTvJN4G1yNF92ZrMBR7kgCumuv2kPhLY27T3PxR8F28K43SS+IbRVGTgZJk9&#10;TXLz/tnfCKVmi0TxPJ40ugSq23hDTbrWXZvTNrG6j6sQPegDlvEH/BQT9nGL7Tpeu+OIo0J8qa21&#10;LQr9UY56EPb4PT9K+ZfEnxc+B+tap4yuvhPbKvgHWvDGoabrmjW1o9nZa9q03lppsdhp7BZGuzJ5&#10;gMsUQAHJbIyPX/HX7eOpa9dy+H/A3haG01GUMnl62f7V1QjkEJo+nNLLz2+0yW6+tcz8Mv2NfGfx&#10;H8WSeLvGz3Hg5rsMLnUZRbr4huomJ3Q26W+bfSIWDEN5LS3DDIMq5NAHr37GVvfDV/ilPJP9rtE1&#10;DS7C5u1OY7vVrbSbWHUZVbOG/eoqMwHLxPySDX01WP4R8IaN4B8M6b4e8PabBpGiadCLe1srZdqR&#10;IOw9STkknJJJJJJJrYoAKKKKACiiigAooooA5T4s/wDJK/GX/YFvf/RD1/MFX9PvxZ/5JX4y/wCw&#10;Le/+iHr+YKgD9qf+CKn/ACax4p/7HO6/9IbGvv8Ar4A/4Iqf8mseKf8Asc7r/wBIbGvv+gAooooA&#10;KKKKAKesaTZ6/pN7peo28d5p97A9tc28oyksTqVdCPQgkfjXjH7Kur3eheH9c+FOtXMlzr3w6ul0&#10;mOacYku9KZd+m3Jxwd0GI2P/AD0gkzXudeAftCxyfCXxv4a+N9lGxsNJj/sPxfFGCTJo00gIuSBn&#10;JtJiJeB/q3noA9/opkMqXESSxOskTqGV0OQwPQg9xT6ACiiigAooooAKKKKACiiigAooooAKKKKA&#10;CiiigAooooAKKKKACiiigAooooAKKKKACiiigAooooAKKKKACuO+MlrFffCHxxbTrvhm0K+jkXJG&#10;VNu4IyOehrsaw/HNpFf+CvEFrMN0M+n3EbgHGVMbA8/Q0Ac/8BLmW8+Bfw5uJnMk0vhvTpHc92Nr&#10;GSfzrvK8v/ZZupb79mP4Q3M7eZNN4P0iR2wBljZQknA9zXqFABRRRQB5D4n/AGS/hP4p1ifWX8IW&#10;+i65PzJq3hy4m0i7dv7zS2jxsx/3ifyrldW/Ym8MavP5svjbx45yf+PzWl1Bh/wO7ilf0Gd2TgZz&#10;gY+iKKAPm62/YV8JW86Snxh4zYrypivra3YH1Dw26OPzroY/2M/hdcpGuu2Gt+MtgAx4q8SajqcZ&#10;AAABimnaPGABjZjgegr3CigDE8J+B/DngHTBpvhjQNL8OacDkWek2UdrCD/uRqB+lbdFFABRRRQA&#10;UUUUAFFFFABRRRQBynxZ/wCSV+Mv+wLe/wDoh6/mCr+n34s/8kr8Zf8AYFvf/RD1/MFQB+1P/BFT&#10;/k1jxT/2Od1/6Q2Nff8AXwB/wRU/5NY8U/8AY53X/pDY19/0AFFFFABRRRQAVV1PTLTWtNu9Ov7a&#10;K9sLuF7e4tp0DxyxsCrIyngggkEHqDVqigDwH9nbVbz4YeItV+BviG6lnn8PwfbfCmoXLFn1LQi2&#10;2NCxPzS2rEQP0JXyWx89e/V5Z8fvhVqPxC0DTtX8K3cWk/EPwvcHU/DmpTD92JtpWS2mxyYJ0zFI&#10;B2IbBKCtf4L/ABasfjJ4Ih1u3tZdK1K3mksNX0W6I+0aXfxHbPbSj+8rdD0ZSrDhhQB3lFFFABRR&#10;RQAUUUUAFFFFABRRRQAUUUUAFFFFABRRRQAUUUUAFFFFABRRRQAUUUUAFFFFABRRRQAUUUUAFZfi&#10;iN5vDWrxxqzu1nMqqoySShwAK1KKAPJ/2SZUn/ZX+DjRusijwdo6kqcjIsogR9QQQfcV6xXin7FH&#10;/Jo/wh/7Fmx/9FLXtdABRRRQAUUUUAFFFFABRRRQAUUUUAFFFFABRRRQAUUUUAcp8Wf+SV+Mv+wL&#10;e/8Aoh6/mCr+n34s/wDJK/GX/YFvf/RD1/MFQB6f8L/2nfip8FtAuNE8D+N9U8NaTcXLXstpZOoR&#10;5mREZzkHkrGg/wCAivVdJ/4KdftK6RLuX4lS3SEgtHd6TYyg+2TBkfgRXy3RQB96+EP+CzPxt0Nl&#10;TWtI8KeJIMje01lLbzEd8NHKFGfdDX0H8Pv+C3PhHUHii8bfDjV9Fz8rXOiXsd8v+8UkEJA9gWP1&#10;6V+Q9FAH9Ffwn/bu+BXxleCDQPiFplvqM2FXTdYY6fcFj/CqzBRIf9wt9a98BDAEEEHkEV/Kxmva&#10;vgl+2V8YP2fZIE8IeNb+HSoiP+JLft9qsGHGQIZMqmcAZTa3vQB/R9RX5u/s8/8ABZbwn4qe10n4&#10;s6E3hDUHwh1vSg9xYMf7zxcyxD6eYPUjt+hXhPxhofjzQLTXPDmr2Wu6PdrugvtOuFmhkHfDKSOO&#10;hHagDYrwX4u+CNd+Gfjeb4xfD3TpdUv2hjg8W+FbQfPr1nHws8K5AN7AudhP+sTMec7Me9UUAYHg&#10;Px1ofxM8IaV4o8N38ep6LqcInt7iPIyD1VlPKupBVlIBVgQQCCK36+cPH2j3v7L/AIz1P4meGbSW&#10;6+HOsTm58beHrOIu1lKx+bWbZFBJIGPPjUfOo8zG5WJ+hNK1Wy13TLTUdOu4b/T7uJZ7e6tpBJFN&#10;GwBV1YcMpBBBHXNAFuiiigAooooAKKKKACiiigAooooAKKKKACiiigAooooAKKKKACiiigAooooA&#10;KKKKACiiigAooooAKKKoa7eyadomoXcW3zYLeSVNwyMqpIz+VAHkf7FH/Jo/wh/7Fmx/9FLXtdeR&#10;fsg2Udh+yn8HYot21vCGlSncc8vaRuf1Y167QAUUUUAFFFFABRRRQAUUUUAFFFFABRRRQAUUUUAF&#10;FFFAHKfFn/klfjL/ALAt7/6Iev5gq/p9+LP/ACSvxl/2Bb3/ANEPX8wVAH6df8Ex/wBi74P/ALR/&#10;7PniLxB4/wDCr6zrlv4luNOgvo9Tu7Zo4FtbSRVCRSqhw0shyVJ+brgDH0nr/wDwSA/Z81hWFpbe&#10;JNCLdG0/V95XjHHnJJ9ea5v/AIIqf8mseKf+xzuv/SGxr7/oA/L/AMcf8EQNEnjmk8HfE+/snAzH&#10;b65pqXAb2MsTR7frsP0r5Z+Kv/BKf4/fDWKe5stCsfG9hECxm8NXfmyY/wCuEgjlY+yK349a/eai&#10;gD+WjxB4b1fwlqs+l65pd7o2pQHEtnqFu8E0Z/2kcBh+IrOr+nL4pfBPwH8a9GOl+OfCmmeJrTaV&#10;T7dAGlhz1MUow8Z90YH3r83/ANpL/gjMUju9a+C2ttIQDJ/wjGuyjLd9sFzwPYLKPrJQB+VteofA&#10;j9pf4i/s3eIRqvgXxFcaYruGudOkPm2d2B2lhPytxxu4YdmFcd468AeJPhj4mu/D3izRL3w/rdqc&#10;TWV/CYpFHZgD1U9QwyCOQSKwKAP3b/Y9/wCCmPgb9pA2PhvxIIfBXxBlxGlhNJ/oeoP/ANO0rdGJ&#10;/wCWT/NyApfk19m1/KwjtGwZWKsDkEHBBr9NP2Dv+Cpt54buNP8AAHxp1KS90ZtsGn+Lrli81oei&#10;x3Z5MkfT96fmXHzbgdyAH64SRpNG0ciq6MCrKwyCD1BFfOOgM37JfxCtPDNw7D4N+K74x6HO2Snh&#10;rU5Wz9gY/wANrOxJhPSOQmM4DJX0Zb3EV3bxTwSpNBKoeOWNgyupGQQRwQR3rH8c+CNE+JPhDVvD&#10;HiOwj1PRNUt2trq1lHDoe4PZgcEMOQQCMEUAbtFeF/AjxrrXhPxHe/Bzx5fSX3ifRbf7ToWuXH3v&#10;EOkghUmJ73EOVjmHUna/Ifj3SgAooooAKKKKACiiigAooooAKKKKACiiigAooooAKKKKACiiigAo&#10;oooAKKKKACiiigAooooAKxPG1zFZeDNeuJnEcMWn3Ejuf4VEbEmtuuL+Nd6mmfBvx5eSKXS30C/m&#10;ZV6kLbyEgflQBhfssW0tn+zF8ILeZDHNF4P0eN0P8LCyhBH516jXDfAuyfTPgl8PbOUq0tv4e0+J&#10;ihyCVtowce3FdzQAUUUUAFFFFABRRRQAUUUUAFFFFABRRRQAUUUUAFFFFAHKfFn/AJJX4y/7At7/&#10;AOiHr+YKv6ffiz/ySvxl/wBgW9/9EPX8wVAH6l/8Esv2tfhJ8Bv2ffEHh/x74ztfDusXPii4v4rW&#10;e3nkLwNaWiK+Y42GC0bjGc/LX3x4b/bK+BfiyURab8WfCTTMdqxXOqxW7sfRVlKk9e1fm5/wRY8Q&#10;au/xj8TaCusak/h8aBe3s2jG6f7CtybjT0jn8nOzzSglTfjdtXGcV+qXij4H/DrxtC8XiDwH4a1t&#10;HGG+36RbzHt3ZCR0HPbAoA63TtStNXs4ruxuoL20lG6Oe3kEiOPUMCQas18z6x/wT2+E8d6+peCR&#10;4h+FGtscnUvAutT2DH0BiJaLHXgIMg49Kz5tF/ag+B+6bSta0P8AaA8NxcnTdXiTRddVeyx3CZgl&#10;IHVpFDN2oA+qKK8L+EH7YfgX4q+I38I3qal4C+IMOBL4Q8XW/wBhvifWHJ2zqcEgxsSVGSAK90oA&#10;8s+P/wCzP8Pv2l/Cb6H440OK9ZEYWmqQgR3tix/ihlxlecEqcq2BuUivxI/bH/YJ8bfsmaq9/Ju8&#10;R+A7iUJaeIreLaEJ6RXCAnyn9Dna3Y5yo/oKrO8QeHtM8V6Je6PrWn22q6VexGG5sryISxTIeqsp&#10;yCKAP5aKOlfcn/BQf/gnbefs23k/jjwNFc6n8M7mUCaNyZJtFkZsCOQ9WhJICSHkHCuc7Wf4boA/&#10;Rf8A4Jqf8FDJ/hlqem/Cn4k6mX8F3Trb6NrF0/OkysQFhkY9LdieCf8AVn0TO39kAQwBBBB5BFfy&#10;sV+zX/BKL9s2T4q+Ev8AhU3i+/M3ivQLbfpN3O3z39gvHlk95IeB6lCDyVY0AfYPx5+Ek/xR8N2V&#10;1od8mh+O/D1x/afhvW2TcLW7UYKSActBKuYpU/iRjxkDFz4H/FqH4weCF1OWxk0TX7C4k03XdDnY&#10;GXTNQiwJoGI6jOGRhwyOjD71eg189/GvT7n4G+PV+N2hwSzaNJDFYePdOt1LGewQ4i1JUHWW0y27&#10;gloWcfwLQB9CUVW0/ULXV9Ptb6xuIryyuolnguIHDxyxsAVdWHBBBBBHXNWaACiiigAooooAKKKK&#10;ACiiigAooooAKKKKACiiigAooooAKKKKACiiigAooooAKKKKACvKv2rtT/sb9l/4uXgl8mSLwlqp&#10;jcjOHNpKE4wf4iK9VrxP9tLMv7L/AI+sxn/iY2kWm4GPmFxPHBjPYHzMZ7ZyKAPVPB+mf2L4R0TT&#10;hG0P2Sxgt/LY5KbY1XB+mK2KKKACiiigAooooAKKKKACiiigAooooAKKKKACiiigAooooA5T4s/8&#10;kr8Zf9gW9/8ARD1/MFX9PvxZ/wCSV+Mv+wLe/wDoh6/mCoA/UT/gh/4Jll174o+L5IisENtZ6TDI&#10;f4mdnlkA+gjiz/vCvtv4y/tA+LLv4jP8JPgxpFhr3xCit0utZ1bV2YaX4bt5B+7e4K8yTOOUhXkj&#10;5jxwfj7/AIJvfGfTv2ff+CfXxL8cXkH2u5s/FtzFY2KDMl7dvZ2KW8CgcndIwzjJC7jjivq74U6T&#10;YfsZfs0+IfH3xLvRP4rvhJ4k8XajuDS3V/LyttGT12lkgjXO3PIxuNAHjnxj8AQeBdQ0TR/ih8Vf&#10;iv8AGn4leIFMln4I8E3g0q2mReGlNtblFhhHKmV36bsDIbHDXvgC/wDAMS3+p/C39ob4V23Eh1Xw&#10;R43GvmIdnnhEkh28/MCpwB9a+q/2SfhPrVvHrPxh+ItoE+KXjvbc3Fu4J/sXTuPs2nRZ5UIgVn4B&#10;Ln5slc19G0Afmfe6xqHxq8ETJe3Og/tdeBdNBeQ2FuNE8deHzn/WJD8pcqQBwEaQrzkZrq/g5+1X&#10;rPwl0KXUo/EWofGz4KWMggvtUnhK+LfBp6eXqdsQGniTBBmAzw5yQFU/Tnxn/ZJ8AfGe/j12a1uv&#10;Cvji3+az8ZeGJzYarbv2Pmp/rB22yBhgnGDzXxl8ePhn8Rfhr4l02a91TTtX+OmpXsGm+BfF/hNB&#10;Y6l4jjJP2mPWbLaYJIYYlDPKeADGMkb8AH6P+FPFmjeOvDmn6/4e1O21nRdQiE1rfWcgkimQ9ww9&#10;8gjqCCDyK16+JLn4aePP2Jbez+Ifg+zt9b8GXccV18RPAmhRv9mtbjYPtOpaRG5yiqdxaHgFVHCg&#10;Dy/r7wN440L4leEdK8UeGdSh1jQdUgFxaXtucrIh+vIIIIKkAggggEEUAXtc0PTvE+jX2kavYwal&#10;pd9C9vdWd1GJIpo2GGRlPBBBIwa/Bf8A4KDfsVXf7KHxFS+0WKe6+HWuyM+k3bkubST7z2krf3lG&#10;ShP307kq+P33rgPjt8FvD37QXws13wL4mg8zTtTh2pOq5ktZhzFPH6MjYPvyDkEggH8y1dT8LfiT&#10;rfwf+Ifh/wAZ+Hbj7NrOi3aXduxztYj7yMB1R1LIw7qxHerXxk+E+u/A74neIfA/iSEQ6to9yYJC&#10;oISVMBo5UzyUdCrqfRhXGUAf04fBP4t6L8dvhX4b8d6A+dO1m0WcRFtzQSfdlhY/3o3DIfdTXaTw&#10;R3UMkM0aywyKUeORdysp4IIPUGvyG/4I3ftKt4c8aar8HdauyNN1zdqOiCVuIrxFzNEvp5ka7sdM&#10;wnHL1+vtAHzt8HJn/Z7+JbfBfUZpG8K6ok+p+Aruds+XCp3XOkljyWt92+LOSYWx/wAsq+ia89+O&#10;nwmj+MPgOTS4bw6R4gsbiPVNB1lFDPpuowndBOBjkA5Vl/iR3X+KofgL8WH+LXgb7VqVkujeLNKu&#10;H0nxFou7cbDUIsCVAe6MCsiN/FHIh70AekUUUUAFFFFABRRRQAUUUUAFFFFABRRRQAUUUUAFFFFA&#10;BRRRQAUUUUAFFFFABRRRQAV4j+12De/DHQtGGP8Aic+MvDVgcruO06xaO52/xALGxI6bQ1e3V4j+&#10;0qBe698E9KB3Ne+P7OQoGIytvZ3l1kgckAwL7ZxnigD26iiigAooooAKKKKACiiigAooooAKKKKA&#10;CiiigAooooAKKKKAOU+LP/JK/GX/AGBb3/0Q9fzBV/T78Wf+SV+Mv+wLe/8Aoh6/mCoA/Rj/AIJQ&#10;eCtX+MWr2Gj6lahvh74A12fxdKH5S91ee3gt7NGB4PkrbzSgjoWGRyK+kv2k/jdZfEX9pnQ9Dv8A&#10;wn4t8W/B/wCGV+LzxBP4Y0Z9Qgm10LuhiuQpH7m3VtzYDfOSrKRgjxX9gP4z3PwU/YJ8X3Hh61TU&#10;PH/iLx3NoPhjT1AL3OoTWVksRIPVI8tI2eMLjI3V+jP7N3wRs/2fvhFo3hKG4Ooakga71fVHYtJq&#10;GoSnfcTsx5bc5IG7kKFHagB/wi/aU+GPx3hZvA/jLTdbuYwTLp4cw3sWOu+3kCyqOvJXHB5r0yvH&#10;vjR+yf8ADX46yR32v6H9g8SwMHtPFGhyGx1W1cfddLhOSR2D7lHpXkVx8V/ib+xlPDB8XLuX4k/C&#10;EyJDD8RLS2xqekbjtRdSt0z5qZIXz4xknlgWcKAD6a+IvxD8P/CjwTq/i3xTqMWlaDpUBnurqX+E&#10;dAoA5ZmJCqo5JIA5NfA3wX/ag8KW3x08afF3466b4l8EeIr+OPTfB+n6n4av5odP0QqsiNG0ULjz&#10;Zi7M59UYAgNtr1nwF4Z1X9uPxppHxN8a6dc6R8HNEuftPg/wffIVfWpR93VL6M8FP+eUfPByflJ8&#10;z7EoA8D8O/t5fs9+K2Edp8WPDkBbgjVJzYD8ftCpjr3ryfS9X0z9j/4rWuu+GtSsdQ/Zz+ImpCKc&#10;6fOklr4X1mTG2WNlJVbWc4DD7qNg5UYDe2/tMfEP4T/DDwomofErSdN1+S+f7Np2hPpsWoX+qzcA&#10;Q28DAmRiSo7KNw3EZr4VX4B6b8cpPiZ4N0n4dv8As6/Fw6Uusad4Xtb3dpniPR3GEju7cHyt6zAq&#10;WRUMTtGRkxnAB+qNFfHH/BM39pC8+MPwfuPBnid508c+BmXTbxLwFZp7YFkhkbdyXXy3ic/3o8n7&#10;1fY9AH5x/wDBYb9mNfGfw9sPi9olqDrPhpVtNXWNPmnsHf5JD6mKRvT7srknCCvxzr+pPxT4Z03x&#10;r4a1Xw/rNql9pGq2stleW0n3ZYZEKOp+oJFfzS/HH4V6h8Efi74s8C6nlrrQ9QktRKQR50YOYpQD&#10;2eMo49mFAHPeDPF2qeAfFujeJdEuTZ6vpF5FfWk6/wAEsbhlPuMgZHcV/Sx8Efirpvxw+EvhTx3p&#10;I2WWu2Ed15O7cYJOksRPcpIHQn1U1/MfX65f8EVPjW+r+EPGfwtvrjdLpEy61piMcnyJTsnUeirI&#10;I2+s5oA/Tavnn40I/wABPiXZ/GixVk8MX6w6P48tox8ots7bXVMd2t2bY5wSYZCekQr6Gqpqul2e&#10;uaZeabqFtHeWF5C9vcW0y7kljdSrIwPUEEgj3oAsRyJNGskbK6MAyspyCD0INPrwP9nXVL/4b+Id&#10;Z+CHiG5kubjw5AL7wvqFwxZ9R0Fn2RAsfvS2rYt37keS38ea98oAKKKKACiiigAooooAKKKrX+pW&#10;mlwia9uobOEnb5lxIEXOM4yT6A/lQBZorhr/AOO3w10qQR3vxD8K2bld+2fW7ZDt9cF+nB/Kq5/a&#10;E+GDECH4g+GrxzwIrPVYbh/rtjYnHvigD0GivP8A/hf3w8/6GzT/APvo/wCFIf2gvhtGR5/jfRbN&#10;DwJLy7W3TPpucgZ9s0Aeg0V59/w0P8K9xH/CzPB+Rzj+3rX/AOOV0Fj8RPCups4s/E2j3ZTBYQX8&#10;T7fTOG4oA6Gimo6yIrKwZWGQwOQR606gAooooAKKKKACiiigArxH4uP9s/aQ+AlhuH7i41zVdpOM&#10;+Xp5t8jucfbcenPPOK9urxHWi2rftn+FIG+aHRPAuqXIx/DJdX1jGpOB3W1kHJ7cDg0Ae3UUUUAF&#10;FFFABRRRQAUUUUAFFFFABRRRQAUUUUAFFFFABRRRQBynxZ/5JX4y/wCwLe/+iHr+YKv6ffiz/wAk&#10;r8Zf9gW9/wDRD1/MFQB+o/8AwRt+CM/iyLUviPrdwLvQ/DGpXNp4f0523LBqU9vb/bLnb2byFtkB&#10;77m6FRX6w1+LX7GVrr/wr/Y18XfHrwn4w1bSdX8H+LCl34ekuydI1iyMVgJIZYCColPnMFlHzDCj&#10;0K/od+1H+1d4U+HOlP4Y0/4qaJ4C+IE3kS+VqGkz6vcWsLgM261twzCTYwZQ3HfGOaAPXfjF8bPB&#10;vwF8HzeJPGutQ6TYKdkMZ+e4u5e0UEQ+aRz/AHVHHU4AJHz/AOFvhX40/a68VaZ45+MmlzeGPhvp&#10;8q3fh34YXBy9045jvNWHRn6FbfoucN/EH8i+FnxU/Zn8J+MYvHXi74keK/jP8UVx9n1nXPC2qN9k&#10;bOStjaC1EVsM8jGSOcMMkH6C/wCHhHwl/ueMP/CQ1L/4zQB9JRxpDGscaqiKAqqowAB0AFeQftE/&#10;tFWXwR07TNL03TpPFfxF8RSG08N+E7RwJ7+fHLuf+WcCfeeQ4AAPevP9X/4KBeErbSLu70r4ffE3&#10;Wp0haS1hh8H3ka3TYygDsmFDcfMegOcdq+cP2WP2hW0rxp42+J3xj+GnxFvPilrF0bexnsvCt5dW&#10;1hpYRTHaWgKAxAOXD/3yFJJyTQB9V/AP9mO88M+JJvib8VNUh8cfGHUFIfUtv+h6NEcgWunxkfu0&#10;AOC+Nz8kn5jnM/bc8HappHhzQPjX4QtRP42+GNw+qrCpI+36Wy7b+0bHUGLLg8kFDjlqk/4bhtP+&#10;iH/HD/wg7j/4qq13+2Br3ii3nsfDX7N/xV1qaVTGYvEOkQaPaSAjlWkuJehzg5THXrQB8n+N/Ful&#10;fs2ft/8AgD4y+G5kX4a/GCwiuLqVNscbLcmJLhj1JKytaXTd8vIOK/U6vzBP7Avxz+LvwQ0T4f8A&#10;iqTwp4E8L+Gby/v9AszLJq2sQpP5pWyknVkg8sCQLvGT8qtjCha+4f2SfidP8Yv2bvh/4rvXZ9Tu&#10;9LSG/ZwQxu4SYLgkHkHzYn4NAHrtfjn/AMFp/hEvh74t+EPiHaQhYPEmntYXjKvH2m2I2ux9WilR&#10;R7Qmv2Mr4r/4K5fD5PGX7IGpause658MapaamhA+ba7/AGZx9MXG4/7gPagD8K6+k/8AgnV8U2+E&#10;37X3gG9knMOn6vdf2FeDdhXS6HlJuPosphf/AIBXzZVnTdQuNI1G1vrSRobu2lSaGReqOpBUj3BA&#10;NAH9T9FYHw/8WQePfAfhvxNa7Tba1pttqUWw5GyaJZFx7YYVv0AeOftJ/D7V9c0PSfG/g62E/wAQ&#10;vBE76ro8IJBv4iuLrT2I/huIgUHo4ib+GvQPh14/0f4peBdD8W+H7n7Vo+sWqXdtIRhgrDlWH8Lq&#10;cqynkMpB5FV/HXj4eCn0i2g0LU/Eep6rO9va2Glm3WRisbSOxaeWJFUKpPLZ7AE8V4L4B8A/EXwj&#10;468UaUmt2/w78HeIdSk8R2OnWLwXV3Zb1zfqJpoXhX98El8oIwH2mQiT5SKAPqWuO8Q/GLwN4U1E&#10;6dqvi3R7XVBnGmfbEe8fHULApMjEegU1yQ+DHhjW54Jtev8AVPFVvM8ctrJrOvPd2up5jZin2MkW&#10;23A3fJGMgZ4ArqPDPhjTfCttaw6T4ei0y1ufs6SaLp1vaRQ6U6o7F8IFzyVU4L8hSoxmgDMT4322&#10;qXLW/h/wf4v8RTIoZ1TSTp2xSThs37W4IODgqSDg4zUUHi34n63dvDZ+BtG0O3MSyLd6zrjSuN2e&#10;PKggZGIxyBMOo5rqrO2uI7hQrub22jt/tmqyWUedSiCudilCMEEk9MKW4HzVStLTTxZaMj6clto8&#10;jWzaTpy6XJHJYzhHfMoBwgAAHKoFIIJO4UAcskfxE1PS7G81HxhbaTBeSpEsGi+EpEu4Wdgo3me4&#10;nAAPVzGoAySBkYpp8Nde1CRdM1b4i+Jdd1iBop7mMzf2XbfZXmYYSSyghJfYrj75O4AnA247jT7i&#10;db55N1lJ4ggjtYtcfdPHbrGEd8whsqSCzEexwxyBVWyutNk03QootU+z6JIbWTRLoavIZ9SfY7+U&#10;5f5nUqAdpZiwzkDFAHFN8LvAWrrbXl9Jcal4cvTBFZXuseI9QvpZrlpmXyRHdSOAp4Awc5ZsAdaX&#10;Tfg34D0zWBqFr8NfC0XiUxRQXWg2MFkEgtnuGUXXMSknYCT67NoyRXe2OoXj3qXTxS3GpXC2kOpa&#10;LFqEMsWkfLI/m8hSSSQCRkttUgYBqLS7a9AtbWLULwtaraN/wkE6Wsj61FiR2hXaOABnJ2qfmJXu&#10;1AEOkWH2WyGl6RfT29k7x3ieIoltGjuC1wS1sFVQCdgCbgnCkYO4VBMkN9ptteX+g3P/AAj920cL&#10;eFpNIilkiuWus/apNpYBc4c9QB83XIp0NhatZ6RLc6HIuh3clodO0A6Om7SbkF5POl2MQmDtyeAh&#10;XrlqTTob6DVmZfsMviy2is11zU30yeKC5tN0rbLf5iC4+boWwTyOgAAJYXp187DYzeOIbdA+sS6V&#10;MlsdPe7LGBWDEbwi9N+dwDEYPGTjw9N4ehG9NO8A6lco0TeZeQX76lJfE45wyxtJjuOp6LVjTzok&#10;WjaDbx3C2Hg+4mszoBS7u4rqa6LySeVLu+bYdq4Vic/MCOlW7PVb2PVvtTLb3HiXy7OHXNIi1ktb&#10;aZblpG+0IrqMtjJxhdwHXjJAIRqWptrfmvFaXfjiC2Ecvh+DWJFtFsXuiBcYZMF9i5yVzxjuK5iX&#10;wL4T1/SI9ODWVz4dlkFxa+MrieyuZGuGvObOPfGRj5dg9sLyRXUaXma002ytdbvTpifZLiy8UG/t&#10;p5NaJeSRrXJHIwO2MgnBGDlixNPFpt1e6DdyadftaRL4UNjbSjSZzLI5u5Cp4GcEkE4Iz1J2gHEt&#10;8HvAgvYteuPhPoqyBPscnhKHQNLlmXfdbFvWYLnaVUnG7GM+hNEfwH0eNJvDWnW0ltrIBvl8Q21n&#10;Na2PkG5x9lIgmQNIsYKgHoORg5rstPsNSXV/Ljnjl8XWUNq+o+KJtCxFf2TTSObaEo3LAADgnscZ&#10;Py41na+HH8O+H45LJNO8A31zZtommi0u4b1NSNxJJmXBysZIByeOuSBjIBiSeEdFglh8StrPjfT/&#10;AAmwFgLafXtfN+t8boRJJsa5ZfKPoyHORnOcCJ/C3jKyFx4f0z4gapB49VjfQWX24TWosDc+WJC9&#10;zbTZfZ1U7sNyB0FdbZanqUevvcsdMuviDbW1rBrthHqNxFp9rYNNI3nRhlKl9vOcZHPbhqWlz6dP&#10;oWlWNp4kurfwlJNbT6T4oOuq93ql0bh2azO9clcjbgnpx2OADFi1HxB9vi1Sy+MF3ceBZYWgGu6m&#10;mlt/p/n+UIFjjtIjjvuLcj8y2TxV8adP0aYfbPDVx4lSfcPDb6T9ovGtfOEQuAyX8SiMnDcrxzlv&#10;Tpbe9vbme3vb3R7q4u7gWkF34Ehms500otcMy37dP7u4H1ye2Vj07S9VN5FZ22pyy69bRW8zePLj&#10;SoJE1O1a4eRrKMq3XbgYH1AGQaAIofHXxOi8SR6bBYeF/Eentbed/bsLzWFgZBKYjB5m64IkLD7u&#10;G2/7VUovjt49tvCsviDVfhjDZ2iXJtPslvq9zNeFw+wHyTYqdpbgNnr7HNQLpugT+HNNa98OS2fw&#10;91K4t4rTwr/YkiXdrqD3LEXE2xsiM4+hBAHo1u2Gsw+LJJQNGu/ivZ2kI1K5eO7i0/8Asp7lziPq&#10;pk2gfiD1wRQBrn466pb+Kk8NT/DDxXJrb2/2wRWk+mvEYc43+Y92g68EY649a8I8J/tU+EtQ/ax8&#10;Z6teaX4mgWLwzo2iWlvb6LNfS+Ybi9uJvktfNJOJYBhQxOwjquK9ItJ/Dj+FbGzttdbTPhhfXMcu&#10;ma4usXMd/PqZu3ZoG3LkRkq2SemN2SSSvDfB7WtR8QeN/jFr17p6aLJea8dL1LUo7uEf8I61rp0Y&#10;EylvvkyXEybhjPlse9AHs0X7VvwzLyLdazqOktESJRrOgajp5jI6h/Pt0246nOMDk8VoaZ+038Id&#10;YnFvafFHwfLdd7U65bLMvOBmMuGGTjGRzketczdx3EVtcyvb3vkaf5iXVs8VrNP4zhS2UCTjlgAe&#10;wb5W/vcLDqekC9a10u8s1uzqSufD9rc6Sr23h3baqWhu9rYOcqCrbhkbiPQA9l0fxNo/iFA+larY&#10;6mhBbdZ3KSjAOCcqT34rTr5K1n4N/DjVY9UvtU8D+FL6PRJWi8W3uoeG9zs4t1HmaflW8vk5yoXn&#10;a33SM1n+Dfgyxkigs7MaPJqUbS+E7LQtavdNk1WPyA2LlomXyssQRsMZ35GehoA+vqK+So/CD2Yj&#10;Ok+O/FdmLRmi8Q3I8b3V9B4fkEW7GLtpDMPM3dzypjyavJbfEXTU1J7X4q+K2S3Vn0mC9tdEuxry&#10;CHzC9qotUlwOpBkc7XwCGXFAH1PRXzIvi340adcaFDD4q0O7OpZWePVPCTzPpziJZCl29vfRCA/M&#10;OSjYT5iuRguX43fF/TY/Fklx4f8ACWrw+GTi7lL32mpc8FswHy7nI2jqRwGVsFTwAfTNFfOcX7Tv&#10;jSyHhUar8MLczeJFDafBpHiHz3k5UYPn2sAX7wwWIB5OQME27P8Aa+td+trqPw38YacNDl8nUp1f&#10;TLmGBt5TOYr1mxuGMlRnsOuAD6BorxGz/bB+H0qWJu4fFWmfbhm2afwpqUsc3O07ZYYHjOG4zuwS&#10;eM1qp+1h8IFP+mfEHRdG7H+25jp20+h+0BMenPfjrxQB6zRXI6H8XvAnidQdH8a+HdWB6Gx1WCbs&#10;D/C57EH8a60EMAQQQeQRQAtFFFABRRRQBynxZ/5JX4y/7At7/wCiHr+YKv6ffiz/AMkr8Zf9gW9/&#10;9EPX8wVAH6gf8Et/2cG+OfwXuLzxP4uvpPh5pHjOS6bwLb26R21/fRW1o6z3M+d8kYzFiHAXMWcn&#10;cRX3T8SP2Lfht468d6x47lufEXhPxFqcSDVNR8N6/cacLpY0Cq0oRtvyqo5wOmTk5NfCf/BMz9mK&#10;y+Lv7N/iTxZonijX/AfxGsPE9zaab4j0XUJVRFS0tHSOa2LeVNHukfcCoZg2N2AAPrG28a+Ov2mP&#10;2KPip4de1Sz+LOk2+p+EtXtLMhUuNQgTD+V0AWeNlx0AMpAOBmgDw258X/BW1v5JLT9or9os6DBd&#10;fZJPGNrrN9daKkmdpBuXt3jK7iF3gEZIIOOa960P9nrUdWlaPwZ+1j4+vpIkjnSOfUtP1VlSRFdW&#10;ceSCwZWDKTgYZSM1S8Fftkfs9aH+zRp9jf6tpOlwWGjppV58P7iMDUVmWLZJYmyYb3JYMhO3aScl&#10;sHNYP7Nf7A3w+8R/s3+Aj8Uvh7DF47W0eae8Saaz1G3RppHto5JoXRy8UDQx4Y5AjCkcYoA9G/4U&#10;H+0Jp3/IN/aemuI0zsh1jwNp8+R1AZ42jbPYtz9KQ+H/ANrnQWAsvF3wn8VxjIJ1jSL+wduQesEj&#10;gHkj7p6D1JER/Y28SeEF3fDb4/fEPwmVz5VlrVzFr9jEOwWG5XIHtv8A15rkvip8U/2lf2V/BF94&#10;u8Ut4A+KvhLTZreKeW1judG1WQzTxwRnaPMgA3yrnA4yTzQB2H/C3/2mPCrBdc+AmieK4QR5l14S&#10;8XxRFVxyVhuo1L/TcDx3qTSv28fBum6tY6V8SPC/i/4O3t5KLeC48aaS1vp8svol4haLH+0xUDvi&#10;qh/beufBAK/Ff4M+P/h2I+Z9TgsBrOlQ+ubq1Le/8HQV6N4W+L/wZ/ak8M3uh6P4l8N+O9Mv4Wju&#10;tGeVHleMjnzLZ8SKO+So6ZHSgD1iGVLiJJYnWSJ1DK6HIYHoQe4r5o/YnU+Grz44eBmIWPw98QtR&#10;ks4QMCKzu1juoVGfQySVh/BF9S/ZT+OcHwM1S/utS+HXiW3n1D4f317IZJLFohuudJZ2JLKikPGT&#10;yF4yScDf+Ay/ZP2zf2obRMCGT/hF77aBjDvp8sbfn5KnPqTQB9L15J+1x4YXxl+y98VtJZPMebw1&#10;fyRL/wBNY4Hkj/8AH0WvW6wvHVnHqHgjxDazAmGfTriJwDg7WiYH9DQB/LpRRRQB/Q3/AME7vFTe&#10;MP2LvhZeu5d4NNfTjnqBbTyW4H5RD8MV9G18R/8ABH7Wzqv7HkFqWz/ZmvX1oBkHGfLmx7f67PPr&#10;X25QB594wBm+MHw8iYny44dTuVX/AGxFEgP/AHzK4x7+wre8c6Jc6rpUNzpqqdZ0ydb6x3HAaRQQ&#10;0ZPYSIzxk9hIT1ArB8UHzPjX4CiXmRdN1ecqB0QG0Qt/31Ig/wCBV6DQBy2lanH4hsLW+sJLm6t9&#10;SHmWztDDt0o+RjDKcMDnIIO5gzkHC9JCrQpeSPbtttTjU3Onb31RRbjmMKfm5YDo3KMgHesLUtJt&#10;vCWpasstrC/hbWxcXN7Zw6e08s9y8YV0wnJ8xVJxtYsdwyMqDuajBKl4kYW1fWUS4fRv9HmWCJBG&#10;ilZmUlerD+7kH5RkE0ARNZQ250+2EEAVH3aDbpZSxpZ7LUrtlKkgdZAMheCFALDNRG4jtH1C7E1t&#10;GEOPEdy91PGtuEtd26AHIXG5CSCvGSSWFOvbqwistam+2La6OxuBrF/JfzwyWsixImYSfuAKOqso&#10;UgMMkk1NeXlxbXQRto1O2W4bTdLTUwG1ONY0G5w6g5DMAfvBSQSTuoAqrOsH9mwC6WOOAhtDij1Z&#10;jLq6raklZd4y2MseS/3Vcmpkurj7U8vmXE8ly6reol1byR6E4tiSRkAnJK5yGzvzgLxT7nzZGvre&#10;C/u5Rdmc/wBpq9s66NII0UIoIHclgCH53buCBUN+pez1OabTrn7DbeemoWBsYppdaUQKNyhT82R8&#10;oBALY2kAYoAakNykL4W8f+zwgu7lrW2d/ECC2PC4PUsw7LypA+U1V/syAJo8cmnRpbyPG+gWbaQd&#10;uiyLatzLtbC4+YD7uC20HvUXiKe08PNEdQn021u0FxN4fvbuwMVppQW3WMJLIGwudzd03AlQPlry&#10;/wAV/tJfDLw9d30EOu2d/DqbSpr39mR3TTXD+QsSvbOv7tRwBnf0GVJIJoA9RidLOXUrwi0W9gWJ&#10;PFV41ncxLPGlqzbrbkgkbl6FsAkE7gKihbT4bbw/aJcwQ2CmKTwpCuo3EUt7stGOyfIyVwW4O7gA&#10;kZ4r5q1r9uzTlvbZtK8KahLFpkrLp5uNWeFZIjEEBuI1DiRh8xALHHBznNec6t+2h8RLyfWGsbm2&#10;0yPUJfNUKjTNa/u1TbEZCQg+UtwOrE96APt601OVby7uftInv5vIt/EEMerqYNAK2ruZIldeMllz&#10;wM5DH7pplo91FBZW6X1+bfT/ACHtNRNzazTeJ4xbO5j568nOflzjIIGSPzr1n4//ABE163uILvxb&#10;qPlXK7Z1t3EHnDaF+fywu75QBz1AxXGahreo6tHAl9f3V4kChIluJmkEagAALk8DAAwPQUAfpZd6&#10;9o2lnTP7We0t7a7e3bTNJubS08rwvPHbufMkIcYw3Gc8HCgjNYVv8VfB2mahdiXxl4XTWrNLZPE2&#10;qXMCIdZhW3Y4tgsnzMCcYXdgnGOgP5x0UAfobYfFf4ZJY6VZL4n0C30Cxe1uPDNjFd3EM1tKkDki&#10;8YE4XccfMMc4bJxUtn8bfCdtfxaj/wAJXoMmt6otrbeIgmuSpa2kawvmSzDAhiGYcL3685NfnbRQ&#10;B+imm/FbwgVt9Jg8dwwafoJtriw1F/EcBudb2xuWguTIAVXcQCGIzntUll8TfC902kXz6zpt3Fqx&#10;tI10GLUdNnt/DEqxyH7QpyM4bHI7/wDAVr856KAP0e03xLpzXFxHB4isrjWNIjtf7a8SSafayf8A&#10;CR2wSRmt4gj8nopxyDgc0lifDl9p3haL7FBD4Zu7izl8KaImmTC40y+CSyGS68t/u7iSc8YJJOAW&#10;P5xUUAfpRZXtzba1qF6ZNMbxnZwWcPjaYzXkFnBZeXJJut88bwvII9T0yap6dPpR0fwzp9vrDW3h&#10;QS2dz4Uv/wC25EvdbuQHdrefeuQhdgu09PlA6hR+d1rq99Y7fs17cW+3p5UrLj8jVyLxjr9vFbRR&#10;a5qMcdq4kgRbuQCJgNoZBn5SASMjtxQB+h1tqmoS363s8Ms+tXKWVtrPhyHUraS38LAK7/bFVhgM&#10;Mhvz5OBXlH7OEj3/AMJNV8V3MWoarpmrazrd9d+G1tobibXI2u/JjnXJ3lUCpk+o4HPPzFo/xT8V&#10;Wer3V7N4i1e4W9CjUy95I73cCD5lkJOWGwEYPbiqnw21fV9C8L+HLi21K+0/UIbGMrLbXLxSRM67&#10;5ArKQVBZ3JA67jnqaAP0Du9Jv49Zi06L7PP4raK7uPDWqPpW2z0W3GxPs0hQldwAKjIO0kdcgHJ1&#10;CTQk0LxLdmOHT/BM9xdW/i2X7LdRXU19lUD24+bCFyOOg53da+OYvGWuw6RdaWmsX66ddS+fNbfa&#10;X8uSTIO9lzhjkA5PoK34vjh49h1e21NfFF815bwNbRPNslURt95SjqVbPBywJ4HPAwAfWGpXV7Fq&#10;enwlbObxfYW90/hTQ4dRmEF7YlFRWuN4+ZwiscFlLbWzjGRBNd2skOtR22uyDSNSluZNV8Tf2uj/&#10;APCPXe1ENvCXVTtY4QYwWUjGMZr5di+O/juHTri0HiK6YzSNIbltpuELMrOElxvRSVGVUge1aMv7&#10;RXiu5kZLq30a806VXF1pU9gBaXcjMGaaZFZS0pZVbcCORwMEggH0fqdxdfZru4uNOv2FgtzHL4bX&#10;7PJN4siCRxC7faNzdQWYK2BjbzmkvtMupdTjsod1xrs63Nz4e1abTo/svhpVRVNrKUJVWUALyCEY&#10;qcEmvnlP2kPEnmJqEtnpk3iO3DRWOttagTWcDHLQoo+Tb1AJUlQ7gHmpW+PdlcWl9pE/gyyj8M6n&#10;I1zqWnWl5JHJcXLMrecsxBKbSowgG3GR3BAB7XfDS49H8S3r2ptPC6zTweMt2mzQ3OpXSqqrLbDJ&#10;Cr5h3YyoUsSww2KlvIbi31HSLIraSeJ7GCWXwNpkc9xFDNZ+UqhbnePv7FPysylmDK2FxXk3/DTP&#10;nXlprk+gh/EemwyWNgq3kosVtXI+WWIsTIwGRncAcgsCVGLA+Pfh+a1vtKjTxJp1nqjzXVxq32pZ&#10;r+zmkdWMVudw/ckIA2WBbOT93BAPSJr60lttfkt9WCaVqUszeJNb/tNpG0G7EQQJbBgGZCxKArky&#10;L8gIC5pb6e7RHkeG6Z9PjmFvocd1BNL4wtvIWNbiTaMyDYMltrZXhPmVjXBS/tA+Gb/N/dWd/wDZ&#10;lWWC58KlYmttXLspF3cShAPN4yx2k7kXaVBarH/C1vDdxciG38ULJr5Ekml+Kb/SBGmjxsVIswgU&#10;nhd43qpVC2E4JIAOxvbGY3Qt1kMt1O002lalNbwG18HNHEpa3kZSUQr8qnptwrgFyaz544bWy1/U&#10;DaNaabYyPb+MN+mvHda1IqL+9t8HCDed/wApQKWEjZDbRgP4/wDAd5p15i5tLTwleF11rRorPy9Q&#10;1C73ApcwDeRHHn5gu4KmHUq24Vp/8JZaTarZXNpq2gah4z0+CaLw5HbXjJp62BICxzszBRKEMhVG&#10;YHHEmW2igClr/gXRNZubGy1Lw9ouq6teKbjwbY3FiwhnhEYYJeiQfOxzkCRj8+7eRGwzzUfwj+HV&#10;jHfT6T4b8PaPYwytH4l1HR1NkNFn8sAfZUjVC6tLu2gh9xTYNoUOeyF9otxpmsQ2uuLH4R1V5n1r&#10;xEL+SSewvnZcw26soZ4n2gZ2kyoSWYeXxYvbq+aYTXWmTz6hbRSxxeD4rqKf/hILc7VF7NgHzGIw&#10;WYKWfYGTaFYgA8/1HQrzwppTzW3iXxfZagJwmjWun+L9TuF12Biu2dYvPZI8cMWWNVfJTaGVjTY/&#10;H3xB0fUtOtbX4q+JLVbryvtIuVsJ4NJd5CvlXTz2krnGCThkYA85I2jekbU7DV5tLtdUglllG7S/&#10;FeoyxldDdiRLaNOuVVhwuVJ2nBRQHzXBPrMF1p0089mulaAs9vFrukwThLu+ucuWmRWXKAEH5c7U&#10;Jxj5iCAdTbftI/FiwtNXntfG3h6+TTJI0H9u6Qksl2rOV3xR28tvv4wTgjAwenynp7H9qz4pQXGg&#10;Wsmn+DNdvNZVWtoYBc6d94lFDlpZwhLjABPucDDN5Xp7a1NqugQLLJc+K4ILQ+HhG9v9mht8yS7Z&#10;d/G4FgQGPHzBs8VQs4LO6sGlU3KeH7uS0TWdUmtEeS1uT5jFYQD908kdC23BxigD1vxp+2N4m1P4&#10;aePRqXw40+G2stOuLa8n0rxMbsQmRGRWAktIdwzkZHcDsc1+E9fqr8QLaSbwHqL3VlFZahb6OBZ6&#10;dDYsP7RgaOZzNIynkgbeerAjptr8qqAP14/4JTfF/wAG/BX9jDxn4i8a+IbLw/pcHjC8bfdSgPKR&#10;YWJ2RJ96Rz2VQSfSvqb9ibw3ry+CfGHj3xLpk+h6p8RPE134ni0q6XZPZWUixx2sUq9A/lRKx7/P&#10;zgjA+TP+CPXwF+HnjT4Oax461/whpeteK9O8VT2lnqWoQ+e1vGlraSJsVsqpV5HYMBuBPXgY968C&#10;+M/j3+1ZpWo+PPAXjbQPhf4Ca8uLbw5aXOgrqlzrEMMrRm4uHeRRCrshAEYJAz14ZgDD/bF/aAm/&#10;Z0/aI8Eaja/DjwzrOkHS5dX1zWp9OVtWNvHcRwy/ZZhyGhSQSkHdlc/dAzX0t8Pfj/4U+JPxA8W+&#10;C9NkurbxD4b8iWe2vY1j+1200avFd25DHzIWDAbuCDjIGVz8V/Gnx5efGD4feFPFXxC0S00zxL8N&#10;fHcvgfxxDYMWtG0/UYhZ3dxAWyRFIk9uyq3cYJ4Bro/gp8HNS+MfwW0mDT9e/wCEO+PvwY1O68H2&#10;vimGMN5iWrYiguY+fNtZYGj4O7B3MucsrAH31XzP/wAFFpBP+yvrelqR9r1bWNEsbVSfvSnVLVwP&#10;XojdMnjpU/wo/a53eK7f4b/GXRl+GXxQPyW8dw5/snXADjzbC5bhgxx+6Y7wWC/MQcUf2r3/AOE8&#10;+NP7PfwxgHmtc+KD4u1AY3KlppkTSASD+68skajPUrj1oA+n68f+LX7JPwo+NRe58R+D7Fdb+9Fr&#10;2mJ9j1KGT+GRbiLa5ZTgjcSM9jzXsFFAH5s/EnxN4m0L4DeNrDxXqtx4j8d/s7eONJ1TT9euf+Pn&#10;UdOeSJrdpm7u9tPIrjndsUsWJzX0d8CpFuP21P2nZYj5kQtvCkW9eV3CxuHIz/uuh/4EK+b/ANpO&#10;+dh+3Rd2iIz6h/wh/hy3AXme4aJEYDplh9qxxnATPIr6F/Yzto9V+IX7RHieFmkhm8a/8I9DK5yz&#10;x6bZwWwOe4yWGRxwaAPqOsjxe6x+E9bZmCqtjOSxOAB5bVr15z+0h4hXwn+z38TNZchfsPhrUZ1y&#10;M5ZbaQqPxOB+NAH8ztFFFAH7Mf8ABE7UTL+zx42sNyFYPFLzhQfmG+0thk+37vj6Gv0Qr80f+CIN&#10;zE/w1+J1uGBmj1e0kZPRWhYA/iVb8q/S6gDz/W/+S++Df+xZ1z/0q0mvQK5bxf8ADbQ/HGoaffan&#10;/aUN9YRTQW9zper3enyLHKY2kQtbyxllYwxHDZGUGKwb34PeHNKtZLtvEPizTIoVLyXM3jHU3RFA&#10;5LedcMgHuR+NAHf39jBqdnJbXCb4pAMgEggg5DAjkMCAQRyCARyK5OdTocU+matdNbaVdCRn1p9Q&#10;khlaaSRQiKekZO4/dZRkDYuCQng2qfFb4dzXU1h4K8SfEj4q6rE2x7bwNqN3qEMbekl3uW1j5/vy&#10;g+1Q2Xwx/aE8fzqH8TH4V+HWyjWuq6gniLU3THAIjSKBCRxkyz9yc9wD6Ou727+0mdrcyapEs6Q6&#10;LFfptubczIonYMByFAP+zvZckmuL8d/Fzwn4Fe6sdV8Yx2N5IlxLHqam2uZrI+Yo8hYVBc98ZjI+&#10;Q7myBXl3xJ/Zm+LGqabBb6T8WL3xNDHD5Ji1txYXDdC26a2j2zLkEhGjXHGZD1HzdrH7KXxR0mRz&#10;L4RvnhU4NxFJBOG6cqkMskhHPdAeOlAHuHj79tvwsZriz8PeGH1jSLiOdLyz1K3iggu5XZcTHG9m&#10;GFbhgC2/nBUV4x4z/a0+IHi/U4b5Lu00SaCOWGB9MtlSSONypZRI25xnYnQj7tctP8C/HVo+248K&#10;6/Hn7pj0K/mDf9+4Gx+OKrT/AAb8ZwrlfCniWX1EfhnVMj87YUAcxq2ualr901zqeoXWo3LEs013&#10;M0rknkksxJyapV2H/CoPG3/QneKP/Ca1H/5HqoPhl4wXIl8LazaSDrFd6fLBIPqjqG/HFAHNUVuT&#10;+BvEFp/x86LfWqZx5txC0cefTewC/rVV/DmoISDAOPSRT/WgDNoqR44YnZJNQ02KRSVZJNRgVlI6&#10;ggvkH2NQyXFnG+xtT0zcRnC6hAf5PQA6iq8mpafHkHVNOyP4RfQk/kGzUryxxsVd1Vh1BOCKAH0U&#10;Q/6QCYh5oBwSnIB9P1FPjhklmEKRs8x4Earlj36UAMoq5/Yuo/8APhdf9+W/wpDpN8pwbK4BHbym&#10;/wAKAKlFTzafdW8e+W2mjTpudCB+tQUAFFFFAEWoy3FtoOtzWyB5Rp1xEuSBgyxmFTz/ALUi8d+l&#10;dtDEsEUcaDCIoVQfQDFcbdQzS6YVjdVSe+s7aRSPvr56ysP++YTXbUAFFFFABRRRQAUUUUAFFFFA&#10;BRRRQAUUUUAJgZzjmpba8ns7hLi3nkgnT7kkblWX6EdKjooAsDUrxdOawW7nFg8ona1EjeUZACA5&#10;TONwBIz1wSK0IfGWtw6xaaqNSnk1G1iEENxMfMZECFAo3Z4CkjFY9FAFpdUuF0l9NBj+yvMtwf3K&#10;b94UqPnxuAwT8ucE4OMgVctfEbwahbXMtjY3UUESxmzkh2wS7U2BnVCu5u+7OSeTnmsmigCr4x1u&#10;aPwFr0YXN0tnKY77zH86KNYZF8pTuwFOR2z8owQCQfzEr9KvG3/Im69/14T/APotq/NWgD9HP+CR&#10;/iT4uXfiuz8N+EdReL4a2uq3Op+Kre40uE2w32sUcW25P7wzO0SgRoVCiMudwJA+0PCXw2+PX7MF&#10;vq3g74Z6L4V+IHw+mvbm+0I61qcmn3ejefI0r28oCMs0YkkZlKkMctnGQB8sf8EcPhNrfi1L3xtq&#10;erXUXhDwnqt0NH0q3mKRzarc2sMd1NKFI3hLcQqobIzKSMYOf1joA+BPhh8MNQ+JH7P37VHw58TB&#10;dS+Jt3q95PrV5Bn7NcajJaRT2v2ZCoKwIyxKobLHYW+XcFE/7KfxIEPx08D+JWlxpXxw8C215M27&#10;5W8RaWgiuwo6AmLcSerFOc449a+CQGh/tt/tIaWQEj1S08OazAigAf8AHpLBKce7RIenXOT0r5k1&#10;LR7vwH8EPiPFpUGPEH7PvxQl8R6RbxfIzaPNKtw0RPUI8FxcFh0PljrQB+g3xQ+Evg/40+FLjw34&#10;28P2fiLR5+TBdpkxt03xuMNG47MhBHrXyfB+y98Tv2YfiwfiT8ObuT40aVFo39hL4a8W6k0er2Fh&#10;53neTZXjfu2AfosgBwAuT1r6g+Enx8+Hvx20hdR8CeLdM8RRbBJJBbTAXEAP/PWFsSRnn+JRXf0A&#10;eF/Cn9sr4c/E7XG8M3d3d+BfHURCzeEvGEH9nagGPaNXO2boceWzHAzgCvdK+fv26fhFpXxW/Zl+&#10;ICXGhafquu6bol3e6VcXVok09vLHGZP3LEZRmCFcqR1ryr4NfsZ+E9d+DXgzxX8LfiF47+HM+s6N&#10;a35Om6491aTNLCrMJ7WffG+Cxyo28gjigD551DxlZaz4T0fXr3DaZ48+KuufEe6LEfPoOhozLEx/&#10;usbdAD1JbjrX25+wf4PvfCX7LXgubVlYa5r8c3iPUWcEM817K9zlgeQQkiLg8/LzzXxr8T/2VfFv&#10;h/x94E+GGv8AinR/Elz4tgh8J6OmhaZ/Zv2Dw7Bdfb9VuZIFPlxStthjGxsOrOvHf9RbW1hsraK3&#10;t41hgiQRxxouFRQMAAdgBQBLXyZ/wVJ8eL4G/Yw8ZRLIsd3rstro9vn+IyTK8g/78xy19Z1+UP8A&#10;wW3+K6zaj8PPhtbSgmCOXX76MHPLEwW/0IC3P/fQ/EA/LWiiigD9ZP8AgiHdQ2Xg74wXFxLHBBFd&#10;6c8ksrBVRRHcZJJ4Ar7a1P8Aa58AyalcaT4PfU/ihrkBKyaf4HszqKxMOoluQRbRckD95KvJr88P&#10;+CQHwR8E/F3QviRN4z0OPxJBp15p5g0+/mkeyLMsxLSW27ypW+RcGRWxzjGTn9bNI0bT/D+nQafp&#10;djbabYQLtitbSFYoox6KqgAD6CgDxMz/ALQfxIOIrbwx8GtJfI33Lf8ACQawB2IRDHaxH6tMB6Hv&#10;a079kfwfqF1Ff+P7/Wvi1qqMJBL4zvPtNpG/cx2KBLVBnpiLI9TXt9FAFbT9OtdJsoLOxtobKzgU&#10;JFb28YjjjUdAqgAAewqzRRQAUUUUAFFFFABRRRQAUUUUAFFFFADXRZEZWUMrDBUjII9Ky/8AhE9D&#10;/wCgNp//AICp/hWtRQBzd58NvCOpTebd+FtFupcbd82nQu2PTJWqd18G/AF9A0Fz4H8N3EL43Ry6&#10;RbspwcjIKeorsKKAPO2/Zz+E7tlvhh4NYnufD9p/8bqP/hmv4RE8/CzwV/4T1n/8br0iigDzGf8A&#10;Zg+EM+CPhh4SgYfx2ujW8DH2LIgJHsaqyfsofB6Vsv8ADfw656ZayU16xRQB4zJ+x38H5FUf8IbG&#10;iqMBYr+6QAfQSioW/Y0+Ee7dF4dv7Q4wfsfiDUoM/XZcDNe2UUAeDaj+w18FtaMH9p+FbzVkgYvH&#10;FqPiDUrmNWIxnZJcMucHriqkv7AXwEkGF8ApbrnOLXVb6AE/8AnFfQlFAHzwv/BP/wCBKMWj8HXk&#10;LHqYvEWqJn64uRmnL+wL8EEffH4Z1eJv70XizWEP6XYr6FooA+cdS/YA+D99CFtrTxPpkgOfNtvF&#10;2qO30xLcOv6Vly/8E7fhm8LJHrXjaByPllTxHMzKfUBsg/iCPavqKigD5UH/AATo8CAc+NPHx+ur&#10;Qf8AyPUI/wCCc/hEf81G+IR/7fNP/wDkKvrGigD5QH/BO/wyowvxN+IAUdAX0k4/E6eSfxrKvv8A&#10;gnYjXbmw+LnieG142x3enafNIOOcusCA85/hH49a+xKKAPiy5/4J26yJB9j+MN2seOReeHreVs+x&#10;R4xjpxg/WoX/AOCefimMgwfF+3b1F14UDj8Nl2mPxzX2zRQB8RD/AIJ7eMkwV+L2lOfSXwc5X/x3&#10;UAf1qDUP2AviDDbM1j8T/DV3cAjEVx4UuIEI7/ONQcj/AL5NfclFAHwJN+wl8X0hYxeMPBE0o+6j&#10;2F5GrexbzGx9cGqp/Yh+Nm1sar4B3Y4Bub3BP18niv0FooA/PgfsVfG/by3w/LY6/wBt32M/+ANI&#10;v7GHxxCgNb/D527sPEd8oP4f2acfnX6EUUAfm5J+yr8eonKnwX4cl/24fE+VP/fVsp/SqJ/Zv+PM&#10;TFX+GMEno1v4js2X/wAeKn9K/TGigD8sPG/7P/xstPBviB7z4WXUVsmn3Bkni1zTXVFEbZYj7QCQ&#10;BzwCfavymr+n34s/8kr8Zf8AYFvf/RD1/MFQB+1P/BFT/k1jxT/2Od1/6Q2Nff8AX5Rf8Esvix8R&#10;vBH7Puv6V4K+DOp/EaCXxRcXD6lb63ZadbxObS0VoSZ2BLAKrcDBEg5yDX2BJ4i/ax8fr5en+D/h&#10;/wDCe1kG2SfWtWm1y8i6/NGkCRxFuhw5x9aAJrcnSP8Ago/dxghIda+F0cxBP35rbVCvGf8AYnHA&#10;9CSOlZVroVnpn7eHxI8K39qs2hfEzwBa6jdo4+S4mtJXspIz7+RMmfbFcVofwx8V/CH9uT4Raj4x&#10;+JGrfEfXPFmga9YzXd3aw2ltbi3W2mCQW0YxChLZOCSSBnvn0X9olT4a/aw/Zp8VLlIZ7/WPDd0R&#10;n5xdWW+EHHpJBn8T9QAeNfsz/ss+Bfit8MNR8L+IbS68OfFT4Za3d+Fj4z8MzHTdW8uFs2k4kj++&#10;rW8kajzAwIQ16XJ8QPjf+yggHxCtJfjX8NIfveL9BtBFrmmRc5a8s1JWeNQOZIyCAGZsnArRnx8G&#10;P2+oJQfJ0H4waAYpM/d/tnTFypz0G61cjHVmXv2rfGT4++JPjF4wvPg38A76OXXo28nxT47iHmWX&#10;hiE5DIjjiS7YBgqKflIOSCGMYB9B+AfiH4R+M/gq38QeFNYsfE3hzUIyi3Fs25GBHzRup5VgDhkY&#10;BhnBArwz/gn9qS6B+zEPD2qXYVvA2s6x4furm5cLsS2vJSC/PyhY2Qc4wB6c14Z8IPhto3w7/afs&#10;NI+AGr3+keD/AAbZ+T8UfEmpXxuNI1WVAD5JVvlN6PnZ5UZFiBIx1RuG+DniXVP2o7Pxh8IvBE1z&#10;Z+G/GvjjWPGHjDXIso1joNxdHyLQHHyz3Qj4BH+rOcFWbAB9Ofsp29x8dvix40/aK1KOVNK1KM+G&#10;vBNvcIVMejwyZludp6G4mUsO4CkZIIr6urP8P6Bp/hXQtO0XSLSLT9K063jtLS0hGEhiRQqIo9Ao&#10;A/CtCgCK6uobK2luLiRYYIkMkkjthUUDJJPYAV/Nz+1p8a3/AGhP2hvGnjhWf+z768MWnI/BWziA&#10;ig47EoisR/eZq/Wf/grB+0wnwe+BD+B9Ju/L8VeNlezxG3z2+nji5kPpvBEQz1DyEcpX4d0AFaHh&#10;7w7qni3XLHRtE0651bVr6VYLWysomlmmkPAVVUEkn2qx4P8AB+teP/E+meHfDum3Gsa5qUy29pY2&#10;qbpJXPYeg6kk8AAkkAE1+5X7A37AGk/sr6GviTxILbWfibfxFZryMb4dMjbrBbkjqf45OCegwudw&#10;B+Pfhjxv8bP2UPEN9o+lXHir4aa1qscL3Gmz20tpNdIGcRMYpFBYZMgVsd2APJr30/HT9vPQLMef&#10;B8T7eDdgSXnhORuT23PbE/hmuj/4Kzf8nw+Gv+wLpn/pTNX7VUAfhX/w07+3L/z8fED/AMJQf/I1&#10;H/DTv7cv/Px8QP8AwlB/8jV+6lFAH4ZWX7VP7dFhN5sU3jpmxjE3g6OVfye0I/Gr3/DYX7eH97xh&#10;/wCEFbf/ACFX7f0UAfiB/wANhft4f3vGH/hBW3/yFUdx+2b+3VYwtPcTeLIYU5Z5fAtqqge5NlxX&#10;7h0UAfiB/wAPB/2yf7uof+EhH/8AGKP+Hg/7ZP8Ad1D/AMJCP/4xX7f0UAfiB/w8H/bJ/u6h/wCE&#10;hH/8YrQtf+CjX7YFvbpHJo0ly4zmWXwkwZue+1QPbgV+19FAH4q/8PIf2vf+hf8A/LTk/wAKR/8A&#10;gpH+13GjM2ghUUZLN4UkAA9elftXRQB+JVj/AMFWf2nLQuZdK0e9DYwJ/D8g2/TY6/rmrf8Aw9m/&#10;aW/6Frw//wCCG5/+PV+1VFAH4q/8PZv2lv8AoWvD/wD4Ibn/AOPVLbf8Fa/2k4J0kfwp4buEXrFJ&#10;oV2Fb67ZwfyNftLRQB+Nf/D3/wDaL/6J74P/APBLqP8A8l0f8Pf/ANov/onvg/8A8Euo/wDyXX7K&#10;UUAfiu//AAWo+OMbsreFPACspwVOnXwIP/gZWkn/AAWy+KoQBvA/g5mxyQl2AT9POr9lqKAPxr/4&#10;fafFT/oRfB//AHzdf/HqP+H2nxU/6EXwf/3zdf8Ax6v2UooA/Hmz/wCC3PxAjhxdfDrw1NLn70Nz&#10;cRrj6Fm/nU//AA+98cf9E08P/wDgbPX6/wBFAH5Af8PvfHH/AETTw/8A+Bs9WLH/AILgeLI5GN58&#10;LtGnTHCwanNEQfqUb+VfrLceG9Iu53mn0uymlc5aSS3RmY+5IqP/AIRPQ/8AoDaf/wCAqf4UAflX&#10;/wAPxdc/6JJp/wD4PH/+MUf8Pxdc/wCiSaf/AODx/wD4xX6qf8Inof8A0BtP/wDAVP8ACj/hE9D/&#10;AOgNp/8A4Cp/hQB+V0H/AAXH1hZkM3whspIgfmVNfdWI9ATbnH5GtP8A4fnf9UT/APLr/wDuKv0+&#10;/wCET0P/AKA2n/8AgKn+FH/CJ6H/ANAbT/8AwFT/AAoA/MH/AIfnf9UT/wDLr/8AuKj/AIfnf9UT&#10;/wDLr/8AuKv0vvPhp4Q1CczXXhXRLmUjHmTadC7Y+pWof+FTeB/+hN8P/wDgrg/+IoA/OmP/AILj&#10;aMY1MnwivlkwNwXXkIB74PkDP5Cnf8PxdE/6JHqH/g9T/wCMV+in/CpvA/8A0Jvh/wD8FcH/AMRR&#10;/wAKm8D/APQm+H//AAVwf/EUAfnX/wAPxdE/6JHqH/g9T/4xV6z/AOC3/hGSHN38Ltaglz9yHU4Z&#10;Fx65KL/Kv0G/4VN4H/6E3w//AOCuD/4ij/hU3gf/AKE3w/8A+CuD/wCIoA+AP+H3vgj/AKJp4g/8&#10;DoP8KP8Ah974I/6Jp4g/8DoP8K+8774H/DnU2Q3nw/8AC92UyFM+jWz7c9cZTiq3/DPXwr/6Jp4P&#10;/wDBDa//ABugD4dsv+C3Pw9klIvPh14mgi28NBcW8hz6YLLx15z+FXf+H2nws/6EXxh/3za//Hq+&#10;1f8Ahnr4V/8ARNPB/wD4IbX/AON0f8M9fCv/AKJp4P8A/BDa/wDxugD4q/4fafCz/oRfGH/fNr/8&#10;ep8X/BbL4UGVBL4H8ZJGWG9kS0YgdyB54yfbI+tfaX/DPXwr/wCiaeD/APwQ2v8A8bo/4Z6+Ff8A&#10;0TTwf/4IbX/43QB8gf8AD6v4If8AQrfED/wXWP8A8mUf8Pq/gh/0K3xA/wDBdY//ACZX1tffs0fC&#10;DU41S8+FXgm7RTuCz+HbNwD6gGOqf/DJ3wQ/6I38P/8Awl7H/wCNUAfHXjj/AILIfBfxL4L1/SLX&#10;wx48judQ0+4tInm0+yCK8kbKpYi7JxkjOAa/HGv6Lfid+yz8F9P+G3iy6tfhD4DtrmDSbuSKaLwz&#10;ZK8biFyrKRFkEEAgiv50qAP2p/4Iqf8AJrHin/sc7r/0hsa+/wCvgD/gip/yax4p/wCxzuv/AEhs&#10;a++bu7gsLWa5upo7e3iUvJNK4VEUckkngAepoA+bv2hlFp+1v+yzqMi4iTUfENmZQOQ0ulttT1wW&#10;QH0+UZ6Cm/tvFfP/AGfxG3+nD4s6C0CAAll/fiXj0ETOSe2B7Vy918SdE/aU/au8Far4Tu47/wCH&#10;nwki1PUtd8Vs4GmTXs9r5MVvDN91zErPK7g7QO/rL8M9Sk/bC/aMsPipaxzL8JPh79psvCs0ylBr&#10;mpyr5dzfKp6wxLmNCRy3zAghlAB2/wC3N+z5eftC/Aq/0/QpZLXxjokv9saFNC5jd7iNHUwbwQyi&#10;VHdOGHzFCeFxXzb8Ofisvxh+Ddn4M+BmjD4E/CLSbJX8beOr0eQdPkMam6srN3+aW5AbD3LnK8Hq&#10;UJ/RG7u4LC1murqaO2toEaSWaVwqRoBksxPAAAJJNfl18Tfg3pv7Wf7QPiG2+A095eeC768ivPFO&#10;qXW4eEYtVTIa7jhyBf3BUqfLA8suAzl1c4AOU8cfEXUP2ik0b9mj9mTRJNA+GsS4ur5t0UmqQZHm&#10;Xd02N8VqSQzM/wC8uCyqBzgfo9+zP+zl4a/Zi+GNn4T8PoJ7gn7RqeqtGEl1C6IAaVgCdo4wqA4V&#10;QAO5L/2ef2b/AAj+zd4RfR/DkU13qF4wm1XXdQYSX2pzc/vJpPQZIVRwoJwMkk+q0AFc18R/iHoX&#10;wn8C634v8TXq6foWj2zXV1O3UKOAqjuzMQqr3ZgB1roLm5hsbaa5uJUgt4UMkksrBURQMliTwABz&#10;k1+O/wDwUL+N3xN/a3fT9P8Ahp4K8U6t8F7S6dLTWNM0q4mh1y8jJV5soh/dodyxqepDt14QA+N/&#10;2mfj/rf7THxj1zx1rWYRduIbGx3blsrRCRFCPoCST3ZmbvWL8Gfgn4y+P3jmz8J+CNGl1fVZ/mcr&#10;8sNtHn5pZpDwiDPU9TgDJIB+nv2a/wDglV8V/jFqdte+NLC4+G3hQMGmm1WLbqEy8ZSK2OGVsfxS&#10;hQOuGwRX7F/Av9n3wN+zj4Li8M+BdFi0uzG1rm6b57q9kA/1s8vV25PsucKFGBQB5P8AsWfsKeE/&#10;2R/Dput0XiDx9fQhNR1948BBnJht1PKRg4yfvOVBbGFVfp6iigD84/22P2C/iZ+0z+1rpHizw9/Z&#10;OmeFbPSrGGXU9Uu9u6SOaV3RIkDOSAy9QqnP3uuP0coooAKKKKACiiigAooooAKKKKACiiigAooo&#10;oAKKKKACiiigAooooAKKKKACiiigAooooAKKKKACiiigAooooAKKKKACiiigAooooAKKKKACiiig&#10;AooooAKKKKAOU+LP/JK/GX/YFvf/AEQ9fzBV/T78Wf8AklfjL/sC3v8A6Iev5gqAPTPhr+0x8Uvg&#10;54budA8E+ONW8M6Rc3LXktrp8wjVpmVEL5xnJWNB16KKzfGvx3+I/wASVRPFvjrxD4ngRxIttrGp&#10;TXUCsDkYikYp+lFFAF7Wf2j/AIl694Ei8FXXjDUE8HxgAaDaFbayKg5CtDEqqy5AO0gjIzjNdXo3&#10;7cXx28O6TZ6XpXxK1fTNMs4lgtrOzEUUMEajCoiKgCqAMAAYFFFAGD8Qv2qvi98V9I/snxb8Q9e1&#10;zSSwZ9Pubo/Z5SDkeZEMK+CARuBra8P/ALbXxy8J6NaaRonxG1XSNKtE8u3sbFYoYYV/uoioAo9g&#10;KKKAND/hvz9ob/orHiD/AL+p/wDE0f8ADfn7Q3/RWPEH/f1P/iaKKAMTxn+2P8bPiF4avfD/AIh+&#10;JWvano16nl3NnJcbUmTuj7QNynup4PcVe0X9uH47eG9Is9K0n4laxpmmWUSwW1naeXFDDGowqIio&#10;AqgDAAoooAu/8N+ftDf9FY8Qf9/U/wDiaP8Ahvz9ob/orHiD/v6n/wATRRQAf8N+ftDf9FY8Qf8A&#10;f1P/AImj/hvz9ob/AKKx4g/7+p/8TRRQAf8ADfn7Q3/RWPEH/f1P/iaP+G/P2hv+iseIP+/qf/E0&#10;UUAH/Dfn7Q3/AEVjxB/39T/4mj/hvz9ob/orHiD/AL+p/wDE0UUAH/Dfn7Q3/RWPEH/f1P8A4mj/&#10;AIb8/aG/6Kx4g/7+p/8AE0UUAH/Dfn7Q3/RWPEH/AH9T/wCJo/4b8/aG/wCiseIP+/qf/E0UUAH/&#10;AA35+0N/0VjxB/39T/4mj/hvz9ob/orHiD/v6n/xNFFAB/w35+0N/wBFY8Qf9/U/+Jo/4b8/aG/6&#10;Kx4g/wC/qf8AxNFFAB/w35+0N/0VjxB/39T/AOJo/wCG/P2hv+iseIP+/qf/ABNFFAB/w35+0N/0&#10;VjxB/wB/U/8AiaP+G/P2hv8AorHiD/v6n/xNFFAB/wAN+ftDf9FY8Qf9/U/+Jo/4b8/aG/6Kx4g/&#10;7+p/8TRRQAf8N+ftDf8ARWPEH/f1P/iaP+G/P2hv+iseIP8Av6n/AMTRRQAf8N+ftDf9FY8Qf9/U&#10;/wDiaP8Ahvz9ob/orHiD/v6n/wATRRQAf8N+ftDf9FY8Qf8Af1P/AImj/hvz9ob/AKKx4g/7+p/8&#10;TRRQAf8ADfn7Q3/RWPEH/f1P/iaP+G/P2hv+iseIP+/qf/E0UUAH/Dfn7Q3/AEVjxB/39T/4mj/h&#10;vz9ob/orHiD/AL+p/wDE0UUAH/Dfn7Q3/RWPEH/f1P8A4mj/AIb8/aG/6Kx4g/7+p/8AE0UUAH/D&#10;fn7Q3/RWPEH/AH9T/wCJo/4b8/aG/wCiseIP+/qf/E0UUAH/AA35+0N/0VjxB/39T/4mj/hvz9ob&#10;/orHiD/v6n/xNFFAB/w35+0N/wBFY8Qf9/U/+Jo/4b8/aG/6Kx4g/wC/qf8AxNFFAB/w35+0N/0V&#10;jxB/39T/AOJo/wCG/P2hv+iseIP+/qf/ABNFFAB/w35+0N/0VjxB/wB/U/8AiaP+G/P2hv8AorHi&#10;D/v6n/xNFFAB/wAN+ftDf9FY8Qf9/U/+Jo/4b8/aG/6Kx4g/7+p/8TRRQAf8N+ftDf8ARWPEH/f1&#10;P/iaP+G/P2hv+iseIP8Av6n/AMTRRQAf8N+ftDf9FY8Qf9/U/wDiaP8Ahvz9ob/orHiD/v6n/wAT&#10;RRQBX1H9uz4/atp9zY3nxT164tLmJoZonlTDowIZT8vQgkV4RRRQB//ZUEsDBAoAAAAAAAAAIQA1&#10;IxhQEwcAABMHAAAUAAAAZHJzL21lZGlhL2ltYWdlNS5wbmeJUE5HDQoaCgAAAA1JSERSAAAAsAAA&#10;AEIIBgAAAPftXEwAAAAGYktHRAD/AP8A/6C9p5MAAAAJcEhZcwAADsQAAA7EAZUrDhsAAAazSURB&#10;VHic7ZzLjuxEDIb/9OUIXgLW7NmyZIW4SUg8JAtuj8UCEEI6nJmeZtHxtNtjV5VdlUz3tD8pSqVu&#10;SaZ+u5xKeoAkSZIkSZIkSZIkSZIkSSpMV3be46pXkdw8awrYe64Uc1JlDQFr59DyNMGmiJMiSwt4&#10;MtLa8bEhnSQXLCVgS7hT4ZxHYy/TSfLMboE+NfFOuBQv7T8AeDenj7DDiImlk+SZ0QKWAp2MDQDe&#10;z/vNvD+KjfImdszTSTJUwCXxbkT6X9ZuO++fcBbvEyvXRNxCCv0OGCVgS7wbnMVL6X+Ua+AiJfFK&#10;IYPle66plzSEK2aEgEvhAol2O+//Nq6BxCo9L+1Hisjb1whDSCNYiB4Ba6sLUrhcvH8Z/exxFu9h&#10;bn/ApSeWcbGG1zP3isrTPmeDhYgKuEW823nTvC7xKXTx8r31cKdRG2Be3vs6e8QDZc4GnUT+IJZ4&#10;Kdbdss3yukvwMXzCLg1ktMxTp6f+qLa3dE4Vr4BL4pWed03xjsQyBK/X98wGPXUidZdo/yrn8Qi4&#10;Vbw7AH+OusAb5iMlLyL2NWeD1zKC8HkjAi7Fu1ukeJdAGsNbmA2GfLzVKuCSeDc4ed0U7/XDDWFN&#10;I6iJVZY3C7lFwKU3a+R15cuJ5G1TM4RWwXZ/wBURsAwbdvP2R8sJk4Sxh748WlsufWZTKbfesmki&#10;/qT1qpNkhoeh2teKVQdbE7DEWnXY4WRNnzn7S+4bcoCaiImiiEsCrn0SqYl4B+Bzzx0kdw09/Gsi&#10;blpg8Hjg0kc6PJTYAvjC0W9yv2gC1kRsitkbQlBntbXgLYAvA30n98UeZxG7vS8Qi4F5WsbE8vgr&#10;Z//JfUFhJ/fClvdVRT3ia7SW/CTR2M97+h58g/OyGom4uJQWFbBccNY24hsAvxn9/KhcYOS9+E+B&#10;NsnrI3/MQFuzI/QKWIpUnljbNgC+A/CL0R/fy3QrP4jjyEyQRrA+O5w0ssXp+28ZQgz1wCXxHoxt&#10;g7NFfQ/gZ9Gn9hMimdaoCfTYUEcywgiANAQP4eUzoiRg+WtgyiuJ9xFna5IWBbwUMf/ZkLbX0G4w&#10;GpOXyr2/gia4IaQRlJEP/24RR0MILt7NvH9A2Zro5/PfAvh1TvOf0rf8ZAh4eXMtb25a3+5EDGFp&#10;I4i0J67dELheLIphRE3A0gtPOIcEXMCPeGlF2oUd5/yvAfw+t6s9BFo3VUtH6/XUsfJK+bUy4O3O&#10;BvJtr1bW1IHnJCRO/tJiP2/v2P4dO97j5VofDQp5YcsbW9errQ/W0p663rLIsZUXya+Veer0tucz&#10;KY0thZgPOP1LsQ84/Xem9wD+Y9vDXO8Rl9rg/T7TEkJYsTB1OuHsgTWxE3xVgvJlPC2FrFESY0tZ&#10;JG9k2lPWU8fKK+XXyoC2B2QpYM0ptS6fDl0H5hdGAj7M+0nZqO4R5yUT7oGtpbgWL+wRbaTuqDxP&#10;eSntKYscW3mRfEITsDbTht8FtApYWp0mZC2OkRcuQwg+vVgilowUcKTtyLJI3si0p0w7tvKI2hi3&#10;iLmIdx1YhhJ8HfcAm5KA6cb4vnRDSwj4Gtp4yyJ5nvJSulZG8DGU7whqQm4iEkKURGy1kQLmbeV6&#10;ci2M8A5gb9naHn503Z760XJCE/Aj26wxBxqFHPkWwitiuhC+CsHbSe/LRU3tNSKeZETea4rxVmYF&#10;rhFtJYJvraGjSu9/p2wRsbyBkgfWbob64H8YonVa6xW5p+6as8E1zgq8Hl8q5ePMPTDtIy+1ur5G&#10;m1ia58uvibiA+YsObRWiNJ1wSsLtPW5JW2WjpuG3MCsQMox4wlnAD9DDCN62SI8H1kRMIj3gUnxS&#10;wLwPvv5rTSWl1YiW/GheVPilspGzwQiDWNIwANsLS0+seWEo/VwwIoTQBElfoVHeEfo3ElLAcm9e&#10;uIIl6GjZGqKvHXtng17jGJGn/Y20WJg8sSXeJk9cGlgP2k1MePml0UbUa13grj3Iea6xp45H7FZ+&#10;xAhqddaYGTzl8liOae3hvTkOHiVg2ddkbNpv8DTRNlsg+u/B2z4q8pbyVsG31n3NkEjCxSg/Hah9&#10;SrCKgGV/MlyQx/zCrPW/5uWUAaxpCLc8G9TaWOeX4yvFaj33FDUwWsCyTyleWS6tzLroiJCXuLel&#10;z3kts8ESxqEJsxYyVsd9qUFuecjgWNPFmh7Y4q0bQu9sELnW0mzrGv8lB8cTzwFjvO61kkZwiSbS&#10;0Piv8YftsdDkkls0hBpdjmvNP0jtXCnadXgNI2ghNP7XejPJdTNKN+m0kiRJkiRJkiRJkiRJkmR5&#10;/gcwArpJgW73gAAAAABJRU5ErkJgglBLAQItABQABgAIAAAAIQA9/K5oFAEAAEcCAAATAAAAAAAA&#10;AAAAAAAAAAAAAABbQ29udGVudF9UeXBlc10ueG1sUEsBAi0AFAAGAAgAAAAhADj9If/WAAAAlAEA&#10;AAsAAAAAAAAAAAAAAAAARQEAAF9yZWxzLy5yZWxzUEsBAi0AFAAGAAgAAAAhAA4P+rjZIAAA+vcA&#10;AA4AAAAAAAAAAAAAAAAARAIAAGRycy9lMm9Eb2MueG1sUEsBAi0ACgAAAAAAAAAhAO+wYc3BDwAA&#10;wQ8AABQAAAAAAAAAAAAAAAAASSMAAGRycy9tZWRpYS9pbWFnZTcucG5nUEsBAi0AFAAGAAgAAAAh&#10;ACrCCN3iAAAADQEAAA8AAAAAAAAAAAAAAAAAPDMAAGRycy9kb3ducmV2LnhtbFBLAQItABQABgAI&#10;AAAAIQDzYf8J8AAAAMAEAAAZAAAAAAAAAAAAAAAAAEs0AABkcnMvX3JlbHMvZTJvRG9jLnhtbC5y&#10;ZWxzUEsBAi0ACgAAAAAAAAAhAIcEgYnYIAAA2CAAABUAAAAAAAAAAAAAAAAAcjUAAGRycy9tZWRp&#10;YS9pbWFnZTguanBlZ1BLAQItAAoAAAAAAAAAIQBEGon0mQAAAJkAAAAUAAAAAAAAAAAAAAAAAH1W&#10;AABkcnMvbWVkaWEvaW1hZ2U2LnBuZ1BLAQItAAoAAAAAAAAAIQDsNzBSIAcAACAHAAAUAAAAAAAA&#10;AAAAAAAAAEhXAABkcnMvbWVkaWEvaW1hZ2U0LnBuZ1BLAQItAAoAAAAAAAAAIQBM1fE8Tw4AAE8O&#10;AAAVAAAAAAAAAAAAAAAAAJpeAABkcnMvbWVkaWEvaW1hZ2UzLmpwZWdQSwECLQAKAAAAAAAAACEA&#10;bChxI7QAAAC0AAAAFAAAAAAAAAAAAAAAAAAcbQAAZHJzL21lZGlhL2ltYWdlMi5wbmdQSwECLQAK&#10;AAAAAAAAACEAbdwtx+qYAADqmAAAFQAAAAAAAAAAAAAAAAACbgAAZHJzL21lZGlhL2ltYWdlMS5q&#10;cGVnUEsBAi0ACgAAAAAAAAAhADUjGFATBwAAEwcAABQAAAAAAAAAAAAAAAAAHwcBAGRycy9tZWRp&#10;YS9pbWFnZTUucG5nUEsFBgAAAAANAA0ATQMAAGQOAQAAAA==&#10;">
                <v:group id="Group 455" o:spid="_x0000_s1234" style="position:absolute;width:64922;height:4576" coordsize="64922,4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line id="Line 3" o:spid="_x0000_s1235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iXqcQAAADcAAAADwAAAGRycy9kb3ducmV2LnhtbESPQWvCQBSE70L/w/IK3nTTVkNJs0pb&#10;EDx4MZbS42P3mYRk34bdrcb++q4geBxm5humXI+2FyfyoXWs4GmegSDWzrRcK/g6bGavIEJENtg7&#10;JgUXCrBePUxKLIw7855OVaxFgnAoUEET41BIGXRDFsPcDcTJOzpvMSbpa2k8nhPc9vI5y3JpseW0&#10;0OBAnw3prvq1CqqtPrq/F999/3zstN6g32PrlZo+ju9vICKN8R6+tbdGwWKZw/VMO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JepxAAAANwAAAAPAAAAAAAAAAAA&#10;AAAAAKECAABkcnMvZG93bnJldi54bWxQSwUGAAAAAAQABAD5AAAAkgMAAAAA&#10;" strokeweight="3pt"/>
                  <v:shape id="Text Box 457" o:spid="_x0000_s1236" type="#_x0000_t202" style="position:absolute;left:157;top:1103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gMMQA&#10;AADcAAAADwAAAGRycy9kb3ducmV2LnhtbESPzWrDMBCE74G+g9hCLiaR06ZxcaOEYgjuLdQtPS/W&#10;1jaxVsaSf/L2UaGQ4zAz3zD742xaMVLvGssKNusYBHFpdcOVgu+v0+oVhPPIGlvLpOBKDo6Hh8Ue&#10;U20n/qSx8JUIEHYpKqi971IpXVmTQbe2HXHwfm1v0AfZV1L3OAW4aeVTHO+kwYbDQo0dZTWVl2Iw&#10;gTIlebTJn3/aSzT4DM9RJt2g1PJxfn8D4Wn29/B/+0Mr2L4k8HcmHAF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coDDEAAAA3AAAAA8AAAAAAAAAAAAAAAAAmAIAAGRycy9k&#10;b3ducmV2LnhtbFBLBQYAAAAABAAEAPUAAACJAwAAAAA=&#10;" fillcolor="#bfbfbf">
                    <v:textbox>
                      <w:txbxContent>
                        <w:p w:rsidR="005B536C" w:rsidRPr="00440A31" w:rsidRDefault="005B536C" w:rsidP="005B536C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440A31">
                            <w:rPr>
                              <w:rFonts w:ascii="Arial" w:hAnsi="Arial" w:cs="Arial"/>
                              <w:sz w:val="36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100" o:spid="_x0000_s1237" style="position:absolute;left:16238;top:1418;width:48706;height:26398" coordsize="48706,26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group id="Group 137" o:spid="_x0000_s1238" style="position:absolute;width:32461;height:19348" coordsize="5179,3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<v:shape id="Picture 158" o:spid="_x0000_s1239" type="#_x0000_t75" style="position:absolute;width:4448;height:3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shxvDAAAA3AAAAA8AAABkcnMvZG93bnJldi54bWxET11rwjAUfRf2H8Id+KbpnIzaGUVl4ibC&#10;sOr7XXPXdktuShO1+/fmQdjj4XxP55014kKtrx0reBomIIgLp2suFRwP60EKwgdkjcYxKfgjD/PZ&#10;Q2+KmXZX3tMlD6WIIewzVFCF0GRS+qIii37oGuLIfbvWYoiwLaVu8RrDrZGjJHmRFmuODRU2tKqo&#10;+M3PVsHibftjyjxNn4/u8/T1sdotN2anVP+xW7yCCNSFf/Hd/a4VjCdxbTwTj4C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yHG8MAAADcAAAADwAAAAAAAAAAAAAAAACf&#10;AgAAZHJzL2Rvd25yZXYueG1sUEsFBgAAAAAEAAQA9wAAAI8DAAAAAA==&#10;">
                      <v:imagedata r:id="rId94" o:title=""/>
                    </v:shape>
                    <v:group id="Group 155" o:spid="_x0000_s1240" style="position:absolute;left:2215;top:486;width:2954;height:1799" coordorigin="2215,486" coordsize="2954,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  <v:shape id="Freeform 157" o:spid="_x0000_s1241" style="position:absolute;left:2215;top:486;width:2954;height:1799;visibility:visible;mso-wrap-style:square;v-text-anchor:top" coordsize="2954,1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aicMA&#10;AADcAAAADwAAAGRycy9kb3ducmV2LnhtbERPTYvCMBC9L/gfwgh7W1MXFKmmRQrKogdd9eJtbMa2&#10;2ExqE7XrrzeHBY+P9z1LO1OLO7WusqxgOIhAEOdWV1woOOwXXxMQziNrrC2Tgj9ykCa9jxnG2j74&#10;l+47X4gQwi5GBaX3TSyly0sy6Aa2IQ7c2bYGfYBtIXWLjxBuavkdRWNpsOLQUGJDWUn5ZXczCjbX&#10;w3yZbdfPSXZ8Dm95sT6tFielPvvdfArCU+ff4n/3j1YwisL8cCYcAZ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1aicMAAADcAAAADwAAAAAAAAAAAAAAAACYAgAAZHJzL2Rv&#10;d25yZXYueG1sUEsFBgAAAAAEAAQA9QAAAIgDAAAAAA==&#10;" path="m2193,l1800,r-23,2l1716,26r-45,47l1650,135r-1,394l,1799,1649,756r1305,l2954,151r-2,-23l2928,67,2881,22,2819,1,2193,xe" stroked="f">
                        <v:path arrowok="t" o:connecttype="custom" o:connectlocs="2193,486;1800,486;1777,488;1716,512;1671,559;1650,621;1649,1015;0,2285;1649,1242;2954,1242;2954,637;2952,614;2928,553;2881,508;2819,487;2193,486" o:connectangles="0,0,0,0,0,0,0,0,0,0,0,0,0,0,0,0"/>
                      </v:shape>
                      <v:shape id="Freeform 156" o:spid="_x0000_s1242" style="position:absolute;left:2215;top:486;width:2954;height:1799;visibility:visible;mso-wrap-style:square;v-text-anchor:top" coordsize="2954,1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/EsYA&#10;AADcAAAADwAAAGRycy9kb3ducmV2LnhtbESPT4vCMBTE78J+h/CEvWlaYUWqUaSgLOvBP+tlb8/m&#10;2Rabl24TtfrpjSB4HGbmN8xk1ppKXKhxpWUFcT8CQZxZXXKuYP+76I1AOI+ssbJMCm7kYDb96Eww&#10;0fbKW7rsfC4ChF2CCgrv60RKlxVk0PVtTRy8o20M+iCbXOoGrwFuKjmIoqE0WHJYKLCmtKDstDsb&#10;Bev//XyZblb3Ufp3j89Zvjr8LA5KfXbb+RiEp9a/w6/2t1bwFcXwPB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H/EsYAAADcAAAADwAAAAAAAAAAAAAAAACYAgAAZHJz&#10;L2Rvd25yZXYueG1sUEsFBgAAAAAEAAQA9QAAAIsDAAAAAA==&#10;" path="m2954,756r-1305,l1651,779r24,61l1722,885r62,21l1867,907r936,l2868,892r51,-40l2949,794r5,-38xe" stroked="f">
                        <v:path arrowok="t" o:connecttype="custom" o:connectlocs="2954,1242;1649,1242;1651,1265;1675,1326;1722,1371;1784,1392;1867,1393;2803,1393;2868,1378;2919,1338;2949,1280;2954,1242" o:connectangles="0,0,0,0,0,0,0,0,0,0,0,0"/>
                      </v:shape>
                    </v:group>
                    <v:group id="Group 150" o:spid="_x0000_s1243" style="position:absolute;left:2215;top:486;width:2954;height:1799" coordorigin="2215,486" coordsize="2954,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<v:shape id="Freeform 154" o:spid="_x0000_s1244" style="position:absolute;left:2215;top:486;width:2954;height:1799;visibility:visible;mso-wrap-style:square;v-text-anchor:top" coordsize="2954,1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AqMUA&#10;AADcAAAADwAAAGRycy9kb3ducmV2LnhtbESPT2vCQBTE74V+h+UVeqsbLfVPdBNsaUrx1Kh4fmSf&#10;STD7NmbXGL99tyD0OMzMb5hVOphG9NS52rKC8SgCQVxYXXOpYL/LXuYgnEfW2FgmBTdykCaPDyuM&#10;tb1yTv3WlyJA2MWooPK+jaV0RUUG3ci2xME72s6gD7Irpe7wGuCmkZMomkqDNYeFClv6qKg4bS9G&#10;wWV2NjR7bzL6WWS727n/+sw3B6Wen4b1EoSnwf+H7+1vreAteoW/M+EI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4CoxQAAANwAAAAPAAAAAAAAAAAAAAAAAJgCAABkcnMv&#10;ZG93bnJldi54bWxQSwUGAAAAAAQABAD1AAAAigMAAAAA&#10;" path="m2954,151l2939,86,2899,35,2841,5,2193,,1866,r-66,l1777,2r-61,24l1671,73r-21,62l1649,529,,1799,1649,756r2,23l1675,840r47,45l1784,906r82,1l2193,907r610,l2826,905r61,-24l2932,834r21,-62l2954,756r,-227l2954,151xe" filled="f" strokeweight="1pt">
                        <v:path arrowok="t" o:connecttype="custom" o:connectlocs="2954,637;2939,572;2899,521;2841,491;2193,486;1866,486;1800,486;1777,488;1716,512;1671,559;1650,621;1649,1015;0,2285;1649,1242;1651,1265;1675,1326;1722,1371;1784,1392;1866,1393;2193,1393;2803,1393;2826,1391;2887,1367;2932,1320;2953,1258;2954,1242;2954,1015;2954,637" o:connectangles="0,0,0,0,0,0,0,0,0,0,0,0,0,0,0,0,0,0,0,0,0,0,0,0,0,0,0,0"/>
                      </v:shape>
                      <v:shape id="Picture 153" o:spid="_x0000_s1245" type="#_x0000_t75" style="position:absolute;left:3917;top:539;width:1195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0KrGAAAA3AAAAA8AAABkcnMvZG93bnJldi54bWxEj81qwzAQhO+BvIPYQC+hlt2kpThRQmgJ&#10;5NBLHEPxbbG2tom1Mpb807evCoUeh5n5htkfZ9OKkXrXWFaQRDEI4tLqhisF+e38+ArCeWSNrWVS&#10;8E0OjoflYo+pthNfacx8JQKEXYoKau+7VEpX1mTQRbYjDt6X7Q36IPtK6h6nADetfIrjF2mw4bBQ&#10;Y0dvNZX3bDAKTDtszp9F0bGc1knevE958nFS6mE1n3YgPM3+P/zXvmgFz/EWfs+EIyA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TQqsYAAADcAAAADwAAAAAAAAAAAAAA&#10;AACfAgAAZHJzL2Rvd25yZXYueG1sUEsFBgAAAAAEAAQA9wAAAJIDAAAAAA==&#10;">
                        <v:imagedata r:id="rId95" o:title=""/>
                      </v:shape>
                      <v:shape id="Picture 152" o:spid="_x0000_s1246" type="#_x0000_t75" style="position:absolute;left:4142;top:606;width:734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kjTFAAAA3AAAAA8AAABkcnMvZG93bnJldi54bWxEj09rwkAUxO8Fv8PyCt7qxuI/YjZitULx&#10;IKjx/sg+k9js25BdY9pP3y0Uehxm5jdMsupNLTpqXWVZwXgUgSDOra64UJCddy8LEM4ja6wtk4Iv&#10;crBKB08Jxto++EjdyRciQNjFqKD0vomldHlJBt3INsTBu9rWoA+yLaRu8RHgppavUTSTBisOCyU2&#10;tCkp/zzdjYL5bHcxd7/P3g7YTW7v2fh7v62VGj736yUIT73/D/+1P7SCaTSF3zPhCM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EJI0xQAAANwAAAAPAAAAAAAAAAAAAAAA&#10;AJ8CAABkcnMvZG93bnJldi54bWxQSwUGAAAAAAQABAD3AAAAkQMAAAAA&#10;">
                        <v:imagedata r:id="rId96" o:title=""/>
                      </v:shape>
                      <v:shape id="Picture 151" o:spid="_x0000_s1247" type="#_x0000_t75" style="position:absolute;left:2061;top:2305;width:845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8xOnCAAAA3AAAAA8AAABkcnMvZG93bnJldi54bWxEj9GKwjAURN8X/IdwBd/W1AXFrUZRsSD7&#10;pu4HXJprW21uSpK1rV+/EQQfh5k5wyzXnanFnZyvLCuYjBMQxLnVFRcKfs/Z5xyED8gaa8ukoCcP&#10;69XgY4mpti0f6X4KhYgQ9ikqKENoUil9XpJBP7YNcfQu1hkMUbpCaodthJtafiXJTBqsOC6U2NCu&#10;pPx2+jMKsvlZcp/tv3mqf7at669NyB5KjYbdZgEiUBfe4Vf7oBVMkxk8z8Qj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fMTpwgAAANwAAAAPAAAAAAAAAAAAAAAAAJ8C&#10;AABkcnMvZG93bnJldi54bWxQSwUGAAAAAAQABAD3AAAAjgMAAAAA&#10;">
                        <v:imagedata r:id="rId97" o:title=""/>
                      </v:shape>
                    </v:group>
                    <v:group id="Group 147" o:spid="_x0000_s1248" style="position:absolute;left:2143;top:2359;width:682;height:137" coordorigin="2143,2359" coordsize="68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<v:shape id="Freeform 149" o:spid="_x0000_s1249" style="position:absolute;left:2143;top:2359;width:682;height:137;visibility:visible;mso-wrap-style:square;v-text-anchor:top" coordsize="68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1LMUA&#10;AADcAAAADwAAAGRycy9kb3ducmV2LnhtbESPT2sCMRTE7wW/Q3iCF6lZLRW7GsU/iJ4EtRS8PTbP&#10;zermZdlE3X57UxB6HGbmN8xk1thS3Kn2hWMF/V4CgjhzuuBcwfdx/T4C4QOyxtIxKfglD7Np622C&#10;qXYP3tP9EHIRIexTVGBCqFIpfWbIou+5ijh6Z1dbDFHWudQ1PiLclnKQJENpseC4YLCipaHserhZ&#10;Bd3sVHzc9CD4iztvdj/bZr1aGKU67WY+BhGoCf/hV3urFXwmX/B3Jh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7UsxQAAANwAAAAPAAAAAAAAAAAAAAAAAJgCAABkcnMv&#10;ZG93bnJldi54bWxQSwUGAAAAAAQABAD1AAAAigMAAAAA&#10;" path="m4,l,67r613,36l611,136,682,73,648,35r-31,l4,xe" fillcolor="black" stroked="f">
                        <v:path arrowok="t" o:connecttype="custom" o:connectlocs="4,2359;0,2426;613,2462;611,2495;682,2432;648,2394;617,2394;4,2359" o:connectangles="0,0,0,0,0,0,0,0"/>
                      </v:shape>
                      <v:shape id="Freeform 148" o:spid="_x0000_s1250" style="position:absolute;left:2143;top:2359;width:682;height:137;visibility:visible;mso-wrap-style:square;v-text-anchor:top" coordsize="68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KbMMA&#10;AADcAAAADwAAAGRycy9kb3ducmV2LnhtbERPy2rCQBTdF/yH4QrdFDPRUpE0Y1CL1JXgg0J3l8w1&#10;k5q5EzITTf++sxC6PJx3Xgy2ETfqfO1YwTRJQRCXTtdcKTiftpMFCB+QNTaOScEveSiWo6ccM+3u&#10;fKDbMVQihrDPUIEJoc2k9KUhiz5xLXHkLq6zGCLsKqk7vMdw28hZms6lxZpjg8GWNobK67G3Cl7K&#10;7/q117Pgf9zlc/+1G7Yfa6PU83hYvYMINIR/8cO90wrepn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iKbMMAAADcAAAADwAAAAAAAAAAAAAAAACYAgAAZHJzL2Rv&#10;d25yZXYueG1sUEsFBgAAAAAEAAQA9QAAAIgDAAAAAA==&#10;" path="m618,2r-1,33l648,35,618,2xe" fillcolor="black" stroked="f">
                        <v:path arrowok="t" o:connecttype="custom" o:connectlocs="618,2361;617,2394;648,2394;618,2361" o:connectangles="0,0,0,0"/>
                      </v:shape>
                    </v:group>
                    <v:group id="Group 144" o:spid="_x0000_s1251" style="position:absolute;left:2143;top:2359;width:682;height:137" coordorigin="2143,2359" coordsize="68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<v:shape id="Freeform 146" o:spid="_x0000_s1252" style="position:absolute;left:2143;top:2359;width:682;height:137;visibility:visible;mso-wrap-style:square;v-text-anchor:top" coordsize="68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cycQA&#10;AADbAAAADwAAAGRycy9kb3ducmV2LnhtbESPQWvCQBSE70L/w/IKvZlNLNSSukorCD0JVQ/N7TX7&#10;zEazb2N2Y9J/3y0IHoeZ+YZZrEbbiCt1vnasIEtSEMSl0zVXCg77zfQVhA/IGhvHpOCXPKyWD5MF&#10;5toN/EXXXahEhLDPUYEJoc2l9KUhiz5xLXH0jq6zGKLsKqk7HCLcNnKWpi/SYs1xwWBLa0Pleddb&#10;BeGZi231UfTfZrhsf05Hj4e5V+rpcXx/AxFoDPfwrf2pFcwz+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3MnEAAAA2wAAAA8AAAAAAAAAAAAAAAAAmAIAAGRycy9k&#10;b3ducmV2LnhtbFBLBQYAAAAABAAEAPUAAACJAwAAAAA=&#10;" path="m4,l617,35,618,2r64,71l611,136r2,-33l,67,4,xe" filled="f">
                        <v:path arrowok="t" o:connecttype="custom" o:connectlocs="4,2359;617,2394;618,2361;682,2432;611,2495;613,2462;0,2426;4,2359" o:connectangles="0,0,0,0,0,0,0,0"/>
                      </v:shape>
                      <v:shape id="Picture 145" o:spid="_x0000_s1253" type="#_x0000_t75" style="position:absolute;left:1480;top:2243;width:845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VabCAAAA2wAAAA8AAABkcnMvZG93bnJldi54bWxEj0+LwjAUxO/CfofwFvam6XqwtjZKVxB6&#10;9c/B46N5tt02L6XJ2vrtN4LgcZiZ3zDZbjKduNPgGssKvhcRCOLS6oYrBZfzYb4G4Tyyxs4yKXiQ&#10;g932Y5Zhqu3IR7qffCUChF2KCmrv+1RKV9Zk0C1sTxy8mx0M+iCHSuoBxwA3nVxG0UoabDgs1NjT&#10;vqayPf2ZQImrNslzPf7El2RV/BbFPr5dlfr6nPINCE+Tf4df7UIriJfw/BJ+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ylWmwgAAANsAAAAPAAAAAAAAAAAAAAAAAJ8C&#10;AABkcnMvZG93bnJldi54bWxQSwUGAAAAAAQABAD3AAAAjgMAAAAA&#10;">
                        <v:imagedata r:id="rId98" o:title=""/>
                      </v:shape>
                    </v:group>
                    <v:group id="Group 141" o:spid="_x0000_s1254" style="position:absolute;left:1562;top:2296;width:682;height:137" coordorigin="1562,2296" coordsize="68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shape id="Freeform 143" o:spid="_x0000_s1255" style="position:absolute;left:1562;top:2296;width:682;height:137;visibility:visible;mso-wrap-style:square;v-text-anchor:top" coordsize="68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+R8UA&#10;AADbAAAADwAAAGRycy9kb3ducmV2LnhtbESPT2sCMRTE74LfITyhl1Kz/kHLahTbIvUkuJaCt8fm&#10;uVndvCybqOu3b4SCx2FmfsPMl62txJUaXzpWMOgnIIhzp0suFPzs12/vIHxA1lg5JgV38rBcdDtz&#10;TLW78Y6uWShEhLBPUYEJoU6l9Lkhi77vauLoHV1jMUTZFFI3eItwW8lhkkykxZLjgsGaPg3l5+xi&#10;Fbzmh3J00cPgT+74vf3dtOuvD6PUS69dzUAEasMz/N/eaAXTMT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/5HxQAAANsAAAAPAAAAAAAAAAAAAAAAAJgCAABkcnMv&#10;ZG93bnJldi54bWxQSwUGAAAAAAQABAD1AAAAigMAAAAA&#10;" path="m680,101r-615,l678,136r2,-35xe" fillcolor="black" stroked="f">
                        <v:path arrowok="t" o:connecttype="custom" o:connectlocs="680,2397;65,2397;678,2432;680,2397" o:connectangles="0,0,0,0"/>
                      </v:shape>
                      <v:shape id="Freeform 142" o:spid="_x0000_s1256" style="position:absolute;left:1562;top:2296;width:682;height:137;visibility:visible;mso-wrap-style:square;v-text-anchor:top" coordsize="68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9b3MQA&#10;AADbAAAADwAAAGRycy9kb3ducmV2LnhtbESPQWsCMRSE74L/ITyhl1KzKmpZjWJbpJ4E11Lw9tg8&#10;N6ubl2UTdf33jVDwOMzMN8x82dpKXKnxpWMFg34Cgjh3uuRCwc9+/fYOwgdkjZVjUnAnD8tFtzPH&#10;VLsb7+iahUJECPsUFZgQ6lRKnxuy6PuuJo7e0TUWQ5RNIXWDtwi3lRwmyURaLDkuGKzp01B+zi5W&#10;wWt+KEcXPQz+5I7f299Nu/76MEq99NrVDESgNjzD/+2NVjAdw+N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PW9zEAAAA2wAAAA8AAAAAAAAAAAAAAAAAmAIAAGRycy9k&#10;b3ducmV2LnhtbFBLBQYAAAAABAAEAPUAAACJAwAAAAA=&#10;" path="m71,l,63r64,71l65,101r615,l682,69,69,33,71,xe" fillcolor="black" stroked="f">
                        <v:path arrowok="t" o:connecttype="custom" o:connectlocs="71,2296;0,2359;64,2430;65,2397;680,2397;682,2365;69,2329;71,2296" o:connectangles="0,0,0,0,0,0,0,0"/>
                      </v:shape>
                    </v:group>
                    <v:group id="Group 138" o:spid="_x0000_s1257" style="position:absolute;left:1562;top:2296;width:682;height:137" coordorigin="1562,2296" coordsize="68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<v:shape id="Freeform 140" o:spid="_x0000_s1258" style="position:absolute;left:1562;top:2296;width:682;height:137;visibility:visible;mso-wrap-style:square;v-text-anchor:top" coordsize="68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1VL8A&#10;AADbAAAADwAAAGRycy9kb3ducmV2LnhtbERPy4rCMBTdC/5DuMLsNFVBpRpFBwRXgo+F7q7Ntak2&#10;N50m2s7fTxYDLg/nvVi1thRvqn3hWMFwkIAgzpwuOFdwPm37MxA+IGssHZOCX/KwWnY7C0y1a/hA&#10;72PIRQxhn6ICE0KVSukzQxb9wFXEkbu72mKIsM6lrrGJ4baUoySZSIsFxwaDFX0byp7Hl1UQxnzd&#10;55vr62Kan/3tcfd4nnqlvnrteg4iUBs+4n/3TiuYxrHxS/w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8XVUvwAAANsAAAAPAAAAAAAAAAAAAAAAAJgCAABkcnMvZG93bnJl&#10;di54bWxQSwUGAAAAAAQABAD1AAAAhAMAAAAA&#10;" path="m678,136l65,101r-1,33l,63,71,,69,33,682,69r-4,67xe" filled="f">
                        <v:path arrowok="t" o:connecttype="custom" o:connectlocs="678,2432;65,2397;64,2430;0,2359;71,2296;69,2329;682,2365;678,2432" o:connectangles="0,0,0,0,0,0,0,0"/>
                      </v:shape>
                      <v:shape id="Text Box 139" o:spid="_x0000_s1259" type="#_x0000_t202" style="position:absolute;left:4066;top:1169;width:89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      <v:textbox inset="0,0,0,0">
                          <w:txbxContent>
                            <w:p w:rsidR="005B075A" w:rsidRDefault="005B075A" w:rsidP="005B075A">
                              <w:pPr>
                                <w:spacing w:line="158" w:lineRule="exact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6"/>
                                </w:rPr>
                                <w:t>SQUEEGEE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9" o:spid="_x0000_s1260" style="position:absolute;left:33580;width:15126;height:5956" coordsize="2382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group id="Group 134" o:spid="_x0000_s1261" style="position:absolute;left:1252;top:368;width:1080;height:207" coordorigin="1252,368" coordsize="1080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<v:shape id="Freeform 136" o:spid="_x0000_s1262" style="position:absolute;left:1252;top:368;width:1080;height:207;visibility:visible;mso-wrap-style:square;v-text-anchor:top" coordsize="10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4GsIA&#10;AADbAAAADwAAAGRycy9kb3ducmV2LnhtbESPQWvCQBSE7wX/w/KE3upGKSGkriKiUE/V2NLrI/vM&#10;BrNvQ3bV5N+7guBxmJlvmPmyt424UudrxwqmkwQEcel0zZWC3+P2IwPhA7LGxjEpGMjDcjF6m2Ou&#10;3Y0PdC1CJSKEfY4KTAhtLqUvDVn0E9cSR+/kOoshyq6SusNbhNtGzpIklRZrjgsGW1obKs/FxSrY&#10;yKyaZsVml/7s0r/BmuG/2a+Veh/3qy8QgfrwCj/b31pB9gm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XgawgAAANsAAAAPAAAAAAAAAAAAAAAAAJgCAABkcnMvZG93&#10;bnJldi54bWxQSwUGAAAAAAQABAD1AAAAhwMAAAAA&#10;" path="m,l1080,r,207l,207,,xe" stroked="f">
                        <v:path arrowok="t" o:connecttype="custom" o:connectlocs="0,368;1080,368;1080,575;0,575;0,368" o:connectangles="0,0,0,0,0"/>
                      </v:shape>
                      <v:shape id="Picture 135" o:spid="_x0000_s1263" type="#_x0000_t75" style="position:absolute;left:1258;top:379;width:106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7cszFAAAA2wAAAA8AAABkcnMvZG93bnJldi54bWxEj0FrwkAUhO+F/oflCb3VjRUlRFcpgsWD&#10;irWl4O2RfU1Csm/D7prEf98tCB6HmfmGWa4H04iOnK8sK5iMExDEudUVFwq+v7avKQgfkDU2lknB&#10;jTysV89PS8y07fmTunMoRISwz1BBGUKbSenzkgz6sW2Jo/drncEQpSukdthHuGnkW5LMpcGK40KJ&#10;LW1Kyuvz1SjYpfNu+3HcHN3hMv25nvZc1/1UqZfR8L4AEWgIj/C9vdMK0hn8f4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u3LMxQAAANsAAAAPAAAAAAAAAAAAAAAA&#10;AJ8CAABkcnMvZG93bnJldi54bWxQSwUGAAAAAAQABAD3AAAAkQMAAAAA&#10;">
                        <v:imagedata r:id="rId99" o:title=""/>
                      </v:shape>
                    </v:group>
                    <v:group id="Group 130" o:spid="_x0000_s1264" style="position:absolute;width:2382;height:938" coordsize="2382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<v:shape id="Freeform 133" o:spid="_x0000_s1265" style="position:absolute;left:103;top:128;width:1107;height:759;visibility:visible;mso-wrap-style:square;v-text-anchor:top" coordsize="1107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w/8MA&#10;AADbAAAADwAAAGRycy9kb3ducmV2LnhtbESPT4vCMBTE7wt+h/AEL6LprrBKNYqsLOhBxL94fDTP&#10;tti8lCba+u2NIHgcZuY3zGTWmELcqXK5ZQXf/QgEcWJ1zqmCw/6/NwLhPLLGwjIpeJCD2bT1NcFY&#10;25q3dN/5VAQIuxgVZN6XsZQuycig69uSOHgXWxn0QVap1BXWAW4K+RNFv9JgzmEhw5L+Mkquu5tR&#10;UHu255U82s1iPbyYwaJ76l5vSnXazXwMwlPjP+F3e6kVjIbw+hJ+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7w/8MAAADbAAAADwAAAAAAAAAAAAAAAACYAgAAZHJzL2Rv&#10;d25yZXYueG1sUEsFBgAAAAAEAAQA9QAAAIgDAAAAAA==&#10;" path="m,127l17,62,63,17,980,r23,2l1062,30r37,53l1107,632r-2,23l1077,714r-53,37l127,759r-23,-2l45,729,8,676,,127xe" filled="f" strokeweight="1pt">
                        <v:path arrowok="t" o:connecttype="custom" o:connectlocs="0,255;17,190;63,145;980,128;1003,130;1062,158;1099,211;1107,760;1105,783;1077,842;1024,879;127,887;104,885;45,857;8,804;0,255" o:connectangles="0,0,0,0,0,0,0,0,0,0,0,0,0,0,0,0"/>
                      </v:shape>
                      <v:shape id="Picture 132" o:spid="_x0000_s1266" type="#_x0000_t75" style="position:absolute;left:149;top:178;width:1013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uIq8AAAA2wAAAA8AAABkcnMvZG93bnJldi54bWxET8uKwjAU3Qv+Q7gD7jQdBdFqlCIKrgRf&#10;+0tzJ+nY3JQmav17sxBcHs57ue5cLR7Uhsqzgt9RBoK49Lpio+By3g1nIEJE1lh7JgUvCrBe9XtL&#10;zLV/8pEep2hECuGQowIbY5NLGUpLDsPIN8SJ+/Otw5hga6Ru8ZnCXS3HWTaVDitODRYb2lgqb6e7&#10;U1AUu//C2eNc19sXXSWZ22FilBr8dMUCRKQufsUf914rmKWx6Uv6AXL1B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FGbiKvAAAANsAAAAPAAAAAAAAAAAAAAAAAJ8CAABkcnMv&#10;ZG93bnJldi54bWxQSwUGAAAAAAQABAD3AAAAiAMAAAAA&#10;">
                        <v:imagedata r:id="rId100" o:title=""/>
                      </v:shape>
                      <v:shape id="Text Box 131" o:spid="_x0000_s1267" type="#_x0000_t202" style="position:absolute;width:2382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8RsEA&#10;AADbAAAADwAAAGRycy9kb3ducmV2LnhtbESPS4vCMBSF98L8h3AH3MiY6kKcahTH99aOMNtLc23L&#10;NDc1iVr/vREEl4fz+DjTeWtqcSXnK8sKBv0EBHFudcWFguPv5msMwgdkjbVlUnAnD/PZR2eKqbY3&#10;PtA1C4WII+xTVFCG0KRS+rwkg75vG+LonawzGKJ0hdQOb3Hc1HKYJCNpsOJIKLGhZUn5f3YxEeKW&#10;vd3PX+94GDVnTtaLamtWmVLdz3YxARGoDe/wq73XCsbf8PwSf4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SPEbBAAAA2wAAAA8AAAAAAAAAAAAAAAAAmAIAAGRycy9kb3du&#10;cmV2LnhtbFBLBQYAAAAABAAEAPUAAACGAwAAAAA=&#10;" filled="f" strokecolor="black [3213]">
                        <v:textbox inset="0,0,0,0">
                          <w:txbxContent>
                            <w:p w:rsidR="005B075A" w:rsidRDefault="005B075A" w:rsidP="005B075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5B075A" w:rsidRDefault="005B075A" w:rsidP="005B075A">
                              <w:pPr>
                                <w:spacing w:before="9"/>
                                <w:rPr>
                                  <w:sz w:val="15"/>
                                  <w:szCs w:val="15"/>
                                </w:rPr>
                              </w:pPr>
                            </w:p>
                            <w:p w:rsidR="005B075A" w:rsidRDefault="005B075A" w:rsidP="005B075A">
                              <w:pPr>
                                <w:ind w:left="1302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OPTIONAL</w:t>
                              </w:r>
                            </w:p>
                            <w:p w:rsidR="005B075A" w:rsidRDefault="005B075A" w:rsidP="005B075A">
                              <w:pPr>
                                <w:spacing w:before="17"/>
                                <w:ind w:left="333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>SLEEVE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8" o:spid="_x0000_s1268" style="position:absolute;left:10562;top:20022;width:6649;height:6375" coordorigin="5798,13756" coordsize="1047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Picture 215" o:spid="_x0000_s1269" type="#_x0000_t75" style="position:absolute;left:5806;top:13764;width:1031;height: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ZVjFAAAA2wAAAA8AAABkcnMvZG93bnJldi54bWxEj09rwkAUxO+FfoflFbxI3ahQ0tRVWkEo&#10;BQ/+Q4+P7Gs2mn0bsquJ394VBI/DzPyGmcw6W4kLNb50rGA4SEAQ506XXCjYbhbvKQgfkDVWjknB&#10;lTzMpq8vE8y0a3lFl3UoRISwz1CBCaHOpPS5IYt+4Gri6P27xmKIsimkbrCNcFvJUZJ8SIslxwWD&#10;Nc0N5af12SrYpcuA5m80bPtjuzvsl8d++rNRqvfWfX+BCNSFZ/jR/tUKPsdw/xJ/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lmVYxQAAANsAAAAPAAAAAAAAAAAAAAAA&#10;AJ8CAABkcnMvZG93bnJldi54bWxQSwUGAAAAAAQABAD3AAAAkQMAAAAA&#10;">
                      <v:imagedata r:id="rId60" o:title=""/>
                    </v:shape>
                    <v:group id="Group 213" o:spid="_x0000_s1270" style="position:absolute;left:5798;top:13756;width:1047;height:1004" coordorigin="5798,13756" coordsize="1047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<v:shape id="Freeform 214" o:spid="_x0000_s1271" style="position:absolute;left:5798;top:13756;width:1047;height:1004;visibility:visible;mso-wrap-style:square;v-text-anchor:top" coordsize="1047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u/cYA&#10;AADbAAAADwAAAGRycy9kb3ducmV2LnhtbESPQWvCQBSE7wX/w/KE3upGbcVGVynVloJIqfagt0f2&#10;mQSzb0P2ReO/7xYKPQ4z8w0zX3auUhdqQunZwHCQgCLOvC05N/C9f3uYggqCbLHyTAZuFGC56N3N&#10;MbX+yl902UmuIoRDigYKkTrVOmQFOQwDXxNH7+QbhxJlk2vb4DXCXaVHSTLRDkuOCwXW9FpQdt61&#10;zsD+fVpv5fPxcNuUo/GqPa6latfG3Pe7lxkooU7+w3/tD2vg+Ql+v8Qf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hu/cYAAADbAAAADwAAAAAAAAAAAAAAAACYAgAAZHJz&#10;L2Rvd25yZXYueG1sUEsFBgAAAAAEAAQA9QAAAIsDAAAAAA==&#10;" path="m,l1046,r,1003l,1003,,xe" filled="f">
                        <v:path arrowok="t" o:connecttype="custom" o:connectlocs="0,13756;1046,13756;1046,14759;0,14759;0,13756" o:connectangles="0,0,0,0,0"/>
                      </v:shape>
                    </v:group>
                    <v:group id="Group 211" o:spid="_x0000_s1272" style="position:absolute;left:5902;top:13785;width:826;height:939" coordorigin="5902,13785" coordsize="826,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<v:shape id="Freeform 212" o:spid="_x0000_s1273" style="position:absolute;left:5902;top:13785;width:826;height:939;visibility:visible;mso-wrap-style:square;v-text-anchor:top" coordsize="826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gt8IA&#10;AADbAAAADwAAAGRycy9kb3ducmV2LnhtbESPQYvCMBCF78L+hzALe9NUEV2rUWRBtODFungemrEp&#10;20xKk2r33xtB8Ph48743b7XpbS1u1PrKsYLxKAFBXDhdcang97wbfoPwAVlj7ZgU/JOHzfpjsMJU&#10;uzuf6JaHUkQI+xQVmBCaVEpfGLLoR64hjt7VtRZDlG0pdYv3CLe1nCTJTFqsODYYbOjHUPGXdza+&#10;YXjadZPj+bTPtuNL47Mu32VKfX322yWIQH14H7/SB61gMYfnlgg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6C3wgAAANsAAAAPAAAAAAAAAAAAAAAAAJgCAABkcnMvZG93&#10;bnJldi54bWxQSwUGAAAAAAQABAD1AAAAhwMAAAAA&#10;" path="m,l826,938e" filled="f" strokeweight="2.25pt">
                        <v:path arrowok="t" o:connecttype="custom" o:connectlocs="0,13785;826,14723" o:connectangles="0,0"/>
                      </v:shape>
                    </v:group>
                    <v:group id="Group 209" o:spid="_x0000_s1274" style="position:absolute;left:5913;top:13785;width:826;height:939" coordorigin="5913,13785" coordsize="826,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<v:shape id="Freeform 210" o:spid="_x0000_s1275" style="position:absolute;left:5913;top:13785;width:826;height:939;visibility:visible;mso-wrap-style:square;v-text-anchor:top" coordsize="826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RXsMA&#10;AADbAAAADwAAAGRycy9kb3ducmV2LnhtbESPwWrDMBBE74X+g9hAb41sU0rjRAmhYBJDL7FLz4u1&#10;sUyslbFkx/37qlDocZidNzu7w2J7MdPoO8cK0nUCgrhxuuNWwWddPL+B8AFZY++YFHyTh8P+8WGH&#10;uXZ3vtBchVZECPscFZgQhlxK3xiy6NduII7e1Y0WQ5RjK/WI9wi3vcyS5FVa7Dg2GBzo3VBzqyYb&#10;3zD8Mk3ZR305lcf0a/DlVBWlUk+r5bgFEWgJ/8d/6bNWsNnA75YI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CRXsMAAADbAAAADwAAAAAAAAAAAAAAAACYAgAAZHJzL2Rv&#10;d25yZXYueG1sUEsFBgAAAAAEAAQA9QAAAIgDAAAAAA==&#10;" path="m825,l,938e" filled="f" strokeweight="2.25pt">
                        <v:path arrowok="t" o:connecttype="custom" o:connectlocs="825,13785;0,14723" o:connectangles="0,0"/>
                      </v:shape>
                    </v:group>
                  </v:group>
                </v:group>
              </v:group>
            </w:pict>
          </mc:Fallback>
        </mc:AlternateContent>
      </w:r>
      <w:r w:rsidR="007F020E">
        <w:rPr>
          <w:b/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ED57B91" wp14:editId="4EF23C52">
                <wp:simplePos x="0" y="0"/>
                <wp:positionH relativeFrom="column">
                  <wp:posOffset>-3255579</wp:posOffset>
                </wp:positionH>
                <wp:positionV relativeFrom="paragraph">
                  <wp:posOffset>2525373</wp:posOffset>
                </wp:positionV>
                <wp:extent cx="6499486" cy="2860390"/>
                <wp:effectExtent l="0" t="19050" r="15875" b="35560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486" cy="2860390"/>
                          <a:chOff x="0" y="0"/>
                          <a:chExt cx="6499486" cy="2860390"/>
                        </a:xfrm>
                      </wpg:grpSpPr>
                      <wpg:grpSp>
                        <wpg:cNvPr id="458" name="Group 458"/>
                        <wpg:cNvGrpSpPr/>
                        <wpg:grpSpPr>
                          <a:xfrm>
                            <a:off x="0" y="0"/>
                            <a:ext cx="6492240" cy="465518"/>
                            <a:chOff x="0" y="0"/>
                            <a:chExt cx="6492240" cy="465518"/>
                          </a:xfrm>
                        </wpg:grpSpPr>
                        <wps:wsp>
                          <wps:cNvPr id="459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Text Box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3" y="118241"/>
                              <a:ext cx="304768" cy="347277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B536C" w:rsidRPr="00440A31" w:rsidRDefault="005B536C" w:rsidP="005B536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 w:rsidRPr="00440A31">
                                  <w:rPr>
                                    <w:rFonts w:ascii="Arial" w:hAnsi="Arial" w:cs="Arial"/>
                                    <w:sz w:val="3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94"/>
                        <wpg:cNvGrpSpPr/>
                        <wpg:grpSpPr>
                          <a:xfrm>
                            <a:off x="7882" y="543910"/>
                            <a:ext cx="6491604" cy="2316480"/>
                            <a:chOff x="0" y="0"/>
                            <a:chExt cx="6491604" cy="2316480"/>
                          </a:xfrm>
                        </wpg:grpSpPr>
                        <wpg:grpSp>
                          <wpg:cNvPr id="202" name="Group 16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6491604" cy="2316480"/>
                              <a:chOff x="0" y="0"/>
                              <a:chExt cx="10205" cy="3648"/>
                            </a:xfrm>
                          </wpg:grpSpPr>
                          <pic:pic xmlns:pic="http://schemas.openxmlformats.org/drawingml/2006/picture">
                            <pic:nvPicPr>
                              <pic:cNvPr id="203" name="Picture 18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"/>
                                <a:ext cx="5057" cy="3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4" name="Picture 18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18" y="0"/>
                                <a:ext cx="5087" cy="35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5" name="Picture 18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 rot="20577165">
                                <a:off x="3544" y="2293"/>
                                <a:ext cx="788" cy="1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12" name="Group 1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79" y="2463"/>
                                <a:ext cx="2146" cy="680"/>
                                <a:chOff x="1379" y="2463"/>
                                <a:chExt cx="2146" cy="680"/>
                              </a:xfrm>
                            </wpg:grpSpPr>
                            <wps:wsp>
                              <wps:cNvPr id="213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9" y="2463"/>
                                  <a:ext cx="2146" cy="680"/>
                                </a:xfrm>
                                <a:custGeom>
                                  <a:avLst/>
                                  <a:gdLst>
                                    <a:gd name="T0" fmla="+- 0 3412 1379"/>
                                    <a:gd name="T1" fmla="*/ T0 w 2146"/>
                                    <a:gd name="T2" fmla="+- 0 2463 2463"/>
                                    <a:gd name="T3" fmla="*/ 2463 h 680"/>
                                    <a:gd name="T4" fmla="+- 0 1492 1379"/>
                                    <a:gd name="T5" fmla="*/ T4 w 2146"/>
                                    <a:gd name="T6" fmla="+- 0 2463 2463"/>
                                    <a:gd name="T7" fmla="*/ 2463 h 680"/>
                                    <a:gd name="T8" fmla="+- 0 1429 1379"/>
                                    <a:gd name="T9" fmla="*/ T8 w 2146"/>
                                    <a:gd name="T10" fmla="+- 0 2482 2463"/>
                                    <a:gd name="T11" fmla="*/ 2482 h 680"/>
                                    <a:gd name="T12" fmla="+- 0 1388 1379"/>
                                    <a:gd name="T13" fmla="*/ T12 w 2146"/>
                                    <a:gd name="T14" fmla="+- 0 2532 2463"/>
                                    <a:gd name="T15" fmla="*/ 2532 h 680"/>
                                    <a:gd name="T16" fmla="+- 0 1379 1379"/>
                                    <a:gd name="T17" fmla="*/ T16 w 2146"/>
                                    <a:gd name="T18" fmla="+- 0 3030 2463"/>
                                    <a:gd name="T19" fmla="*/ 3030 h 680"/>
                                    <a:gd name="T20" fmla="+- 0 1381 1379"/>
                                    <a:gd name="T21" fmla="*/ T20 w 2146"/>
                                    <a:gd name="T22" fmla="+- 0 3053 2463"/>
                                    <a:gd name="T23" fmla="*/ 3053 h 680"/>
                                    <a:gd name="T24" fmla="+- 0 1412 1379"/>
                                    <a:gd name="T25" fmla="*/ T24 w 2146"/>
                                    <a:gd name="T26" fmla="+- 0 3110 2463"/>
                                    <a:gd name="T27" fmla="*/ 3110 h 680"/>
                                    <a:gd name="T28" fmla="+- 0 1470 1379"/>
                                    <a:gd name="T29" fmla="*/ T28 w 2146"/>
                                    <a:gd name="T30" fmla="+- 0 3141 2463"/>
                                    <a:gd name="T31" fmla="*/ 3141 h 680"/>
                                    <a:gd name="T32" fmla="+- 0 1492 1379"/>
                                    <a:gd name="T33" fmla="*/ T32 w 2146"/>
                                    <a:gd name="T34" fmla="+- 0 3143 2463"/>
                                    <a:gd name="T35" fmla="*/ 3143 h 680"/>
                                    <a:gd name="T36" fmla="+- 0 3412 1379"/>
                                    <a:gd name="T37" fmla="*/ T36 w 2146"/>
                                    <a:gd name="T38" fmla="+- 0 3143 2463"/>
                                    <a:gd name="T39" fmla="*/ 3143 h 680"/>
                                    <a:gd name="T40" fmla="+- 0 3475 1379"/>
                                    <a:gd name="T41" fmla="*/ T40 w 2146"/>
                                    <a:gd name="T42" fmla="+- 0 3123 2463"/>
                                    <a:gd name="T43" fmla="*/ 3123 h 680"/>
                                    <a:gd name="T44" fmla="+- 0 3516 1379"/>
                                    <a:gd name="T45" fmla="*/ T44 w 2146"/>
                                    <a:gd name="T46" fmla="+- 0 3074 2463"/>
                                    <a:gd name="T47" fmla="*/ 3074 h 680"/>
                                    <a:gd name="T48" fmla="+- 0 3525 1379"/>
                                    <a:gd name="T49" fmla="*/ T48 w 2146"/>
                                    <a:gd name="T50" fmla="+- 0 2576 2463"/>
                                    <a:gd name="T51" fmla="*/ 2576 h 680"/>
                                    <a:gd name="T52" fmla="+- 0 3523 1379"/>
                                    <a:gd name="T53" fmla="*/ T52 w 2146"/>
                                    <a:gd name="T54" fmla="+- 0 2553 2463"/>
                                    <a:gd name="T55" fmla="*/ 2553 h 680"/>
                                    <a:gd name="T56" fmla="+- 0 3492 1379"/>
                                    <a:gd name="T57" fmla="*/ T56 w 2146"/>
                                    <a:gd name="T58" fmla="+- 0 2496 2463"/>
                                    <a:gd name="T59" fmla="*/ 2496 h 680"/>
                                    <a:gd name="T60" fmla="+- 0 3434 1379"/>
                                    <a:gd name="T61" fmla="*/ T60 w 2146"/>
                                    <a:gd name="T62" fmla="+- 0 2465 2463"/>
                                    <a:gd name="T63" fmla="*/ 2465 h 680"/>
                                    <a:gd name="T64" fmla="+- 0 3412 1379"/>
                                    <a:gd name="T65" fmla="*/ T64 w 2146"/>
                                    <a:gd name="T66" fmla="+- 0 2463 2463"/>
                                    <a:gd name="T67" fmla="*/ 2463 h 6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2146" h="680">
                                      <a:moveTo>
                                        <a:pt x="2033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9" y="69"/>
                                      </a:lnTo>
                                      <a:lnTo>
                                        <a:pt x="0" y="567"/>
                                      </a:lnTo>
                                      <a:lnTo>
                                        <a:pt x="2" y="590"/>
                                      </a:lnTo>
                                      <a:lnTo>
                                        <a:pt x="33" y="647"/>
                                      </a:lnTo>
                                      <a:lnTo>
                                        <a:pt x="91" y="678"/>
                                      </a:lnTo>
                                      <a:lnTo>
                                        <a:pt x="113" y="680"/>
                                      </a:lnTo>
                                      <a:lnTo>
                                        <a:pt x="2033" y="680"/>
                                      </a:lnTo>
                                      <a:lnTo>
                                        <a:pt x="2096" y="660"/>
                                      </a:lnTo>
                                      <a:lnTo>
                                        <a:pt x="2137" y="611"/>
                                      </a:lnTo>
                                      <a:lnTo>
                                        <a:pt x="2146" y="113"/>
                                      </a:lnTo>
                                      <a:lnTo>
                                        <a:pt x="2144" y="90"/>
                                      </a:lnTo>
                                      <a:lnTo>
                                        <a:pt x="2113" y="33"/>
                                      </a:lnTo>
                                      <a:lnTo>
                                        <a:pt x="2055" y="2"/>
                                      </a:lnTo>
                                      <a:lnTo>
                                        <a:pt x="2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5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4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37" y="1733"/>
                                  <a:ext cx="614" cy="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215" name="Group 1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24" y="1780"/>
                                <a:ext cx="445" cy="745"/>
                                <a:chOff x="6524" y="1780"/>
                                <a:chExt cx="445" cy="745"/>
                              </a:xfrm>
                            </wpg:grpSpPr>
                            <wps:wsp>
                              <wps:cNvPr id="216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4" y="1780"/>
                                  <a:ext cx="445" cy="745"/>
                                </a:xfrm>
                                <a:custGeom>
                                  <a:avLst/>
                                  <a:gdLst>
                                    <a:gd name="T0" fmla="+- 0 6524 6524"/>
                                    <a:gd name="T1" fmla="*/ T0 w 445"/>
                                    <a:gd name="T2" fmla="+- 0 2360 1780"/>
                                    <a:gd name="T3" fmla="*/ 2360 h 745"/>
                                    <a:gd name="T4" fmla="+- 0 6590 6524"/>
                                    <a:gd name="T5" fmla="*/ T4 w 445"/>
                                    <a:gd name="T6" fmla="+- 0 2525 1780"/>
                                    <a:gd name="T7" fmla="*/ 2525 h 745"/>
                                    <a:gd name="T8" fmla="+- 0 6755 6524"/>
                                    <a:gd name="T9" fmla="*/ T8 w 445"/>
                                    <a:gd name="T10" fmla="+- 0 2459 1780"/>
                                    <a:gd name="T11" fmla="*/ 2459 h 745"/>
                                    <a:gd name="T12" fmla="+- 0 6711 6524"/>
                                    <a:gd name="T13" fmla="*/ T12 w 445"/>
                                    <a:gd name="T14" fmla="+- 0 2440 1780"/>
                                    <a:gd name="T15" fmla="*/ 2440 h 745"/>
                                    <a:gd name="T16" fmla="+- 0 6738 6524"/>
                                    <a:gd name="T17" fmla="*/ T16 w 445"/>
                                    <a:gd name="T18" fmla="+- 0 2379 1780"/>
                                    <a:gd name="T19" fmla="*/ 2379 h 745"/>
                                    <a:gd name="T20" fmla="+- 0 6568 6524"/>
                                    <a:gd name="T21" fmla="*/ T20 w 445"/>
                                    <a:gd name="T22" fmla="+- 0 2379 1780"/>
                                    <a:gd name="T23" fmla="*/ 2379 h 745"/>
                                    <a:gd name="T24" fmla="+- 0 6524 6524"/>
                                    <a:gd name="T25" fmla="*/ T24 w 445"/>
                                    <a:gd name="T26" fmla="+- 0 2360 1780"/>
                                    <a:gd name="T27" fmla="*/ 2360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45" h="745">
                                      <a:moveTo>
                                        <a:pt x="0" y="580"/>
                                      </a:moveTo>
                                      <a:lnTo>
                                        <a:pt x="66" y="745"/>
                                      </a:lnTo>
                                      <a:lnTo>
                                        <a:pt x="231" y="679"/>
                                      </a:lnTo>
                                      <a:lnTo>
                                        <a:pt x="187" y="660"/>
                                      </a:lnTo>
                                      <a:lnTo>
                                        <a:pt x="214" y="599"/>
                                      </a:lnTo>
                                      <a:lnTo>
                                        <a:pt x="44" y="599"/>
                                      </a:lnTo>
                                      <a:lnTo>
                                        <a:pt x="0" y="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4" y="1780"/>
                                  <a:ext cx="445" cy="745"/>
                                </a:xfrm>
                                <a:custGeom>
                                  <a:avLst/>
                                  <a:gdLst>
                                    <a:gd name="T0" fmla="+- 0 6824 6524"/>
                                    <a:gd name="T1" fmla="*/ T0 w 445"/>
                                    <a:gd name="T2" fmla="+- 0 1780 1780"/>
                                    <a:gd name="T3" fmla="*/ 1780 h 745"/>
                                    <a:gd name="T4" fmla="+- 0 6568 6524"/>
                                    <a:gd name="T5" fmla="*/ T4 w 445"/>
                                    <a:gd name="T6" fmla="+- 0 2379 1780"/>
                                    <a:gd name="T7" fmla="*/ 2379 h 745"/>
                                    <a:gd name="T8" fmla="+- 0 6738 6524"/>
                                    <a:gd name="T9" fmla="*/ T8 w 445"/>
                                    <a:gd name="T10" fmla="+- 0 2379 1780"/>
                                    <a:gd name="T11" fmla="*/ 2379 h 745"/>
                                    <a:gd name="T12" fmla="+- 0 6968 6524"/>
                                    <a:gd name="T13" fmla="*/ T12 w 445"/>
                                    <a:gd name="T14" fmla="+- 0 1842 1780"/>
                                    <a:gd name="T15" fmla="*/ 1842 h 745"/>
                                    <a:gd name="T16" fmla="+- 0 6824 6524"/>
                                    <a:gd name="T17" fmla="*/ T16 w 445"/>
                                    <a:gd name="T18" fmla="+- 0 1780 1780"/>
                                    <a:gd name="T19" fmla="*/ 1780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45" h="745">
                                      <a:moveTo>
                                        <a:pt x="300" y="0"/>
                                      </a:moveTo>
                                      <a:lnTo>
                                        <a:pt x="44" y="599"/>
                                      </a:lnTo>
                                      <a:lnTo>
                                        <a:pt x="214" y="599"/>
                                      </a:lnTo>
                                      <a:lnTo>
                                        <a:pt x="444" y="62"/>
                                      </a:lnTo>
                                      <a:lnTo>
                                        <a:pt x="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8" name="Group 1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24" y="1780"/>
                                <a:ext cx="445" cy="745"/>
                                <a:chOff x="6524" y="1780"/>
                                <a:chExt cx="445" cy="745"/>
                              </a:xfrm>
                            </wpg:grpSpPr>
                            <wps:wsp>
                              <wps:cNvPr id="219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4" y="1780"/>
                                  <a:ext cx="445" cy="745"/>
                                </a:xfrm>
                                <a:custGeom>
                                  <a:avLst/>
                                  <a:gdLst>
                                    <a:gd name="T0" fmla="+- 0 6968 6524"/>
                                    <a:gd name="T1" fmla="*/ T0 w 445"/>
                                    <a:gd name="T2" fmla="+- 0 1842 1780"/>
                                    <a:gd name="T3" fmla="*/ 1842 h 745"/>
                                    <a:gd name="T4" fmla="+- 0 6711 6524"/>
                                    <a:gd name="T5" fmla="*/ T4 w 445"/>
                                    <a:gd name="T6" fmla="+- 0 2440 1780"/>
                                    <a:gd name="T7" fmla="*/ 2440 h 745"/>
                                    <a:gd name="T8" fmla="+- 0 6755 6524"/>
                                    <a:gd name="T9" fmla="*/ T8 w 445"/>
                                    <a:gd name="T10" fmla="+- 0 2459 1780"/>
                                    <a:gd name="T11" fmla="*/ 2459 h 745"/>
                                    <a:gd name="T12" fmla="+- 0 6590 6524"/>
                                    <a:gd name="T13" fmla="*/ T12 w 445"/>
                                    <a:gd name="T14" fmla="+- 0 2525 1780"/>
                                    <a:gd name="T15" fmla="*/ 2525 h 745"/>
                                    <a:gd name="T16" fmla="+- 0 6524 6524"/>
                                    <a:gd name="T17" fmla="*/ T16 w 445"/>
                                    <a:gd name="T18" fmla="+- 0 2360 1780"/>
                                    <a:gd name="T19" fmla="*/ 2360 h 745"/>
                                    <a:gd name="T20" fmla="+- 0 6568 6524"/>
                                    <a:gd name="T21" fmla="*/ T20 w 445"/>
                                    <a:gd name="T22" fmla="+- 0 2379 1780"/>
                                    <a:gd name="T23" fmla="*/ 2379 h 745"/>
                                    <a:gd name="T24" fmla="+- 0 6824 6524"/>
                                    <a:gd name="T25" fmla="*/ T24 w 445"/>
                                    <a:gd name="T26" fmla="+- 0 1780 1780"/>
                                    <a:gd name="T27" fmla="*/ 1780 h 745"/>
                                    <a:gd name="T28" fmla="+- 0 6968 6524"/>
                                    <a:gd name="T29" fmla="*/ T28 w 445"/>
                                    <a:gd name="T30" fmla="+- 0 1842 1780"/>
                                    <a:gd name="T31" fmla="*/ 1842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45" h="745">
                                      <a:moveTo>
                                        <a:pt x="444" y="62"/>
                                      </a:moveTo>
                                      <a:lnTo>
                                        <a:pt x="187" y="660"/>
                                      </a:lnTo>
                                      <a:lnTo>
                                        <a:pt x="231" y="679"/>
                                      </a:lnTo>
                                      <a:lnTo>
                                        <a:pt x="66" y="745"/>
                                      </a:lnTo>
                                      <a:lnTo>
                                        <a:pt x="0" y="580"/>
                                      </a:lnTo>
                                      <a:lnTo>
                                        <a:pt x="44" y="599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44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89" name="Group 489"/>
                          <wpg:cNvGrpSpPr/>
                          <wpg:grpSpPr>
                            <a:xfrm>
                              <a:off x="2010104" y="1568669"/>
                              <a:ext cx="167159" cy="221138"/>
                              <a:chOff x="0" y="0"/>
                              <a:chExt cx="167159" cy="221138"/>
                            </a:xfrm>
                            <a:scene3d>
                              <a:camera prst="orthographicFront">
                                <a:rot lat="0" lon="0" rev="3000000"/>
                              </a:camera>
                              <a:lightRig rig="threePt" dir="t"/>
                            </a:scene3d>
                          </wpg:grpSpPr>
                          <wps:wsp>
                            <wps:cNvPr id="490" name="Straight Connector 490"/>
                            <wps:cNvCnPr/>
                            <wps:spPr>
                              <a:xfrm rot="750657" flipH="1">
                                <a:off x="0" y="102475"/>
                                <a:ext cx="11303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91" name="Straight Connector 491"/>
                            <wps:cNvCnPr/>
                            <wps:spPr>
                              <a:xfrm rot="750657" flipH="1" flipV="1">
                                <a:off x="23649" y="0"/>
                                <a:ext cx="143510" cy="793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92" name="Straight Connector 492"/>
                            <wps:cNvCnPr/>
                            <wps:spPr>
                              <a:xfrm rot="750657" flipH="1">
                                <a:off x="0" y="141889"/>
                                <a:ext cx="143791" cy="79249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D57B91" id="Group 495" o:spid="_x0000_s1276" style="position:absolute;margin-left:-256.35pt;margin-top:198.85pt;width:511.75pt;height:225.25pt;z-index:251804672" coordsize="64994,2860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Fr2zR7cPAABkXQAADgAAAGRycy9lMm9E&#10;b2MueG1s7Fzrb9vIEf9eoP8DoY8tfOabonDOIbHj6wHXNrio/U5LtCWcRKoUHTs99H/vb2Z3yV1q&#10;V6adB84XJ0j04Gg4O++dGe73P9xvN96Hstmv6+psEnznT7yyWtTLdXVzNvnX/PJkOvH2bVEti01d&#10;lWeTj+V+8sOrP//p+7vdrAzrVb1Zlo0HJNV+drc7m6zadjc7Pd0vVuW22H9X78oKF6/rZlu0+Njc&#10;nC6b4g7Yt5vT0PfT07u6We6aelHu9/j2QlycvGL819flov3n9fW+bL3N2QS0tfx/w/9f0f+nr74v&#10;ZjdNsVutF5KM4glUbIt1hZt2qC6KtvBum/UBqu160dT7+rr9blFvT+vr6/Wi5DVgNYE/WM2PTX27&#10;47XczO5udh2bwNoBn56MdvGPD+8ab708m8R5MvGqYgsh8X09+gLsudvdzAD1Y7N7v3vXyC9uxCda&#10;8f11s6VXrMW7Z8Z+7Bhb3rfeAl+mcZ7H03TiLXAtnKZ+lEvWL1aQz8HvFqu3D/zyVN34lOjryOk+&#10;dHSr1SVQRGN1+OLzrS4MY2gXrS5OkyRg1MVsxOJsP3SuDSay77Vg/2la8H5V7EpWrj3Jt+NTrvj0&#10;87oqvUgwiUHOq3cNSXpxX73f/Vwvft17VX2+KqqbkpHNP+6gPAH9AlLRfkIf9lAe7+ru7/USMMVt&#10;W7O5jFSenkusNh2Ditmu2bc/lvXWozdnkw1oZsTFh5/3LRHSgxDpVX253mzwfTHbVN7d2SSaBr7P&#10;v9jXm/WSrtLFfXNzdb5pvA8F+Q3+w8vCFR0M9lktGduqLJZv5fu2WG/Ee9x9UxE+GALoke+EY/gt&#10;9/O307fT+CQO07cnsX9xcfL68jw+SS+DLLmILs7PL4L/EWlBPFutl8uyIuqUkwriceKX7lK4l85N&#10;dXw4NbEzw0CsemWiWZgkPzKq/eyqXn5kR8DfQyPF119eNVOYmDDhOTmWN/W9F+M78F9qGzkor73H&#10;BVJDluNAT183TX1HsoLxGIpKPxV4RilqlMdBNPFg70EwDWNGxVJmdxf5cZbC35A/iOIszDKpPErd&#10;B1rbIEwxuQ6tNXTOUM03l/TXpppCvfMkTAQjdLU1ULi1e7tuEZs36+3ZZNqZQDE7quoDXWnvr+45&#10;ukSdIxHq4zW1iMXIHfBmVTf/nXh3iMNnk/1/boumnHibnypIKQ9icq0tf4iTLMSHRr9ypV8pqgVQ&#10;nU3aiSfenrci2N/umvXNCncSelHVr+GCrtfsInqllo6LdRorkYGF9MJ4q7nLPFY6qYJmLBTyUUEz&#10;m05D1qYkjvJAhkbScRk8g9THfTh4RkEaT8cHT+svO//Zr1Fov2OVoQ/q9OAZpKzRxJY+NSB740Bs&#10;hobX+x3Uuzc38ycdZz8hOljX+HD0DfzQR8rDRgqeGiZqMma3XszwT7pevDtwvQ/nqfhVe0tqLXLd&#10;7Sgc26L59XZ3glRxV7Trq/Vm3X7ktBc2TURVH96tFyQ6+tBrZejDNwl54Trd1gumrJcKTvwKsXG9&#10;cEmri+2HPtPEckofDUquNuudiqT0Xq4ZljhIWy1sEynxRb243ZZVK3L8ptxg+XW1X613e5j/rNxe&#10;lcuzSfPTUpizLbyG09e+n4dvTs4T/xzhNXt78jqPs5PMf5vFfjwNzoNzFV5v9yXYUGwudutPj68y&#10;aZD6dBBMixmxhINTs/gFpsH5w75tynaxoq+vEeXl9zDU7gKzuecsMX1UqIK/RBiSGanyKYmfZFL1&#10;Ez83VL9PmGRO9VB06nIJlex0X/xu0x93QL3kP5IhGpgzTxJRn7d6v+UBtgFvwvzkMp1mJ/FlnJzk&#10;mT898YP8TQ4XnscXl0rlREbHObbwCEjEDuzDuq07zOgokf2akb5LSIl8lSqqV5EyKvXEt/QW/4ST&#10;wptn5Ea74P6uc6Ocx9CSyN3+YdxoyEniixt1b00TJPrsSQfZWeJPO08amknEiye9tGxNXjypVh74&#10;ZjxpV1vsPWlIUfYP50mj5+xJP28SKvb42GRlWZCKMoQsEkdJjNCKtDQMcw6ofe0EW2GRmAZRwvXn&#10;brP64k5f3KkMvq4S1BPdaVeEEJUebSMdDAsfmaxjmVUMvfABp8bVA70w0t1gRJUjiDKU4Mk24nRg&#10;G2EQyx5KelACsvys76Ic/LAzKrPQQZWwL17HDalyKqoTl01ZUm/PQ8WbooFWx9Wqt4Kj3E94ZJnW&#10;whS1A3azBJWjW9FUIBpUSRYiXsoS/s1SlaGxt77ebtAw/OuJ53tRHIQe3xIUE7wCCxTYX069ue/d&#10;eXzzARA0TcNFwvd6DehxgXcCDLgYaOV1ytBDwbtqyII4txOGqNwhm8cOwqByGi4nYciCO1xuwuDc&#10;NWRBHOZWjsECOmTzqYMwFEp1ZGE8Da0sC3T+M5SVZ2TrOm3RdGqljdS3Jw4it8szMGUQJpGDOl0I&#10;DGWnzhQDqZmdOl0O8yB1UWcKIvIj3847XRIMZaWOqvIm7wIrdaEuinnotAVTFJGf2I0h1EXBUHbq&#10;TFEELjtFr0STbOgyiNAURRQEdt6FuigYyk6dKYogznw773RRzEOXVUSmKCKs1irZSBcFQ1mpi0xR&#10;OF0JGjwa76DrdquITFHgvnbJRrooGMpO3UAULslGuijmkcsqIlMUbup0Ubipo8aVZhVoBSZWyaJ/&#10;qPEudllFbIoiCkI772JdFAxl5R2l4Dp1CZyFLXrFuijmscsqKDXR0flZbNW7WBdFRFB26gaiQCPT&#10;Tp0uinnssorEFEWYZKmVukQXBUNZqUsGokggChvvEl0U88RlFYkpijBx+DvsiHpFYSg7dQNROMO/&#10;Lop54rIKGp3RJBvGuYN3uigYykodtfE1dFEcxVbepboo5qnLKlJTFEg9EqtkkUxrvCMoO3WmKJw5&#10;HTa0Pbp56rKK1BSFM3tCQ7VHZ6ZPyNW71LNYIQflxBFDODIdxTs0uzETJuZYdvWe5qnm4B42EXPe&#10;QgAFoCgpdQBjMQSs5hSOA0PMBIy0ijLzh1DLOYl5oHbzx5EHYARjV12p4+CUUBA4MoExxFCEZ/Bx&#10;Kw3lUhErx2CnGEjYEbxGgculRuOWSlGCsMO9j8FObpvBxy01lkuFAxyDnRwbYe9qNMfFRN1GBh+3&#10;VDJ9Ahcb4AdVjGyRwY2lip9JI6Em5nAGtJl4mAG9ovWitlS0ZFvqLbXUxBZxhfFF7Lbpwrb+UM5r&#10;BmnJxtBnF2zgsgTu1wNsKh0wkEag4NRV9bpjdBSjsIxA8UhdVa8CSsgpPQ4kMCViTAOEKRTqVaCC&#10;58T9EjGL6YSSa0wRuIVmKCTqVdIlZJZmqgmiLqtXAaZYITetzrt2vH0YMIePxTpSMQvmxogALQA7&#10;z6VIU6+SLVxmIUlAbMeWDAVBtADgAxwM1aLByqP4fArwwMelcfdChmqnyF9s6n0pbkDqzM6502ug&#10;0+saWm/bPu5Ial5sdqtCzDOECUbAJPVyfozxG3jEsOPI/v9zbZY/PPQ5ogxJlS4a3xA1r+cyE0fd&#10;Gvx7Ph18KsIMBqGyP+YgFBa6wIMWLaarMepYiXnSl4a+u6GfxjIcBJlwy30PKiW1oblADPRIl/fE&#10;yd3OFb7MRj1Xd//IKegRvp+8qPD9/WxU34c5Mm0cYg8l3ZmYNg4yDsnH5nApHRhef0w7Kk1CkeME&#10;meo5qRZKTFsMMpMMb3AfJBjqaR7Lr/pu1PB3yEyEefVMUIHxKzSjkDweNKPY6j93M8rCExcnO46Y&#10;OdsjelF0M4/vyILpO0PI0kXxRfWiSBoDmEFFJULtpZd+j8ooqBDQyus0oYeC9mjVnhS7DStdUKWe&#10;LqqmWOga1FK4JNhpZX9HZPkdqpCArHSZRa00SxIrXdhudci4E2Wh66ARlaA3YyFs0IgClJWyQSMq&#10;zYLASpqlEWUjzhRAiMcp7MTpEmAoO3GmENIsmtqJ06Ug+lA24kwphNzVsnFOFwNDWYkbtKHSJLUT&#10;Z2lDWYgLh3ZALTcLcUYX6ghxpiCcFmrpQtmIM+UQuozUaEIxVMc5eJmXwqKrIvpZCou05+7qtE8p&#10;QZHgPVSgyK/aKlCyziMiM+7mKkBRGboP1ABUJQP1Kisf1BQEXIoRFEocXHABzbwS3IMlF5E7JPlx&#10;fLKM8hDYcLWK+M9a9xDrfilriOda9WdZR6S2z7OsQVR/hUwTNnOQaXK1/Xlnmnj+1Z4B6JkTde9s&#10;UUzB8AAVBVdrhNUzTQbqYpg+ZjWMr47gr+c5PPRkoWsYXB2RX89x3IHfzHGcGZOe4ozNNJ35kp7m&#10;uykbZpq5g2VPyjTxyCGmziz5Eu1iu5yaoaziDEwhpE4906UwNtN0qhq6LxpxpJAdcQiH33y+BB58&#10;2YwmQpeBUgvVa3BlNCNTBrRoGN1DqUUs8WGa4FjiM6TuJQPhY2v4XIlPfgrxG26s9JWvo+U/RBKR&#10;QcjyHw6ZgLYOy3twU3Q8Dz/YTco8vP5S/uuOuwnJ3Q+TMtFbf95JmTOSa9GNR9EtyY9Z9nCGcSMp&#10;o1jfBcojSZmrlqWnBCOTMlchS08H3HWsYVL2+y3/uSqmT0rKuB76YFLmrpoOkzJnmVmXwtikzFnE&#10;MpIys4il69qzKv+50tknlf+c6axR/mMoq5XiyWWZ9fJGLHW5DxqI61J3MYNucSCDEXS3B9F3KeZG&#10;4CXX5n6afbTzs9QmOZG3DY7ahx6/eOJ/kIG7Mv/RxceRxcyRtVFX8VFtAUQFdeS2xLWPGCITm5eD&#10;TcljCp7GCMJXyNF/pyfeGQVd4wC0Rx/5AlNQgzXIrZ/jHJe+3dDfdzuDblOBB1b5cNBplyfLc87w&#10;xcHWQ37Rncap+vrd4aC0WQzoKDNs8AM051KRaveTNzhYLEhwKz7qjMYm5blF3WCBVhyAA+uOCbX/&#10;DoJSczv7RVmV0ZKdKs44bQp5uFHdtKtanv962dRybgqH03k4coqqEB7OreXXpvyA0/yM0/IWjIlw&#10;buhwuV/WNx5OmcPpcys81/qunXjLNZ9FR5swDFkqEnqOf7UxhxgTqnKf875tCqLWO6+rClPRdYOT&#10;XuUYSXdmJ0tSabbgoniaP0v8lIa5r3GG1d/oUDdavXH0K45Vw3NOpByaWAN6dFCIVRV2lGQGZyE+&#10;+gTPIMyoZLSgowOvITS83e5wONi+usEhgJsbSG/RNkyn6QPoiOGyO+Tz6kYNvhtQRN1FsV+JIVi+&#10;1BWIeIV8xrB4KMPqDEj2sr9ARvUVGg1xjrRK7GmtstZbDnSk63hZs9T/PZA60nH57ABLVhN6HCU0&#10;GcETQnkkdEIzyRfB6yddW4/6osOtbQdDO87uzbFzPyJ4farpcYI/NPI4mIoIYMg7I9UT8sbzX9JQ&#10;vkVD7128rL9xTJTvcZQ3BwQZduiscP0zQ81KdTj6q/8DAAD//wMAUEsDBBQABgAIAAAAIQDTmQ14&#10;2QAAAK8CAAAZAAAAZHJzL19yZWxzL2Uyb0RvYy54bWwucmVsc7ySwUoEMQyG74LvUHK3nZldRGQ7&#10;exFhr7I+QGgzneo0LW0V9+0tenFh1dsck5Dv/wjZ7T/CIt4pFx9ZQy87EMQmWs9Ow/Px8eYORKnI&#10;FpfIpOFEBfbj9dXuiRasbanMPhXRKFw0zLWme6WKmSlgkTERt8kUc8DayuxUQvOKjtTQdbcq/2TA&#10;eMYUB6shH+wGxPGUWvL/7DhN3tBDNG+BuF6IUD607AbE7KhqCGQ9fjc30vkJ1GWHYR2HQb4kcr9J&#10;9OtI9H9KbNeR2MrEX4dQZ282fgIAAP//AwBQSwMEFAAGAAgAAAAhAMsdgqLjAAAADAEAAA8AAABk&#10;cnMvZG93bnJldi54bWxMj8FOwzAMhu9IvENkJG5bmo6yrjSdpgk4TUhsSGi3rPHaak1SNVnbvT3m&#10;BDdb/vT7+/P1ZFo2YO8bZyWIeQQMbel0YysJX4e3WQrMB2W1ap1FCTf0sC7u73KVaTfaTxz2oWIU&#10;Yn2mJNQhdBnnvqzRKD93HVq6nV1vVKC1r7ju1UjhpuVxFD1zoxpLH2rV4bbG8rK/Ggnvoxo3C/E6&#10;7C7n7e14SD6+dwKlfHyYNi/AAk7hD4ZffVKHgpxO7mq1Z62EWSLiJbESFqslDYQkIqI2JwnpUxoD&#10;L3L+v0TxAwAA//8DAFBLAwQKAAAAAAAAACEA7MLc4A0MAAANDAAAFAAAAGRycy9tZWRpYS9pbWFn&#10;ZTQucG5niVBORw0KGgoAAAANSUhEUgAAAIAAAAC+CAYAAAD9TgcWAAAABmJLR0QA/wD/AP+gvaeT&#10;AAAACXBIWXMAAA7EAAAOxAGVKw4bAAALrUlEQVR4nO2cS48sRxGFz7zu9WMBEkhIyFsQCIkNK1gg&#10;JMDYV+ws80vNb+FhwQIhgZC8sjCYmenLojvVp2MisrKqqyozMuOTWtXT8+icihORcbKyGgiCIAiC&#10;IAiCYCxuag/AOdr5e7v7KK4gBDCfueesaUGEAMrRzlXu/GmBb04MIYAybgqeS94az3Ov7U4III8W&#10;bOvIvDWO8rn29a6EAPJoweZHeu1r+p3XuAy8JYYmhHBf402dYAX/FroQEkkM7+IsAH5I0ms3ymub&#10;ExVARwv+rXK8BfDlxN96D+fgH/CyKlSdHqICTMOZnoJ+R8+n+Iqev4dLEViVQVaFzYQQFeAl2nwv&#10;A393enyx8D1SVdDEAOXIrCqGqAB5pABucTxnd7ju3KWq8D7OImAx3GCnqhAV4BKt4ZOBfzg9/8fK&#10;7z01PWziHqIC2GhTAItgbVJVsKYHySoVIQRwxvL6POdzBdgKKYSp6YGFMFsEIQAdqwG8Pz3+usMY&#10;2D3INYUDdCHMrgYhgEvkCh/3AKkC1Dhn/zkdU59wczomZGUorgZ3Kw3QO9aCDwf9AcArAH+pMcAT&#10;jwCeTuOQU5akqMGPCnBGZr/VA7RAqgjv4lgJDuL7xZUgBPAyU6zSfwfg832HNgkL0hJBlhDAJVrm&#10;swhaQ44puQXgnP3ZKjC6ACzrJ7v/Ws1fju/g2A8ws51Aa/9UTbTVPxbAH+sNTSXFbmrlMEvJ1aze&#10;0Zo/bf5vie/hvCqZpilto0pu1xKAsSuA3O6lVYB0gv+0++jy3OPc/R8APOM43rRGULwOMHoF8GT9&#10;Ej/B5diSWK31gCyjCmCO9fvzvkObxCr7k+VeY1QBMN6sX24/4mxGFMAc69eaAH4OO+iLLgePKADG&#10;m/UDXm4ondpYar0GYFwBeLR+v4S+P2DxGgAwngA8W78UeO1hiWBSCKMJAPBp/T6EHXxLCEWMJADP&#10;1u8585gKflYMIwmA8Wb9eMWvJPjFVWAUAXi2fr+GHXhrCihmFAEw3qxfCnjpFMBEE0h4tH6c/U/Q&#10;g7+4/ANjCMCz9bPmfjkNlC4IvWAEAQA+s/9DTGf/1O3mk/QuAM/WrzT7FzV/id4FwEyV/5b4DeZ7&#10;/1gKFni2fpz5svwfYDeAs+lZAEyv1o+3gSeiByA8Nn+bWz+mVwGE9SukVwEAPrN/F+vH9CiAsH4z&#10;6FEATFi/CXoTgGX9rArQErtZP6Y3ATAcfG3+H9b6MT0KwGPzt6v1Y3oSwJT14+APbf2YngQA5LO/&#10;1eZvd+vH9CKAsH4L6UUATFi/GfQggLB+V9CDABjN+nHww/oJehGAx+avmvVjvAsgrN+VeBcA4DP7&#10;q1o/xrMAvFu/knl/E+vHeBYA49H6TZX/zawf41UAYf1WwqsAGE/W7yPo2c9C2Nz6MZ4F4LH5ywV9&#10;N+vHeBRAb9YvCWE368d4FADgM/s16/eEy+zfxfox3gQQ1m9lvAmA6cn6afP/ZtaP8SSA3qxfrvzv&#10;kv2ALwEwHq3f1LLvbtaP8SYAj82fVu5l9u9q/RgvAujN+u1+1c/CiwAAn9nP1i+36lcl+wEfAujR&#10;+sl5f1frx3gQAOPV+mnNXzXrx7QugF6sn9X8VbF+TOsCYML6bYAHAXhs/uZav2pVoGUBeLV+H2He&#10;Vu9q2Q+0LQDAZ/Zzljdp/ZhWBdCD9dO2ezVh/ZhWBcB4tX65fX9VrR/TogB6s35yy1d168e0KADG&#10;k/XjO32btn5MawKQ2c/PWy//JQs/TVg/pjUBMGH9dqBFAXjOfhfWj2lJAGH9KtCSAADdAbSe/drH&#10;vDRt/ZhWBDC17BvWbyNaEQDj1fqVbPxopvlLtCCAsH4VaUEATFi/nWlFAJ6z3531Y2oLIKxfZWoL&#10;AAjrV5WaAgjr1wAtVAAgrF81agkgrF8jtFABwvpVpHYP0Ev2u7J+TA0BeLV+H8PBvX5zaaUH6CH7&#10;3Vg/Zm8BeLZ+uXnflfVjWugBvFg/WQGsT/ds3voxewqgN+tXUvqbDXyiZg/g2fppn+7pxvoxNXqA&#10;HrPflfVj9hJAj9avtAI0Tc0ewGv2c/l3af2YPQTQo/Wzyn/zAZfU6gG8Wz9r5Y9xIYatBWDd6eu1&#10;/Hdh/ZhaPUBYv0bYqwdIwefS7z37Zel3l/3AtgLQrJ+V/V6tn8uyz9ToATxmf1fWj9lKAGH9nLCF&#10;AHLBD+vXGPcr/i1tzk9Hz+W/O+vHXFMBpK/PfS+sX6MsqQAy2NrrJcH3mP1dWD9mjgCsEi+/1hZ8&#10;PFi/Rwxi/ZhSAZQEm783lflr9h5rMJT1Y+YGQgv81FYvGfzWsv8NgP9hIOvHlAigpMFLP/Pf0/F9&#10;vCz99/RoCc7yIawfMxWMXGPH3j49T/z7dPwWLsv+PdrKfmBA68eU2sCcp+fS/k3xe18A+BeAh9Oj&#10;tewf0voxS1yAtqDDX2v8bekAN2ZI68fMXQiSFeAOl3P8A4AP1hzghgx11c9iaQWQIrhHuws8FsNa&#10;P2ZJD5COsgdIFeBhzQFuxBsMdtXPYum1gJzffwDw4+uHtilDWz+mVAD8D5fc2dNaty8Z2voxSyqA&#10;dhLklHAP4GdXjGtLhrd+zBwBlNz7JqtBi3R9r99crq0A1omRK4Ot0OXHvFzDVJCs8mfNj/Lnf3Xt&#10;AFeG7d3c+R/oUAxzmkAZfM4SD3bpDc5jliLw9r+sxtwyrWWGVjrZOn28ykivh8fGgS9d9etSDCUC&#10;0E6EFvxSD12D3+I8Xh7nVPC7rwJz/Ho6ETews187oYe1BnsFn9Hzn0If4zBlnym1atYWMN7rr10g&#10;SscfAPh8hfGuwd8B/BPAt2F/zl8SbfdiKK0Ab3EOutYDPOMYaNld8/da4w+n43dPR7mlTVY8fq0b&#10;5gTG2vun3fGrVYKWqgDzJYCvALyDAaeCuT0AV4F01KyVZrFa6AU0PsBxS/gjjkI94FLknP3dVYG5&#10;pbnkvj8t+9Pjh2hnT+CPAHwDl1nPIh2iClxz1S63FpBbZq3JL3DcAv716SinLa4At7isdF1WgbkC&#10;0JrBA84nruQiSw3e4NjxP0LfzPKMSxGk/63LoDNLuvM5zaCcAvZsBj85vdf3YS9QWYtAU9cArPsj&#10;3bFkCpBVIGWHtc6urRBuyac0ntzVSuv+htyNLzD+nluu7QHSUVsXsB53OC7Nfob1+J0Yz9T1CUDP&#10;6m4yu5Q1tm7VbAZT4OUYtHV/WaFKLmd3z1IB8DSQvt6zGUyB1wJpifAJL5d+c7t/tfm/O4FcU/K0&#10;BpDvAXx1erzGcZXtNT1e4bh7+Pcz3k+WeSvrrQr0pDwexVGKRGsSE12I4doeYG4zuKQK5LI9N99b&#10;N31oQshVAy3QXQQfuL7psW4UkVWAK8A79Po99CrwKT0vzfYp0UkRlEwLsnm0bKFb1ty/n8tIKyBy&#10;Q8onpyNfji3N9qnegwM/1Z/kXEM3wQfWsT2ap073Cj7g3AfIR+oD0s+yFwfmlfmS4GvB1raFWdNN&#10;oisBrFUB0knhPiA5gqkKIPsI/ptWY1cacG1BSsv0XOC7DT6w3jrA1GViLsFp/V0Gn78GdD8/N9un&#10;stwKPDBA8IH1ewBA3zPIwU9HTQD8t7Tgz812fn8ZdG25WFsHkM+7YoubOPnkyoWhJ5zdAgefpwNN&#10;PHMEkAt6rsRbTV63wQfW7QGs5i0FVxMAC+VW/H6uf7CyXQbdCvjwgU+sXQF4QSgF4gZnEdziKAIO&#10;/jOOUwILaKrpW5rtEM+BQQOfWLsH0Lp4DrR2/YD7Ac365YKuNXRLst16rXu26gH4OVcBhoNvNYCa&#10;bYtsX5GtP8mDBaC9zs2fVQE0rx7ZvhJb9gDMQfm51PxpO244q3PWLbL9SraaAqQIDuL77AQsAeRs&#10;W2T7SuzxYU4pAEkE7AC0bVgyoyPbN2TLPXDWTSRyN3GJAOTrfNR+Nyhk602QmgigHCW5YEe2r8ge&#10;u2ClCErfOxd067VgJnvdtr1EaBH0Hdh7H/xaQghWouaNEFPzfxAEQRAEQRAEQbA6/wdwuHI1Rjin&#10;ngAAAABJRU5ErkJgglBLAwQKAAAAAAAAACEAo+1ylPeiAAD3ogAAFQAAAGRycy9tZWRpYS9pbWFn&#10;ZTIuanBlZ//Y/+AAEEpGSUYAAQEBAGAAYAAA/9sAQwADAgIDAgIDAwMDBAMDBAUIBQUEBAUKBwcG&#10;CAwKDAwLCgsLDQ4SEA0OEQ4LCxAWEBETFBUVFQwPFxgWFBgSFBUU/9sAQwEDBAQFBAUJBQUJFA0L&#10;DRQUFBQUFBQUFBQUFBQUFBQUFBQUFBQUFBQUFBQUFBQUFBQUFBQUFBQUFBQUFBQUFBQU/8AAEQgB&#10;VAH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f2Bv2Gfgp8ff2dF8U+N/B76t4judV1C3fUE1W8gYKkpVMJHMseQPVee+a4Tx3+wL4W8E6pH&#10;4StfBcer+P8Aw3JLrFjYzaheR2vxE0QYMsaMsube/gHDRxFASQwRkcbfrT/glF/yaNZf9h3Uv/R5&#10;r6H+NHwhsPjF4TTTpbybRtasLhNQ0XXrMD7Tpd6n+rnjJ69SrL0dGZTwaAPlr4LfsOfse/Hr4daV&#10;4y8K/D37Rpt6pV4ZNe1NZrWZeJIJV+05WRG4I78EZBBPc/8ADrj9mL/omX/lf1T/AOSa8Y07xr4m&#10;+AfxI8T/ABDtNDNrqunug+LfgDTAzRXMTZ8vxLpaZ5RwGaQdcB1fDKXr768J+LNH8deGdM8Q6BqE&#10;Oq6Lqdul1aXtu2UmjYZDD/A8g5BAIoA+bP8Ah1x+zF/0TL/yv6p/8k0f8OuP2Yv+iZf+V/VP/kmv&#10;qqigD5V/4dcfsxf9Ey/8r+qf/JNH/Drj9mL/AKJl/wCV/VP/AJJr6qooA+Vf+HXH7MX/AETL/wAr&#10;+qf/ACTR/wAOuP2Yv+iZf+V/VP8A5Jr6qrjvi38UNK+DvgDVfFWsLLPBZqqwWdsu6e9uHYJDbQr/&#10;ABSSSMqKPVucAE0AfEHxh/4J8/AHUPHnhv4XeAvAX9neKdS26prGsLrGoTDRdIjkAeXbJcMhmnYe&#10;TErKw5kcjEdVf2rf2Kv2cvhJ4O07RvCPwsTUvid4wuho3hbTW17U2zct965kH2g/uYFPmOSNvCg4&#10;DZr6v+DXg0/B3wP4m8f/ABFvrWDxjr27XvFeps5MNkiITHaRscnyLaIeWvqQ7dXNeffss6DqPxz+&#10;IGrftHeLLN7ePVIW03wJpdyvOm6KGP8ApJXOFmuT85PUJwGKtigDD8Cf8Eov2fNB8G6Np/iPwe/i&#10;bXre1RL7V31e/t/tc+PncRxzqiAnOFA4GM5OSfLfCH7AXwFvf2vviJ4E1HwGZfDlj4b0rVtKsRrF&#10;+BE0kk8c77xPvO5kQYYkDbwBX6NV8z6b/oH/AAUf12FHITUPhbaXTq2PmePVZo8r7AMM/wC8PagD&#10;N/4dcfsxf9Ey/wDK/qn/AMk0f8OuP2Yv+iZf+V/VP/kmvqqigD5V/wCHXH7MX/RMv/K/qn/yTR/w&#10;64/Zi/6Jl/5X9U/+Sa+qqKAPlX/h1x+zF/0TL/yv6p/8k0f8OuP2Yv8AomX/AJX9U/8AkmvqqigD&#10;5V/4dcfsxf8ARMv/ACv6p/8AJNH/AA64/Zi/6Jl/5X9U/wDkmvqqigD5V/4dcfsxf9Ey/wDK/qn/&#10;AMk0f8OuP2Yv+iZf+V/VP/kmvqqigD5V/wCHXH7MX/RMv/K/qn/yTR/w64/Zi/6Jl/5X9U/+Sa+q&#10;qKAPlX/h1x+zF/0TL/yv6p/8k0f8OuP2Yv8AomX/AJX9U/8AkmvqqigD5V/4dcfsxf8ARMv/ACv6&#10;p/8AJNH/AA64/Zi/6Jl/5X9U/wDkmvqqigD5V/4dcfsxf9Ey/wDK/qn/AMk0f8OuP2Yv+iZf+V/V&#10;P/kmvqqigD5V/wCHXH7MX/RMv/K/qn/yTR/w64/Zi/6Jl/5X9U/+Sa+qqKAPlX/h1x+zF/0TL/yv&#10;6p/8k0f8OuP2Yv8AomX/AJX9U/8AkmvqqigD5V/4dcfsxf8ARMv/ACv6p/8AJNeHftS/sAfAX4aj&#10;4RTeH/Af2CHWfiHo+haqv9sX8huLK582N4hvnbbl/KO5drAKcHsf0br5m/4KDbbP4F6RrTgbNE8X&#10;6DqJLj5QFv4kyx/hHz9fw70AZ3/Drj9mL/omX/lf1T/5Jo/4dcfsxf8ARMv/ACv6p/8AJNfVVFAH&#10;wF4A/wCCdf7Pmo/Hb4seFtT8AG50/SY9H1DSoDrWoL9ngubeRHUMs4LAzWszZYsRuIBAwB6n/wAO&#10;uP2Yv+iZf+V/VP8A5JrupM6N+2tAxGxPEPgB1DHgO9hqKnHXkgakTwOnrjj3CgD5D8S/8EsP2crz&#10;w5qtvpHw9NhqstpLHZ3Q1zUW8mYoQj4a4KnDYOGBHHIIry/9kD9g39nT41fs1+AvF+tfDj7Rrl7Y&#10;GLUpTrWpRF7uGR4JmKLcBVJkiYlQABnAAFfoZXzD+xH/AMUrefG34du20+F/Ht/LaQf88rG8CXVu&#10;P/H5Pyz3oAp/8OuP2Yv+iZf+V/VP/kmj/h1x+zF/0TL/AMr+qf8AyTX1VRQB8q/8OuP2Yv8AomX/&#10;AJX9U/8Akmj/AIdcfsxf9Ey/8r+qf/JNfVVFAHyr/wAOuP2Yv+iZf+V/VP8A5Jo/4dcfsxf9Ey/8&#10;r+qf/JNfVVFAHyr/AMOuP2Yv+iZf+V/VP/kmj/h1x+zF/wBEy/8AK/qn/wAk19VUUAfKv/Drj9mL&#10;/omX/lf1T/5Jo/4dcfsxf9Ey/wDK/qn/AMk19VUUAfKv/Drj9mL/AKJl/wCV/VP/AJJo/wCHXH7M&#10;X/RMv/K/qn/yTX1VRQB8q/8ADrj9mL/omX/lf1T/AOSaP+HXH7MX/RMv/K/qn/yTX1VRQB8q/wDD&#10;rj9mL/omX/lf1T/5Jo/4dcfsxf8ARMv/ACv6p/8AJNfVVFAHyr/w64/Zi/6Jl/5X9U/+Sa/KHwfr&#10;upQ+EtEjj1C6RFsYFVVmYAARrgAZr+giv56vCf8AyK2jf9eUP/oAoA/VD/glF/yaNZf9h3Uv/R5r&#10;7Fr46/4JRf8AJo1l/wBh3Uv/AEea+xaAPJPjx8G7zx4mmeKvCVzb6P8AErw4JH0fULhc291Gw/fW&#10;F2APntpgAG7odrryuD8nfCP4uRfswaxd67a6dd6T8EdV1U2finwxcKWuPhvrrld4IAy1jM7KVZRs&#10;w6suMhX/AEMrwP8AaE+CN5qV/cfEDwVpVpqfihbI2Gu+GrtUFn4u0z+KyuN3yiVQWMMxHyklWyjH&#10;AB7vbXMN9bQ3NvKk9vMgkjliYMjqRkMCOCCOcipa+Cv2ePjbafs3vpGiX2p3d9+z9r1y1n4d13Vm&#10;P2zwhqOcSaHqgY5iCNvVGb7uMElfmT70BDAEEEHkEUALRRRQAV86+FQn7THxn/4TCX/SPht4AvZb&#10;Tw9GwJi1XWVBjuNQ54aO3BaGI8guZnB+VTWz+0P4w1XXtT0j4PeDb17Lxb4sheW/1OAZbRNGU7Lm&#10;8/2ZHz5MOcZkfdn92aPjR8Q9D/ZE+Alla+FtGikvokg8PeEfDVuMte3zjZbQAZBbn5nOckKxzk8g&#10;Hnf7QV5P+1D8aLD4AaNNKPB2j+RrfxEv7ZsAw7t9rpW4dHmZRI44IRQQfvCvq+0tILC1htbWGO2t&#10;oEWOKGJAqRoBgKoHAAAAAFeR/stfAuT4F/DRbTV7z+2fG+t3D6z4n1p/me91Gb5pTuxyifcTpwuc&#10;Asa9ioAK+adYzYf8FGvDU5+db/4Y31ooHBQpqdvIWPrnpX0tXzP8TyNN/b0+B9wd0J1Lw14hsg4B&#10;/feX9ml2H6fe5oA+mKKKKACiiigAooooAKKKKACiiigAooooAKKKKACiiigAooooAKKKKACiiigA&#10;r5u/4KL2kt3+xf8AEtoATNbW9pepggYMF7BMDz1x5ecd8Yr6Rrxn9s3SxrH7JnxggIQhPC2o3GJO&#10;R+6t3k/P5OPfFAHr9jeR6hZW91CSYp41lQsMHawBH86nrjfgzqja38H/AALqLFy13oNhcEyNubL2&#10;6Nye55612VAHiPxkB0b9oD4Da4cpFPqGreHpHHpc6e9yqn6vp6e3A9Mj26vD/wBrNBYeEfBHiNsC&#10;Pw7440G+lfj5IpL1LORvwS6f8M9Oo9woAK+ZPCDjwT/wUI+IOkghIPHPgrTfEAJ4D3FlO9mwH+0I&#10;5IycdgPTj6br5j/aNA8HftTfs3+NNvl29zqWpeE7yUcb/tlqXtlP0lgJH1PtQB9OUUUUAFFFFABR&#10;RRQAUUUUAFFFFABRRRQAUUUUAFFFFABX89XhP/kVtG/68of/AEAV/QrX89XhP/kVtG/68of/AEAU&#10;Afqh/wAEov8Ak0ay/wCw7qX/AKPNfYtfHX/BKL/k0ay/7Dupf+jzX2LQAUUUUAfNf7QH7OkNxdeI&#10;PF/hnw5b+JIdcthbeMfA0rbLfxLbLjE0XIEd/EBmOXjdjaSDtdfGvgX+0Pdfs3+E7aPWL7VvH/wA&#10;LtBpPjFbZ5dU8Jsp2tpusW4HmJ5X3RJj5cAYwyhPvmvH/iJ+zlYeI/E1z4x8H65ffDrx7Oipcazp&#10;CLJBqKqMKl/Zv+6ulAOAWAkAxtdcCgD0PwX468O/Ebw/b654W1yw8Q6PcDMV7p1ws0TeoypOCO4P&#10;IPBGao/FH4k6N8IvAOs+LdekkXTtNh8wxwrvlnkJCxwxL/FJI5VFXuzAV8R+NP2ddZ+HWs6h4nuv&#10;A+teDNUGZbnxz8AtTFrHcIDnN5o1wwAHVmEXm5znNeQaL8Y/HXxR1/Tta1v48aFd+GvDOpC88ML4&#10;/wDB89m2pt5Q2X7wWoVH8sswiLOxyfMKIxSgD9Bf2evh5q3h7TNX8deOEiX4ieMHS/1cBsrpsCqf&#10;s2nRn/nnboSCf4pGlfJ3V5T8F43/AGr/ANoC++NV6DN8OPB8lxongKBwfKvp87LzVQDwQxBijb+6&#10;p4DLmvDPid8ffiX8Xvh3r3gqL9oj9nDTrbVrU2lxqEGqXem3ht2IEgDyvIiM6ZUgISAzYwRkd38O&#10;fjz8TPAXhPQ/C/hlv2etY0fSrWO1sbbQPHroJYUXgR+YhJbAOWbOTknOaAPu+ivlDTv2l/jxcKgg&#10;+B3hXxJ5jfJLonxKswH7bFWSH5nyD3A5AyOTWu37SXxrsN41L9lzxHG23cv2DxRpl2COc5KuMH25&#10;NAH0xXzT8eQYf2zf2W51OTI/ii0YHptbTUkJHvmFR9CaP+Gx/EFkR/aX7OPxfiDfcNjpNpd5x13b&#10;bkbeoxnrz6V4v8av2mP+Ez+LfwR8Sr8Ifi3pGneFdau76/bVPBdzG/ly2ckQ8sLu3EMy5GenrQB9&#10;/UV8zj/goj8GbcIdVvPE+ghhgnUfCepqFf8AuHbA3zdenHB5qxY/8FF/2cr+Xyl+KGn28vOUvLO7&#10;tipHBDCSJdp9jzQB9IUV4rpn7avwF1fyvI+L3g+PzM7ftWrw2+MZ6+Yy7enfFdPpn7RPwp1oR/2f&#10;8TfB1/5h2p9l1+0k3H0G2Q5oA9DorE03xt4d1nYdP17TL7e/lr9mvI5Nzf3Rhjk8jj3rboAKKKKA&#10;CiiigAooooAKKKKACiiigAooooAKKKKACiuH+OnjK/8Ah18EviF4s0oQtqmheHtQ1S0FwhaMzQW0&#10;kqb1BBK7kGRkcd6+B/hH+0V+3R8cfh7pXjbwh4Q8CX/h3VPN+y3EuyFn8uZ4Xyj3QYYeNxyOcZoA&#10;/TCuL+Nmmf218GfHun8j7XoF/Bwu4/NbyL079elfGf8AwmX/AAUM/wChE+H/AP3/AIf/AJLqC/8A&#10;E3/BQjUrG5tJfAngERXEbRPtuIQcMMHH+l+9AH1H+xtqQ1X9k74PzjbhPCmmwfIcj93bpH+fyc++&#10;a9kr80/hPov7evwb+HWg+CtB8D+CZNH0W2FrateXcDylASfmYXIBPPoK6z/hMv8AgoZ/0Inw/wD+&#10;/wDD/wDJdAH0/wDtgaTNrH7L/wATltc/bLTQrnUrbbnPnWy/aI8Y5zviXGO/cda9T0LV4fEGh6fq&#10;ltn7PfW8dzHn+66hh+hr8/8AXtY/4KBeJNC1HSL7wD4AkstQtpLSdBcQgtG6lWGftfoTVbwdef8A&#10;BQPwT4R0Tw7ZeCPA01lpFjBYQS3NzA0rxxRrGpci6ALEKMkADPYUAfovXzP/AMFC7eTT/wBnY+Mr&#10;aBri+8DeINI8U26J13W95GHI+kckh/CvF/8AhMv+Chn/AEInw/8A+/8AD/8AJdc78RrX9vf4peAv&#10;EPg/XPAXgRtI1yxm0+68i6hSQRyIVLIxuiAwzkHB5A4NAH6PQTx3MMc0TiSKRQ6OpyGU8gipK/Oz&#10;wtqX/BQXwl4Z0jQ7XwT4GuLbTLOGyilubmBpXSNAis5F0AWIUEnA57Vp/wDCZf8ABQz/AKET4f8A&#10;/f8Ah/8AkugD9AKK/P8A/wCEy/4KGf8AQifD/wD7/wAP/wAl0f8ACZf8FDP+hE+H/wD3/h/+S6AP&#10;0Aor8/8A/hMv+Chn/QifD/8A7/w//JdH/CZf8FDP+hE+H/8A3/h/+S6AP0Aor8//APhMv+Chn/Qi&#10;fD//AL/w/wDyXR/wmX/BQz/oRPh//wB/4f8A5LoA/QCivz//AOEy/wCChn/QifD/AP7/AMP/AMl0&#10;f8Jl/wAFDP8AoRPh/wD9/wCH/wCS6AP0Aor8/wD/AITL/goZ/wBCJ8P/APv/AA//ACXR/wAJl/wU&#10;M/6ET4f/APf+H/5LoA/QCivz/wD+Ey/4KGf9CJ8P/wDv/D/8l0f8Jl/wUM/6ET4f/wDf+H/5LoA/&#10;QCivz/8A+Ey/4KGf9CJ8P/8Av/D/APJdH/CZf8FDP+hE+H//AH/h/wDkugD9AK/nq8J/8ito3/Xl&#10;D/6AK/S39kL9qP44+N/2r/GPwd+MWmeHdLvvD/h46pLBo0J3LM0lmY/3gldWUxXWSB3I54Ir80vC&#10;f/IraN/15Q/+gCgD9UP+CUX/ACaNZf8AYd1L/wBHmvsWvzv/AOCb3w08beJv2ZYNQ0H4u694Pszr&#10;OoKmlWWk6Xc26sJjli09s8pyeSPMHtivqQ/Cf4wQkNB8d5pH7reeErF0I+ibDn/gX4UAe2UV4p/w&#10;rr4525PkfGfw/MD1F94F8zH+75d9Hj3znt07g8N/tD2ZMUXj74cahGOlxd+Db6ORvqqantGOnHpQ&#10;B7XRXifkftGxKD9u+F1yy4JT7HqUIf1G7zX259cNj0NeT/GHx3+0brOuWnwk0ODwJY+KvEumz3cm&#10;raPqd7G+jWMbKklw7vbtsaQsYo2Cswc7gpCEgA7Txndz/tWeOb7wDpM0kfwn0C48rxbq1s5X+27t&#10;ef7Ihcf8sl4Nw4znPlDBLkfRVpaQWFrDa2sMdtbQIscUMSBUjQDAVQOAAAAAK+efAEnxZ+Evg3SP&#10;CmhfAzwra6FpVuttbwaT46ZunVz5tghJY7mZizMWJJySTXQD4wfFq2x9q+AWqT4OG/szxRpcufdf&#10;NliyPrtPtQB7He6baanGsd5aw3aKdwWeMOAfUA1zWpfCDwJrIkF/4K8O3wlbc4udKgk3nrk5Q5Nc&#10;D/w0P4nsxt1L4C/Em2kQ4ka1GkXca+hBjvyz8Y+6pxz6Uf8ADUUEBP234W/FGywfm/4pSW52r/e/&#10;cNJn6DLcdKANfU/2UfgprJlN58I/A80kuN8p8O2gkOMY+cR7uw71jn9iv4HruFt8N9H04HnGmh7Q&#10;A/3h5TLhunzDngc8Up/a98CWuRqel+PNFfG4LqHgHW0LL/eGLQjHuaP+Gzvg4hIn8YixPUC+0y8t&#10;t3+75kK7vfGccetAAf2OPhemfstl4k04kddP8Y6zbjPY4S7AJHqQaP8AhlXSIjm1+IXxQtM/eH/C&#10;c6hPu9P9dI+Pwx79BVmw/bI+BOpOVi+L/gqNgu4i51y3g/D53HPt1rptN+P3ww1ooNP+I/hK+Mi7&#10;0+za7aybl9RtkORQByC/s2atBj7J8cPijanGGJ1DT593/f6yfH4YqvefAb4izwrD/wAL58QX0CnA&#10;h1fw5otyoA6H5bSMlvck9TxXr2m+LND1nyv7P1nT77zc+X9mukk3/TaTnoela1AHzNqf7LHjXUQ/&#10;2jxx4I1fe2W/tz4Z2lz5g7F/LuIst05GBx0rl9U/Y01+5Lifwr+z5r244ee6+GslncSjHBMkd2+0&#10;jjoDwMV9g0UAfCup/sI3V2JPO+C3wL1En5T9mn1PS96+3lxyeWcZ5G7OO3bGf9hS30xXQfs3+D3P&#10;Uy+HfitrNmPqsbWqguPViAeBnAr9A6KAPz9/4ZZ1vTHY2vwn+I+nZUF10D4v7hLjOAfPkQ7hzgdO&#10;evXB/wAKf8ZaVxPB+1jp7bflGn+PdF1EMPfzLpgpHbAya/QKigD8/RpnxA0ll+y+Pf2ltPONinUf&#10;DFhqYZR2xGrYbp8zYzzjvSL43+KOlbRL+0F8T9HgGRH/AMJB8Bp50/3GeK2DOwHcNjg9uK/QOigD&#10;8/P+F/8AxF0gDH7Svhu58tsBvEnwu1HTd57rL93yyORjg8DvUtt+178SYJRbw/HX9m69cnga02oa&#10;dLn+6wM2IxxwxB65weK+/qiubaG9geG4hjnhfho5VDK31B60AfFFh+1b8X7gD7P4l/Zu8Rb22pJp&#10;HjqZVDf3PnUkt06eorp7H9p745S7mi+EPgbxAg4I0r4l2qGI/wC0XgPXnGPSvo7Uvhf4N1gyG/8A&#10;CWhXxkXY5udNhk3LjGDlTke1czf/ALMHwc1Uqbz4TeB7tlG1Wm8OWbkD2Jj4oA81H7RPx2sgral+&#10;y3rMcZ+Utp/jHS7s7vZQynbweSB245o/4a78ZaeM6t+zZ8UYfLOJv7Ngsr3Hps23A39unv6V1Z/Y&#10;q+BasDB8LvD1k3QtY2v2Yt9TGVz+NA/Y1+E8W37Nour6dt+6dO8T6raFR02qYrlcL/sjjpxxQByf&#10;/DcMEG/7d8Cvjdp+w5YyeCnlULjO4tFK646988dKcP2//hxbkjUtC8f6MTygvvBuoL5nrt2xnpxn&#10;6iuq/wCGTPC9sNuneLfiTpMSnMUVr4+1do4jnPCyXDA85OGBHJpG/ZheNWW0+L3xRslYcgeIVn5/&#10;vAzQuR9M446daAOV/wCHj37PUYX7X47n0wngjUNA1K3Ct/dLPbhd3XgHsfStXTv+CgH7PGqCIw/F&#10;jQUEpwv2h5IMc453qNv1OK1/+FBeNbMhtO/aB+IMTHh/t1pol0CO2A2njb9aydR/Z4+Id+ZTN8Yk&#10;1Qvw39s+C9LuBKvQeZsSPccY6bRkdMcUAcv+0b+1X8GfF/7NXxa07R/ir4Ov9Ru/CerWttZR63bi&#10;e4lezlVI44y4Z2ZiAAoJJIFfL/7Cf/BRr4NfA/8AZn8GeAPF99q+n63pLXi3EkWmtNBiW8nnUqyE&#10;kjbKoPGc54717N+0j+zF4p0n4D/ErV73xF8PNUh0/wAManckt8NYIb3YlrIxWG5S7Aibg7XCMVJz&#10;g4xWt/wTa+G/hLxf+wz8Npdd8LaLrcki6krvqOnw3BYDVLsgEupyB2oA6nR/+CnP7NWtBQnxKitZ&#10;CATHeaVfQ7cnoWaDb+RNdzo/7a3wF1zH2b4veD485/4/NWitun/XUrVzWP2Pvgbru83fwi8FF3LF&#10;pINCtoXYt1JZEBJ981w+r/8ABNv9m3XCTc/C2wjyQf8AQ768tunH/LKZaAPZdH+M3w/8RFRpXjrw&#10;1qZYgAWer28uSRkY2ua66CeO5hSWGRJYnG5XRgysPUEda+MdZ/4JFfs76oG+zaTrukZAA+xaxI2O&#10;c5Hmh/p9PfmuSn/4I1/DLTp3uPDXxA8eaBcMdwZb23cKwOUxthRsL7kn3oA+/wCivz8P/BMX4jaC&#10;pHhP9q3x5oaLnZE32ggjrtJjvE78k4P0ob9kH9sTw3uHh/8Aafj1IDIU61DKc5HOd6TY5478flQB&#10;+gdFfn9/whv/AAUN8Mn/AJHvwB4t5/54Qx9R/wBekPTH696QfF//AIKBeGdv274M+CfENuDlpbW6&#10;jEnIwAAt+OhGc7D16+gB+gVFfn4v7c37UPhvB8Q/smaxqYUAv/Yslyc9uNkM3fnHOB+dKf8Agq1q&#10;uggf8Jd+zn4+8Obceb8jvs5w3+shi6HjnGfagD9AqK+C9J/4LMfBK6m8jU9B8a6LcKwSUXOnW7qh&#10;zg/cuC3Hf5Qfau60X/gqx+zZqoXz/G13pLN/Be6JeHnOMZjice/XFAH11RXgnh/9vL9n7xNLHFY/&#10;Fbw/5khwiXUzWzMc4wBKq8kkYHevRbb43/Dq81C4sbfx/wCF5722keGe2i1m2aSJ0bY6sofKlW+U&#10;g8g8GgDtqKgs7621GETWtxFdRE48yFw65+oqegAooooAKKKKACiiigAooooA+APg3/ymS+O3/YmW&#10;3/onRq/Onwn/AMito3/XlD/6AK/Rb4N/8pkvjt/2Jlt/6J0avzp8J/8AIraN/wBeUP8A6AKAP0F/&#10;4JufA228dfsz2+rP418caG8ms6ghtNC8Qz2lsNsxGRGvAJ7kdevWvqT/AIZmu0TbD8ZfijCAMJ/x&#10;OreQp6cvbNux/tZz3zXk3/BKL/k0ay/7Dupf+jzX2LQB4mf2fPFtsRLZfH/4jx3K/da7i0W4j9Dl&#10;DpwB4/LrS/8ACmfilAQbf9oHxBLn7wvvDmjyY9Nvl20eO+c57dO/tdFAHiY+FvxmhJWL45Qyx9Q1&#10;34OtXk/EpKi/+O143+z94N+NPinUvGnxT0z4ieD72+17VZ9Gjk1nwnPIs1jps81pC8Zhv08pXeOa&#10;XywCCZSxPIA+0K8S/YuI/wCGafBynmWP7ZHOSc7plvZ1lOe+XDnPvQAvlftG2mP9J+F2qYO0/wCj&#10;6jZbh/e/1k2O3y89fvccg8TftDadg3Hw++Hesrjbix8Y3ts2f75EmmsAOvy5J5HJxXtlFAHiY+Kn&#10;xmt8fafgZFNkYP8AZ3jG1lwf+2scXHv19hQPj346ssf2n+z749iDD5Tp9/ol3k9841BcD0J6+le2&#10;UUAeJf8ADT5hGbv4SfFGzyMr/wAU35+fUfuZXx+OM9s0p/a88D2mf7T0jx9ogxlTqHgHW0DjuRi0&#10;PA75x1r2yigDwm//AGvPgbfIF1bxTaQInzD+2NLubcAd2HnQqMccnoO9ZA+LX7J/i0Mk3if4SXxa&#10;QEx3tzpoLue4EhBY89R619G1n6n4f0vWwRqOm2l+ChjIuoFkyp6r8wPHJ496APBx8Mv2U/GPmCHw&#10;18ItTkmkCNJaWmmNIz5GBvQbsnjvzn3rUsv2PPgPfxNLpXgXRYIg2N+jTSWyowwflMLrtbocjBru&#10;NU+Anwx1zP8AaPw58J6huTyz9q0O1kyv935ozxyePeuXvv2NfgVfyiVvhJ4PtpQAFex0eG1Zccgg&#10;xKuD7jmgCuf2OfhjHk2lr4m0xiODp3jLWbYA9m2pdhSw9SD0HpR/wyrpERza/EL4oWmfvD/hOdQn&#10;3en+ukfH4Y9+go/4Yy+EMefsvhq80vnI/srXtRstp9R5NwuD7jmkP7JXha2yNK8V/EfQ0BDJHZeP&#10;dXZEPc7Jbh1Oe+QetAAP2a9VgZTa/HD4o2pA2n/iY2E+4cdprJwOnUYNKPgn8TLMKLL9oLxQ6L8q&#10;pqWg6NONvbJS0jYt0+Ynnnjng/4Zmu7fP2H4y/FGwwcp/wATq3utnr/x8W0m7PP3s4zxjjB/wo74&#10;jWOF039oLxeYkPyR6po2i3XB67mWzjZupxyMcdRxQAD4ZfG21x9m+N2m3G0/L/afgqGXcP8Ab8q5&#10;iyf93b0HB7h8PftEaflIPHXw41hFOQ154SvraR/VSU1Fgv12n6UD4Z/G20x9l+N2mXG08f2p4Jil&#10;3D/a8m5hyfcY+hpF0P8AaK0/Cp4w+GusopIDXHhm/tJHHZiVv5FB6cBfxoAUyftG22cQ/C7UuMgm&#10;bUrTn+7jbL/317/d45P+Es/aDsGIn+GvgDVd33TY+NruHZ67vM0znPGMehoF5+0baddI+F2q4OD/&#10;AMTXUbHcP73/AB7TY7fLz168cp/wn/x5siEuvg/4Xv8AGVaXTPHL/MR/EFlsEwp9znpxQAo+Knxl&#10;gwbj4FpKCOlh4wtJCD7+ZHGMe4J+lA+O3xAsgral+z543SP7rNp2qaJdnd/sr9vVivuQPoOlIPjF&#10;8V7bH2r4AazNxg/2b4m0mX5vbzZ4vl689eny+ij9o/XLfAv/AIF/E6zbGCY7XTbld3cAw3znHuQA&#10;aAD/AIaZu4Bm9+DXxRsgpw//ABJbe52c4/5YXMm7t93d/Oj/AIaw8PW+TqHgr4maYqn95JP4D1WR&#10;I1/vF4oHXA68En2pB+1TpcJH234dfFGxJHQ+Cb+457j9wkg/HoexNA/bI+FyMq3V94i012GQuoeD&#10;9Yts46gGS0AJGRnBNAA37ZPwpiz9p1fW7AgZK6h4U1a1OP72JLVTjrz04NL/AMNq/AxCRP8AE/w/&#10;YnqBfXP2bd/u+YF3fhnHHrQP21vgYuPP+J2gWO4ZX7fObbd9PMC5xxnHTIroNP8A2nPg9qoc2XxX&#10;8EXYTG7yfEdm+3PTOJOOh/KgBmn/ALUfwa1Z9ll8WvA11Jt37IvEdmzBeOSBJkdRXTab8U/BesmI&#10;WHi/Qb4yruQW2pwybxjORhjkVlb/AIX+K8qD4R1ny2BK5tZ9pPQ98E4P5VDqP7OXwm1gSC/+F/gy&#10;+Ejb3Fz4ftJNzZzk5jOT70Ad9a3cF9As9tNHcQvnbJEwZTg4OCPcYqavGLr9jH4FXczTf8Km8JW0&#10;rEHzLLSorZlI/umMLt/DFRH9jL4QIGFv4XudPB5xp2t6haBT/eURTrtb/aGD70Aa/wC1j/yax8ZP&#10;+xM1n/0hmryr/glx/wAmJ/DL/uJ/+nS7qt+0r+y54P8ADH7OnxV1PSNW8b2D2nhTVbn7N/wnGsTW&#10;07JZysomilunWReMFGBUgkEEGrP/AAS4/wCTE/hl/wBxP/06XdAH1VRRRQAUUUUAFFFFABRRRQAU&#10;UUUAUNV0HTNdj8vUtOtNQj2ldl1AsoweowwPBrhdb/Zp+EXiXedV+Fvg3UHfdmS40C1dxkYJDGPI&#10;PuDmvSaKAPz8/bh/4JxeGvEfw6Gv/B/wxpfhXxJoPm6i9jo+nO0+qlVHlwRhGAU5BIwpycdOTXmO&#10;jf8ABOv4U/CLwtea5+1H4zQa14j1hhZa5Y3txbxK8kZkZJ3aMospYSNluDt4Jwa/QP8AaH8eeI/h&#10;74AtLzwnZJfa/fa5pelwRywPMircXsUUzsqc4ETSHOQAcE5xg4n7Y3wPT9ob9nLxl4OjhWXVZrQ3&#10;elE4yt7D+8hAJ6bmXYT/AHZGoA+U9F/4JL/AXxnaHWPh/wDE/wAUSW7jat3pGs2V7BgjoGjhzyQD&#10;98/4af8Aw688c6I2fCv7U/j7w+N2f+W7nBGG/wBXdx8njn0Hevxv8P8AifXfA+ri+0PVtR0DVISV&#10;Fzp9zJbToQeRuQhhyK+mvhl/wVD/AGhfhr5MT+LovF1jGABaeJ7Vbrd/vTLsmP4yUAfey/sc/td+&#10;Gsf2B+1I+pEc/wDE5glbkjB++JuwGPfPTrTV8Df8FDfCxXHxB8B+LVXHyGCFMjGMEmzhPHXr+J6V&#10;3/7Bn7cPi/8Aa+bVl1T4apoOm6TGFufElnfM1nLcHBECROm7ftO4gO20Yzjcu77FoA/PsfFn/goJ&#10;4W2/bfg/4J8S26gb5re5iEh7YAW+U56E/IRz27A/bj/ak8MAHxF+ydq2p7Qu/wDsSS5Oexxsin6n&#10;64Hr1r9BKKAPz9H/AAVa1XQR/wAVj+zn498N7ceZhHk2c4b/AFsMXQ4HOPwrQ0j/AILLfBC7lMGp&#10;aH410SdGCSi602B1RuQw+Sdm4I5yoPtX3lWfq3h/S9ei8rU9Ns9RjwV2XcCSjB6jDA0AfLGh/wDB&#10;VT9mzWNgm8cXOlSPgBL7Rb3qTjBZImUY7knHvXf6F+3d+z74i2fZfi14Zi3EAfbrv7J1OOfOCY/H&#10;p1rq9b/Zh+D3iTedU+Ffgy+dySZZtAtTJknJIfy8gk9wa4HXP+CeH7OfiHd9q+FWjxbt2fsMk9p1&#10;648mRce2OnbFAHw7c/HCXSf+Cnvxc8X/AA58d/C6Gzv/AA9a28eteNtbMWjXcYttNDxwXMDEGYPF&#10;wPmGI5QQCMj5X8J/8ito3/XlD/6AK+4v2VPg34O+E/8AwVR+MXgfwzokVn4X0vwdG9np9xI90IjI&#10;NJlf5pWZj88rnknGcdK+HfCf/IraN/15Q/8AoAoA/VD/AIJRf8mjWX/Yd1L/ANHmvsWvjr/glF/y&#10;aNZf9h3Uv/R5r7FoAKKKKACvEP2XGOjQfE7we/7t/DnjjVFjhP3lgvXXUojj0xfEA99te314bo+P&#10;Bn7YviKyJ8u18c+FbbVId5wGu9Ona3n2+pMN5aZHXEeegoA9yooooAKK/OXUfiV8b/2qvFVvY+BN&#10;WudOi1HSk8RW9hDqsmjaXo+mTyvHZfbLm2Rry4u50ieQpG8SRjGN3zFeX+Lv7Jn7Q3g34V+MvFmo&#10;eNfDtudI0e71a5m0zxX4plugIYXlcxGe8KM52nG9SCTyKAPtH9oX9qzw98DIbjToIU8QeLI7X7Y+&#10;mC6S2t7C3zgXN9ctlbaEn5VJBeRiFjRz0+e9N0L9on9p23TUptWvNA8O3ALwyTXN14d02RD/AM8b&#10;W326lcocjD3E9qGUEiMbqz/g9+yN8YPDWuWHijWvDfwv8XeTImpada3PiPVo41uip23lz51pcS3N&#10;yqMERpZXWFQRGFJ3V9M/8LB+PEIVpvg34XmQfeW08eM0n4B9ORevqw49elAHiUX/AATnvZgZbzxx&#10;o0l2+C0o8O3UzIcAfLLPqMkvbOS+c5IxmiT9i/4q+EyH8KfECx3KCcWWr6/opc9gym+vYOOefIPJ&#10;JINe2/8AC1vjFASJ/gU0ueQbHxdZSD8fMWMj8M0D46/EGzCvqP7PnjZIhw7afquiXR3f7K/blYjP&#10;cgcdQOlAHgU/jj9qL4M/PqlhqniDTUAAfUdMt/ENuFH3s3Omi2u09dzWUv44Ndv8OP8AgoT4W162&#10;mfxdo02gQWzbbrWtFnOr6Zbc7c3JjRbmzy3GLq3iAyMmvRv+Gmbu3x9u+DXxRsMHD/8AElt7rZ6f&#10;8e9zJuzx93OM845x4b8bfjV8F/Fl2dT8cfCj4n+FtcsyRaeL4fCd3pl/bFRgNFfR7W2jj5WYoeMg&#10;9KAPs3w/4i0rxbo9rq+ianaaxpV2nmW99YTrNDKvqrqSCPoa0a/KD4afFPUfAHiKbxT8LtW1F/Cd&#10;5dKkni6/0VrTQbqVmVUg1uKAG3idi0aDULcROGb97GwJav0m+DnxXsfjD4NGs29lcaRqFrcy6dq2&#10;jXhBuNMvoTtmt5McEqcEMOGVkYcMKAO5ooooAKKKKACiiigAooooAKKKKAEIDAggEHgg1z1/8OvC&#10;mrbft3hjRrzaCF+0afFJgHqBla6KigDzHUf2X/g3q+Ptvwm8D3RClQ03hyzZlB9CY8j8KwH/AGKf&#10;gZhhB8M9D08MMN/Z0TWmfc+Uy8jseo7V7bRQB4mf2OPhhHk2lp4l0xyOG07xlrFtg9mwl2ASPUg0&#10;H9lbTIc/YviN8UbEkdR41vbnDdm/fvJ+X3T3Br2yigD5M/aU+AOq6F+zp8Vb+P4yfEa8trbwpqs8&#10;mm315YT290FtJWMchaz8zYwG1gjqcE4IPNWf+CXH/Jifwy/7if8A6dLuvVf2sf8Ak1j4yf8AYmaz&#10;/wCkM1eVf8EuP+TE/hl/3E//AE6XdAH1VRRRQAUUUUAFFFFABRRRQAUUUUAFFFFAHm3xT+K114D8&#10;bfC/w5Y6fDqFx4w1yTTZfMkZTBbx2c9xLKoAOSvlL14wTkjrXpNefax8T7Oz+OXhv4ef2SbvUL/R&#10;b3Xf7Q3DFnFDLDDjbtJ+cz4zkY2kc5r0GgD8BP8Agpl8CR8EP2qPEDWVuYNB8UAa/YYHyqZWPnoO&#10;w2zLIQvZWT1FfKVfvd/wUa/Y91P9rLwB4Vi8MC1i8V6LqyeVPdyBIxZTlUucn/Z2xS4GSREwAJYC&#10;vk79q/8A4JCt4P8Ah1p+v/B+4vvEGraTZKmsaNdENNqJUEvc2/PD9/IGcj7h3Da4B5L/AME+P+Ci&#10;Fx+zRNB4F8ZRG++G11ctItxBHm40qWRhulGOZIjyWTlh1XnKt+2XhvxLpXjHQbDW9D1C21bSL+Fb&#10;i1vbSQSRTRsMhlYcEV/LZLE9vK8UqNHKjFWRxgqR1BHY19UfsR/t7eKP2S9eXTLsT+Ifh1ezb77Q&#10;y/z27HrPbE8K46lOFfGDg4ZQD9/qK5T4X/FLwt8ZvBWneLfB2sQa3oN+u6K5gyCCPvI6nDI6ngqw&#10;BB6iuroAKKKKACiiigD81/D/AIt1jwZ/wV3+OF/o3g3VfG858KWsc2n6NPaxTxRfZ9IZpf8ASZol&#10;YAqF2qxYlxgYyR8JeE/+RW0b/ryh/wDQBX3v4O+IHhf4c/8ABYD436j4s8SaR4X0+fwnaWsV3rN9&#10;FaRSTNBpDLGryMoLkIxCg5wpPY18EeE/+RW0b/ryh/8AQBQB+qH/AASi/wCTRrL/ALDupf8Ao819&#10;i18df8Eov+TRrL/sO6l/6PNfYtABRRRQAV4X+0wv/CK6/wDCj4ir8qeG/FENhfyH7q2GpKbGQt7L&#10;NLayen7qvdK4z4zfDq3+Lfwn8W+DbkhF1rTZ7OOUnHkysh8qQEdCj7WB9VFAHZ0V51+zz8Rpviz8&#10;FvCXie8j8nVbuyEWpwcZhvoiYbqPj+7NHKv4V6LQB+c/i74S/FP9mfxTBeeENQ1jQ7TTrI6PY+JN&#10;K0Jte03UNJSaSa2ttTs4Q1xBPbec6LcxRyK0YUfJ8wPnHxq/bF+L3iX4ReMfB2v+I/gzrkOrWh0m&#10;YaNf3NhqW24YQkiC8eJtw8wZPl4UKxbhSa/V+qOq6Hp2uweRqen2uoQ4I8u6hWVcHrwwPWgD5N+D&#10;n7UXxs+Iuranoi/CfwTBqOmWdveLaDxuEF1aTNKkV1bvBbXMTxboJEIVyVYAHHf1QfFH40W+03Pw&#10;OtZgOHGn+M7aQ59V82GIEZ7kg47dq8K+L3wJ8R/A3xSnijwLFq0Ph61urq/0vUvDVmLu78NNcv5l&#10;3aT6eMfbtLlk/e+XH+9gfcUBFdj8Mf25T4hhS31nwq/iSdGMcmp/Da4XWogVHzGWwJW/tm4/1bwM&#10;RyNxxQB6IPjR8UYWKz/s+eJJD1D2XiLRZEI9zJdxnP4fjR/w0X4ihUG6+A3xOh28SNHFpMyqe+Nm&#10;oFmH0Uk+lIn7aHwcTi+8YHQ3HLR65pl5pzoO5ZbiFCoGDkngetKf20vgk3Nv8Q9L1EHhTpqy3Yc+&#10;i+Ujbj7DJoAD+05JDhrn4RfFC2jPG/8A4R9JsH/dimdvxxiuc1X9uLw7oDzf2t8NPixpUMbFftN1&#10;4KulhbHcOMjHfNXPEv7bXgnRbE3en6B4y1235C3S+H59NtCcZx9pvxbw4wQc7yMEHuK8X1T9s74l&#10;fF+aXTPhloUNod3lNL4ahHie9Vve5Bj0u35wNz3M+OSEbigDzrx5+0P4A+JXxH8VX3grwrLpd9rf&#10;hXUvDt5oFwkMeo+ML+6CpaI9jG7FI4CszPdT7Cqsy9BX0x+xbZNc/wDCwtdtJ2v9Cu7/AE/TbTVP&#10;+WeqS2Gm21ndXkZ6NG80LoHHDeVkcEVwvw2/Yk1zxZqd3rnxU1KaCPUl2ahpkOpPfarq0WciDUNS&#10;2piDqDaWaRQnPJfFfY+laVZaFplpp2nWkNhp9pEsFva20YjihjUAKiqOFUAAADpigC3RRRQAUUUU&#10;AFFFFABRRRQAUUUUAFFFFABRRRQAUUUUAeVftY/8msfGT/sTNZ/9IZq8q/4Jcf8AJifwy/7if/p0&#10;u69V/ax/5NY+Mn/Ymaz/AOkM1eVf8EuP+TE/hl/3E/8A06XdAH1VRRRQAUUUUAFFFFABRRRQAUUU&#10;UAFFFFAHAaP4r8J+IPjZ4k0W20dW8aeG9Jsxeaw9nGGS0u3keO3SfO8gtbM5ThchTyenf1598OLj&#10;wJ4g8ZfEHxB4UVZfEI1OPQvEl0FlUm6tIVKREP8AKdkdwvzRjB34JJBA9BoAKKKKAPgr9vr/AIJr&#10;aZ8e47/x58Ore30f4jAGW6ssiO21rpncekc+M4fox4fruH4ueIPD+p+FNbvdH1rT7nStVspTDc2V&#10;5EYpYXHVWU4INf1MV8t/tgf8E/vAv7WrWeq3EzeFfGNs8aHXrCBXe4twQGinQkeZhAQjEgqcclcq&#10;QD4I/wCCPXhn4tXfxX1DV/DWoPpnwxt/k8RLeIXtr6TYfKiiX/nuu4NvBGxfvZDBW/ZuuS+FXws8&#10;NfBbwFpHg7wjp0el6HpkQihiXlnPVpHb+J2OWZj1JNdbQAUUUUAFFFFAH57fCzSrLWP+CxPx3t7+&#10;zt763Pgy2JiuYlkQ/uNHHQgjoSPxr88/Cf8AyK2jf9eUP/oAr9Fvg3/ymS+O3/YmW3/onRq/Onwn&#10;/wAito3/AF5Q/wDoAoA/VD/glF/yaNZf9h3Uv/R5r7Fr46/4JRf8mjWX/Yd1L/0ea+xaACiiigAo&#10;oooA8H+EA/4Vv8f/AInfDxx5enayyeOdEXttuG8rUIwcfw3SCUjt9sWveK8G/amgfwT/AMIZ8YLW&#10;Nml8B6iX1UIuWk0S6AhvxgdfLHlXPX/l2r3aGVLiJJYnWSJ1DK6HIYHoQe4oAfRRRQAVwfj34D/D&#10;j4oymbxb4G8P+ILvjF5fadE9wmOhWXbvU+4IrvKKAPE1/Y4+FkIC2um6/psQ4EOm+L9YtIh6YSK7&#10;VeOnTgADoKD+x18MXG2a28UXUfeK58ba3NG31R7wqfXkV7ZRQB5JoP7JXwa8O3qXtr8NPDk9+n3b&#10;3UbFL24B9RLPvfPXnOeT616tb28VpBHBBEkMMahUjjUKqgdAAOAKlooAKKKKACiiigAooooAKKKK&#10;ACiiigAooooAKKKKACiiigAooooA8q/ax/5NY+Mn/Ymaz/6QzV5V/wAEuP8AkxP4Zf8AcT/9Ol3X&#10;qv7WP/JrHxk/7EzWf/SGavKv+CXH/Jifwy/7if8A6dLugD6qooooAKKKKACiiigAooooAKKKKACi&#10;ioL64itLK4nmuEtIYo2d7iRgFiUAksSeAAOeeOKAOH+DPh/wdpeg6zq/gjUV1fSfEutXuuT30dyL&#10;iOW6lk2zbGHG0NGVA7bcV39cL8Dvhppfwe+Evhjwdot/Jqul6VaCOG/lKl7kMS5lJXglixbI65zX&#10;dUAFFFFABRRRQAUUUUAFFFFABRRRQB8AfBv/AJTJfHb/ALEy2/8AROjV+dPhP/kVtG/68of/AEAV&#10;+i3wb/5TJfHb/sTLb/0To1fnT4T/AORW0b/ryh/9AFAH6of8Eov+TRrL/sO6l/6PNfYtfHX/AASi&#10;/wCTRrL/ALDupf8Ao819i0AFFFFABRRRQBS1nR7LxDo99pWpW6XmnX0Elrc28n3ZYnUq6n2IJH41&#10;41+ytrN5ouga58KtcuZLnxB8O7saUk85/eXmlMC+m3R9d0G2Njz+8gkr3KvAP2hopPhL408N/HCx&#10;RvsOkR/2J4vijUsZNFmkBFyQMkm0mxLwCfLeegD3+imQypcRJLE6yROoZXQ5DA9CD3FPoAKKKKAC&#10;iiigAooooAKKKKACiiigAooooAKKKKACiiigAooooAKKKKACiiigAooooA8q/ax/5NY+Mn/Ymaz/&#10;AOkM1eVf8EuP+TE/hl/3E/8A06Xdeq/tY/8AJrHxk/7EzWf/AEhmryr/AIJcf8mJ/DL/ALif/p0u&#10;6APqqiiigAooooAKKKKACiiigAooooAK4n42/D+6+K/wg8Z+C7LU00a48QaTc6WL54TMsImjMbEo&#10;GXPysR17/hXbV5j8f/hnrXxW8N+HNH0i/t7G3t/E2lapqf2iR086xtrlJpYk2qcu2xQAcD1OOoB6&#10;BoWkQ+H9D0/S7bP2ext47aPP91FCj9BV6iigAooooAKKKKACiiigAooooAKKKKAPgD4N/wDKZL47&#10;f9iZbf8AonRq/Onwn/yK2jf9eUP/AKAK/Rb4N/8AKZL47f8AYmW3/onRq/Onwn/yK2jf9eUP/oAo&#10;A/VD/glF/wAmjWX/AGHdS/8AR5r7Fr46/wCCUX/Jo1l/2HdS/wDR5r7FoAKKKKACiiigAqtqWnWu&#10;saddWF9bx3lldRPBPbzKGSWNgVZWB4IIJBHvVmigDwD9njUbv4U+JNS+Buv3Esx0SD7d4Q1C5cs2&#10;o6GWCrFuJO6W0YiBu+zyWx81e/15d8ffhTffEfw7p+peGruHSfiB4Zuf7U8N6pMvyR3IUq8EuOTB&#10;OhaKRfRg3VVrT+CvxcsvjH4NXVY7WTSNas5m0/W9DuSPtGlX8fE1vJjrg8q3R1KsOGoA76iiigAo&#10;oooAKKKKACiiigAooooAKKKKACiiigAooooAKKKKACiiigAooooAKKKKAPKv2sf+TWPjJ/2Jms/+&#10;kM1eVf8ABLj/AJMT+GX/AHE//Tpd16r+1j/yax8ZP+xM1n/0hmryr/glx/yYn8Mv+4n/AOnS7oA+&#10;qqKKKACiiigAooooAKKKKACiiigArzLx94d8Y6v8afhXqGj3dxa+D9KOqT6/HDemJLh3thFaRyRA&#10;/vV3ySOMghWjU9cV6bXmOmXHja7/AGj9eSdbm2+HVn4Zs0tFZE8m51KS5naaRWxvykSxLjOPmzgk&#10;jAB6dRRXOXfxE8NWPjyw8FT6zax+K7+xl1K20kv+/kto3VHkx2G5gBnG7a+M7GwAdHRUF7fW2mWk&#10;13eXEVpawqXlnncIiKOpZjwB7mvj348f8FVPgr8HvtNjomoy/EXX4iyfZNAINqrD+/dN+7x7x+Yf&#10;agD7Jor8HPjx/wAFUfjX8YxcWOj6lF8O9BkyotPDpZLllP8Afuj+8z15j8se1fph/wAEyfj/AC/H&#10;X9mDSI9TvTeeJfC8h0TUHlk3SyqgBt5Wzyd0RVSxzuaNz60AfWdFFFABRRRQAUUUUAfAHwb/AOUy&#10;Xx2/7Ey2/wDROjV+dPhP/kVtG/68of8A0AV+i3wb/wCUyXx2/wCxMtv/AETo1fnT4T/5FbRv+vKH&#10;/wBAFAHn2m/H/wCJvws1HUNI8IfEPxR4b0i3vrhotO03WLiG2Us7bj5SvsyfXHXnrXW6L+35+0No&#10;DA23xY8QSkEn/TZUuh/5FVq8U8VnPinWCOn2yb/0M1l0AfafhL/grv8AtDeHJEOo6poPilR1XVdH&#10;jjzz/wBOxhr6E+Hv/Bb6Jmih8dfDF0XjzL3w9qAY/hBMo/8ARtflRRQB/Qb8Jv8AgpB8Afi68Fva&#10;eN4fDmpy4AsPE0ZsHBPQeY37liTxhZCfzGfpa2uob23iuLaWOeCVQ8csTBldT0II4Ir+VyvUfg3+&#10;0/8AFH4AXiS+BfGmp6Jbht7acJPNspD3L28m6MnrztzzwRQB/SvRX5gfs8/8Fn9L1H7LpXxi8ONp&#10;M52ofEPh+Npbc9t0tsSXQdyYy+SeEAr9HfAfxD8M/FDw3ba/4S12w8RaNcD93eafOsqZxypx91hn&#10;lTgjoQKAOirwj4v+Adf8BeMz8X/hvp8mpa4kK2/ifwtbEL/wkdkn3WTPAvIASY24LrmInBXHu9FA&#10;HOfD74g6D8UvCGneJ/DWoR6lo9/HvimTIZSDhkdTyjqwKsjAFWBBAIro6+cviLoV/wDs1eM9S+Kf&#10;hOynvPAuqSG48ceGbKPcYmwAdYtYwP8AWqAPPUf6yNd2N6ZP0BoutWHiPR7HVtKvIdQ0y+gS5tbu&#10;2cPFPE6hkdGHBUgggjsaALtFFFABRRRQAUUUUAFFFFABRRRQAUUUUAFFFFABRRRQAUUUUAFFFFAB&#10;RRRQB5V+1j/yax8ZP+xM1n/0hmryr/glx/yYn8Mv+4n/AOnS7r1X9rH/AJNY+Mn/AGJms/8ApDNX&#10;lX/BLj/kxP4Zf9xP/wBOl3QB9VUUUUAFFFFABRRRQAUUUUAFFFFABXmPwb8W+K/F2v8AxNbxFZyW&#10;Gl6Z4nl0vQo5rUwvLZxW8BM2SAXV5Xl2t0IXjI5Ppc0yW8TyyMEjRSzMegA6mvnvwz+1xpmkfsja&#10;X8bviKtvoFte2r3aWNpktNvlkFrDErElpJEEZ64yWY4UEgA3f2sf2o/DX7KHwtufFGtst3qk+6DR&#10;9GV9st/c44UddqLkM79FHqxUH8JbX9rX4j2/7RcXxsl1WO88bx3LTq1wjG2CMjR/ZxGGBEIjYoFB&#10;6d881V/ad/aS8T/tSfFO+8YeI5DDEcwabpaPui0+1BJWJOBk85ZsAsxJ44A8loA9X+Nf7VHxU/aE&#10;u3k8c+MtR1azLBk0tH8ixjweNtumEyP7xBbjkmvKK96/ZR/Yy8b/ALXms6pbeFLvSdOsNJMX9o3+&#10;p3W3yBJu2YiQNI5Ox8fKFyMFhX6lfAf/AIJHfB/4XfZ7/wAX/afiVraYbOpDyLBG9VtkY7h14kZx&#10;04FAH4/fCH9nr4j/AB51QWPgPwhqfiFg4jkubeHbawE/89Z2xHH/AMCYV+v3/BOT9hbx3+ybf69r&#10;vizxXp8v9vWSQXHhvTY2ljjkR90UrTtty6KZF2qpH7w/McCvtnRdD07w3pdvpukafa6Xp1uoSGzs&#10;oVhhiUdAqKAAPYCr1ABRRRQAUUUUAFFFFAHwB8G/+UyXx2/7Ey2/9E6NX50+E/8AkVtG/wCvKH/0&#10;AV+i3wb/AOUyXx2/7Ey2/wDROjV+dPhP/kVtG/68of8A0AUAffX7Av7HHwZ+NH7MOheI/GfgKw1z&#10;XJtR1FJb6SWaKRwt3IqhjG65wqgDPpXsfiH/AIJV/s266j+R4JutGlckmXT9ZvM5JHRZJXUdDwF7&#10;n2w//glr/wAmc+HP+wnqn/pbLX1rQB+b/jr/AIIl/D7Uo3bwj4/8Q6BMeQuqwQ6hED6AIIWA+pNf&#10;LPxT/wCCQPxw8Cxy3Xh06N49s1yQmmXX2e62juYp9q59ldjX7jUUAfy6+NfAHiX4b63Lo3irQNS8&#10;OarHy1pqlq9vJjOMgOBkcHBHB7GsGv6gvH/wz8KfFXQZNF8YeHdN8S6U/JtdStlmVT/eXIyrejLg&#10;j1r87P2lP+CNOjarDc6z8F9YbRb0Zb/hG9bmaW1f2huDl4z6CTeCT95RQB+SFegfBj49+PP2fvFC&#10;694E8R3ehXhKieKNt1vdKDwk0Rysi8nhhxnIweayfiV8LPFvwd8VXPhzxp4fvvDuswfetb2PbuXJ&#10;AdGGVdDg4dCVPYmuVoA/cP8AY6/4KjeDvj7JZeF/HSWvgfx3KVihLSEadqMh4AhdjmNyeBG5OSQF&#10;ZicD7lr+Vev0f/YM/wCCouofD6bT/AHxgv5tT8KfLb6f4kmJkuNNHRUnPJlh6ANyyY/iX7oB+xBA&#10;YEEAg8EGvmzSQf2RviFb6I5MfwV8V32zTJDny/C+qzOT9lPZbS4diYz0jlYrwrqR9G2N9banZW95&#10;Z3EV3Z3EazQ3EDh45UYAqysOCCCCCOuazfGPg/RviB4W1Tw34h0+LVNF1O3a2u7ScZWRGGD7gjqC&#10;MEEAgggGgDZorwj4FeMNZ8C+KLn4MeO9Qm1DXtLtzd+G9euzlvEGkqQqszdDdQZWOYdT8knIc493&#10;oAKKKKACiiigAooooAKKKKACiiigAooooAKKKKACiiigAooooAKKKKAPKv2sf+TWPjJ/2Jms/wDp&#10;DNX51fsZ/wDBSbwr8Af2bPB/gPUvAPjDW73SftnmX2l20T28vm3k8w2FnB4EoU8dQa/RX9rH/k1j&#10;4yf9iZrP/pDNXlX/AAS4/wCTE/hl/wBxP/06XdAHlI/4LRfB+0zFqXgvx/Y3q/fg+wWZ29x966U8&#10;jB6Vbsf+Cz3wKu9/m6J44stuMefptqd302XLdPfHWvvWqd9o9hqbIbyyt7spkKZ4lfbnrjI4oA+J&#10;rX/gsZ8Ari4WOSLxZbIc5ll0pCq8d9sxPtwK0V/4K8fs8kgHUtfHudHf/Gvri78DeG7+Aw3Xh/Sr&#10;mE4Jjmso2U+nBWs5/hJ4GkRlbwX4eZWGCDpUBBH/AHxQB82f8PYP2bf+hv1D/wAEl3/8brSt/wDg&#10;qX+zJNCjv8R3gZhkxyaDqRZfY7bcj8ia9u/4Z6+Ff/RNPB//AIIbX/43WbP+yr8FLmZ5Zvg/4Cll&#10;c7md/DFkzMfUkxc0AeZ2P/BTH9mnUI2eL4oWygHBE+l38R/J4AT9a0LP/gor+zlfzeVH8VNKVsZz&#10;NBcRL/308QH4Zrq779jf4E6hKJJfg/4JRgu3EGhW0Qx9EQDPPWs+9/Yb+AGoRCOX4R+FVUNuzBp6&#10;xHP1TBxz0oAqQ/t8fs9zSpGvxZ8OhnYKC87KMn1JXAHua0/+G1/gJ/0V7wf/AODaL/Gsaf8A4J+/&#10;s73ELxN8KNCCuCCUWRG/AhwR9Qazv+Hbv7Nv/RLdP/8AA27/APj1AGt8TP25Pg74F+G3iHxNpXxE&#10;8HeKtR07T5bu00Ow8SWv2m+lVSUhVVZmBZsDIRiMk4OMVmfEq+/Zr/aT8PeH2+IniTwPr0dqn2m3&#10;tn8VxeXBJIq78GOZA/TG4jtxjJrKH/BL79mVZTIvw02PknKa9qa4+mLnismX/glF+zZJK7r4Mvol&#10;ZiRGmuXmFHoMyk4HuTQByE37CP7FHiK3Z9MfRLeMAxmXTvGk0oDY65e5cZGQcdPUVz9z/wAEt/2V&#10;/EkkkWl+M9VtpdobZpviS0lZACMth4368A59e1d9e/8ABI/9nW6m3xaHrVmuMeXDrMxX6/PuP61n&#10;33/BHv8AZ+u0URR+J7Ig5LQasCW9jvjb9KAOj/ZY/Yd+Hn7KvxIvfEXgn4iavqX9pWjafPpOp3dp&#10;NHMhZWU/u40O9WUYI7FhjmvruvhG4/4I0fAeaF0TUvGcDMMCSPU4Cy+43W5H5g1nf8OVPgh/0NPx&#10;A/8ABjY//IdAH3/RX5/L/wAEdfAsYCx/FHx+iDhVF3BwOw/1VKP+CSFhZExaZ8cfH9jZjlIBOp2+&#10;vKlRycnoKAP0Aor8/wD/AIdV63p5B0b9pHx/phbiU+Y7b/T7s6dOeuevag/8Ex/iNaETaZ+1j4/s&#10;bxfuT/6SdueD929U8jI696AP0Aor8/z/AME4/jioJT9s/wAfM45AZL7BPv8A8TI0f8MIftLf9Hde&#10;IP8Avzc//JFAH6AUV+f4/Y2/a3tB5Nt+1PNLAnCPPBKXYdi2dxz+J+tH/DLP7aulkpp37S2mXUbc&#10;s19bMWB9Bugfj8R9KAF+Df8AymS+O3/YmW3/AKJ0avzp8J/8ito3/XlD/wCgCvtb9iDw3458If8A&#10;BTr4s6R8SfEdv4t8a2/gxf7Q1i1TZHcbm0posDYn3YmjT7o5U9ep+KfCf/IraN/15Q/+gCgD70/Y&#10;D/bC+G/we/Zp0bw54on120vLXUdQee4tvD19dW0avdyMD5sUTKeGGcEkdOtfTvh//goF+z14kuvs&#10;9v8AFHSLKfdtKaxHPpxU5I+b7THHjp39vUV8Uf8ABIi8mb4u6zaW66tBp6eEp5bmO6mY2st02ryg&#10;SwJuKgeUioThTuik47n9RPEXhDQfF1t9n13RNO1q3xjytRtI50x9HBFADfC/jPw/43sTfeHNd03X&#10;7IYH2nS7yO5j56fMhIrZr538U/sCfBPXr7+0tI8Kt4C11QfJ1jwTdyaPcQE90EJEfXB5QjgVzr/D&#10;j9pL4HKZvBPjyx+NXh+Ln/hHvHaLaaqEHO2LUYwFkc+sygCgD6qorwD4Yftl+EvGPiiDwX4v07Uv&#10;hX8RnAA8M+K4/Ia4PTNrcf6q4UnIBUhjj7te/wBAHnXxw/Z+8C/tFeD5fDnjrQodWtOTb3ONlzZu&#10;R/rIZR8yN06cHoQRxX4m/to/8E9/GP7KV9NrdkZvFPw6llxBrkUf7y03HCx3aD7jZwA4+RiR91js&#10;H771T1fSLHX9LutN1Ozg1HTruNobi0uohJFMjDDKykEEEdjQB/LHR0r7z/4KIf8ABOuX9nqWf4gf&#10;D+Ke9+HNxN/pdkxMkujSO3yqT1aAkgK5yVOFYnIY/BlAH6D/APBNb/goLcfB7WbD4YfELUml8A3s&#10;gi0zULls/wBjTs3CsxPFuxJyP4CdwwC1ftACGAIIIPIIr+Viv2T/AOCTf7ZMvxN8Kt8IfF1953iX&#10;QLbzNFupmO+8sFwDCSerw8AdzGRx+7YkA+yfjz8IpPit4VtX0i+GieNtBuP7U8N65jJsr1VIAf8A&#10;vQyKWjkToyOeMgEWPgb8XIvi/wCDWvp7JtF8SaZcyaXr+hyNmTTdQiwJYif4lOQ6OOGR0Yda9Er5&#10;9+OGnXfwU8cRfG7QLZ5tLWFLHx3pkCktd6av+rv0UdZrTJJ4y8JkXOVSgD6CoqtpupWms6da6hYX&#10;MV7Y3cST29zbuHjljYBldWHBUgggjqDVmgAooooAKKKKACiiigAooooAKKKKACiiigAooooAKKKK&#10;ACiiigDyz9quGSf9l74wxRI0kj+DtYVUQZLE2U2AB3Nfk5+zH+1n+0d8NPAXwo+GPgLR/Ct3pniE&#10;3q+GzqMW6W4b7ZOZhI/nKEIlMgG4D5dvXrX7G/FPRx4h+GPi/SmCst9o95bEOSAQ8LryRyBz2r8S&#10;/hBrB0nwn+yD4nDERaN8RL/S7lm2gLG11p8+AfdZpvvH9KAPt3/hMv8AgoZ/0Inw/wD+/wDD/wDJ&#10;dH/CZf8ABQz/AKET4f8A/f8Ah/8Akuv0AooA/P8A/wCEy/4KGf8AQifD/wD7/wAP/wAl0f8ACZf8&#10;FDP+hE+H/wD3/h/+S6/QCigD8/8A/hMv+Chn/QifD/8A7/w//JdYPj341/t6/DXwfqvifXvBfgK2&#10;0fTITPcyxtHKwUEDhFuiWJJAAAyc1+j1eJftmkyfs7eILQBmOoX2k6btXHzfaNTtYNuT0z5mM9s5&#10;oA+bP+Ey/wCChn/QifD/AP7/AMP/AMl0f8Jl/wAFDP8AoRPh/wD9/wCH/wCS6/QCigD8/wD/AITL&#10;/goZ/wBCJ8P/APv/AA//ACXR/wAJl/wUM/6ET4f/APf+H/5Lr9AKKAPz/wD+Ey/4KGf9CJ8P/wDv&#10;/D/8l0f8Jl/wUM/6ET4f/wDf+H/5Lr9AKKAPzC+Nf7Uv7bP7PXgh/Fnjrw18P9I0UXEdosqlJnkl&#10;fO1ERLosxwrHgcBSegrqvDHxT/4KBeLfDela5YeAvAy2Op2sV5bi4aOKTy5EDpuRroFTgjKkAjoQ&#10;DVT9qEn9sf8Ab48BfA22H2vwT4FX+3PFAXJjkfCO8b+o2mCEEchrmT0r9HQAoAAAA4AFAHwB/wAJ&#10;l/wUM/6ET4f/APf+H/5Lo/4TL/goZ/0Inw//AO/8P/yXX6AUUAfn/wD8Jl/wUM/6ET4f/wDf+H/5&#10;Lo/4TL/goZ/0Inw//wC/8P8A8l1+gFFAH5//APCZf8FDP+hE+H//AH/h/wDkuj/hMv8AgoZ/0Inw&#10;/wD+/wDD/wDJdfoBRQB+f/8AwmX/AAUM/wChE+H/AP3/AIf/AJLo/wCEy/4KGf8AQifD/wD7/wAP&#10;/wAl1+gFFAH5/wD/AAmX/BQz/oRPh/8A9/4f/kuuc+Ifx3/bo+E/g3U/FXi3w18OND0DTo/Nuby4&#10;uIsKOgAAuiWYkgBVBZiQACTX3f8AGH4w+FfgT4A1Pxl4y1NNM0WxXlusk8hzsiiTq8jEYCj3JwAS&#10;Pz28GfD7x7/wVK+I9p4+8fRXfhL9n3R7pv7G8OLKyS6qVOC2RjOcEPN/CMxx873AAz/gmVdfEv48&#10;ftSeP/2hfF2hRWuj67oDaM2p2sfkW011G9iipDGzF2AjtTuYZUMCMgnFfFXhP/kVtG/68of/AEAV&#10;/QL4f8PaZ4T0Sy0fRdPttK0qyiENtZWcQiihQdFVRgAV/P14T/5FbRv+vKH/ANAFAH3H/wAEZvDd&#10;7fW3xJ8V3cZ+yWrweHrCTnB2zXF3OPzuYjgevvX0x8Tvjh48+I/xV1P4R/A8afaaro0cbeKPHOqR&#10;faLPQjIMxwQw5xPdEAna3yrjDfxbPn/9kf4pQfs7f8E4B4l0ewW+8V6zr19Y6NpyjL6jq0901vbJ&#10;j+LAjQkZ5WJq9/8ADVvo37BH7J93rHiKSXW/EnzalrE6vvudd126IyinGWLylY1ODhEBIOCaAPCv&#10;jL8HfAvhrxnpPgnxEPiL+1D8XNXtzejQLvxPLY2lpAPlM83lNHFaQFiQAQ2ckc555e+/Z9l8Bwtq&#10;E/7LPjj4fwISx1n4S/EiS/v7YdcpaF1BYDHKqdxBPHFfX37JnwW1f4e+GdU8ZeOmS9+K/jiZdW8R&#10;3mP+Pclf3NjHycRW6YQAEjO7BIxj3qgD8yY/EGofF3w5e6Daaxpn7VHg+yLG+8EeLrYaN450TAw7&#10;wSEI0sic5YAMxAVWrpPgr+0trfwe0e5vdE1nWfi78H9KbytX0fV4SnjTwMBxtuYGw1zbpyC46AHB&#10;CoQfrb42fstfD348eTea9pT6f4mtCJLDxVokpstWsZAPleO4T5jt4wr7l9q+K/jv8JvH3hLx34Z0&#10;BfFNr4q+Ouo31vD4F8Z6NEbDWU01CxvH1xVUwzW0UaqoJDNIS2eNykA/RLwN468P/Evwpp3iXwvq&#10;1trehajEJra+tH3JIv8AMEHIKkAggggEEVvV8aa58K/F37Gcv/CzfAUI8SeHJ4EuPiH4K02LyIbi&#10;ZUH2jVtMhLEQyghmaAHayAAYKgj6p+H3xA0D4qeC9I8WeF9Ri1bQdVgW4tbqLoynqCDyrAgqynBU&#10;gggEUAa+q6VZa7pl3p2o2kN/p93E0Fxa3MYkimjYEMjKeGUgkEHrmvwc/wCChn7Etz+yr8QE1Xw/&#10;DNcfDjXZWbTZ2Jc2MvJa0kY5JIAJRjyy9yVY1+91cL8bvg54e+Pnww13wP4nt/O0zVICglUAyW0o&#10;5jnjJ6OjYYfTByCQQD+ZGuo+F/xG1r4RfELQPGXh24+y6zot2l3bueVJU8ow7qyllYdwxFXvjT8I&#10;9d+BXxQ8Q+BvEcQj1XR7kwM6ghJ06xzJn+B0KuPZhnnNcTQB/Tf8Efi5o3x3+FPhrx3oL507WbRZ&#10;/KJy0EoJWWFv9pJFdD7rxxXbTRJcRPFKiyROpVkcZDA9QR3FfkL/AMEbv2k28OeNdW+D2tXhGm66&#10;G1DRRK3yxXiLmaJfTzI13Y9YT3av19oA+c/hBLJ+zv8AFCT4Oag7jwbrHn6l4Du5OVhQEvdaSW9Y&#10;cmSLPWJiuf3VfRlef/HD4UQ/GDwHPpEd4dJ120mj1LQ9ZjXMmm6jCd0FwvrhuGX+JGdTwxqr8A/i&#10;xN8V/BLTatZJo/jHR7l9J8R6OrZ+xahFgSKvrG4KyRtzuSRDmgD0qiiigAooooAKKKKACiiigAoo&#10;ooAKKKKACiiigAooooAKKKKACvwANrN4V/Yyu5IAzX3g34whtpyHQSWG3JYfL9+zQcA4Psef3/r8&#10;OvGOgKvwf/bb0DC7fDHj/T9QgTIAw2pXdqWRD0G1lyR2YDp1AP3AtbmK9toriFxJDKgkRh/EpGQf&#10;yqWvPv2e9f8A+Eq+Anw21ndvOoeGtNumPu9rGxzyeck969BoAKKKKACvEf2rAbvw98PdM4K6h4/8&#10;PIyFd29Yr6O5Ybe4xbnOegBPavbq8R/aCA1P4k/ALRQeZ/Gkl+w3EApbaTqEvOOfv+X7ZwD1oA9u&#10;ooooAKKKKACuF+OfxY0z4GfCPxV471Yq1poli9yISwUzy/diiB9XkKIPdq7qvzx/4KP+INQ+Pfxl&#10;+FX7MHhq7kik1y+j1fxDNByYLZd2zPY7I0uJip6lYj3FAHU/8Eq/hPqVj8NPEvxk8Vhp/GPxK1KX&#10;UHuJlw/2USOVODyvmStLJxwV8o9hX3LWd4e0Cw8KaBpmiaTbJZaXptrFZ2ltH92GGNAiIPYKoH4V&#10;o0AFFFFABRRRQAUUUUAFedfHj49+D/2cfh7eeMPGmo/Y9OhPlw28QDXF5MQSsMKZG5zg9wAASSAC&#10;RnftIftK+C/2Xvh/N4o8YXpTfuisNMgw1zqEwGRHEv5ZY4VQRk8jPxd8Cf2cvHP7dfxDtfjf+0Nb&#10;SW3giPMvhXwKzFYWhbBV3TgiIgKcthpiATiMKGAKfwn+DPj3/go/8SLH4u/GaC40L4OWUpl8NeCx&#10;KwW8QH5WI4+RsZeYgNJ0XamMfpRpWlWWhaZaadp1pDYafaRLBb2ttGI4oY1ACoqjhVAAAA6Yqa3t&#10;4rS3iggiSGCJQkcUahVRQMAADgADtUtABX89XhP/AJFbRv8Aryh/9AFf0K1/PV4T/wCRW0b/AK8o&#10;f/QBQB9k/wDBMbw5ffGu98LzanA6+C/hLJfzWkMi/Jea5e3MzCX0YQW2zAPKvKCOtek/Fj4x6j8V&#10;f2pNP12D4d+LfiJ8HPhPqEtuW8KWsd39o8RKi7pjCZFaVbZXwu0Eh8nJDYPF/s0/Eu++Fn7AHhrw&#10;/wCA4FPxR+IviPUtG0GKMkMLlrh45L1zzhLeBFYtjAKpngk199/A34QaP8B/hT4d8D6JmS00q3CS&#10;XMg/eXU7EtNO/wDtSSMzH03YHAFAHPfCD9q74YfG+7k03w34mij8Qw5Fx4e1WNrHUoGH3la3lCuc&#10;dyoYe9eu15l8Zf2bvh18e7OKPxj4btr2/t8NZ6xb5t9Qs2ByrQ3CYkTBwcZ25AyDXz/rnxN+I37B&#10;/kSfEjV7r4p/BKSdLSDxXJt/t/RGc4jS7XIF3GTx5i/P1JH3UIB9L/GP4weGvgV8PtT8Y+K7z7Lp&#10;dkvyxx4M11KfuQQoSN8jngL9ScAEj4m+BPxzvfAnxP8AH/xO+N3wu+IWjeO/Ecsdvp0tr4ZuL2x0&#10;zQ0jR4baKaMHBDMWm4BLKCQGyK9b+EHw68U/tL/ELTfjR8WdLk0jw9pkn2jwH4Dugc2IzldSvF6G&#10;6YYKKc+WD/ewR9aUAfN+n/8ABRD4A3N7FY33jlvD185x9n1/Sb3Tyv1aaFU6YP3u4z1ry7Q/Gvhf&#10;9l/4rp4t8D+IdL179nj4gakkOrjR76O6tfC2tS8R3KlGIjt7ggK4OAjAHIG1D75+0X+0H4L+DumW&#10;Wj63p0vjDxRrmYdH8F6dbrdX2qPyMCI5Cx9d0jcAA9SMH4dvv2frf486j8SPA2r/AA70T4GfHmDS&#10;RrOkad4XmEema7pUwH+j3KI3lTMsq+XJKApEhV1+4aAP1Hor42/4JlftHXnxf+D1x4L8TtNH438C&#10;uum3aXYKzTWoLJBIwIBLp5bwv/tRAk5evsmgD85P+Cw/7MyeMvh1YfF7RrUf2z4aC2mreWvzT2Dv&#10;hHPcmKRv++ZXJ4UV+OVf1J+K/DGm+NfDGreHtZtlvdJ1W0lsru3fpLDIhR1P1BNfzR/G/wCFt/8A&#10;BT4ueLfA2pktdaHqEtoJWGPOjBzFKPZ4yjj2YUAYPgvxdqfgDxdoviXRbg2ur6ReRX1pMM/JLG4d&#10;ScdRkDI7jIr+lj4KfFTTfjd8JvCvjrScCy1ywju/KVt3kyEYliJ7lJA6H3U1/MdX67/8EVvjY2s+&#10;CPGHwtv7gNPos66xpkbH5vs0x2Tqo/upKEb63BoA/TGvnr41xyfAn4k2Pxp09WXw3dpDo/ju1jHy&#10;/ZN2221PA6vbM5Vzz+4dv+eYr6FqrqemWmtabd6df20V7YXcL29xbToHjljYFWRlPBBBIIPUGgCe&#10;GVLiJJYnWSJ1DK6HIYHoQe4p9eAfs66refDPxNrXwN1+5mnl8PQLf+FL65Ys2oaCzbY0LH70lq/7&#10;h887fJb+PNe/0AFFFFABRRRQAUUUUAFFee6z+0P8KvDszQ6r8TPB2mTL96O81+1iYcA8hpB2IP41&#10;yl3+2p8FLe4aC38f2GsyKSP+JFBPqYOPQ20cgPXAx1PAoA9torx6H9qzwNfW80mn2PjjVTGD8tl4&#10;B12TccZC7vse0E8dSOvJFZM37XejJaidPh38TpVZhHGB4PukDuTtChnCqCTxyQPegD3eivCB+1aW&#10;uTbj4PfFI3AQSGL+w4d4UnAbH2jOM96dB+1tpMtukzfDn4nRhm2YHhC6kAbO3bvQMjc8fKxB7GgD&#10;3WivH5f2qfA9nbRzahYeONLDgZF74B12PaxGdu42e0ng9CehxkVQ/wCG0/g1HIUuvGDaaQSD/aek&#10;3tmFYdVJlhUBuD8p54PHFAHt9FeU2H7WHwU1GJXg+LngjJXcY5fENpHIo/2kaQMpHcEAiuj0v40/&#10;D3W3K6d478M6gwAO211i3kOD0PyuetAHZ1+QvjDw+z/Fv9vzwsFY/aNBbxBtHzf6iWO6zkcjHmk4&#10;6dc9K/Xqvy3+J9pHpP8AwUJ/aetJwBb+JPhLfpsZdu4f2dabtvqf9Hfn/eoA+v8A/gnnr/8Awkv7&#10;F3wpuw2/y9LazznP+onkgx+Hl4r6Jr8if2Jf2HPFXxx/Z28P+LdN+PPi/wAD2VzPdxR6JpTS/Z4N&#10;lw6krtuEHzEFj8o5Y17t/wAOvvHH/R0/xA/Of/5LoA/QCivz/wD+HX3jj/o6f4gfnP8A/JdH/Dr7&#10;xx/0dP8AED85/wD5LoA/QCvEviV/xMP2p/gtYqd32TTfEOrOoP3dkdpbqT3/AOXtgM4HXuBXzZ/w&#10;6+8cf9HT/ED85/8A5LrztP8Agnl4wu/2hZvCQ/aL8bPd2HhZNVOtEzG4jS4u3iFuP9JyqMbUufm5&#10;MY4+XIAP1Eor8/8A/h1944/6On+IH5z/APyXR/w6+8cf9HT/ABA/Of8A+S6AP0Aor8//APh1944/&#10;6On+IH5z/wDyXR/w6+8cf9HT/ED85/8A5LoA+6/FfifTfBXhjVvEOs3K2Wk6VaS3t3cP0ihjQu7H&#10;6AGvgr/gmn4Y1L41fEv4p/tO+KbZkvvE9/JpehRSjPkWiFfM2noQqpBCrDn9zKD1NeR/ti/sL+L/&#10;AIHfs3+MfGl5+0F4z8YWunLapLomovMILpZruGAh83DDA83dgqc7a/QP9jfRLHQP2Tvg/badax2d&#10;vJ4U027aOIYBlmtkmlf6tJI7H3Y0Aex0UUUAFFFFABRRRQAV4n+1T+1j4M/ZP8BPrniW4+1atdK6&#10;aToUDYuNQmA6Dg7IxkbpCMKD3Yqpyv2vf2xvCf7J3gz7TqDLq/jC/jI0bw3C/wC+unztDvjJSIHq&#10;xHOCFyeK+fv2Vf2OvFnxd8eQ/tAftJ+bqfjK4ZJ9E8LXceyDS4lyYjLCeFK53JD/AAn5nzIx2gGX&#10;+zh+yj40/ao8fw/Hn9piB7jdtk8N+CZ0MdvbQht8bSwn7sY7RNlnOWkznDfoqAFAAAAHAApaKACi&#10;iigAr+erwn/yK2jf9eUP/oAr+hWv56vCf/IraN/15Q/+gCgD7w/4JKfCC91/w9/wtPxG3n2mkm90&#10;LwlbOPlt4pLh5ry5A/vu8nlbuDtjYHgiv0lr8ivgh4OX4M/sUaN+0T4N1jU9E8caLr8gv7FNQlax&#10;8QWp1P7ObOW3ZimSj/KyKCCM9cMv2b+1D+1T4V0S4v8A4e+Hvihf+EPHVnNDJqNxoXhSfX5rK3ZS&#10;xQqsZiR3BXBJJXrtoA9Z+Ov7Rfgz9nzQobzxLeyT6pfN5WleH9OjM+o6pN0WK3gX5mJJA3cKCRkj&#10;IryP4e/Ajxf8efG+n/FH492sNvFp8oufCvw2jfzbPRTwVubs9J7vHqNqc4GSFTyr4MfEL4L/AAi1&#10;2fxXJ4K+MHjb4gXa4ufGXinwlfXuoOCMFYmKbYUwSAsYHykAkgCvah+3JYSANF8E/jbNG3KyJ4Eu&#10;CrjsR83Q0AfS1eD/ALS37Rt58LZtH8FeBdIXxh8XfE+5NE0EN+7gQcNe3ZBBjt05JJI3FSAQAzLy&#10;PiD9uHUhoeoP4c/Z9+M2qawlvI1rDfeEntLcyhT5Ykd5NwUnGSiuQM8dM+Dfsl/FXxt8Mrnxr4x+&#10;KX7P/wAVtd+KvijUmkvdd0jQFmjNkqp5FtGJZozEiEMAigjCpljgBQD6u/Z5/ZltfhLdah4w8Uam&#10;/jX4s68u7W/Fd4uW5wfs1quP3NupAARQM7QTwFVeX/bc8H6rpPhvQPjT4PthN41+GNw2qiJeDf6W&#10;y7b+0Y/3Wiy46kFDjk0//hsbxDeknTv2cfi9Ki/fN9pVpanPsGuTuqve/tG/F7xbbT2Xh39mLxDO&#10;k8bRSN4s1ux0yAAjB3DdIzrhuijnkdiQAfKPjDxPpv7N/wDwUH8B/F/w7Oq/Db4wWMFzPOiiOJ47&#10;oxJOx75WVrO5bv8AvHFfqZX5n3H/AATi+LvxB+Buj+DPHHjHw5pWj+E49RufDmiaLZPfXKyTiVlg&#10;mu5SnyqXC/Kp4Ve6g19sfspfE6T4x/s4/D3xdcO0l9f6TEt6zDBN1FmG4/8AIsclAHrFfjd/wWl+&#10;Ei+G/jL4T+IFpCsdv4m01rO7ZBy11alRvY+pilhUe0Rr9ka+If8Agr94AHi39kafWkjDT+GdYtNQ&#10;3gfMI5CbZh9MzoT/ALo9KAPw1r6a/wCCb3xTf4Vftg+A7hpjFYa3cHQLxc4DpcjZGCfQTeS3/Aa+&#10;ZauaLq914f1iw1Sxk8m9sbiO5gkH8MiMGU/gQKAP6nKKyfCPiO38YeFNF160BFpqtlDfQgnOEljV&#10;15+jCtagDx39pP4e6xr+gaV408G26zfEPwRcNq2ixZ2/bk27brT3P9y4i3J2w4ib+Gu++HPj/R/i&#10;n4F0PxboE/2jSNXtUuoGYYdQRyjj+F1YFWXqrKQeRXEfGLx/440nxx4N8F+AbTQDrHiC21C+l1Hx&#10;E07QWcNqbZWIhhw0jMbpRy6AY681594S/Ym0m3t9cl8eeI9T8Vxarqdxq03h7R7y/wBK0KF5SZJE&#10;isEu2DbpGdyZGcHdjaKAPXvH/wAffht8K5pYPF3jvw94fvYkEhsb7UYkumBGRtg3eYxPYKpJ7Vxx&#10;/av0fWJ7JPB/gP4h+OoroZS70vwzNZ2o9P39+baMjvlWI967LwV8G/AnwyKr4T8GaB4ckYkwSaXp&#10;Eduw+TB8x0ALE/NyxGc46811bSJD58pZFVD/AKbIzOu0CPOV/MfhnnNAHjkfxB+O3ilbqLSfhh4Z&#10;8GtEwxceLPEr3Eiqec+RZwOjHHYXA6dai/4Qz43eJjaXGr/GXQvDFtPGqxQ+EPC0YMrnc3+svpbj&#10;J2gdEGRngYyfZyREIY9wBjP+iILk7rgCPo2evU+vQGnK7bmbc7GQ/vcSIVtCI/f/AOv97PSgDxq2&#10;/ZxF9fpea/8AEr4m+I7t2U3NoPFrabFBuGT8mnrajGePlA9hUWlfsYfBq1njebwDYa7PF5btf+JF&#10;/tg3S7SCubl5O2Ow/hx0GPaBHIqtkSnycCVjGha8UR+3ufbkEdKj+zohtkaFPLLA2UX2U7bUiM/e&#10;wcDv6dcUAcp4e+E3gXwuba40jwLoOixStEYLew0KCCS3kGW3MY145C/Qgc811USyrclh5LakixLd&#10;zeS6o8eWOE5PPXuffrTVYQtPN+6WWPaupS7JE3ARZzH9Mj14zzmkRokSzjEqrECp09VuXDXGIicP&#10;nqOvr0BPpQBHby2n2WyVZhFpkpiNlJ9okWSWQlm2tnkggDgk55yKliuZTcrIVEl6yxLdWS3QZLZc&#10;sfMwR1/LOB6UJPIsryby0j7Vu1FypSxIjJyuR7j65z0ojSVVVA8+INmZyI2a/URk4/X26ccUAMtk&#10;kZIo47mVlQRsupMYnN2uWJjBHt3wOtMWOMxWry2Mn2KZohFp32VM20m5j5jYPAzjPpj3NKIV/wBE&#10;32xMUhQ2lsbQEWDiMnLYPHp7dBSRBopZpcR/aogialcNbuomQRk/u8dTz2z1oAIY5kvDzE+rxRxC&#10;5vDauqSQ72O1OeuM9z/hVg+wCys4w4g0SaSI2ZV5UlacuzYbP8JIH6+1SRLBHDp8IdYrLMTaUizS&#10;o8rCMnbJ7exz7+lSQ3UguJJCyyXTCNNQhW8/d2Q2E71BH/6+tAFO7s4dVuEbULK01HUUWMXOnyzi&#10;SC3jLN+9CsuN2PYf48bc/AX4Z63a29pd+CfDN9Yhkkg1O70uxnNyzOS0PzR9wAPccdue9gMmyCNL&#10;ifyofLaG782N5NSUIzFOf/revrTEiDi0Mlm5hmMXkWP2ZGXTpArHe2Dx2+n40AeS3H7JfwbvZo71&#10;/hPoVgJxHCdN0vSoLV7Zi5/fFoNhHAGSDnA/L89f2m/g1o/wq/bXt/C+iPdaXY6r8ONUvnNjqV3b&#10;bmW01GTaWWXcUItVUxhvLboykFhX6wwRSrPK2Ea/gWJdRvXtGC3UW1iRHg8n6fl2r8zP+Ck9tD4f&#10;/aO+EmtQRiHSL3wrqdhZKd+7mGcYYH5gd1yOemCPQ0Ad1/wTn+EL6/8Asr+FNdk+IfjPwra3V3d2&#10;8VvoWsPHELj7XKuRA6SRAMoGTtxnJ6819Qf8Kx+JFjZx6dpfx08SnWbcBp7XUbLSLqOOEsQrb/sC&#10;O2APm3OWPqD18h/4JWTxw/se+GZLSQTTi8vEvkluSiW0P2qdhIARjP8AnjmvrG3LeRaQx3s4tYjF&#10;Ja3/ANpRpNROGYxHPbtigDzDTtH+NNhMZbX4ueFtZ0ySLbbXeueEgwmmLECP/R76DDDBGcEY/hJ5&#10;qJvEP7RllapL9g+HWsXDOEayRb6zmjViQrsA84C5H5HPGDXqcZaQ28klnI6TGFV0pYonGmv8xEre&#10;nr2/oEgt7gTttYPqMCRG81N7LK3sPzMUjweTjA49BQBwNx8UvjPZ6i9o3wf0PU1WMSfaNI8ZtJEw&#10;PAAaewhyc5yOvpmvDPB/7S+t6N8e/iT4t8S/Bnx7CLiw0LQIItOgtbpbYxm8l2+Y9xGG8x7ngRhu&#10;VG7BYZ+po4bH7DpyNALfRZpIm0u28qVZUuMs37wg9Cf0Ptk+Y+FdWuV+IPjzV7X7Jc+Il1K3ttcj&#10;mvJLe2tNNS3jDTLxgurxy/NyQOgweQC9ZftjeHX1uTSNU8C/EfQr+GITzQ3HhO5unii6eYy2gmbb&#10;njIB/LmnwftzfBOWOOSXxjNYRSHasupaJqFmmf8AemgUDHfnjvTtNmtxpGk2Nnrl5b+Gle2m0XxD&#10;/a6fa9bn3SO1o+8AhdxK7WxjHPXAfBNPPcW11daJPcvdfZIZ/BcTWs0Ph997ut6V/hJ+9yF6ncfu&#10;hQDotK/ao+DOtpGbP4seCpXfGIjr9qsoJ7MjSBlPsQDXeeH/ABbofiyFptD1rT9ZhUKzSafdRzqA&#10;2dpJQnrg49cGvC73wZD4nkFlewWOv6xYw2s134s1TQre7g1m0LvJ9mhGSGbaABjltmMjg1w1/wDA&#10;r4O6xbaXquqfDPw7B4V1x4LfSLM+GtmqwXrSOS006fvDE2D0c7lK7QNuWANn/gqP/wAmJ/E3/uGf&#10;+nS0r1X9k7/k1j4N/wDYmaN/6Qw18DftrfAvwV4B/Zh8fHT9Gs9N8eaTHpsmq22lXl7FYQQS38QV&#10;o4S/lu/7yJSGBVQ2VAIyPR/2ffhy7/Bn4aaj/wALS8b+GtDvfDWlCwu7XxhIyT35hTzbNLaZXjij&#10;RlZF+UKgC53ggKAfoPRXx2NP+MGnaVp8GmfFvxUdcR4kv/Dt9ZaJqE+nRPI2LiWUW0bsm0KdrEFc&#10;gs4BBra0vX/jtp+r3dlY/EPwt4nsVtYp7PV9Z8JFLS+ZmI8qGW1vk3SnBAXYclWG1cZYA+qqK+Sr&#10;P49fHnTNB0bW9R8NeB9VtNSvIrWOyj/tPTrxdzsoZ0EVztVgpKkbs4OA/QbM37UPxP07xTq2g3nw&#10;Sgu7zSrX7ddnR/FscyrBjJdWmtoVbgggA5OSOoIoA+nK+aP2zv21dA/Za8NR6fYRx+JPiXq6iPRf&#10;DUBLyFmO1ZplX5hHu4AHzSMNq/xMvivxx/4KtWPgfwnHp3h74fa2nxF1OIf2bY6nLZz2qsXKb3Ft&#10;cvKRkHajIhf2HNeb/sd6Z4H+HPxA1z4pfHy78W6r8cZma7uV1Pwjqc8WjowA3qY7dlD7WRdx2qgK&#10;rGNvzMAevfsh/sVa/qnjYfHz9oCaTX/ilqTi7sdIuwDDoy8eWWToJUHCoPliGON4yv3XXh+k/ttf&#10;AzV5Y4x8StG01pOh1lpNOXoTybhYwOhHPfjrxXZ6R8ffhh4gdU0v4j+EtSds4Wz1y1lJwMn7sh7c&#10;0Ad7RTVdZFVlYMrDIIOQR606gAooooAK/nq8J/8AIraN/wBeUP8A6AK/oVr+erwn/wAito3/AF5Q&#10;/wDoAoA+8/8AgnV+zbpHxW+DXg/xR4t8W6v4g0jQtavL7TfA5mjj0yzu0u5dtxLGo3zNkFlDnAy3&#10;BBxX1N8Vv2OPgn421/WfHniXQm0jWpIvtGoa9p+s3emEJGnMshhmSPhAcuwzjPPevk79iH9j7wb8&#10;W/2VNG8YafLf+DPigL/UvsXjTQ7uWG6gkS7kEfmIG2Sx/KoZGHK5AIzmvZZdf8dftafsL/E/wtcW&#10;8Vt8VdLbUPCmrW9mypFc6jaOpdYycACePZ6KPNOPlwaAPCzqf7PVrbHXNN0/9oTSPABm8qXx5p97&#10;qa6I6htolaQzGUxgkgOI8ZbHWvcfDfwI+HPijVE07wr+1d8TZtRCJjTtP+I8V1KEdVeMeTIkhAKl&#10;SpwDgjnBqS3/AG+/grF8GI9Ga0uV8Tppo0c/C0aXcNqP2kReX/Z4g2cr/Buzt2988Vf+A37Cnw/u&#10;v2bfAWg/Fb4d6DrHi620pE1C8ltFS9RmLOIWuI8SExqyx/ewNnHFAHQ/8Ms/E/SedB/ab8c27jGD&#10;rOnafqS5HTIeFc8fmeab/wAKr/ah8PEtp3x18L+K8fdi8ReC0tc9eGa2mGe3IA57Cox+wlpHhVvM&#10;+G/xP+I/w2CD9zp+neIJLzTl/wB63uhIGx/vD61w/wAX/Fn7TH7K3hFfElx458G/FrQ/7QtNPaPW&#10;9CfSr/dcTpDHtNs/lHDOAWI6ZOM8UAd0fGP7WnhItJqnw7+G3j+IdI/DGvXOlysM+l3Gyg47biOe&#10;tOt/237LwhqNpYfF/wCHPi34P/aJFhGs6vAl5oolY4VDfW7MiknuwVcckgVCP2uPHvgZgnxQ/Z88&#10;Z6FEOG1Twk8PiKyUd5HMJWSNe+ChI/Wuz8EftL/BD9pGwu/DWl+LND19r+N7W68Oaqpt7mZT8rxt&#10;a3Cq7DnBwpFAHs1pdwX9rDdWs0dzbToskU0ThkkQjIZSOCCCCCK+bP2Gh/wj+lfF7wSPkh8LfEPV&#10;7WziznZaTMl1D04/5bv+VYHwSgvf2TPjzF8D7y9uL34aeK4LjU/AVxeSmR9Pmi+e70suTkqqnzYy&#10;exIyzE46L9ncfZP2sf2pbGM/6OmqaBchT1Dy6VGznP1A+lAH0tXjH7Z/hhfF/wCyf8WdNMYlb/hG&#10;725jQjOZIYjMmPfdGuPevZ65L4uWQ1P4U+NLMwm4Fxot7EYQCS+6BxtwOuc4oA/mE6UdKKKAP6KP&#10;2A/FR8Y/sbfCe/Zw5h0VNOyPS1drbHXt5OK+gK+Mf+CR+unVv2MNDtS5f+y9V1C0AyTtzN52Oen+&#10;uzx6+ua+zqAPKvEf/J0/w8/7EzxL/wCl2hV6lLv8p/KKiXadpcZGe2favGtRleX9svw/E7s0cHgH&#10;UmiQn5UL6jY7yB6t5Uef9wV7RQBlztAkV0/mCOzbzPtMzSuro2AvyntwD0IwcY71JNK6y9vtMau0&#10;Fss+PPUAcnI9SB3xkc81ZuFdXE0YeR1G3yg2FOSMk+4x/Oq+HfdHHNKQ24i7zGdh3/6sfy6Hp1zQ&#10;A2TcfPRJ5CJN5NyGQi2YAAAA/ieQe+etNnX91cSNBIYV3iaAwq7XXygAjB544569MUToksEjS2p+&#10;ysXSW0aAOZWLgB+M5HBP0OT0pZIpPtP/ACyfUAshhna3bYkZdflJz1wF7jOM4oAZNC6zBNsT3WJH&#10;snNs2yABQMMQfc9xkcDpUUzwLDeuWWOz/eC/kPmI24IBlPbHcfhzSy/ZTa3GWEWnStIs7l5Ek80u&#10;F4PBAzkcH0xxUk00gucnY1/Gkhjs0uSqyRFwA7AjqAB2OCSM80ANnkeKVFJX7UgkaytxdMPtChAP&#10;nyOTk++ODSPJ/wAfKpcsYpC/n3KzoRZOEAwMjj156E5PBrJ1bxZpGl+fbS63s83zHNzHMkskDbh+&#10;7CAE+vY4x1zXMap8YdJZ2WCxnurdhIsttLHGsc+SMMScnoDxjvz0oA7yVpPLmZ4ZikG8SQGONmv1&#10;EYGQPxx26Y6U2a2ZZIkCK1w29rBzaZSzxGBhiD7n0z07V5Dd/F/Vbi4EyWdiksbOIZWiLPEjY+UH&#10;OOw5xzXP3PjTWrlLlDfyRx3DtJKkIEYdj1ztA9BQB7xM0MUV/MwSK2G8apI0UiNJiIDdH7YxyM8d&#10;Dmql1rVhY7BLf2cMluGOnxNesgkUR4Alz3yT1z+ea+f7nULq9Obi5mnPrLIW/nUFAHvdx430a3d1&#10;/tZD9sBM8sd1vFofLAHlDbzz6d+aoS/EvQQXBv58WpIKeSH/ALRHl4G47cDn1x/h4nRQB7K3xG8P&#10;MD/pWWHzWQew+WwPl4A468+n8qP+Fi+Ht+VuYx9o+XUZDaOrXQEe0FcH5eex/wD1+NUUAezjx74e&#10;Eahb2HFgQdMiVbhcYj2gSnbzzkd+K/O3/grxeadqOrfBfxBYX5kulvL2K98tn2x7haYVWIGF+STj&#10;vk19V18b/wDBTqyA+FHhHU8c22vrFnPI3wSt0/7Zf5zQB9G/8Ev/ABJZWf7GvhhLi9Wzksr7UJPs&#10;4mjBvQZ5fkYN0GTjn/8AV9Yrr2lSSWwF9bSG5w1qn7h00phHjnDev8sfX8+/+Cff/Jr/AIc/6+b3&#10;/wBKHr6OoA94j1CzIupFuIHaFQuqzG3BOoIIjzHg89e38ur1jtlXTYsReTkSaFCFlQqyxEkTH6nv&#10;714JSqxRgykqR0I7UAe9x3IjmvJxNGbhgsetSLdMq2eIjhosj3PTPPH08o8ATXQ0WJ5pZtPCave3&#10;+jxW2oxLL4mG+djC6tzgAqvPByeASMc9Jqc9vbTE3UqRbSzjecEY5yO/Ar5ht/GmvI2nTR6zqMbW&#10;DGSzxdP/AKMSBny+flyAAcYzgUAfb8UMomtmks55/tphQaeI7Wa38FzpbMwkK9FxuBHC8DnJKg14&#10;bS6hN67RZu9LSGPxHqs+kJIfE1qLZmaODB+c7eOOT8pPTB+Mk+IHiJIdaiGr3BTWudR3EMbrr98n&#10;k/eP5mrsPxZ8VwP4cZdWcf8ACPf8gweTHi3GACPu/NwoHzZ7+poA+sY7Oxit/DMEllBBpF1LDceC&#10;NMayuEaxulhZ/wDS2Uk4LuCclt2N3QE0+3v5INU1i8M1i2upHDbeObpryeGKzgEDYktePvYzyucN&#10;jAwxI+XLf46+MbZfE23VHMniFt97KSdwOCMx4P7vg4+XHAA6ACtGH9o3xjH/AMI6rXMUkOjDb5Tb&#10;yt8uwIRc/N+8+UEc44JoAZ+3/cW0P7FHiTTU1AxaBAult4buvtxln1tPtUJlE6YBAi3kgEKEICjP&#10;Feofs4yEfAr4WNFLd68LnwxotvcWwkt5YPC5XT1Md9hgQrEEyDOMZYMS2BXyt+2D8btW8Yfs5/EL&#10;S9Xtba8t7+exmsUZQF0kJdQ/JbDHyqUAQjPQZ5JJPefBT49NpPwh+HGnxeHbBNPXQLC11yNQu7WI&#10;UtI4lV225TCA4wfvHdyaAPqeztbs+YEluJrnT44DqevzadFM3iy0ELyG3gGf3mUwOCSy4LHKgVnL&#10;YabLY+HYJ9LWLQtQlhPhTRDp0xfSr0Rsxe7ZTuZGYhjksZF+YABTXkSftA2bKxk8NWoOjSiXwpFG&#10;CE0vtiQhgZeiN82cuCTwcVoQftC6QLh5DpF3BN4iGzxVcx3DhnGzZvtBvwhG52wev3eF4oA9Qtri&#10;6j1jWL1pLSTxXbW8MHje9ke4hgWyKMS1tt/j2KvzKPvAFBgsa+Vv2l/2ro/htB4d+Gfwxjn8Q+JJ&#10;pLSfw29jfu9zHI5Yj7YmOX3v8kOF28nO1stzv7RX7cs2m/YPh58L7PUZfFenz/Z9IukuzJ5UBj8v&#10;ddocrJLt5VeERXYNlRhtH9lD4deBfgNY2+q6vqT6/wDEjxKGXUvEs1qCfDjNkB7cyAtI25tzSKVJ&#10;C8AHGADqP2WP2VV+EGoT+NPGLJ41+LeqPs1tpHgb/hElk3ObkO5ZTKoVTv8AlVMFDjIz9B2trfOk&#10;Udvf3ck9lFCzeKJYIpZPFMBV5PscIY5f5RgIWbIUh8YUVy0XxT8MyRz41YgaWVh1WaeyiebxbCI/&#10;LAOeV5BADE/KwckuKlXxb4VuG0iJNQ0l4p5BL4UsXths8Py7cbbsh+jSlSS24EqJW4ypANSS002e&#10;x0f7ToyJ4c1V4E0bwz/Z7SvpF6wOJrkqwZ0fBbDEmVDnaPLFc7qXw10DX76+XVPDHhjXPFenQxz+&#10;J7zUNH3Wb2eGJe3AXHmbNoLois3DRnh2Ova+KdIEmsXMesadJczAW3ja+zKguovL2brPB5JYsCVH&#10;L4OBGSKkimtha+HrSK6X7BaSrP4Kgj1F0k1ZgpBW54wpLnZzswS8SfKdwAPJNR+APwq07QTqNt4V&#10;0uy8P3g3eHL2xVrTUL64GQ8E/lEAIGGHb5cfIUbkmqWp+FtW8OReRoviDxpomqwpM2raFpPivVRb&#10;aWFYKJzm5cAnKkhshWHzZDhR6hPqFzpGsXtzbzwxPfIv9ueWRND4WuguxZom6KQGIUL93mJWLgEc&#10;hqs91bxzWks4hitNzNd5eJvFUXmBUAI++NnT73BJJLfeAINO8SePfD8t+mi/GzxnHYxW8klhqeqR&#10;2l7BqjoQTFEl1au6sS+B85ZcYI5AWeD9oD41+HrXT7//AIWRpurG5uDG2max4bgmmgVT1kFs9scO&#10;GXbjBba2NoGWx7hreT7OD5Yt75pTo2lJds39hytOMeduHTavfO4FXbkbakmvbyaXW7pbqSTUY0mi&#10;8S3vmo4vInnUfuOOc4GSOTjdwoNAHdxftWfG+z1fVrN4fhrrw0uB7ieW0jvLSKZVwD5Uhmm3feBH&#10;HIBx2avym0jxmul6TZWTWhka2gSEsJOCVUDPT2r9EprVJba0j23K6SzTyeGkZIjLcSGdV2zlenQ5&#10;/wBoAL8pJH5jSf6xs9cmgD9XP2Hf2lPh58Bf2H9HvPFfiOzhvotR1PyNEtpVl1K8ka8l2RQ24O9m&#10;YlQOABkEkDmvob9ivwD4l8I/C3Wdf8ZWf9leKvHfiG+8YahpXP8AoDXRQR25zyCsUcWQeQcg8gmv&#10;Gf8Agl58KPAsX7OOh+PJ/CmiHxb9v1IP4glsY2vFRLqVRiYjcoCjHBHArY+GUvx1/ay8JSfFDRfi&#10;yfhT4c1WaZ/DHhyy0G1vsW0cjRxzXkkuWdpNhJRSFAIx1xQBR/bB/ak8b/s7/tIeE20zSNKvfAcH&#10;h86xroltt19cwi8W3uPJkAyGhjkilCg4I37hgCvoj4Z/tEeHPiX8RfGfgeCG50nxF4bkjkFpflAd&#10;RsZEVor+2KswkgfdgEHK/LuClgK+Lvi14x1D4ufD/wAGeKfiNYWdr4i+Hvjy8+HHjZrAn7LLYahA&#10;LO5uogeQjLPbOAcYbdjGAK7D4LfBu4+PXwL0K1Gvz+Dvjv8ABrUbvwhZ+LLNMvC1q+2NJoicTW8s&#10;BiyrZB3ORkFgwB96V8z/APBQOTz/AIKaDpMY3XmseM9AsLVf70pv4nA9eiN0zTfh1+1xd+GfEtp8&#10;Pfj5pEHw38eSny7LVg5Og69j/lpa3J4jY94ZCGG5Rkk7RX/aNkHxF/ak/Z/+G8G2ePS9QufHuqoD&#10;zbxWcbRWjkejTzFQfVaAPqKvNPjB+zf8Nvjzpk1p428I6dq8zptj1EwiO9g9DFcLiRCOOjY45BHF&#10;el0UAfmt4713xB4a+A3iOz8R6tPrfi39nj4i6Xc2Wt3km66vdLklhEDzt3LW906vngiIEkkV9J/s&#10;9nz/ANrj9qe5j+aA6j4ehEgHBdNJQOv1BIz9a+Zv2hJf+Ej0j9sYWoLN4n8X+FPCdqkfJeeNLOKU&#10;An+LaW4wcHHUV9KfsTyf8JHqPx28ZEiRNb+IupQ2s4JIltbRIraJsnnGY346D26UAfTdcv8AFK8f&#10;T/hl4uuo5BDJBo95Kshx8pWFyDz6YrqK8h/a98RL4V/ZZ+LOpFtrJ4Y1CKM4ziSSB40/8edaAP5t&#10;aKKKAP2o/wCCLGpfav2XvE9o0u+S18W3O1MfcRrS0I/Nt9foBX5w/wDBEe+WT4KfEGzCkND4hSYt&#10;2Ie2jAH/AJDP51+j1AHg2qazZ6f+2nbtqF7bWEFt8PnEb3Eqx+Y0upLkZJHQQD/vo+leyWnirRL+&#10;4S3tdYsLidzhYorpGZvoAcmsnxl8JvA/xGuLe48WeDfD/iie2UpBLrOlwXbRKTkhTIjFRnsK4jxR&#10;8B/gB4S0SbUPEfw8+G2i6RF/rbrVNE0+C3Tv8zOgUdO57UAexVRubeNMB4lltWZALdYQ2HL53n8c&#10;H2xmvkSaD9n3xbG8Pwx/Zs0X4pysuEvdI8G2Nlpef+whdRxRMMc5hMh5HHNYsX7A938Qpll1rw/4&#10;F+FOlMSf7P8AC1k+sakVP8L3l0BCpH+zbt9aAPsq6u4tOYy3VzawXaKN11NGY4zEXJ2gk4zgHjPX&#10;Bxg1yWqfFHw/p4e2t3mvbf8A1g+zNIr+ZvLHLNj5enQnqRjFePn9i3WvBmm2Vv8AD74r65bw2sRQ&#10;ab40gTWrRwFARVZTDNCMg8LIVAPCADFYt18Mfj1olqDJ4W8E+Jn3bd2l+I7izkIwTu8qa0KgcAY8&#10;0nnuMkAHp2qfGbVbq5MtjBHZApswzGTvnODhc++K5HVPFGra0W+26hcXCnOULkL/AN8jj9K4yPSP&#10;jaf9Z8Fpl4/h8T6eef8AvsU4WnxeAG74Ha/nvt13RiP/AEsoA3qKyobP4obB53wT8VrJ3EWq6G6/&#10;mdRU/pVPU9Q8f6MYhd/BXx0PMztNq2lXfTGc+TfPt6jG7GecdDQB0NFcZc+NPFllF5s/wZ+I6xg4&#10;LRaVBMR/wGO4Zj+AqA/EnWlj3t8JfiaOMkDwvMSPwB5/CgDuqK4WL4p3Uj4b4bfE2If3m8Ealj9I&#10;TV+L4ho8as3g/wCIMTHqjeAdbJH5WhH5GgDq6K4TU/jR4f0OZYdT0/xZpkzLvWO+8HavAzLnGQHt&#10;QSMg8+1Ztz+0f4CsFV7y/wBUsI2O0S3ugahAhOCcbngAzgHjPagD02ivJX/au+FMa7n8WxInd2s7&#10;kKPqfLwB7mnxftWfCOZA6+PtHAP96UqfyIzQB6vXy7/wUb00337N80+CfserWs/TOM74/wAP9Z+t&#10;esQftK/Ce5ZFT4j+GFL9PM1SFMfXcwx+NeP/ALZ3xT8AeNv2a/F+m6P438M6tqbC1kt7az1aCaV2&#10;S6iZgqI5JO0N0FAG5/wT7/5Nf8Of9fN7/wClD19HV8m/sJ/Ezwf4f/Zy0HTdU8V6JpuoRXF20lpe&#10;ajDFMgM7kEozAjIII4719Bx/GHwFLKsSeN/DjyOcKi6tbkk+w30AdfRXOf8ACyfCP/Q06L/4MYf/&#10;AIqtG38SaReR+ZBqtlPHnG6O4Rh+YNAFXxvdrZeD9ZlY4/0WRR7sVIA/MivmoDFe5fFnxBZL4Nnt&#10;4buCWW4ljjVUkUnhgx4z6KR+NeHUAFFFFABRRRQB5b+07/yQ/wASf9u3/pTFXU/Cr/kl/g//ALA9&#10;n/6ISuW/ad/5If4k/wC3b/0pirqfhV/yS/wf/wBgez/9EJQM6mvDvi18Zb+51o+BPAKNf+J7k+VP&#10;dxEFLMfxAHoGA6t0X69KnxR+LuqeLtdfwD8Od1zq8hKXuqRNiO2QcMFcdMdC/bouWPHffCX4Q6V8&#10;KtG8qALd6vOubzUXX55W6lR6ID0H4nJoEVfg58GbD4Xaa00zLqPiK7G681JgSSTyUQnkLnv1Y8ns&#10;B6RRRQAUUUUAFKjtGysrFWU5DKcEGkooAkW8nRJ0WaRUnwJVDnEmDkbh35wee9WV13UVk09/t9wW&#10;0/H2MtKT9nw28BMn5fmJPHc5qlRQBpR+JtUjg1aIXspTVgBfBuTPiQSDcT33gHP+NB8SX7nSd7xy&#10;JpYxbI8KFQN5fDDHz5JP3s8YHQAVm0UAacfiGZI9TDW9rJLfFWMzQjfAQ4bMRGNmcY47HFfna/32&#10;+tff9fAD/fb60Aff3/BLbUvi34m8Z6BZ6P4ovYPhP4fk1Iavp9xawx2ck0jO0dtC2DJNNukSZnyB&#10;GpVc8gN9UeFvgf8AtBfs72moeDfhDrHgPXPh1JcT3GiReMvtkV5oQldpGgBgVhPErM23JDZbnAFe&#10;F/8ABJn4Uaj4w0mP4keIbh20jwpPf6L4U09CVjSWeRpb28ZejOwlSEH0jYEfKpr9MKAPz/8Ahz8L&#10;rjx5+yZ+1B8MdVLar45tvEWqvqeql939r6n5EF1BdKgAESs6RKsYztEYOckga37L/wASBD+0F4W8&#10;SPKF0n45+BrPVmboh8QabGI7uNe2TCWZiOSU5HevUvgGW0j9sT9pvR2/dw3Evh7WLdW6v5tg0UrD&#10;IyRvg9SBkDjmvmG60i7+HX7PvjBtKt5H1n9nn4qT6tptrCu6STRpJ1maP/ZR7e7lZh0AiPIAzQB+&#10;ifxA+HXhn4q+F7vw54u0Oy8Q6JdD97Z30QdM4OGXurDJwykMOxFfKFr+yV4//Zg8f3fj34JX8Hj2&#10;0l0+LSZPBnjW9k+0wWMchdbew1BmPlKGbISVSoA5LHFfQHwZ/ad+GP7QFp5ngfxfYavdKu6bTWYw&#10;3sHrvt3AcYORnGODgmvUqAPnz4d/tteA/E/iFPCfjCO++FHj7gP4b8Zx/Y3kYnANvOf3U6sfulWy&#10;3ULXvUWoWs1mbuO5he0CljOsgMYA6nd0wMHP0rwj9vL4awfE79lD4jWX9m21/qVlpM2o2LTW6SyR&#10;SQjzSYiwO12VGXK4PzYFea/Dv9hn4PeMvhd4Y8WfDefxL8LrjXdFtrxbzwpr1ynmpNCr7Jo5nkSQ&#10;fNhlYZYZBNAHy5N8QYh8O/AXiS8UqviDxl4l+NuowSjBjgsfMXT43z1WWVYEUdyVFff/AOxV8PLj&#10;4Yfst/DzRr4MNUl00anfmT/WG5uma5lDnqWDTFf+A+lfG3jz9lTVNN+NvgP4Wa14zh8c3XieG0sZ&#10;BbaPBpiaX4R06c3k9u8MI2AzXAgRXUAHyiCOeP02ACgAAADgAUALXxl/wVr8ep4O/Y51nTQ4S48S&#10;alZ6VGM84En2l8D0225B/wB6vs2vyB/4LXfFtdY+I3gj4dWkwaLRLGTVb1UOf39wwWNW9CscRYe0&#10;/wCQB+atFFFAH62/8EY/EmkeEvgv8UdU1zVLLRtMg1m2Mt7qFwkEMY8g/edyAPxNfY7ftaaH4reW&#10;2+F/hvxB8WLtSUFzoNqINLVx2fULgxwEf9c2kP8Asmvhb/gjj8H/AAN8QfCHjnWfE/hnTPEeqaXq&#10;sC2bapCLlLYNESWSJ8orEj7+3dxjPFfq1HGkMaxxqqIoCqqjAAHQAUAeE/8ACMfHv4kc634r0H4T&#10;aTITmw8J2/8Aa2plD/C17dIsKMPVLdvZumNrwx+yn8OtC1WDWtU0u48ceJYuV17xndvq92rf3ozM&#10;SkPTpEqAdgK9fooAQAKAAAAOABS0UUAFFFFABRRRQAUUUUAFFFFABRRRQAUUUUAFFFFABXgH7cHg&#10;DR/Ev7LnxavJdIsp9Ug8NXl0l60Efnr5MTSjEhGeAnr7V7/XN/ErwVB8Sfhz4q8I3M7Wttr+lXWl&#10;Szou4xpPC0RYLkZID5xntQB8bf8ABMb4Q+BPG37GnhG+8ReCvDuvXpvNQBudT0qC5kwLqQD5nQno&#10;APwr6ik/Zk+DsyFJPhP4HdD1VvDlmQfw8uvjfw7/AMEl9f8ACGlppuhftIeMtE06NmZLPToJLeFS&#10;TkkIl0ACTyeK0/8Ah1944/6On+IH5z//ACXQB9Xf8MqfBT/oj/gH/wAJiy/+NUz/AIZO+CH/AERv&#10;4f8A/hL2P/xqvlT/AIdfeOP+jp/iB+c//wAl0f8ADr7xx/0dP8QPzn/+S6APozVf2GPgDrFxJNP8&#10;J/DUTudxWztPsyD/AHViKhfoAKyLn/gnj+zxdOGPw0soSOP9GvruEH6hJhn8a8K/4dfeOP8Ao6f4&#10;gfnP/wDJdH/Dr7xx/wBHT/ED85//AJLoA9tuP+Cc/wCzxcqA3w92n+9HrWoo35rcA0g/4Jzfs+gY&#10;Hgi8GOmPEuqjH/k1Xif/AA6+8cf9HT/ED85//kuj/h1944/6On+IH5z/APyXQB7qn/BPv4FxqFXw&#10;xrCqOgXxdrIA/wDJusiT/gnP8J/Ola3vfGdnE7l1t4fFN5sjBP3RuckgdOSTxyTXkP8Aw6+8cf8A&#10;R0/xA/Of/wCS6P8Ah1944/6On+IH5z//ACXQByX7fX7Engr4TfsseOPGGh+IPGEl3pwsfLsNR1pr&#10;q0kMl9bxEurqWPEhIwwAIB9c/JvhnwTdfH24+Hnw2+AWqeL9T11tAspfF2rapqOzStNdoIxNHGoj&#10;Vkjicsu7JLEbEDdW+z9e/wCCTviPxXpM+l63+0p401jTJ9vnWV/DJPDJtYMu5HuipwygjI4IB7V9&#10;bfsz/s0+Ef2XPhtaeFfC9ohuGSN9U1Zk2z6lchQGmfJJAznagJVAcDuSAfOnw+/4JLfD3wBpcKWf&#10;xA8dW2pPGn225sLixijnkA5IR7VyFzkhWZsA9T1rsE/4Jy+GFYMPih8Rcj1n0oj8vsFfWtFAHxgf&#10;+Cct1uO34y+ItvYNpGnk/wDoqsy6/wCCcfic3Dm0+OF1HbZ+RLnwvbSSAe7LKgP/AHyK+4qKAPhW&#10;X/gnJ42DZh+OcQHcTeDon/LF0tPi/wCCdnjqPbn416bLjr5ngvg/lfivueigD4fP/BPvx1FBJs+L&#10;Wgzy4JUS+DZlBPYEjUeB74Nc9P8AsIfGdFHk+NPAkp7h9NvUx+Upr9AaKAPztf8AYe+PschCa18N&#10;50BIDtLqEZI9ceU2Ppk/Wov+GJf2g45P+P34Zzp/2EdQjP8A6StX6L0UAfndF+xX8fFkBkPw4lTu&#10;qa5fofz+wn+VOv8A9jr452dlNPFpXgW+kjUsttbeJrsSSH+6pfT1XJ/2mA96/Q+igD8y2/Zp/aDV&#10;GI+GeksQMhR4qgyf/IdfnVp/hS+1OwtrxBGqXESzKpboGAP9a/pJr+erwn/yK2jf9eUP/oAoA/WD&#10;/glr/wAmc+HP+wnqn/pbLX1rX5vfsB/Ej426H+zTo+leB/g1pnijRF1HUDB4hv8AxdFZK7G7kLhr&#10;byWcYOVB3c8HpxX0FLof7Wvj/wDc3niT4c/CnT5BjztFsrjWtRj9f9fshz6cH8elAE+hn+xP+CjH&#10;imzXITXvhtZak2AQGe31GWA+xIWROeMbgMd6ydN8P6fZ/tyfF/wXqcf2jR/iZ4EsdXuLdiQkht2k&#10;0+ZB/tGKRCcdRg9uOP8ABfwjuvgZ+3f4Ck1Hxz4j8e6z4r8H6vbXup+IrtXfMM1tKEijVQscQwSI&#10;16Ek5Nei/Hc/8Iv+2L+zl4jT93DqX9ueGryQYG4S2qz26k/9dIDx7/gQDyv9mz9nfwJ8bvg7L4M8&#10;faMI/iP8LtWufCbeJtKdrDVYFt3zZzxTphyvkNFs3bl+U4Hau4udd+On7J5efXftfx7+FkHL6jaQ&#10;qnijSoh1aWIYS8UDqy4fgs2AKvyyJ8Fv2+XlkZbTw/8AFvw5lpHOFOr6YO56Lm0f8SlZfj74ya7+&#10;1h4j1L4X/BbUXsvCFu7Wvi74nWw3QW0f/LSy05+ktw6kAyjKorZBJIIAPoL4c/E/wT+0D4AGt+FN&#10;YtPEnhzUImglMRIZcrh4pUOGjfB5VgDz7ivFf2EfE9r4S/Y+sIfEN/HZweB7jVtJ1G8uG2pDFZ3c&#10;43sT0CxBc/Q/SvD/AIP+FvB2kftCnxZ8DboeAvgv8PdNbTvG3in7SX0/xJJAmRCqNlZGiXLPdDk7&#10;jg8qW4T9m6XVP2v/AA43wv0mG6074b3Xia/8Y+OL7JRpbe4vHmstIVh1aRVSWQr0UqMggqQD6r/Y&#10;80nUPij4h8YftDeIrSS1vfGpWx8M2k4w9j4egY+QMH7pnfMzDofkI619RVBZ2cGnWcFpawx29rBG&#10;sUUMShUjRRhVAHAAAAxU9AFHXNbsfDWi6hq+qXUdjplhbyXd1dTHCQxIpZ3Y+gUEn6V/NV+0R8X7&#10;v49fG3xh48vA6HWr95oIpD80NuuEgjPusSRr/wABr9Wv+Cvn7Ta/Dr4U23wr0a5C+IPFyeZqBQ/N&#10;b6arcj2MzqUH+yko7ivxgoAK2vBvgvXfiH4msPDvhnSbvXNcv5PLtrCyjMksrYJOAOwAJJPAAJOA&#10;Kv8Awy+GHif4x+NdO8J+D9In1vXr9isNrABwByzsx4VFHJZiABX7v/sS/sMeF/2SfCiXUiwa18Q7&#10;+ALqmvbSQgOCbe3B+5ECBk4DOQC3RVUA/FWyu/jZ+y145uPC1hf+Kvh54mvvI87S7C7ltnut2RDu&#10;RGxJ98hc5wWOMGvdv+M9f+qwf+TddV/wUg/5SOeH/wDuCf8AowV+1VAH4V/8Z6/9Vg/8m6ktrj9v&#10;e1nSVB8XWZegljuXX8VYEH8RX7oUUAfiB/wk3/BQD/nj8UP/AAWv/wDG6P8AhJv+CgH/ADx+KH/g&#10;tf8A+N1+39FAH4XT/EX9ve3meJrT4ullJBKeHrp1/AiAg/UVop8bv+CgEaKo074okAYG7wW5P5m1&#10;5r9wKKAPxA/4Xh/wUB/6BvxQ/wDCKf8A+RKP+F4f8FAf+gb8UP8Awin/APkSv2/ooA/E6y/aI/4K&#10;EafEY4tK+IzKW3Zn+H6SnP1eyJxx0qx/w0t/wUM/6BHxA/8ADcQ//INftTRQB+I13+1t+3xYTtDd&#10;ReNLaZcExzeALdWGenBsqdZftmft2WspeW28VXilceXP4EhAB9fktFOfx71+29FAH4q/8Nt/ty/9&#10;APxB/wCEMP8A5Ho/4bb/AG5f+gH4g/8ACGH/AMj1+1VFAH4rx/tu/tyJIjNoOvSAEEo3gbhvY4gB&#10;/I1qf8N6fts/9CNqH/hEz/8AxNfspRQB+L99/wAFDf2ytLdVvPCk9ozjKifwfMhI9srVX/h5D+17&#10;/wBC/wD+WnJ/hX7VUUAfjPB/wU2/a0ihRG8DWMzKADI/ha7DN7nDgfkBUn/Dzr9rL/oQdP8A/CXv&#10;P/jlfspRQB+Nf/Dzr9rL/oQdP/8ACXvP/jlXLH/gqR+1XaIwl+GOjXpJyGn8M6iCvsNk6/rX7EUU&#10;Afjvff8ABWb9prTEVrz4X+GLRWOFafw/qaAn0Gbqqf8Aw9//AGi/+ie+D/8AwS6j/wDJdfspRQB+&#10;ONn/AMFgv2gkmzdfDjwpNFj7sOk6hG2fqblv5Vf/AOHxHxv/AOiWeH//AADvv/jtfr/RQB+QH/D4&#10;j43/APRLPD//AIB33/x2hf8AgsR8bgefhZ4fI7gWl9/8cr9f6KAPyOvP+Cz3xK0+EzXXwj0q2iBx&#10;5k09yi59MkVR/wCH3vjj/omnh/8A8DZ6/X+igD8gP+H3vjj/AKJp4f8A/A2etG2/4Lh+IlgQXHwn&#10;0yWYfeeLWZEU/RTEcfma/W6igD8lf+H4uuf9Ek0//wAHj/8Axij/AIfi65/0STT/APweP/8AGK/W&#10;qigD8obH/guVexh/tnwbguCcbfI8SNFj1zm1bP6Va/4fnf8AVE//AC6//uKv1PuLeK7heGeJJoXG&#10;GjkUMrD3B61nf8Inof8A0BtP/wDAVP8ACgD8wf8Ah+d/1RP/AMuv/wC4qltf+C5kDzqLn4LyRQ87&#10;ni8UB2HHGFNmuefcV+nP/CJ6H/0BtP8A/AVP8KP+ET0P/oDaf/4Cp/hQB+a3/D8XRP8Aokeof+D1&#10;P/jFH/D8XRP+iR6h/wCD1P8A4xX6U/8ACJ6H/wBAbT//AAFT/Cj/AIRPQ/8AoDaf/wCAqf4UAfmt&#10;/wAPxdE/6JHqH/g9T/4xWr/w+98Ef9E08Qf+B0H+Ffom3hHQmBB0XTyDwQbWP/Csv/hU3gf/AKE3&#10;w/8A+CuD/wCIoA+AP+H3vgj/AKJp4g/8DoP8KP8Ah974I/6Jp4g/8DoP8K+//wDhU3gf/oTfD/8A&#10;4K4P/iKP+FTeB/8AoTfD/wD4K4P/AIigD4Qtf+C23wzeBTc+AfFkU3O5ImtnUc8YYyLnjHavlj4d&#10;fss/FjxD8PvDGq6b4F1W806+0u1uba4jRdssTxKyMOehBB/Gv2W/4VN4H/6E3w//AOCuD/4iultL&#10;SCwtYbW1hjtraBFjihhQKkaAYCqBwAAAABQB8of8Etf+TOfDn/YT1T/0tlr61r5K/wCCWv8AyZz4&#10;c/7Ceqf+lstfUXiPxPo/g7R7jVte1Wy0XS7dd017qFwkEMY9WdyAPxNAHz58dswfto/suz4DLIPF&#10;NpjPILadFJn/AMgkf8CFM/bKljPjP9nC3t2zq7/EyxkijT75tltbr7QwH90BkyfeuP0/4oaL+0V+&#10;0h4c+KOl3Isfg58JtO1Rm8Y6jm2s9R1G7iWCRYTJjdFDEGJlxjcxHIKk7HwOTUv2ovjp/wAL11Oy&#10;uLD4feHbafSvh9ZXkZjkvPN+W61YoQColUCOMHqmSQDyQDqv26v2cG/aV+BF/o+nxo/ibSJf7X0Z&#10;XO1Z50R1a2dgQQkqO6HBHJUk/LXzRo3xaj/aT+CiaXoNrD+z1+zZ4etltPFurl47a9uZhGrT6ZZI&#10;udibn2vIwLyb8AElkb9Dte8QaZ4V0a71fWtRtNI0qzjMtxfX0ywwwoOrO7EBR7k1+ZviT4B2H7bP&#10;x41fxN8ILXU9A+HV3crcat4u1VWTS7jUFykt3pli23zrllAQzyDarB2xvKtQBw/inxd4p/bS1zRP&#10;gF8D/DY8DfBzSVjeS3mhKbbZW3LeX/XAY/PFbMS8r4kkyCtfp38Dfgl4Z/Z8+HGm+DfCts0Vha5l&#10;nuZiGuL24bHmXEzgDdIxAyewAAwFADvgr8EPCXwA8EweF/B+nm0s1czXN1O/mXV9cEDfPPIeZJGx&#10;yeAOAAAAB3tABXD/ABp+MHh74D/DPXPG/ii5+z6VpcBkKKR5lxIeI4YweruxCge+TgAmup1zXNO8&#10;MaNfavq99Bpul2ML3F1eXUgjihjUZZ2Y8AAAnJr8e/25Nd+Ov7beoaPqngn4b+KLv4OQM8mgNa2T&#10;MdSYEo17LGMsN2CI9wGEORy7UAfEvxy+MevfH34p+IPHXiOXdqWrTmQQqcpbxAbY4U/2UQKo7nGT&#10;yTW1+zv+zP47/ad8ap4e8FaU1wIyrXuqXAKWdhGf45pMHGcHCjLNg4BwcfWP7M//AASE+IHj7UrX&#10;VPiq58CeG1ZXbTo5Em1K6X+6ApZIR7vlh/c71+ufwr+EvhL4J+DLPwr4K0S20HRLUfLBbjLSNgAy&#10;SOctI5wMsxJOOtAHmf7JP7HPgv8AZJ8Gf2focQ1PxJeIv9q+IriIC4u2wMqvXy4gRlYwT6ksea97&#10;oooA/Pr9pr/gnx45/aC/bHsviPaa1o2ieE7GPTmL3LySXUzwNuZUiVcY4xlnHXoa/QWiigAooooA&#10;KKKKACiiigAooooAKKKKACiiigAooooAKKKKACiiigAooooAKKKKACiiigAooooAKKKKACiiigAo&#10;oooAKKKKACiiigAooooAKKKKACiiigAooooAKKKKAPwF8PfFf4j/AA+fUvA3hf4k+KfDvhrT9Quk&#10;t7TTL1bfbumcsdyoDknnr3NZGp2Oq+INdi1jXvFeueKdRiyVl8SzR6qOeuVuY5FP4iiigDpvH3xB&#10;8dfE7TNH0XxN451jVNC0wrLa6O0drHYqUK7N1skKxSAdg6sAMgcE57y3/aw+ONpbxQQfFjXYYIlC&#10;RxR2lgqooGAABbYAA7UUUAcD8SfH/jv4x6hYS+NvH2u+JotPdJ7ey1A28lksgzhmtvK8lzjjLIcg&#10;4PFd7aftW/G+wtYbW1+K2uW1tCixxQw2lgiRoBgKqi2wAAAABRRQBL/w1x8dv+iu+IP/AAGsP/ka&#10;j/hrj47f9Fd8Qf8AgNYf/I1FFAGfrHxG+Iv7RCW3g3x38S/Emr+HZ5ftEtkv2SFJHjUsm8JAA6hg&#10;DtbIyAcZAI9gs9b+I+nWcFpafGbx3a2sEaxQwQ3VoiRoowqqotsAAAAAdKKKAJv+En+J/wD0W34g&#10;f+Btr/8AI9H/AAk/xP8A+i2/ED/wNtf/AJHoooAP+En+J/8A0W34gf8Agba//I9H/CT/ABP/AOi2&#10;/ED/AMDbX/5HoooAP+En+J//AEW34gf+Btr/API9H/CT/E//AKLb8QP/AANtf/keiigA/wCEn+J/&#10;/RbfiB/4G2v/AMj0f8JP8T/+i2/ED/wNtf8A5HoooAP+En+J/wD0W34gf+Btr/8AI9H/AAk/xP8A&#10;+i2/ED/wNtf/AJHoooAP+En+J/8A0W34gf8Agba//I9H/CT/ABP/AOi2/ED/AMDbX/5HoooAP+En&#10;+J//AEW34gf+Btr/API9H/CT/E//AKLb8QP/AANtf/keiigA/wCEn+J//RbfiB/4G2v/AMj0f8JP&#10;8T/+i2/ED/wNtf8A5HoooAP+En+J/wD0W34gf+Btr/8AI9H/AAk/xP8A+i2/ED/wNtf/AJHoooAP&#10;+En+J/8A0W34gf8Agba//I9H/CT/ABP/AOi2/ED/AMDbX/5HoooAP+En+J//AEW34gf+Btr/API9&#10;H/CT/E//AKLb8QP/AANtf/keiigA/wCEn+J//RbfiB/4G2v/AMj0f8JP8T/+i2/ED/wNtf8A5Hoo&#10;oAP+En+J/wD0W34gf+Btr/8AI9H/AAk/xP8A+i2/ED/wNtf/AJHoooAP+En+J/8A0W34gf8Agba/&#10;/I9H/CT/ABP/AOi2/ED/AMDbX/5HoooAP+En+J//AEW34gf+Btr/API9H/CT/E//AKLb8QP/AANt&#10;f/keiigA/wCEn+J//RbfiB/4G2v/AMj0f8JP8T/+i2/ED/wNtf8A5HoooAP+En+J/wD0W34gf+Bt&#10;r/8AI9H/AAk/xP8A+i2/ED/wNtf/AJHoooAP+En+J/8A0W34gf8Agba//I9H/CT/ABP/AOi2/ED/&#10;AMDbX/5HoooAP+En+J//AEW34gf+Btr/API9H/CT/E//AKLb8QP/AANtf/keiigA/wCEn+J//Rbf&#10;iB/4G2v/AMj0f8JP8T/+i2/ED/wNtf8A5HoooAP+En+J/wD0W34gf+Btr/8AI9H/AAk/xP8A+i2/&#10;ED/wNtf/AJHoooAP+En+J/8A0W34gf8Agba//I9H/CT/ABP/AOi2/ED/AMDbX/5HoooAP+En+J//&#10;AEW34gf+Btr/API9H/CT/E//AKLb8QP/AANtf/keiigA/wCEn+J//RbfiB/4G2v/AMj0f8JP8T/+&#10;i2/ED/wNtf8A5HoooAP+En+J/wD0W34gf+Btr/8AI9H/AAk/xP8A+i2/ED/wNtf/AJHoooAP+En+&#10;J/8A0W34gf8Agba//I9fpV8Jpbqf4V+DZL6+uNTvX0Wyae9u2DTXEhgTdI5AALMckkADJPAoooA/&#10;/9lQSwMECgAAAAAAAAAhACuWxVHbjgAA244AABUAAABkcnMvbWVkaWEvaW1hZ2UxLmpwZWf/2P/g&#10;ABBKRklGAAEBAQBgAGAAAP/bAEMAAwICAwICAwMDAwQDAwQFCAUFBAQFCgcHBggMCgwMCwoLCw0O&#10;EhANDhEOCwsQFhARExQVFRUMDxcYFhQYEhQVFP/bAEMBAwQEBQQFCQUFCRQNCw0UFBQUFBQUFBQU&#10;FBQUFBQUFBQUFBQUFBQUFBQUFBQUFBQUFBQUFBQUFBQUFBQUFBQUFP/AABEIAVQB6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/+Cen/BPT&#10;4dftZ/BfWvF3i7WvFGnalZeIJtKji0S6tooTEltbShiJLeQ7t0zjOQMAcdSafxA/4Jraf4Ludd8M&#10;W1xr2qeP9GkfWbLTRPCkPi3QlYeZ/Z58kmK9iU7XibzedpUMHAH1Z/wRU/5NY8U/9jndf+kNjX17&#10;8bPg/afGHwvBbLfS6F4k0q4XUdB8QWgBn0u9QHZKoPDqQSrxt8rozKeuQAfB3we/4JY/s2fHP4d6&#10;R4z8KeNfiBd6TqMe4K+oWKy28g4eGVfsZ2yI2VYeo4JBBPaf8OVPgh/0NPxA/wDBjY//ACHWZofj&#10;3X/2efiB4o+IlroBsRbXCRfF34f6YC6QueIvEmmIcF4ZFyzgAcbw/wAyF0+//DfiTS/GGgafrmiX&#10;9vqmj6hAlzaXtq4eOaNhlWUjqCKAPhP/AIcqfBD/AKGn4gf+DGx/+Q6P+HKnwQ/6Gn4gf+DGx/8A&#10;kOvv+igD4A/4cqfBD/oafiB/4MbH/wCQ6P8Ahyp8EP8AoafiB/4MbH/5Dr7/AKKAPgD/AIcqfBD/&#10;AKGn4gf+DGx/+Q6P+HKnwQ/6Gn4gf+DGx/8AkOvv+ub+I3xA0T4VeBta8W+Iro2mjaTbtc3Eijc5&#10;A4VEX+J2YqqqOWZgByaAPzP+Lv8AwSp+E2geK/CfgXwX4i8Z3/jjxDP55F/eWkttpumRMv2q9nVL&#10;VGIAIjjXcu+WRBnAbFf9pz/gmb8DvgJ8Ohf2GuePtc8Zaxcx6R4a0EajZF9R1CU7YkwLMHYpO5yC&#10;PlGMgkV93fAXwTqGgWPiL4p/EJItP8b+KlF7qCTyfJoenRgm208MeFWJCWkIwGleRjxivOP2e7G5&#10;/af+Mt9+0Drlsy+ENKE+jfDqwuFIxb7ilzqhU9HnIKLkAhBgg/KxAPHPBv8AwRT+F48KaT/wlXi3&#10;xfL4kNsh1FtJvLWO088j5xEr2rNsByAWYk4zxnA850n/AIJafCi7/at8QfC+48QeM4tFsvCdp4gt&#10;JxeWoupZJLmWGTLG12mMbFAwoOSeT0H6vV80nNv/AMFJVwQRd/CU59V8rWBj8/PP/fI9aAPFv+HK&#10;nwQ/6Gn4gf8Agxsf/kOj/hyp8EP+hp+IH/gxsf8A5Dr7/ooA+AP+HKnwQ/6Gn4gf+DGx/wDkOj/h&#10;yp8EP+hp+IH/AIMbH/5Dr7/ooA+AP+HKnwQ/6Gn4gf8Agxsf/kOj/hyp8EP+hp+IH/gxsf8A5Dr7&#10;/ooA+AP+HKnwQ/6Gn4gf+DGx/wDkOj/hyp8EP+hp+IH/AIMbH/5Dr7/ooA+AP+HKnwQ/6Gn4gf8A&#10;gxsf/kOj/hyp8EP+hp+IH/gxsf8A5Dr7/ooA+AP+HKnwQ/6Gn4gf+DGx/wDkOj/hyp8EP+hp+IH/&#10;AIMbH/5Dr7/ooA+AP+HKnwQ/6Gn4gf8Agxsf/kOj/hyp8EP+hp+IH/gxsf8A5Dr7/ooA+AP+HKnw&#10;Q/6Gn4gf+DGx/wDkOj/hyp8EP+hp+IH/AIMbH/5Dr7/ooA+AP+HKnwQ/6Gn4gf8Agxsf/kOj/hyp&#10;8EP+hp+IH/gxsf8A5Dr7/ooA+AP+HKnwQ/6Gn4gf+DGx/wDkOj/hyp8EP+hp+IH/AIMbH/5Dr7/o&#10;oA+AP+HKnwQ/6Gn4gf8Agxsf/kOj/hyp8EP+hp+IH/gxsf8A5Dr7/ooA+AP+HKnwQ/6Gn4gf+DGx&#10;/wDkOvIf2k/+CWfwo+DOieB9S0nX/GVzBq3jHSdC1Jr29tH8myupvLlkjC2ynzBldpO4ZPKmv1dr&#10;5n/4KI/6F+zLe610bRNf0PUFYHa6ldTtkyh7N8/X60AeMf8ADlT4If8AQ0/ED/wY2P8A8h0f8OVP&#10;gh/0NPxA/wDBjY//ACHX3/RQB+XXhX/gkz8I9V+OXj/wRqHiPxrDZ6Lpuk6ppskd9ZrNNFdfakk3&#10;k2xDbZLVgCqqAGAOTzXo3/DlT4If9DT8QP8AwY2P/wAh19Iakw0P9tHQpH+RPEfgS8tg2PvyWN/A&#10;6r07Lfynnpz617fQB+fF/wD8EU/g0bG5Fl4r8dLeGNvIa4v7IxiTB2lgLMErnGcHOK8r/ZR/4Jb/&#10;AAh+PfwD8L+NdZ1/xrYa5fLPDqNnZX1msUFzDPJDIiq1qzKMx5ALE4I5r9W6+Zf2M1/4RPxP8evh&#10;86eUfD/ju6v7WHGPLs9Qiju4Fx6ZaTB9MUAeNf8ADlT4If8AQ0/ED/wY2P8A8h0f8OVPgh/0NPxA&#10;/wDBjY//ACHX3/RQB8Af8OVPgh/0NPxA/wDBjY//ACHR/wAOVPgh/wBDT8QP/BjY/wDyHX3/AEUA&#10;fAH/AA5U+CH/AENPxA/8GNj/APIdH/DlT4If9DT8QP8AwY2P/wAh19/0UAfAH/DlT4If9DT8QP8A&#10;wY2P/wAh0f8ADlT4If8AQ0/ED/wY2P8A8h19/wBFAHwB/wAOVPgh/wBDT8QP/BjY/wDyHR/w5U+C&#10;H/Q0/ED/AMGNj/8AIdff9FAHwB/w5U+CH/Q0/ED/AMGNj/8AIdH/AA5U+CH/AENPxA/8GNj/APId&#10;ff8ARQB8Af8ADlT4If8AQ0/ED/wY2P8A8h0f8OVPgh/0NPxA/wDBjY//ACHX3/RQB8Af8OVPgh/0&#10;NPxA/wDBjY//ACHR/wAOVPgh/wBDT8QP/BjY/wDyHX3/AEUAfnL44/4I3/Bfw14L1/V7XxP48kud&#10;P0+4u4km1CyKM8cbMoYC0BxkDOCK/HGv6ffiz/ySvxl/2Bb3/wBEPX8wVAH7U/8ABFT/AJNY8U/9&#10;jndf+kNjX3/XwB/wRU/5NY8U/wDY53X/AKQ2Nff9AHj/AMe/g3feNP7P8Y+DZbfTfiV4fikXTri6&#10;XNtqVs/M2nXi/wAdvKBjnmN8OuCCD8sfBj4vW37MWrSalbW15YfAbWtWfT9Y0O8O+5+G+vM4822l&#10;wMLYuzAqw+Ub1YcN+8/Qevnv9or4IXN9e33j/wAIaNba5rMtj/Z/ibwldAG18W6WM5tnB+VblBkw&#10;zHkHKN8jcAHv9vcRXdvFPBKk0Eqh45Y2DK6kZBBHBBHepa+EP2cPjlb/ALP0/h/wvqmr3us/ArxJ&#10;O1t4P8W6vlLjw7dglX0PUt3MbRsrIjPjGCPuj93930AFFFFABXzrKF/aZ+N4jOLj4Y/DbUsuCP3e&#10;s+IUHA/2obMNn0M7Dr5VdN+0P8RdY0uLRfh94IuFi+InjN5LWwudm8aTaIAbrUpB02wowCA/eleJ&#10;ecmqvjrxR4Q/Yl/ZuElhYu+naFapY6TpaEtcanfSEiKPIGXlllJZ2wTy7YODQBwH7Uuu6j8dviJp&#10;H7N/hW7mtYdThXVPHmrWjc6fowPFqGH3ZrlsKB1CHJBViR9PaFoen+GNFsNH0mzh0/S7C3jtbW0g&#10;XbHDEihURR2AAAA9q8a/ZL+CeqfCvwRf674ylXUPih4yuf7a8UahwSJ2H7u1Q84igQiNVBIBDEcE&#10;CvdKACvmjxn/AMS//goR8Nrhl2DUPAur2aOvV2jureUq3sAcjPc19L180fGYiw/bi/ZwnRtjX2m+&#10;KLOTPRlW2tpVUe+Qx+gNAH0vRRRQAUUUUAFFFFABRRRQAUUUUAFFFFABRRRQAUUUUAFFFFABRRRQ&#10;AUUUUAFfPP8AwUH0ptY/Yx+K8ChyU0n7R8gycRSxyH8MJz7Zr6Gryn9q/Sf7c/Zf+LdkE8ySXwnq&#10;nlru25cWkhTn/eAoA9F8OaquveH9M1NShW9tYrkFPukOgbj25rRrz39nfVjr37P/AMMtTLmQ3vhj&#10;TLkuVClt9pE2cDp1r0KgDxD44AaN8bPgJ4hbiI67qGgyv6Ld6bcSJ7cy2kQ/EAdcH2+vEP2uj/Zn&#10;w58PeJAMnw54w0DU2wOfL/tGCGbGAT/qp5OnbPXofb6ACvmLw/8A8UP/AMFEfFtiNyWvjvwLZ6sW&#10;P3XurC5a2K/URTKfzr6dr5j/AGnC3g/9o79mrxxuMdt/b194Tuto/wBZ/aNqRCrH0EtuCPegD6co&#10;oooAKKKKACiiigAooooAKKKKACiiigAooooAKKKKAOU+LP8AySvxl/2Bb3/0Q9fzBV/T78Wf+SV+&#10;Mv8AsC3v/oh6/mCoA/an/gip/wAmseKf+xzuv/SGxr7/AK+AP+CKn/JrHin/ALHO6/8ASGxr7/oA&#10;KKKKAPl/9ov9nf8AeeJfFfhrQW8UaL4hg8rxv8P0bamvwqoC3dpyBFqEQVSrAjzdgUkMFavLvgV+&#10;0rL+zv4X0my8X63feOPgZeHyfDnxIW3eW40bDbf7N1iNQXikj4QOQMYwQAMJ9414r8Rv2arfXfEO&#10;peK/A+v3HgHxbqMezUnht0u9L1kY2gX9jJ+7mO3K+YpSXBxvwAKAPV/DniXSfF+jWur6HqdnrGlX&#10;SCSC9sJ1mhlU91dSQaq+OvG2jfDfwfrHijxDeJp+i6TbPd3dw/O1FGeB1LHgBRySQBya+DNW+BWu&#10;/CHWLvV7Pwv4u+DerSsZJ/EnwWmOs+HbxwD+9udFkHmxADHyJGyjH3z1rzE/tC+OPjhr1tp998cf&#10;g7rvhHwlq0V9bHx2ZfDK+JZ0UNHJNbhi5iglKsqkIryR/ddUBAB94fs7eC9X1G51f4s+NbFrPxv4&#10;wjjEOnzj59E0lCWtbAej4Yyy4xmWRgeEWvNPB6/8NeftNz+NJs3Hwo+Fl5JY+HkYZh1bXhxPfDs8&#10;cAwkZ5G47lP3hXnHj/4+/HL4i/DvW/Dmh+N/2f1vdXtZLWHWvDXjdzKisNriASLxJjcobPykgjkV&#10;0fwb+J3xa+Evw80HwX4S+Bvg3WNE0i2Sztf7I+JVmpZx94yboPmldjvYgDJcnvQB9u0V80f8NG/H&#10;Cycf2j+y3r8SsDsNj4s0u6OR13BXG3r360D9sPxPY4Oq/s4fFqFcbT/Z2nWl4Q/phbgfL1+b6cc0&#10;AfS9fNP7RmbL9qj9lzUSN6JrGuWhjzgkzaVIob8MUn/DdGlW2Dqnwd+M2ipna0t74InKK393dGzA&#10;ng8qSD614l+0H+174C8XfED4Ja3BaeLNGj8LeK/t+rT6n4Y1CBrO0a2mifOIju3MyDauSQenWgD9&#10;BKK+bbf/AIKNfs53E6wt8TLW0mJx5d9p17asv+8JYVK+uTiui039t/4BasE8j4u+E49z7B9p1OOD&#10;n38wrgc9Tx70Ae4UV5vp/wC0p8ItWGbH4qeCr0btmbfxFZyfN6cSda6ix+IPhbVA5s/EukXYTAYw&#10;X8T7c9M4agDoKKKKACiiigAooooAKKKKACiiigAooooAKKKKACiiigAooooAK5n4m6WuufDbxZpr&#10;BGF5pN3bkSDKnfC68+3NdNTXRZEZWUMrDBUjII9KAPD/ANh3VG1f9kL4RzsXJTw7aW/ztk4iTyx+&#10;HycDsMV7lXzR/wAE3zt/Yx+HtvkMbQ6jZlh/F5Wo3Me7HbIUHHvX0vQB5P8AtZeHpfFH7MvxQsLc&#10;E3f/AAjt7cW2Bk+fFE0sX/j6L/geleg+EfEEPizwpouuW+DBqdlBexlTkbZI1cYP0arer6XBrmk3&#10;um3S7rW8ge3lUY5R1KsOeOhNeT/sdalPqP7L3w0W7Yvd2GjQ6VOTnJktc2z9f9qE0AeyV81/8FC7&#10;K4i/Zm1TxPYru1PwbqumeJ7Q4GVe2u42Yj0IjMn8u9fSlcd8Y/BS/Ej4SeNPCjRrJ/bei3mnKrdN&#10;0sLop9iCwIPbGaAOpsL+31Sxtry1lWe1uY1milXo6MAVI+oINWK8U/Yr8aN8QP2UPhZrEj+ZP/YV&#10;vZTvjBM1uPs8hPvvibPvmva6ACiiigAooooAKKKKACiiigAooooAKKKKACiiigDlPiz/AMkr8Zf9&#10;gW9/9EPX8wVf0+/Fn/klfjL/ALAt7/6Iev5gqAP2p/4Iqf8AJrHin/sc7r/0hsa+/wCvy9/4JL+D&#10;/iH4g/Zz8R3HhL4iWvhHTl8V3McljP4ej1AvKLOzJk8xpUIBUqNuP4c55r7W/wCEC+PcCnyvjB4R&#10;uNmdgufAUuX9A7JqQH1KqPYUAe2UV4mdK/aMhIYeKPhfeesR8N6jb5/4H9vfH/fP5Uf8ZG27/wDN&#10;Lr9SP+olalT/AORN36fjQB7ZRXiY1X9oyElT4X+F956S/wDCSajb5/4B9gfH/fX5V5l8Yfjr8f7G&#10;TTvh9onw58Maf498U29wmnX2m+LHvTYxRKPPvmhlsYkCIGULvfmR4xtflaAOx+J+v6h+0H43vfhH&#10;4Rvp7LwvpzKvjrxJZyFSiEAjSbaRf+XiVT+9YEGKM/3nAHuGn+D9D0rQdP0S00exg0fT4kgtLFIF&#10;8mBFXaqouMAAccV8/fC3UfiD8F/BFh4Y0n9n7UpLKzLNLPaeLdOuZ7yZ23S3DvM8Rklkdmdi23kn&#10;HAArrG/aE8W2AYan8AfiNBIvLfYpNHvEC+uU1DJPXgAmgD0LUvhN4H1nzf7Q8G+H77zceZ9p0uCT&#10;f9dyHPQda5nUv2WPgxrBc3vwk8D3LsmwyP4dsy4X0DeXkdex4rEP7UCQZ+1/Cj4o2hAyAPDDXGR6&#10;/uXf8uvtR/w114ItyRqWjeP9HJ5QX3w/1tfM9du20PTjP1FACN+xT8DBnyPhloNiGGGFhCbYN9fL&#10;K5PuaX/hjj4WIQYNN1+xPQmx8X6xbbv97y7td3tnOOfWkH7Z/wAHVx5/i2SwDDIOoaRfWoPt+9gX&#10;n261Ysf2zPgTqEgjT4u+DoJCCSt3rENuVx1DeYy7T7HBoAgH7KWiQY+xePfifY4G3C+OtSmGOwxN&#10;K4GPYA+9A/Zq1G3C/YvjX8UbIrwCdUsrn5f7v7+0kz2+Y/Nx15Oer039oX4V6z5X9n/Evwffebny&#10;/s2vWsm/6bZDnofyrqNN8Z+H9a8s6frumXwkbYn2a8jk3N6DaTk0AeT3PwH+IfkNbwfH3xRc2vQW&#10;+r6Fot0rL6ORZozHpzkdOlc5qX7MHjjUA/nfEHwlqxYbc678OLK58xf7snlzRbhjOMbe2c85+lKK&#10;APkTUv2OvEU5YTeH/gB4iwu0Taj8L2t5mXuu9L1tmMnBAPrXL6h+wveXBzL8HPgRqBUHaYI9R00N&#10;/skIsmP9/nGfu8c/cdFAH5+t+wfbaYSP+GbfAdwxGd+g/FLW7HI/usDaLuPpngZ9zQP2UtX00j7H&#10;8IvHmknG0PoPxgc5X+63nMmB0xjPvjv+gVFAH5+r8GfGOlBN9h+1Vo8eNsSaX8Q9G1BVA/g2SXbB&#10;VHGDjPHXrSLovj3SNptPG37TumbciM6noOnatt/2WEQfcf8Aa6cdelfoHRQB+fg8YfFLSOH+PfxY&#10;0W3RsBte+Bkl2iH+68kVtl8842tjpzQfjz8RdHBP/DS+i3ARt2fEvwn1DS+f7kv3fLU+pwTnjqK/&#10;QOigD4Ai/a6+JNpMII/jx+zrdSOQAuuw6jpzqewwZhhTx8xHr6V0Fh+1j8XZmbyfFv7NPiBDxnSf&#10;HUyeWfRt6nOe2PSvtueCO5heKaNJYnG1kdQysPQg9a5/Ufht4R1c5vvCui3p27M3GnQyfL6cqePa&#10;gD5rsP2nfjnIWMfwo8BeItgw8ekfEm2RlPZjvhOF4PHXn2roE/aJ+O9qqyX/AOy5qnkdDLpnjTS7&#10;vPoUXcrFT6kDg9O1em337Mnwe1TZ9s+E/ge78vOzz/Dlm+3PXGY+Og/Kufb9iv4Fbt8Pws8N2Und&#10;7GzFsxHoTHtJHt04FAHJ/wDDW/jfT8jVv2a/ibCYz+9/s1LK9AX1QrON5weg+lB/bgit8/bfgR8b&#10;7HA3ZbwW0w2+u6KVwO/BOfauqH7Gnwlix9m0HU9OIOUOm+JNTtDH7J5Vyu0cngYGOKX/AIZK8KW2&#10;Rpnin4j6NGDuSKz8fawY0b1CyXLA+uGBB9MUAcqf2/8A4c2zY1LQPiBo27/Vm+8G36+Z67dsZ6ZG&#10;fqKQf8FHv2eowv2vx1caaTwf7Q8P6nbqrf3Sz2wXPXjPaurP7MTRZFr8XPijaKw5UeIln59czROR&#10;+Bx7UH4A+M7Mh9O/aB+IUUh4Y31rol0pHsracMH3oAydO/4KAfs8aoIjD8WNBQSnC/aHkgxzjneo&#10;2/U4ro7H9sH4F6gjNF8YfAyBTg+f4gtYT+Adxn8K53Uf2ePiHfmUzfGJNUL8N/bPgvS7gSr0HmbE&#10;j3HGOm0ZHTHFc7ffsmeMLl/Mk8Q/C7VXQfIdX+FUEj/7pdL1MLn0XPJ60Ae1WHx2+GuqyGOy+Ifh&#10;W8cLv2wa3bOdvrgP05H510OneMNB1hYmsNb069Ep2xm3u45A5zjAwTnnivk6+/Yt1i4VUk+H/wCz&#10;teJnP7nwBPYFT9UuXLA5PHGMd+3OX/7B9xd+Ybj4I/A2+L8Ottfapp2/tlSkL+X2OAD6Z70AfdlF&#10;fn8P2ELfTmZP+GbfAsrNyZdE+Kut2MZHYMv2QFiOeT603/hkrUbBY2tPgt4v0vZgRHQvjBM0kA7B&#10;RMVAXHy9SeRx3AB7b+wADbfBbX9NOG/szxnr9mJRx5mL+Vt2O33umT0r6Wr879I/Zg8QeD4rqHQf&#10;Anx98NQ3E73VxF4Z+KempDcTOcvK++6RmkY9Tjn1NXf+FdeLrFEePUv2urApjy3n1rRL6NCOgZFm&#10;Z3HbJz6k0AfoHXiH7J5/s7wv488Oj5Y9A8da9axJx8kc1496g4/2btepz9Og+bfsHxD058weP/2k&#10;7CVhz9u8J2Ooqy+wjRgp474Ned/DzXviX4e+JfxO0vTPiz8WdFMt9Z6pchvhGNVu7mWa0jjM06Lb&#10;uICRbqi4wHWMHkhqAP1For8/f+Fr/EewQO/7TuuJ5Zzs1r4DX8C5z9yaVYlVeflJUD2pf+GkviNp&#10;rYH7RXw9nZhzHrngPUrBlHYoNwLA85PQYoA9m/YS/wCKd8N/FPwEdsa+D/H+r2NrAq7dlnNIt1AR&#10;7ETt+R7YJ+m6/Mv4e/GDxl4H+JPj3xbo3x3/AGbtSvvGMtpcX9pquq3lhAHtoPIWSP5z5buu0up3&#10;5K8bea9d039qv4xz+WINT/Z68UFjuQ6L48kQXAHVY/MQ88EZPFAH2vRXyfp37S3x4uQot/gj4T8S&#10;eYfkk0X4lWYBP9wB4eW/EDkc1sn9pD42WORqX7LniKJiMp9g8U6XdgjvkrIMH2oA+l6K+aD+2Tr1&#10;jn+0v2cvjDFkZT7Bo9rd59c7bkbe2PXn0ob9u/w7Zhjqnws+L2iADcp1DwPdJvHcjGenGc46igD6&#10;Xor5of8A4KL/AANswx1TXdc0TA3D+0fCuqJuXuQRbkYHcnFX9N/4KE/s66q2IPitoqfMF/0lZoOT&#10;/wBdEXj36UAfRFFeS6X+1x8ENZKi0+L3gh3Z/LWOTxBaxuzccBWkBPXsK63Svi74F10oNN8a+HtQ&#10;Lkqv2TVYJdxHUDa5zQB1tFQ2t3BfQLPbTR3EL52yRMGU4ODgj3GKmoAKKKKACiiigDlPiz/ySvxl&#10;/wBgW9/9EPX8wVf0+/Fn/klfjL/sC3v/AKIev5gqAP1l/wCCS/wm1Lx1+zp4j1Kw+JXjLwUI/Fdz&#10;btZ+HZrIW8uLOzbzGS4tZvn+bGVI4VR2r7XHwH8eWRKaf+0H47jgJ3EXunaHdPnv87aeMDgcfX1r&#10;5s/4Iqf8mseKf+xzuv8A0hsa+/6APE/+FP8AxaiUrF8fdUkAzta58L6WzH03bIkB/AL+FB+G3xvj&#10;G6H416O8g6Lc+CI3jP1CXaN+TD+le2UUAeKf8Il+0FYENB8TPAOqbuCt94Iu4QnuPL1Pn8a8Z+C1&#10;h8c/GXxA+IPxMtb74e6rfyahJ4TgmvbG/toza6dNJE4tgJpTFG9wZ2JJfcyg9AAPtGvEv2NSD+z/&#10;AKVnPnDV9cE+4Hd5w1e8Euc99+7J9aAF/tz9onT8tJ4N+GusIhyVtvFF/aSSD0AewkUEepY/Sg/E&#10;342WmftXwR0652n5v7L8awy7gf7vnW0Ocd923ocZ4z7ZRQB4n/wvL4iWGG1L9n3xj5SnDyaXq+i3&#10;f02qb1GbtnIGOeuOT/hpq5gx9u+DnxRsMHDf8SSC52n/ALd7iTP1XI5617ZRQB4mP2tfCdrg6p4X&#10;+I2iJna0l74C1gorf3d0ds4JPsSPeq97+2B8Fb2MQar4ge2j3f6vWdBvrYBx2Imt1ww54PPXivdK&#10;KAPm+T42fsoeK5JY73xT8K7h5B5kqarLYRkkEfeE2PmBxweRjpxTz4K/ZL8YmQpo3wc1WSWMM0sE&#10;GlPIU4wdyjcB05Br6EvdNtNTjWO8tYbtFO4LPGHAPqAa5XUfgr8PdXx9v8B+Gb3DFh9o0e3kwT1P&#10;KHmgDzjT/wBkb9n3Vd39k+BfDaDYGI0ZzAMdnxC68/7XXpzwKvD9jj4WxkmDT/ENjnqLHxhrNsG+&#10;oju1z+NXdQ/Y++Bep7fO+D3gcFSTmHw/axE59SiDP41R/wCGLvg2gAt/BwsONp/s/U7y13D38qZc&#10;47Z6c460AKP2U9Ggx9k8f/FCz4wceOtRmBHbiaVwPwxQP2atRtwv2L41/FGyK8AnVLK5+X+7+/tJ&#10;M9vmPzcdeTkP7Ivgq2z/AGZrnxB0QsMObDx/rQ3+hO66bOOcfU0jfswvGGFn8XfilY7hgkeIluOe&#10;xHnwyY/ke4NAAvwP+JFjhbD9oPxa0aE+XHqWi6Lc8Hs7LZozHnruHbtxSn4YfGq2z9l+OFlOAcp/&#10;aXgu3lJ9n8qeLI6/d2n370H4DeO7LI0v9oLx3GpGSNR0/RLv5u3JsFIHsCPrQfhb8Z7bP2X45QT8&#10;ZH9peDbWX5vfypYvl6cdevzegAf8Iz+0Np4ZIPiB8OtWX7we+8HXtu+f7v7vUiAOOuCeTxRn9oy3&#10;JG34X34PRs6jbbfwxJn8xQfDf7Q2nZWDx98OtZTO7dfeEL22c+qAx6iwA4+9gnnoelJ537R1oW/0&#10;T4XaqAcj/StSstw/u/6ubHf5ufpQAo8VftC6fg3Hw4+HuqhhjFh41vISh9T5mmcg+1A+KXxotgpu&#10;fgbbz9mGm+MraU59R5sUWV9+DyPl64P+E1+P2m5W6+FXgvVsHJk0vxvOmR6BJtOXJHuwFI3xd+Lt&#10;pn7V8BL252kZ/srxVp0uR/s+c0OSO4OOnBNAAvxz+IllhtS/Z88ZLEpIkfTdX0W6PsUU3qMwPHUD&#10;GT6Uf8NMX0G77b8FvijYlCA//EotbnaPX9xdSbuvRcn2pf8AhofxRY5XVPgL8SLWRTiRrT+yb2Nc&#10;9MGK/LN1GdqnH4GgftS2cGPt/wAMvijYYOH/AOKQubrZ6f8AHv5m7PH3c4zzjnAAH9q7QrfP27wJ&#10;8TtPCjcWk8C6nMoXuxaGFwAOeCc8dOlH/DY/wsQkT6lr9ieoF94Q1i23f7vmWi7vfGccetH/AA2F&#10;8ObfC6kvi7Q5gcPHqvgnWbfyz2DM1ptBI5HPcUn/AA2r8EYyouviJpmlknaf7USWy2nnhvORdp46&#10;HFAAP21fgaMed8TdCsQwyGvpmtgfYGQKCfbrW3p37VHwX1cxrZ/FzwNcO67xGniOz34x3XzMj6Ec&#10;Uml/tVfBfWdgsvi34HuHddwiXxFaCTHupkyPxFaMetfCnxmuEv8Awdrqy5mws1pcB/8Ab6nPXr70&#10;Aa+m/FnwPrPlf2f4y8P33m58v7NqkEm/6bXOeh6V0dnf2uow+baXMN1FnbvhcOufTIrgrv8AZ++E&#10;viKBpLr4beDNThucOzzaFaTLL0IJJjO7oPyrnrz9jP4E3sxmb4R+D7eU4w9npENuVI6FfLVdp9xg&#10;0AezUV4kf2MPg6ufI8JSWAYYI0/V761B9/3U68+/Wl/4ZF8EW5B03WfH+jk8ObH4ga2vmem7ddnp&#10;zj6mgD2yivEl/ZdjtlUWfxW+KNoQNu4+KHuMj0Pno47Dnr78ml/4Z68VWOG0z4+fEe2kU/It4ukX&#10;kaj0IksCW+rMTQB7ZRXiZ+EHxats/Zfj7qc4Byn9peF9MlJ9n8qKLI6/d2n370f8K/8Ajvahvs3x&#10;i8MXYHzBdQ8CsST/AHS0WoIAv/ASeTz0oA9sorxP+zv2jbdz/wAVB8Lr9SBg/wBhalbFT34+2Sbu&#10;3pj3oGoftG2+CdB+F1/kYKjW9StcH1z9kkz9MD60Ae2V4loh/sr9s3xbApCx614F0q5Kk8vJa319&#10;GSM+i3UY49eeooXx98ebMKLr4P8Aha92/K0mneOXyx/vKsunphfq2eeleR+Ivih8TtD/AGpfBOrX&#10;3wWvmv8AUPC2r6Umnad4ksJftIS6sZ/MSSV4kzGu75H2E+YxXdsNAH2TRXiZ/aD8W2IZdT+APxGg&#10;kX5mNlJo12gX1ymoZJ6/KAT9aQ/tQrAzC7+E/wAUbUgbgP8AhGTPuHPeGRwOnQ4NAHsl9p1rqUQi&#10;vLWG7iDbgk8YcA9M4I68mub1L4SeBtZEo1DwX4evhKQZBc6VBJvIOedyHPQVwP8Aw1z4KtiP7R0P&#10;4g6Orfce++H+tqHPcDbaGkH7Z3wfQKbnxTcacDxnUtFv7QA/3T5sC4br8p54PHFAGxqX7KfwW1jz&#10;DefCPwPPJIMNK3h20EmP98R5H51jH9iv4HruFt8N9H04HnGmh7QA/wB4eUy4bp8w54HPFTWv7Z3w&#10;Ku5lh/4Wz4StpWJHl3uqxWzKR/eEhXb+OK6PTv2jfhNrAjNh8UPBl8JG2IbbxBaSbmzjAxIcn2oA&#10;5c/sc/DKLJsrfxPpMmPlfTfGes221uzhUuwpYepB6D0ob9lfTYc/YviP8UbHI4x41vbjDf3v37Se&#10;3B+Xjp1z6bY/EDwvqaM1n4k0i7VThmgv4nAPvhq36APEj+zn4htQW0347fEuzcEOizzaZdoGHcia&#10;xYkcfd3Y9uTmhqn7P/xF1AMJvjXcauCuwDXvCGk3QKnqjeXDFlevAx16mvfKKAPlbVP2SfFt4Waf&#10;UfhF4kGNnk6/8K438xfR3jvV4BJIAUds55J5LVf2I9Tvt4uPhb+z9qW7Ab7J4dvNJ3AdCPLeTZ0G&#10;QM555r7WooA+Abj9gyK1uDNL+zp8NL2Rif3ugfEPWtLce+BafKpH8AJ+pxUQ/ZR1XSB/oHwb8c6I&#10;AMKnhn4wSMoX/nn+/dPlHGPXHJFfoHRQB+fbfCbxhoYIkX9rDR2ABX7F400fVoVXOFJDXLnjnKKM&#10;kevFLn4kaI5Nt8Tf2h9IIIbOq/D221kK3YkQxPuU8DaOnfHNfoHRQB+fo+LfxJ0dv3v7S+sRSqSD&#10;a+K/gde2hB7q0iRIpYdQqjp1zgmlh/ay+I2mSLGn7QPwHvSflU+JtM1DS2YZ4fHnL83qBwufpX6A&#10;0ySNJo2jkVXRgVZWGQQeoIoA+B/FX7Unxb1bwL4jtm8Rfs7+KbafTriKQ+GfG0vm4MTb0RZFO6TB&#10;yB7ivxSr+lj4z/DPwfqnwy8XzXvhTRLuVNHumWSfToXZSsTspBK9iAR6Gv5p6AP2p/4Iqf8AJrHi&#10;n/sc7r/0hsa+/wCvgD/gip/yax4p/wCxzuv/AEhsa+/6ACiiigArw/8AZjb+xL/4ueEJDsl0Pxxq&#10;E8cO3aFt78R6jGR/s5u5AP8AcNe4V4dYgeCv2xtTgx5Vn478JxXik9HvNMuDFJj3MF9Bx6RUAe40&#10;UUUAFFfn942+P3xl+Ofji10P4anULW31Kyn1fTtI0We105o9KjupLWK+v9QuYpiGnlicpbW8asEG&#10;TJkEjhvib8GP2xfDngbxBrQ8X2unW2m2NxfT3MfjjVZ51ijjZ2KLhE34U4yNuewFAH3H8cv2jPDn&#10;wPtYLa6jl1zxPeQvPZeH7B0WeSJeHnmdyEt7dP455SqLzyTxXzFpnjr9ob9qBmu/Dck+h+GJc+Vc&#10;aPc/2NpWOxGoTW8t5fEcgvbQW8Rx8sjcGuO+E37N3xcvNXs/GHjn4f6J8RNN1SC21T7EPFkmdQuN&#10;oMUuoyXUcj3CxJsEdvnyUO5tpY5r63X4sfF21jEb/AS5coMYsvFentGQOgUuUPTHUL/WgDxWL9iv&#10;4nXaCbUfG+j3F4/Mkl1rPi25k9BmRdbiDceka+mKJf2bf2g/CIMuheOpNREY4jtPGmp27n02pqUW&#10;pR9MfKSB75yT7Yfjx48siH1D9nzx3HATtBstR0O6fPb5F1AYHB5+nrSN+0vqFuG+2fBX4o2ZX7wG&#10;k2lxgev7i7kDfRcn2zQB4NN8d/2ivg1Hv8Z6FNqWnR/NLd67oPnQqvqdQ0dpgnPBMtjGBkcgGvR/&#10;h3+374H8SadHc+K7SbwdbM6xHW47qLVdDDscBW1C2LJCf9m5WFh6cGuzP7V2hW+ft3gT4naeFG4t&#10;J4F1OZQvdi0MLgAc8E546dK8E+Nfxm/ZH8Rapcav4l1bWvA3iwoY28SaX4Z1nSNSAbqJJBaATKc8&#10;pMroc8qaAPt7T9QtdWsbe9sbmG9s7hBJDcW8gkjkQjIZWHBBHcVZr8pfht8YJ/g54stbv4ZeK21L&#10;wnfyBk1eTw3qGkeGNQdmUCLUIZbdYbCd2YKt5ZkRlsebCoJI/SX4RfFTTvi/4PTW7G1utMuobiSw&#10;1LSL9Ql1pt7Eds1tMo4DKccjhlZWBIYGgDtaKKKACiiigAooooAKKKKACiiigDF1PwV4e1vf/aOg&#10;6Zf723t9qs45Nzep3A8+9cnqf7N/wl1rd/aHwu8F3+5/MP2nw9aSZfn5jujPPJ5969GooA8Vn/Yt&#10;+Bcs7TR/CvwzZSsxYvp9itqeeozFt4/2enTjimr+xr8KIcfZdH1nTcDaP7N8U6taYX+6PKulwvA+&#10;XpwOOK9sooA8SX9lDQrUKun+O/ibpyKNqpF451KVFXsoWaVwAO2AD70q/s16pb4+x/G74o2eBt51&#10;KxuMj0/f2cn59fU17ZRQB4mPgv8AFC2wLX9oLxHKoGNuoeHtHlwO2DHaxnPqSTSD4cfHO2K/Z/jV&#10;oU4xhv7Q8CrJ6YI8q9iweueo9AK9tooA8TGmftGW2P8Aio/hfqAI5J0DUbUqf/A2Tdn8Me+eEGp/&#10;tG2wOfDvwv1HI/h17UbXaf8AwDkzn6jGO+ePbaKAPEn+I/x0tgxm+C2gXHGVGn+Og/4HzbGPHbGM&#10;984pT8aPihbZN1+z74jlUDO7T/EOjy4HfIkuozn0ABr2yigDxJ/2lNUtgxvPgh8UbQAbhjTrC4yO&#10;+PIvJPy6nsDXknxW/aS0iH42fBjX7zwZ8QdGtrK/1Oyna98I34Z0uNPlYCMJG/mNvt1JRcuFUtja&#10;rGvsivE/2mc21/8ABvUBkGy+IOnfMMZHnQXVr0PXP2jHsDnqKAEP7ZXwphz9q1fW9OwMn+0fCmrW&#10;nH9797arx156CnxftpfAt5Vil+KfhqxlYgBL+9W1JB4BxLt49+nB54r2qmTRJcRPFKiyROpVkcZD&#10;A9QR3FAHnenftJ/CPWMfYPin4KvssE/0bxDaSfN2HEh55HFdXpnjnw5rbAad4g0u/JcRgWt7HJlj&#10;0X5WPPI496q6n8MvB2tbv7Q8J6Hf7k8s/adNhkynPyncp45PHua5PU/2V/gxrO83vwk8D3DsuwyP&#10;4dtN4HoG8vI/A0AemXVpBfQNBcwx3EL43RyqGU4ORkH3Ga5zUvhZ4L1kym/8IaDfGVdrm50yGTeM&#10;YwcqcivPD+xX8EEz9m+HGkabzuH9meZZ7W/vDymXDcD5hzwOeKP+GPPhrBltPj8VaNLncsml+NNZ&#10;ttjf3gqXYXdwOSOw9KAN7UP2Xvg1qzbr34S+B7ptuwPL4cs2YD0BMeR+FYP/AAxV8DEIMHww8P2J&#10;6E2Nt9m3f73lld345xz60f8ADLFhBn7D8SvijYc7l/4rK7udp9f9IMmfocj2pG/Z08R2gLaZ8d/i&#10;VZyAhkW4l0u8jB9xLYszD23Y9qAFH7GvwoiC/ZtG1nTyvAOn+KdWtSB/dBiulO3/AGenA44FH/DJ&#10;3hy2wNO8Z/EvSkU/u47fx7qskcY/uhJZ3UjnuD+fNH/Cn/i1a5+y/H3U7jByv9qeF9Mlz6hvJihy&#10;OvTB9zSN4E+PengvafFvwlqRUgrDqngeQb/UM8OoJx1xhc+/egBT+zLcwZ+w/GP4o2ODuT/ieQ3O&#10;0+v7+3kz9GyPakf4DePbMMul/tB+OokIzjUNN0S7O/1ybBTt6fKMd+eaU237Rtpn/iZfC7Vdp4/4&#10;l+pWO8f9/wCbbj/gWcds8Idf/aJ047pfBXw31qNTytr4pvrSSQH0D2DquP8AeOce+KAF/wCFVfGO&#10;3J8j46ecD1F94Qs5Mf7vlvHj3znt07g8H/tBafgwfE7wHqxI2ldQ8EXUIH+1mLU+T+Qo/wCFn/Gu&#10;1x9q+CFhcYOG/svxpBLn0K+dbw57Zzt74z3P+F5/EOww2qfs++MhGDhpNK1bRbv6bVN6jEdM5Axz&#10;17gB5P7Rtrj/AEv4XaltOCPsuo2e8f3v9ZLt7HHzeme9H9vftE2A3S+C/hrq6oeVtvFV/aySjPYP&#10;p7hT9WPT3xR/w01cwY+3fBz4o2GDhv8AiSQXO0/9u9xJn6rkc9aB+1r4TtcHVPC/xG0RM7WkvfAW&#10;sFFb+7ujtnBJ9iR70AB+JXxvtg32j4J6RcFeT/Z3jeOQMPRfNtIvm9jgdOaRvjT8UbUN9o/Z98Rz&#10;YG4Gw8Q6PKPod91Gc/QGj/hs34Qx4+1eJ7rS+dp/tTQ9QssN/dPnQLhuDweeDxVmx/bJ+BeoStGn&#10;xc8HW8iglkvdZgtmXBwQRIy4bP8ACeevHFAHKfEv9ojV5/h14qtrv4KfEvTBPpN2izz2WnyxrmFg&#10;WYw3shUDOSSOmcZwa/nmr+kb4gfHP4b+Ivhf4uj0r4g+FtTeXRLtkWz1q2mLgwNggK5znIx9a/m5&#10;oA/an/gip/yax4p/7HO6/wDSGxr7/r4A/wCCKn/JrHin/sc7r/0hsa+/6ACiiigArwv9p9v+ESvP&#10;hh8RVJjj8LeKbaC/lxkLp+oA2ExI/uq9xBIfTys4r3SuQ+L/AMPrf4r/AAs8WeDrlljj1zTLixEr&#10;f8sneMhJOO6ttYe6igDr6K82/Zx+Itx8VPgl4S8RX6mPWZbMWuqwnrFfwMYLpD9JopB+Fek0AfnF&#10;4x8H/E79lfx5b6r4dvE0aPS7OfRNN1zVdIutU8Papo7Xkt3b29+bXdcWVxbvcSR+bs2SLg71+YHl&#10;/i9+3H8WvFnwO8a6NcaF8L/Etlq+j3Wk3OpeFPGVsZLYXCGDetpJOZ2P7w4XaD0J4r9Ra5bxP8Kv&#10;BXjZy/iLwfoGvOSCW1PTILkkjOPvqfU/maAPm74P/tV/E7xXJP4XX4CHTtY0OwtZ5dNfxdbea9rI&#10;ZIopoS0KRyIWgkBKthSuM5IB9O/4Xb8S7QMbz9nzxU6p8zvp+u6LONvU7Q14jMevG0ZPSvAvih8F&#10;td/Zu8WxeJfBEN7pnhWzuLm70fVNC003q+HVnbzLvTb6wiw8+lSyAyq0Pz275IXABPpPw2/bg0/X&#10;dDS78T+GL5beMKJvEXgnPiTRmPTcXtQ1xb5IPyTwoy9CSQaAO0/4aQ1mEj7V8DfihaqejfYtNnyf&#10;TEN85H4gCgftQRIStx8K/ihbSjqh8LvL/wCPROyn86s6f+2P8DtQZ0PxX8J2EyAF4NV1SKxlT2KT&#10;lGB9iM1Yuv2uvgbZwNNJ8YvAbIuMiLxJZyN1xwqyEn8BQBmn9rPw3FGXn8F/E63VRlzJ8PtYIQd8&#10;kW5HHqCRWD4g/b7+Bnh9ZYdc8Raxpoxh49Q8H6zFwc9Q9oOOD+tbF1+2f8MZbd5NAu9b8aOql9nh&#10;fQL2+TbjO4zLF5KDpyzgd84rxbxZ+3n4j8XatN4f+Hfhu1sNSIwPPYeIdWXORgadprvHE3Ug3V1C&#10;ox8woA8t1f8AaB+BvjXxr4h1f4XWtjB4e1Lw5qWl+JNHjVLX/hKru4RUsLa30wN50tx5u/M/krtQ&#10;vlyDx9D/ALEVldJf+P7g3Y1K1t4tC0W71OMho77VrLS4oNQmRhw+HEcTMCRuhYdq4LwB+x946+J3&#10;ieTxb8StUv8Aw/NdqUuruW8in8R3cLDDQLLABbaXAwyGjtA0rKxVp+TX2b4S8I6L4D8N6d4f8PaZ&#10;baNomnQiC1sbOMJHEg7AD8ST1JJJyTQBr0UUUAFFFFABRRRQAUUUUAFFFFABRRRQAUUUUAFFFFAB&#10;RRRQAUUUUAFFFFABXif7XI+zfDHQtUADtpXjTwxeBOhf/idWaFQf4ciQjPpkd69srxL9tAFf2avF&#10;84UObQ2V5sY4DeVewS4z2zsxntmgD22iivz88YftL/Gn41+KLXTvhXbXy2+p2T6xpuj6AbK1uRo/&#10;nNDDf3uo3scsULzvGzR20ULNsGWf1AP0Dry741/tDeGPgja28Ooedq/iO9iklsPD+nlDdXCICXlY&#10;uypDAgBLzyssaAHLZ4PyCfhX+2GxJ+2atzz83juAn8dtoo/IAegHSuJ+CXwf+JvjDxv4v1T4hfDy&#10;9+Jkema69nqFp/wkVoF1C6gCvDHfSzMrXEMCPH5cKokW7LsHY/KAepad8V/2h/2lZDc+DopdG8My&#10;natx4feLT9P2k8f8Ta8gmmuiDkFrOzWP5cLKc7q2bf8AZO+OlzGJb74jD7U3LhfG3iUgdhzFcwof&#10;wjX6d69rh+NPxG0+BUl/Z38WRwwDDCw1vQ5FCD/nmpvVZuBwNoPbFP8A+GkNZhI+1fA34oWqno32&#10;LTZ8n0xDfOR+IAoA8Tm+DH7TXgovcaP4uvdXIyVFl4xWZs9ObfU9NmVgRk4+0JjPXjLUJ/2pPjp8&#10;Gtx8f+FkvNPgG6S413RJtNB4+6NQ097605xkGVIB1zjive/+GpLWAf6Z8MPijZEHDj/hEp7jYM9f&#10;3Bk3evy7vz4pP+GwPh/bbl1Oy8baHIpGU1PwJrUW1f77N9kKqvuSOh7UAc/8P/26vh74otLJ/Egu&#10;fAn2txFBf6q8Vxo9xJgZWLU7d5LVj8w+VpEfnlRX0Rb3EV3bxTwSpNBKoeOWNgyupGQQRwQR3r4J&#10;+KnxW/Y28UazqM3/AAmbfD3xfOGguNV0PSL7T5bg5yUuYWtvIu1JxlZ45AQe2a8y+FPxo1D4GeM7&#10;XSvAXiay1nw/fSZs7Z7W607w5rDM5xAqXCAaTeuSdjQs9pIxVSkRNAH6kUVyXwt+JujfF3wbaeI9&#10;E+0RQyPJBcWV7H5V1Y3MbFJraePqksbgqw9sgkEE9bQAUUUUAFFFFABVa90201ONY7y1hu0U7gs8&#10;YcA+oBqzRQB5N8Y/g/4Dvvhr4tuLnwT4cuLiLSryaOWXSbdnSTyXO8EpkNnnPWv5sK/p9+LP/JK/&#10;GX/YFvf/AEQ9fzBUAftT/wAEVP8Ak1jxT/2Od1/6Q2Nff9fAH/BFT/k1jxT/ANjndf8ApDY19/0A&#10;FFFFABRRRQB4N8Iz/wAK3/aF+J/w/kOyw15k8daKrHOfPIh1GMdvluY0lx/0917zXg/7VCSeCIPB&#10;/wAXrRCZfAWombVNqFmk0W5AhvxgcnYvlXH1tRXusMqXESSxOskTqGV0OQwPQg9xQA+iiigArzDx&#10;v+zH8K/iLqbaprngfSZdZfO7VrOI2d82fW5gKSn/AL6r0+igDwm+/Y78JXARLbxV8QrG3jzstl8a&#10;ajcRoD2VbiWTb+HPrUNt+xr4Wt50lPjH4iMycqYvF13bsp9Q8LI3c8Zxz0r3yigDxSH9jX4PtNFN&#10;qnhE+KZYiGDeKtSu9ZGfUrdyyj8MYr1jw94a0fwlpkem6HpVlounR8paafbJBEv0RAAOg7dq06KA&#10;CiiigAooooAKKKKACiiigAooooAKKKKACiiigAooooAKKKKACiiigAooooAKKKKACvGf2zbSS9/Z&#10;N+LixJ5kkfhi/uF5A2+XC0m4Z7rt3DvkDHNezV5r+0xYrqf7OHxWs2Yotx4T1aEsOoDWcoz+tAHo&#10;dndxX9nBdQtuhnjWVCRjKkZHH0Nfm5rem/Eb9jnxjDe6Nc6ToZ07TB4ci1HxRYXMvhzXdJiuJZrJ&#10;3u7YFrK+gjmeFlnKxMFBViBiv0H+HF8+p/D3wveSKFe40u1lZV6AtEpOPzro6APg/wAN/t6/GO9K&#10;Ffgx4X8a2bEYv/CHxCsLhSONxEKGZ+NwGDg5B/Bv7IX7T/izxMnxEi0n4Oa3rOpT+Jr3Wr+C21ix&#10;hlgS4nliiC/aZIRKqm0eMupAzEwxxX1l4k/Z8+F3jGVpdd+G/hLWZmOTLf6HbTPnnncyE55PPvXy&#10;T8Qfht4g/ZM8XrrvhSJNF8KWBuDoXiGKxlu7HTLW4ma4uNH1eCEGUWPns8sN1GC0BcqflJyAfRX/&#10;AA0P4osxt1H4CfEm3lQ/vTa/2RdxqM9QY9QJfjH3VPfrQf2nvJYC6+EvxQtc/dP/AAjnn7vX/Uyv&#10;j8cZ7Zwa5zwX+2toF7okN74y0DU/DUDD/kO6RG2vaBN3DR6hZq6qCOcTrEw5yOK77Rf2pvg34itv&#10;P0/4q+DbhByy/wBu2yunJA3Izhl6HqB0oAxP+Gr9BjU/aPAvxQtpFzujPgHVZNv/AAKOBlPHPBP5&#10;0H9sX4ZIMyTeK4U7yTeBtcjRfdmazAUe5IArprr9pD4S2Nu09z8UfBdvCuN0kviG0VRk4GSZPU1y&#10;8/7Z3wilZotE8TyeNLoEqtt4Q0261l2b0zaxuo+rED3oA5bxB/wUE/Zxi+06XrvjiKNCfKmttS0K&#10;/VGOehD2+D0/SvmXxJ8XPgfrWqeMrr4T2yr4B1rwxqGm65o1taPZ2WvatN5aabHYaewWRrsyeYDL&#10;FEAByWyMj1/x1+3jqWvXcvh/wN4WhtNRlDJ5etn+1dUI5BCaPpzSy89vtMluvrXM/DL9jXxn8R/F&#10;kni7xs9x4Oa7DC51GUW6+IbqJid0Nulvm30iFgxDeS0twwyDKuTQB69+xlb3w1f4pTyT/a7RNQ0u&#10;wubtTmO71a20m1h1GVWzhv3qKjMBy8T8kg19NVj+EfCGjeAfDOm+HvD2mwaRomnQi3tbK2XakSDs&#10;PUk5JJySSSSSSa2KACiiigAooooAKKKKAOU+LP8AySvxl/2Bb3/0Q9fzBV/T78Wf+SV+Mv8AsC3v&#10;/oh6/mCoA/an/gip/wAmseKf+xzuv/SGxr7/AK+AP+CKn/JrHin/ALHO6/8ASGxr7/oAKKKKACii&#10;igCnrGk2ev6Te6XqNvHeafewPbXNvKMpLE6lXQj0IJH414x+yrq93oXh/XPhTrVzJc698OrpdJjm&#10;nGJLvSmXfptyccHdBiNj/wA9IJM17nXgH7Qscnwl8b+GvjfZRsbDSY/7D8XxRgkyaNNICLkgZybS&#10;YiXgf6t56APf6KZDKlxEksTrJE6hldDkMD0IPcU+gAooooAKKKKACiiigAooooAKKKKACiiigAoo&#10;ooAKKKKACiiigAooooAKKKKACiiigAooooAKKKKACiiigArjvjJaxX3wh8cW0674ZtCvo5FyRlTb&#10;uCMjnoa7GsPxzaRX/grxBazDdDPp9xG4BxlTGwPP0NAHP/AS5lvPgX8ObiZzJNL4b06R3Pdjaxkn&#10;867yvL/2WbqW+/Zj+ENzO3mTTeD9IkdsAZY2UJJwPc16hQAUUUUAeQ+J/wBkv4T+KdYn1l/CFvou&#10;uT8yat4cuJtIu3b+80to8bMf94n8q5XVv2JvDGrz+bL428eOcn/j81pdQYf8Du4pX9Bndk4Gc4GP&#10;oiigD5utv2FfCVvOkp8YeM2K8qYr62t2B9Q8Nujj866GP9jP4XXKRrrthrfjLYAMeKvEmo6nGQAA&#10;AYpp2jxgAY2Y4HoK9wooAxPCfgfw54B0wab4Y0DS/DmnA5FnpNlHawg/7kagfpW3RRQAUUUUAFFF&#10;FABRRRQAUUUUAcp8Wf8AklfjL/sC3v8A6Iev5gq/p9+LP/JK/GX/AGBb3/0Q9fzBUAftT/wRU/5N&#10;Y8U/9jndf+kNjX3/AF8Af8EVP+TWPFP/AGOd1/6Q2Nff9ABRRRQAUUUUAFVdT0y01rTbvTr+2ivb&#10;C7he3uLadA8csbAqyMp4IIJBB6g1aooA8B/Z21W8+GHiLVfgb4hupZ5/D8H23wpqFyxZ9S0IttjQ&#10;sT80tqxED9CV8lsfPXv1eWfH74Vaj8QtA07V/Ct3FpPxD8L3B1Pw5qUw/dibaVktpscmCdMxSAdi&#10;GwSgrX+C/wAWrH4yeCIdbt7WXStSt5pLDV9FuiPtGl38R2z20o/vK3Q9GUqw4YUAd5RRRQAUUUUA&#10;FFFFABRRRQAUUUUAFFFFABRRRQAUUUUAFFFFABRRRQAUUUUAFFFFABRRRQAUUUUAFFFFABWX4oje&#10;bw1q8cas7tZzKqqMkkocACtSigDyf9kmVJ/2V/g40brIo8HaOpKnIyLKIEfUEEH3FesV4p+xR/ya&#10;P8If+xZsf/RS17XQAUUUUAFFFFABRRRQAUUUUAFFFFABRRRQAUUUUAFFFFAHKfFn/klfjL/sC3v/&#10;AKIev5gq/p9+LP8AySvxl/2Bb3/0Q9fzBUAen/C/9p34qfBbQLjRPA/jfVPDWk3Fy17LaWTqEeZk&#10;RGc5B5KxoP8AgIr1XSf+CnX7SukS7l+JUt0hILR3ek2MoPtkwZH4EV8t0UAfevhD/gsz8bdDZU1r&#10;SPCniSDI3tNZS28xHfDRyhRn3Q19B/D7/gtz4R1B4ovG3w41fRc/K1zol7HfL/vFJBCQPYFj9elf&#10;kPRQB/RX8J/27vgV8ZXgg0D4haZb6jNhV03WGOn3BY/wqswUSH/cLfWvfAQwBBBB5BFfysZr2r4J&#10;ftlfGD9n2SBPCHjW/h0qIj/iS37farBhxkCGTKpnAGU2t70Af0fUV+bv7PP/AAWW8J+KntdJ+LOh&#10;N4Q1B8Idb0oPcWDH+88XMsQ+nmD1I7foV4T8YaH480C01zw5q9lruj3a7oL7TrhZoZB3wykjjoR2&#10;oA2K8F+LvgjXfhn43m+MXw906XVL9oY4PFvhW0Hz69Zx8LPCuQDewLnYT/rEzHnOzHvVFAGB4D8d&#10;aH8TPCGleKPDd/Hqei6nCJ7e4jyMg9VZTyrqQVZSAVYEEAgit+vnDx9o97+y/wCM9T+Jnhm0luvh&#10;zrE5ufG3h6ziLtZSsfm1m2RQSSBjz41HzqPMxuVifoTStVstd0y01HTruG/0+7iWe3uraQSRTRsA&#10;VdWHDKQQQR1zQBbooooAKKKKACiiigAooooAKKKKACiiigAooooAKKKKACiiigAooooAKKKKACii&#10;igAooooAKKKKACiiqGu3smnaJqF3Ft82C3klTcMjKqSM/lQB5H+xR/yaP8If+xZsf/RS17XXkX7I&#10;NlHYfsp/B2KLdtbwhpUp3HPL2kbn9WNeu0AFFFFABRRRQAUUUUAFFFFABRRRQAUUUUAFFFFABRRR&#10;QBynxZ/5JX4y/wCwLe/+iHr+YKv6ffiz/wAkr8Zf9gW9/wDRD1/MFQB+nX/BMf8AYu+D/wC0f+z5&#10;4i8QeP8Awq+s65b+JbjToL6PU7u2aOBbW0kVQkUqocNLIclSfm64Ax9J6/8A8EgP2fNYVhaW3iTQ&#10;i3RtP1feV4xx5ySfXmub/wCCKn/JrHin/sc7r/0hsa+/6APy/wDHH/BEDRJ45pPB3xPv7JwMx2+u&#10;aalwG9jLE0e367D9K+Wfir/wSn+P3w1inubLQrHxvYRAsZvDV35smP8ArhII5WPsit+PWv3mooA/&#10;lo8QeG9X8JarPpeuaXe6NqUBxLZ6hbvBNGf9pHAYfiKzq/py+KXwT8B/GvRjpfjnwppnia02lU+3&#10;QBpYc9TFKMPGfdGB96/N/wDaS/4IzFI7vWvgtrbSEAyf8Ixrsoy3fbBc8D2Cyj6yUAflbXqHwI/a&#10;X+Iv7N3iEar4F8RXGmK7hrnTpD5tndgdpYT8rccbuGHZhXHeOvAHiT4Y+Jrvw94s0S98P63anE1l&#10;fwmKRR2YA9VPUMMgjkEisCgD92/2Pf8Agpj4G/aQNj4b8SCHwV8QZcRpYTSf6HqD/wDTtK3Rif8A&#10;lk/zcgKX5NfZtfysI7RsGVirA5BBwQa/TT9g7/gqbeeG7jT/AAB8adSkvdGbbBp/i65YvNaHosd2&#10;eTJH0/en5lx824HcgB+uEkaTRtHIqujAqysMgg9QRXzjoDN+yX8QrTwzcOw+Dfiu+Mehztkp4a1O&#10;Vs/YGP8ADazsSYT0jkJjOAyV9GW9xFd28U8EqTQSqHjljYMrqRkEEcEEd6x/HPgjRPiT4Q1bwx4j&#10;sI9T0TVLdra6tZRw6HuD2YHBDDkEAjBFAG7RXhfwI8a614T8R3vwc8eX0l94n0W3+06Frlx97xDp&#10;IIVJie9xDlY5h1J2vyH490oAKKKKACiiigAooooAKKKKACiiigAooooAKKKKACiiigAooooAKKKK&#10;ACiiigAooooAKKKKACsTxtcxWXgzXriZxHDFp9xI7n+FRGxJrbri/jXeppnwb8eXkil0t9Av5mVe&#10;pC28hIH5UAYX7LFtLZ/sxfCC3mQxzReD9HjdD/CwsoQR+deo1w3wLsn0z4JfD2zlKtLb+HtPiYoc&#10;glbaMHHtxXc0AFFFFABRRRQAUUUUAFFFFABRRRQAUUUUAFFFFABRRRQBynxZ/wCSV+Mv+wLe/wDo&#10;h6/mCr+n34s/8kr8Zf8AYFvf/RD1/MFQB+pf/BLL9rX4SfAb9n3xB4f8e+M7Xw7rFz4ouL+K1nt5&#10;5C8DWloivmONhgtG4xnPy198eG/2yvgX4slEWm/Fnwk0zHasVzqsVu7H0VZSpPXtX5uf8EWPEGrv&#10;8Y/E2grrGpP4fGgXt7Noxun+wrcm409I5/Jzs80oJU343bVxnFfql4o+B/w68bQvF4g8B+GtbRxh&#10;vt+kW8x7d2QkdBz2wKAOt07UrTV7OK7sbqC9tJRujnt5BIjj1DAkGrNfM+sf8E9vhPHevqXgkeIf&#10;hRrbHJ1LwLrU9gx9AYiWix14CDIOPSs+bRf2oPgfum0rWtD/AGgPDcXJ03V4k0XXVXssdwmYJSB1&#10;aRQzdqAPqiivC/hB+2H4F+KviN/CN6mpeAviDDgS+EPF1v8AYb4n1hyds6nBIMbElRkgCvdKAPLP&#10;j/8Asz/D79pfwm+h+ONDivWRGFpqkIEd7Ysf4oZcZXnBKnKtgblIr8SP2x/2CfG37JmqvfybvEfg&#10;O4lCWniK3i2hCekVwgJ8p/Q52t2OcqP6CqzvEHh7TPFeiXuj61p9tqulXsRhubK8iEsUyHqrKcgi&#10;gD+WijpX3J/wUH/4J23n7Nt5P448DRXOp/DO5lAmjcmSbRZGbAjkPVoSSAkh5BwrnO1n+G6AP0X/&#10;AOCan/BQyf4Zanpvwp+JOpl/Bd062+jaxdPzpMrEBYZGPS3Yngn/AFZ9Ezt/ZAEMAQQQeQRX8rFf&#10;s1/wSi/bNk+KvhL/AIVN4vvzN4r0C236Tdzt89/YLx5ZPeSHgepQg8lWNAH2D8efhJP8UfDdldaH&#10;fJofjvw9cf2n4b1tk3C1u1GCkgHLQSrmKVP4kY8ZAxc+B/xah+MHghdTlsZNE1+wuJNN13Q52Bl0&#10;zUIsCaBiOozhkYcMjow+9XoNfPfxr0+5+Bvj1fjdocEs2jSQxWHj3TrdSxnsEOItSVB1ltMtu4Ja&#10;FnH8C0AfQlFVtP1C11fT7W+sbiK8srqJZ4LiBw8csbAFXVhwQQQQR1zVmgAooooAKKKKACiiigAo&#10;oooAKKKKACiiigAooooAKKKKACiiigAooooAKKKKACiiigAryr9q7U/7G/Zf+Ll4JfJki8JaqY3I&#10;zhzaShOMH+IivVa8T/bSzL+y/wCPrMZ/4mNpFpuBj5hcTxwYz2B8zGe2cigD1Twfpn9i+EdE04Rt&#10;D9ksYLfy2OSm2NVwfpitiiigAooooAKKKKACiiigAooooAKKKKACiiigAooooAKKKKAOU+LP/JK/&#10;GX/YFvf/AEQ9fzBV/T78Wf8AklfjL/sC3v8A6Iev5gqAP1E/4If+CZZde+KPi+SIrBDbWekwyH+J&#10;nZ5ZAPoI4s/7wr7b+Mv7QPiy7+Iz/CT4MaRYa98QordLrWdW1dmGl+G7eQfu3uCvMkzjlIV5I+Y8&#10;cH4+/wCCb3xn079n3/gn18S/HF5B9rubPxbcxWNigzJe3b2dilvAoHJ3SMM4yQu444r6u+FOk2H7&#10;GX7NPiHx98S70T+K74SeJPF2o7g0t1fy8rbRk9dpZII1ztzyMbjQB458Y/AEHgXUNE0f4ofFX4r/&#10;ABp+JXiBTJZ+CPBN4NKtpkXhpTbW5RYYRypld+m7AyGxw174Av8AwDEt/qfwt/aG+FdtxIdV8EeN&#10;xr5iHZ54RJIdvPzAqcAfWvqv9kn4T61bx6z8YfiLaBPil4723NxbuCf7F07j7Np0WeVCIFZ+AS5+&#10;bJXNfRtAH5n3usah8avBEyXtzoP7XXgXTQXkNhbjRPHXh85/1iQ/KXKkAcBGkK85Ga6v4OftV6z8&#10;JdCl1KPxFqHxs+CljIIL7VJ4Svi3waenl6nbEBp4kwQZgM8OckBVP058Z/2SfAHxnv49dmtbrwr4&#10;4t/ms/GXhic2Gq279j5qf6wdtsgYYJxg818ZfHj4Z/EX4a+JdNmvdU07V/jpqV7BpvgXxf4TQWOp&#10;eI4yT9pj1my2mCSGGJQzyngAxjJG/AB+j/hTxZo3jrw5p+v+HtTttZ0XUIhNa31nIJIpkPcMPfII&#10;6ggg8iteviS5+Gnjz9iW3s/iH4Ps7fW/Bl3HFdfETwJoUb/ZrW42D7TqWkRucoqncWh4BVRwoA8v&#10;6+8DeONC+JXhHSvFHhnUodY0HVIBcWl7bnKyIfryCCCCpAIIIIBBFAF7XND07xPo19pGr2MGpaXf&#10;Qvb3VndRiSKaNhhkZTwQQSMGvwX/AOCg37FV3+yh8RUvtFinuvh1rsjPpN25Lm0k+89pK395RkoT&#10;99O5Kvj9964D47fBbw9+0F8LNd8C+JoPM07U4dqTquZLWYcxTx+jI2D78g5BIIB/MtXU/C34k638&#10;H/iH4f8AGfh24+zazot2l3bsc7WI+8jAdUdSyMO6sR3q18ZPhPrvwO+J3iHwP4khEOraPcmCQqCE&#10;lTAaOVM8lHQq6n0YVxlAH9OHwT+Lei/Hb4V+G/HegPnTtZtFnERbc0En3ZYWP96NwyH3U12k8Ed1&#10;DJDNGssMilHjkXcrKeCCD1Br8hv+CN37SreHPGmq/B3WrsjTdc3ajoglbiK8RczRL6eZGu7HTMJx&#10;y9fr7QB87fByZ/2e/iW3wX1GaRvCuqJPqfgK7nbPlwqd1zpJY8lrfdvizkmFsf8ALKvomvPfjp8J&#10;o/jD4Dk0uG8OkeILG4j1TQdZRQz6bqMJ3QTgY5AOVZf4kd1/iqH4C/Fh/i14G+1alZLo3izSrh9J&#10;8RaLu3Gw1CLAlQHujArIjfxRyIe9AHpFFFFABRRRQAUUUUAFFFFABRRRQAUUUUAFFFFABRRRQAUU&#10;UUAFFFFABRRRQAUUUUAFeI/tdg3vwx0LRhj/AInPjLw1YHK7jtOsWjudv8QCxsSOm0NXt1eI/tKg&#10;XuvfBPSgdzXvj+zkKBiMrb2d5dZIHJAMC+2cZ4oA9uooooAKKKKACiiigAooooAKKKKACiiigAoo&#10;ooAKKKKACiiigDlPiz/ySvxl/wBgW9/9EPX8wVf0+/Fn/klfjL/sC3v/AKIev5gqAP0Y/wCCUHgr&#10;V/jFq9ho+pWob4e+ANdn8XSh+UvdXnt4LezRgeD5K280oI6FhkcivpL9pP43WXxF/aZ0PQ7/AMJ+&#10;LfFvwf8Ahlfi88QT+GNGfUIJtdC7oYrkKR+5t1bc2A3zkqykYI8V/YD+M9z8FP2CfF9x4etU1Dx/&#10;4i8dzaD4Y09QC9zqE1lZLESD1SPLSNnjC4yN1foz+zd8EbP9n74RaN4ShuDqGpIGu9X1R2LSahqE&#10;p33E7MeW3OSBu5ChR2oAf8Iv2lPhj8d4WbwP4y03W7mMEy6eHMN7Fjrvt5AsqjryVxwea9Mrx740&#10;fsn/AA1+Oskd9r+h/YPEsDB7TxRochsdVtXH3XS4Tkkdg+5R6V5FcfFf4m/sZTwwfFy7l+JPwhMi&#10;Qw/ES0tsanpG47UXUrdM+amSF8+MZJ5YFnCgA+mviL8Q/D/wo8E6v4t8U6jFpWg6VAZ7q6l/hHQK&#10;AOWZiQqqOSSAOTXwN8F/2oPClt8dPGnxd+Oum+JfBHiK/jj03wfp+p+Gr+aHT9EKrIjRtFC482Yu&#10;zOfVGAIDba9Z8BeGdV/bj8aaR8TfGunXOkfBzRLn7T4P8H3yFX1qUfd1S+jPBT/nlHzwcn5SfM+x&#10;KAPA/Dv7eX7PfithHafFjw5AW4I1Sc2A/H7QqY6968n0vV9M/Y/+K1rrvhrUrHUP2c/iJqQinOnz&#10;pJa+F9ZkxtljZSVW1nOAw+6jYOVGA3tv7THxD+E/ww8KJqHxK0nTdfkvn+zadoT6bFqF/qs3AENv&#10;AwJkYkqOyjcNxGa+FV+Aem/HKT4meDdJ+Hb/ALOvxcOlLrGneF7W93aZ4j0dxhI7u3B8reswKlkV&#10;DE7RkZMZwAfqjRXxx/wTN/aQvPjD8H7jwZ4nedPHPgZl028S8BWae2BZIZG3cl18t4nP96PJ+9X2&#10;PQB+cf8AwWG/ZjXxn8PbD4vaJag6z4aVbTV1jT5p7B3+SQ+pikb0+7K5Jwgr8c6/qT8U+GdN8a+G&#10;tV8P6zapfaRqtrLZXltJ92WGRCjqfqCRX80vxx+FeofBH4u+LPAup5a60PUJLUSkEedGDmKUA9nj&#10;KOPZhQBz3gzxdqngHxbo3iXRLk2er6ReRX1pOv8ABLG4ZT7jIGR3Ff0sfBH4q6b8cPhL4U8d6SNl&#10;lrthHdeTu3GCTpLET3KSB0J9VNfzH1+uX/BFT41vq/hDxn8Lb643S6RMutaYjHJ8iU7J1HoqyCNv&#10;rOaAP02r55+NCP8AAT4l2fxosVZPDF+sOj+PLaMfKLbO211THdrdm2OcEmGQnpEK+hqqarpdnrmm&#10;Xmm6hbR3lheQvb3FtMu5JY3UqyMD1BBII96ALEciTRrJGyujAMrKcgg9CDT68D/Z11S/+G/iHWfg&#10;h4huZLm48OQC+8L6hcMWfUdBZ9kQLH70tq2Ld+5Hkt/HmvfKACiiigAooooAKKKKACiiigAooooA&#10;KKKKACiiigAooooAKKKKACiiigAooooAK8R+Lj/bP2kPgJYbh+4uNc1XaTjPl6ebfI7nH23Hpzzz&#10;ivbq8R1otq37Z/hSBvmh0TwLqlyMfwyXV9YxqTgd1tZBye3A4NAHt1FFFABRRRQAUUUUAFFFFABR&#10;RRQAUUUUAFFFFABRRRQAUUUUAcp8Wf8AklfjL/sC3v8A6Iev5gq/p9+LP/JK/GX/AGBb3/0Q9fzB&#10;UAfqP/wRt+CM/iyLUviPrdwLvQ/DGpXNp4f0523LBqU9vb/bLnb2byFtkB77m6FRX6w1+LX7GVrr&#10;/wAK/wBjXxd8evCfjDVtJ1fwf4sKXfh6S7J0jWLIxWAkhlgIKiU+cwWUfMMKPQr+h37Uf7V3hT4c&#10;6U/hjT/ipongL4gTeRL5WoaTPq9xawuAzbrW3DMJNjBlDcd8Y5oA9d+MXxs8G/AXwfN4k8a61DpN&#10;gp2Qxn57i7l7RQRD5pHP91Rx1OACR8/+FvhX40/a68VaZ45+MmlzeGPhvp8q3fh34YXBy9045jvN&#10;WHRn6FbfoucN/EH8i+FnxU/Zn8J+MYvHXi74keK/jP8AFFcfZ9Z1zwtqjfZGzkrY2gtRFbDPIxkj&#10;nDDJB+gv+HhHwl/ueMP/AAkNS/8AjNAH0lHGkMaxxqqIoCqqjAAHQAV5B+0T+0VZfBHTtM0vTdOk&#10;8V/EXxFIbTw34TtHAnv58cu5/wCWcCfeeQ4AAPevP9X/AOCgXhK20i7u9K+H3xN1qdIWktYYfB95&#10;Gt02MoA7JhQ3HzHoDnHavnD9lj9oVtK8aeNvid8Y/hp8Rbz4paxdG3sZ7LwreXVtYaWEUx2loCgM&#10;QDlw/wDfIUknJNAH1X8A/wBmO88M+JJvib8VNUh8cfGHUFIfUtv+h6NEcgWunxkfu0AOC+Nz8kn5&#10;jnM/bc8HappHhzQPjX4QtRP42+GNw+qrCpI+36Wy7b+0bHUGLLg8kFDjlqk/4bhtP+iH/HD/AMIO&#10;4/8AiqrXf7YGveKLeex8Nfs3/FXWppVMZi8Q6RBo9pICOVaS4l6HODlMdetAHyf438W6V+zZ+3/4&#10;A+MvhuZF+GvxgsIri6lTbHGy3JiS4Y9SSsrWl03fLyDiv1Or8wT+wL8c/i78ENE+H/iqTwp4E8L+&#10;Gby/v9AszLJq2sQpP5pWyknVkg8sCQLvGT8qtjCha+4f2SfidP8AGL9m74f+K712fU7vS0hv2cEM&#10;buEmC4JB5B82J+DQB67X45/8Fp/hEvh74t+EPiHaQhYPEmntYXjKvH2m2I2ux9WilRR7Qmv2Mr4r&#10;/wCCuXw+Txl+yBqWrrHuufDGqWmpoQPm2u/2Zx9MXG4/7gPagD8K6+k/+CdXxTb4TftfeAb2Scw6&#10;fq91/YV4N2FdLoeUm4+iymF/+AV82VZ03ULjSNRtb60kaG7tpUmhkXqjqQVI9wQDQB/U/RWB8P8A&#10;xZB498B+G/E1rtNtrWm22pRbDkbJolkXHthhW/QB45+0n8PtX1zQ9J8b+DrYT/ELwRO+q6PCCQb+&#10;Iri609iP4biIFB6OIm/hr0D4deP9H+KXgXQ/Fvh+5+1aPrFql3bSEYYKw5Vh/C6nKsp5DKQeRXR1&#10;8+/D1v8AhSH7Qev/AA/mBh8K+OWn8T+GW/5Zw34wdTsl9MkrdKvAxJPj7tAH0FRRRQAUUUUAFFFF&#10;ABRRRQAUUUUAFFFFABRRRQAUUUUAFFFFABRRRQAUUUUAFfJt58efC/hX9tXx+mpx6zeS6f4b0XQY&#10;ho+j3WobZ2lu7uZNsCOxbZcWpwqkke4xX1lXyB8GdRutR8T/ABp1jYbay1Lxtq1lc68bqJDoi2Uf&#10;2SO5VXAOWKumRjhCAT1IB7HF+1b8My8i3Ws6jpLREiUazoGo6eYyOofz7dNuOpzjA5PFaGmftN/C&#10;HWJxb2nxR8Hy3Xe1OuWyzLzgZjLhhk4xkc5HrXM3cdxFbXMr2975Gn+Yl1bPFazT+M4UtlAk45YA&#10;HsG+Vv73Cw6npAvWtdLvLNbs6krnw/a3Okq9t4d22qlobva2DnKgq24ZG4j0APZdH8TaP4hQPpWq&#10;2OpoQW3WdykowDgnKk9+K06+StZ+Dfw41WPVL7VPA/hS+j0SVovFt7qHhvc7OLdR5mn5VvL5OcqF&#10;52t90jNZ/g34MsZIoLOzGjyalG0vhOy0LWr3TZNVj8gNi5aJl8rLEEbDGd+RnoaAPr6ivkqPwg9m&#10;IzpPjvxXZi0ZovENyPG91fQeH5BFuxi7aQzDzN3c8qY8mryW3xF01NSe1+Kvitkt1Z9JgvbXRLsa&#10;8gh8wvaqLVJcDqQZHO18AhlxQB9T0V8yL4t+NGnXGhQw+KtDuzqWVnj1Twk8z6c4iWQpdvb30QgP&#10;zDko2E+YrkYLl+N3xf02PxZJceH/AAlq8Phk4u5S99pqXPBbMB8u5yNo6kcBlbBU8AH0zRXznF+0&#10;740sh4VGq/DC3M3iRQ2nwaR4h895OVGD59rAF+8MFiAeTkDBNuz/AGvrXfra6j8N/GGnDQ5fJ1Kd&#10;X0y5hgbeUzmK9ZsbhjJUZ7DrgA+gaK8Rs/2wfh9KlibuHxVpn24Ztmn8KalLHNztO2WGB4zhuM7s&#10;EnjNaqftYfCBT/pnxB0XRux/tuY6dtPoftATHpz3468UAes0VyOh/F7wJ4nUHR/Gvh3VgehsdVgm&#10;7A/wuexB/GutBDAEEEHkEUALRRRQAUUUUAcp8Wf+SV+Mv+wLe/8Aoh6/mCr+n34s/wDJK/GX/YFv&#10;f/RD1/MFQB+oH/BLf9nBvjn8F7i88T+Lr6T4eaR4zkum8C29ukdtf30VtaOs9zPnfJGMxYhwFzFn&#10;J3EV90/Ej9i34beOvHeseO5bnxF4T8RanEg1TUfDev3GnC6WNAqtKEbb8qqOcDpk5OTXwn/wTM/Z&#10;isvi7+zf4k8WaJ4o1/wH8RrDxPc2mm+I9F1CVURUtLR0jmti3lTR7pH3AqGYNjdgAD6xtvGvjr9p&#10;j9ij4qeHXtUs/izpNvqfhLV7SzIVLjUIEw/ldAFnjZcdADKQDgZoA8NufF/wVtb+SS0/aK/aLOgw&#10;XX2STxja6zfXWipJnaQbl7d4yu4hd4BGSCDjmvetD/Z61HVpWj8GftY+Pr6SJI50jn1LT9VZUkRX&#10;VnHkgsGVgyk4GGUjNUvBX7ZH7PWh/s0afY3+raTpcFho6aVefD+4jA1FZli2SWJsmG9yWDITt2kn&#10;JbBzWD+zX+wN8PvEf7N/gI/FL4ewxeO1tHmnvEmms9Rt0aaR7aOSaF0cvFA0MeGOQIwpHGKAPRv+&#10;FB/tCad/yDf2npriNM7IdY8DafPkdQGeNo2z2Lc/SkPh/wDa50FgLLxd8J/FcYyCdY0i/sHbkHrB&#10;I4B5I+6eg9SREf2NvEnhBd3w2+P3xD8Jlc+VZa1cxa/YxDsFhuVyB7b/ANea5L4qfFP9pX9lfwRf&#10;eLvFLeAPir4S02a3inltY7nRtVkM08cEZ2jzIAN8q5wOMk80Adh/wt/9pjwqwXXPgJoniuEEeZde&#10;EvF8URVcclYbqNS/03A8d6k0r9vHwbpurWOlfEjwv4v+Dt7eSi3guPGmktb6fLL6JeIWix/tMVA7&#10;4qof23rnwQCvxX+DPj/4diPmfU4LAazpUPrm6tS3v/B0FejeFvi/8Gf2pPDN7oej+JfDfjvTL+Fo&#10;7rRnlR5XjI58y2fEijvkqOmR0oA9YhlS4iSWJ1kidQyuhyGB6EHuK+aP2J1Phq8+OHgZiFj8PfEL&#10;UZLOEDAis7tY7qFRn0MklYfwRfUv2U/jnB8DNUv7rUvh14lt59Q+H99eyGSSxaIbrnSWdiSyopDx&#10;k8heMknA3/gMv2T9s39qG0TAhk/4Re+2gYw76fLG35+Spz6k0AfS9eSftceGF8ZfsvfFbSWTzHm8&#10;NX8kS/8ATWOB5I//AB9Fr1usLx1Zx6h4I8Q2swJhn064icA4O1omB/Q0Afy6UUUUAf0N/wDBO7xU&#10;3jD9i74WXruXeDTX0456gW08luB+UQ/DFfRtfEf/AAR+1s6r+x5Bals/2Zr19aAZBxny5se3+uzz&#10;619uUAFeW/tGfDTUfiP8PhJ4ckjtvG3h68i17w5cy/dS/gJKxt/sSoZIX/2Jmr1KigDjvhD8TtN+&#10;Mfw40LxfpcclvBqUG6Wzm/1tpOpKTW8gwMPHIrxtx1Q12NfOd/N/wzN8c59SkHkfC/4j36/a5AAI&#10;tG8QOFRZXP8ADDeBVUseBMqk480mvoygAooooAKKKKACiuE+Ifx2+Hfwn+Xxf400TQLg42Wd5eot&#10;zIT0CQgmRycjhVJriD+07deJk/4t98LPHHjUPzFfT6euiWDj+951+0LMvukb57ZoA9yorw0v+0T4&#10;wUbU8AfDS1lH8bXXiG9iH0H2SINn3cfWlH7OnibxAUk8YfG7x5qzgENa6FLbaFake32WETD6mYn3&#10;4oA9suLiK0heaeVIYUGWkkYKqj3J6V514j/aX+EfhFmTWvif4P0yVesNzrlssh6dE37j1HQd6520&#10;/Yw+DccyT6l4Lh8U3KkMZvFd5c60zMO5+1ySjPJ7d8dK9G8N/DHwd4M2f8I/4T0PQtn3f7N02G32&#10;/TYooA82H7aXwdnUNY+LJdZVsbToujX+obs9NvkQPnPbHbnpTx+1r4RuCWsfDXxG1O36C4tPh9rT&#10;Rk9wCbUHj6V7ZRQB4mP2pbJgCvwz+KJB5BPhC5H6HkfjS/8ADUdn/wBEy+KH/hI3Fe10UAeKD9q3&#10;QlGJ/AnxQt5R96M+ANVkx/wKOBlP4E/nSf8ADYXw5hU/bI/GWmyJnzY7zwJrkZhx13n7HtXHc5wK&#10;9sooA8T/AOGzvg4jAXHjD7CT937dpd7bbvXb5kK7scZx0yKnsv2y/gTfyiNPi74OgkIyVu9Zgtyv&#10;s3mMu0+xwfavZar3lha6jD5V3bQ3UWd2yZA659cGgDh9M/aD+FmtmIad8SvB9+ZcmP7Lr1rJvxnO&#10;Nshz0P5V1Ol+L9C1zy/7N1vTtQ8wkJ9lu45dxHXG0nPQ1k6n8IvAuteZ/aHgrw7f+Ydz/adKgk3n&#10;1O5DmuW1T9lD4Ka15pvPhH4Hmklxvl/4R60WQ4xj5xGG7AdenFAHqpIUEkgAckmvjD9lmaa//Z60&#10;3xTeWl5fabrMmp6xeeFoLWCeTWlurjesyA4bbGZQCccFeAM89X8df2Wvgv8AD34KeP8AxNp3w/0v&#10;SbnSNBvr+3OmtJabZY7d2TaInUBiygcdScc5r4/8I3Wq+DtM0W3s9UvbG70u0S0hmtbqSN4lVcFU&#10;ZWBUEluAe59aAPva70m/j1mLTovs8/itoru48Nao+lbbPRbcbE+zSFCV3AAqMg7SR1yAcnUJNCTQ&#10;vEt2Y4dP8Ez3F1b+LZfst1FdTX2VQPbj5sIXI46Dnd1r45i8Za7DpF1paaxfrp11L581t9pfy5JM&#10;g72XOGOQDk+grfi+OHj2HV7bU18UXzXlvA1tE82yVRG33lKOpVs8HLAngc8DAB9YaldXsWp6fCVs&#10;5vF9hb3T+FNDh1GYQXtiUVFa43j5nCKxwWUttbOMZEE13ayQ61Hba7INI1KW5k1XxN/a6P8A8I9d&#10;7UQ28JdVO1jhBjBZSMYxmvl2L47+O4dOuLQeIrpjNI0huW2m4Qsys4SXG9FJUZVSB7Voy/tFeK7m&#10;RkurfRrzTpVcXWlT2AFpdyMwZppkVlLSllVtwI5HAwSCAfR+p3F19mu7i406/YWC3Mcvhtfs8k3i&#10;yIJHELt9o3N1BZgrYGNvOaS+0y6l1OOyh3XGuzrc3Ph7VptOj+y+GlVFU2spQlVZQAvIIRipwSa+&#10;eU/aQ8SeYmoS2emTeI7cNFY621qBNZwMctCij5NvUAlSVDuAealb492VxaX2kT+DLKPwzqcjXOpa&#10;daXkkclxcsyt5yzEEptKjCAbcZHcEAHtd8NLj0fxLevam08LrNPB4y3abNDc6ldKqqstsMkKvmHd&#10;jKhSxLDDYqW8huLfUdIsitpJ4nsYJZfA2mRz3EUM1n5SqFud4+/sU/KzKWYMrYXFeTf8NM+deWmu&#10;T6CH8R6bDJY2CreSixW1cj5ZYixMjAZGdwByCwJUYsD49+H5rW+0qNPEmnWeqPNdXGrfalmv7OaR&#10;1YxW53D9yQgDZYFs5P3cEA9ImvrSW21+S31YJpWpSzN4k1v+02kbQbsRBAlsGAZkLEoCuTIvyAgL&#10;mlvp7tEeR4bpn0+OYW+hx3UE0vjC28hY1uJNozINgyW2tleE+ZWNcFL+0D4Zv8391Z3/ANmVZYLn&#10;wqVia21cuykXdxKEA83jLHaTuRdpUFqsf8LW8N3FyIbfxQsmvkSSaX4pv9IEaaPGxUizCBSeF3je&#10;qlULYTgkgA7G9sZjdC3WQy3U7TTaVqU1vAbXwc0cSlreRlJRCvyqem3CuAXJrPnjhtbLX9QNo1pp&#10;tjI9v4w36a8d1rUiov723wcIN53/AClApYSNkNtGA/j/AMB3mnXmLm0tPCV4XXWtGis/L1DULvcC&#10;lzAN5EcefmC7gqYdSrbhWn/wllpNqtlc2mraBqHjPT4JovDkdteMmnrYEgLHOzMFEoQyFUZgccSZ&#10;baKAKWv+BdE1m5sbLUvD2i6rq14puPBtjcWLCGeERhgl6JB87HOQJGPz7t5EbDPNR/CP4dWMd9Pp&#10;Phvw9o9jDK0fiXUdHU2Q0WfywB9lSNULq0u7aCH3FNg2hQ57IX2i3GmaxDa64sfhHVXmfWvEQv5J&#10;J7C+dlzDbqyhnifaBnaTKhJZh5fFi9ur5phNdaZPPqFtFLHF4Piuop/+EgtztUXs2AfMYjBZgpZ9&#10;gZNoViADz/UdCvPCmlPNbeJfF9lqAnCaNa6f4v1O4XXYGK7Z1i89kjxwxZY1V8lNoZWNNj8ffEHR&#10;9S061tfir4ktVuvK+0i5Wwng0l3kK+VdPPaSucYJOGRgDzkjaN6RtTsNXm0u11SCWWUbtL8V6jLG&#10;V0N2JEto065VWHC5UnacFFAfNcE+swXWnTTz2a6VoCz28Wu6TBOEu765y5aZFZcoAQflztQnGPmI&#10;IB1Nt+0j8WLC01ee18beHr5NMkjQf27pCSyXas5XfFHby2+/jBOCMDB6fKensf2rPilBcaBayaf4&#10;M1281lVa2hgFzp33iUUOWlnCEuMAE+5wMM3lentrU2q6BAsslz4rggtD4eEb2/2aG3zJLtl38bgW&#10;BAY8fMGzxVCzgs7qwaVTcp4fu5LRNZ1Sa0R5LW5PmMVhAP3TyR0LbcHGKAPW/Gn7Y3ibU/hp49Gp&#10;fDjT4bay064tryfSvExuxCZEZFYCS0h3DORkdwOxzX4T1+qvxAtpJvAeovdWUVlqFvo4Fnp0Niw/&#10;tGBo5nM0jKeSBt56sCOm2vyqoA/Xj/glN8X/AAb8Ff2MPGfiLxr4hsvD+lweMLxt91KA8pFhYnZE&#10;n3pHPZVBJ9K+pv2JvDevL4J8YePfEumT6HqnxE8TXfieLSrpdk9lZSLHHaxSr0D+VErHv8/OCMD5&#10;M/4I9fAX4eeNPg5rHjrX/CGl614r07xVPaWepahD57W8aWtpImxWyqlXkdgwG4E9eBj3rwL4z+Pf&#10;7Vmlaj488BeNtA+F/gJry4tvDlpc6CuqXOsQwytGbi4d5FEKuyEARgkDPXhmAMP9sX9oCb9nT9oj&#10;wRqNr8OPDOs6QdLl1fXNan05W1Y28dxHDL9lmHIaFJBKQd2Vz90DNfS3w9+P/hT4k/EDxb4L02S6&#10;tvEPhvyJZ7a9jWP7XbTRq8V3bkMfMhYMBu4IOMgZXPxX8afHl58YPh94U8VfELRLTTPEvw18dy+B&#10;/HENgxa0bT9RiFnd3EBbJEUiT27KrdxgngGuj+Cnwc1L4x/BbSYNP17/AIQ74+/BjU7rwfa+KYYw&#10;3mJatiKC5j5821lgaPg7sHcy5yysAffVfM//AAUWkE/7K+t6WpH2vVtY0SxtVJ+9KdUtXA9eiN0y&#10;eOlT/Cj9rnd4rt/hv8ZdGX4ZfFA/Jbx3Dn+ydcAOPNsLluGDHH7pjvBYL8xBxR/avf8A4Tz40/s9&#10;/DGAea1z4oPi7UBjcqWmmRNIBIP7ryyRqM9SuPWgD6frx/4tfsk/Cj41F7nxH4PsV1v70WvaYn2P&#10;UoZP4ZFuItrllOCNxIz2PNewUUAfmz8SfE3ibQvgN42sPFeq3HiPx3+zt440nVNP165/4+dR055I&#10;mt2mbu7208iuOd2xSxYnNfR3wKkW4/bU/adliPmRC28KRb15XcLG4cjP+66H/gQr5v8A2k752H7d&#10;F3aIjPqH/CH+HLcBeZ7hokRgOmWH2rHGcBM8ivoX9jO2j1X4hftEeJ4WaSGbxr/wj0MrnLPHptnB&#10;bA57jJYZHHBoA+o6yPF7rH4T1tmYKq2M5LE4AHltWvXnP7SHiFfCf7PfxM1lyF+w+GtRnXIzlltp&#10;Co/E4H40AfzO0UUUAfsx/wAETtRMv7PHjaw3IVg8UvOFB+Yb7S2GT7fu+Poa/RCvzR/4Ig3MT/DX&#10;4nW4YGaPV7SRk9FaFgD+JVvyr9LqACiioLy8t9OtZbm7njtraJS8k0zhERR1JJ4AoAzfGXg/RviB&#10;4W1Tw34h06HVtE1O3a2u7O4XKSxsMEex7gjkEAggivCPD/xF1j9mC9tfCHxRvrnUvARdbfQPiPdk&#10;uEUnCWmrP/yylXKqtycRyjG4q+Qej1T9rvwNNdzWHgqLWPirqsTbHtfA1g2oQxt6SXeVto+f78oP&#10;tWdeQ/Hj4tWs9ndaX4R+FXhy6RoZ4NSH/CR6nLGRgho1MdqmQcEFpx14I6gHu/262+xfbPtEX2Ty&#10;/O+0bx5ezGd27pjHOemK8f1z9rr4bWWqT6RoGp3fxC1+FctpPgeyk1iZfZ3hBiiP/XWRK8Zuf+Ca&#10;Wh2mj2FtpfxG8R3P2OR5l0fxNBbal4eZ2OW/4lSpDEig8hYymBxz1r1DQLX48fDrTYNM0/wb8LNd&#10;0i2URwwaLqF54fCj/ZgNtcoo6cB/zoAsHxp8d/H2B4e8B6F8NtOfOL/xtqH2+92nowsrNtgOOcNc&#10;j0I4IpR+zTq3ixjJ8Rvit4u8XI339K0m4GgaaR/d8uz2zMPaSZ6sL8TPjaAA/wAEtM3d9njWIrn2&#10;JtgSPqB9KD8UfjPCN8nwOtpUHVbXxlbNIfoHhRT+LD+lAHY/Dz4FfDz4TZbwf4L0Xw/cNnfd2dki&#10;3MuepeYjzHJ9WYmu7rxM/F74tgEj4CaifYeKdN5/8iUv/C7fiV/0bx4w/wDB7oP/AMn0Ae10V4mP&#10;2h/E8YCzfAL4mLMOHEX9jSIG74b+0RuGe/egftK36jEvwW+KMMg4aP8Asq0fB/3ku2U/UEigD2yi&#10;vEx+1DCnE/ws+KFvKPvRnwtJJj/gUbMp/An86UftW6GhK3HgP4oW8o6xnwDqsuP+BRwMp/An35oA&#10;9rorxQftffD+ElL2y8cabcr962u/AOuCRfTIFmRyMHr3pB+2T8KQSsus6zayDrFdeF9VgkX6o9qG&#10;HryKAPbKK8TH7aHwYBIl8cW9rIOsV3ZXUEi/VHiDD8RQP21vgQCRL8VvDFrIOsV3frBIv1R8MPXk&#10;UAe2UV5Haftd/A29gEsfxi8CKpzgS+I7ONv++WkB/StW0/aT+EeoQia1+Kfgq5iJx5kPiG0dc+mR&#10;JQB6PRXGWfxo+H2ow+baeO/DV1Fnbvh1i3dc+mQ9atj498M6nEZbPxFpN3EDtLwX0TqD1xkN15FA&#10;G9RVSx1Wy1QObO8t7sJgMYJVfbnpnB4q3QB4B+3ZqpsP2Z/EllHKI59Zu9P0hMnG5Z72GOUfhEZT&#10;jvivhskk5PJPc19V/wDBQ3Wo20P4a+G2laN7/X5NRdFb78VrZzcEdx501ufwH1HypQAUUUUAFFFF&#10;ABRRRQAUUUUAFFFFABRRRQAmBnOOaltryezuEuLeeSCdPuSRuVZfoR0qOigCwNSvF05rBbucWDyi&#10;drUSN5RkAIDlM43AEjPXBIrQh8Za3DrFpqo1KeTUbWIQQ3Ex8xkQIUCjdngKSMVj0UAWl1S4XSX0&#10;0GP7K8y3B/cpv3hSo+fG4DBPy5wTg4yBVy18RvBqFtcy2NjdRQRLGbOSHbBLtTYGdUK7m77s5J5O&#10;eayaKAKvjHW5o/AWvRhc3S2cpjvvMfzoo1hkXylO7AU5HbPyjBAJB/MSv0q8bf8AIm69/wBeE/8A&#10;6LavzVoA/Rz/AIJH+JPi5d+K7Pw34R1F4vhra6rc6n4qt7jS4TbDfaxRxbbk/vDM7RKBGhUKIy53&#10;AkD7Q8JfDb49fswW+reDvhnovhX4gfD6a9ub7QjrWpyafd6N58jSvbygIyzRiSRmUqQxy2cZAHyx&#10;/wAEcPhNrfi1L3xtqerXUXhDwnqt0NH0q3mKRzarc2sMd1NKFI3hLcQqobIzKSMYOf1joA+BPhh8&#10;MNQ+JH7P37VHw58TBdS+Jt3q95PrV5Bn7NcajJaRT2v2ZCoKwIyxKobLHYW+XcFE/wCyn8SBD8dP&#10;A/iVpcaV8cPAtteTNu+VvEWloIrsKOgJi3EnqxTnOOPWvgkBof7bf7SGlkBI9UtPDmswIoAH/HpL&#10;BKce7RIenXOT0r5k1LR7vwH8EPiPFpUGPEH7PvxQl8R6RbxfIzaPNKtw0RPUI8FxcFh0PljrQB+g&#10;3xQ+Evg/40+FLjw3428P2fiLR5+TBdpkxt03xuMNG47MhBHrXyfB+y98Tv2YfiwfiT8ObuT40aVF&#10;o39hL4a8W6k0er2Fh53neTZXjfu2AfosgBwAuT1r6g+Enx8+Hvx20hdR8CeLdM8RRbBJJBbTAXEA&#10;P/PWFsSRnn+JRXf0AeF/Cn9sr4c/E7XG8M3d3d+BfHURCzeEvGEH9nagGPaNXO2boceWzHAzgCvd&#10;K+fv26fhFpXxW/Zl+ICXGhafquu6bol3e6VcXVok09vLHGZP3LEZRmCFcqR1ryr4NfsZ+E9d+DXg&#10;zxX8LfiF47+HM+s6Na35Om6491aTNLCrMJ7WffG+Cxyo28gjigD551DxlZaz4T0fXr3DaZ48+Kuu&#10;fEe6LEfPoOhozLEx/usbdAD1JbjrX25+wf4PvfCX7LXgubVlYa5r8c3iPUWcEM817K9zlgeQQkiL&#10;g8/LzzXxr8T/ANlXxb4f8feBPhhr/inR/Elz4tgh8J6OmhaZ/Zv2Dw7Bdfb9VuZIFPlxStthjGxs&#10;OrOvHf8AUW1tYbK2it7eNYYIkEccaLhUUDAAHYAUAS18mf8ABUnx4vgb9jDxlEsix3euy2uj2+f4&#10;jJMryD/vzHLX1nX5Q/8ABbf4rrNqPw8+G1tKCYI5dfvowc8sTBb/AEIC3P8A30PxAPy1ooooA/WT&#10;/giHdQ2Xg74wXFxLHBBFd6c8ksrBVRRHcZJJ4Ar7a1P9rnwDJqVxpPg99T+KGuQErJp/gezOorEw&#10;6iW5BFtFyQP3kq8mvzw/4JAfBHwT8XdC+JE3jPQ4/EkGnXmnmDT7+aR7IsyzEtJbbvKlb5FwZFbH&#10;OMZOf1s0jRtP8P6dBp+l2NtpthAu2K1tIViijHoqqAAPoKAPEzP+0H8SDiK28MfBrSXyN9y3/CQa&#10;wB2IRDHaxH6tMB6Hva079kfwfqF1Ff8Aj+/1r4taqjCQS+M7z7TaRv3MdigS1QZ6YiyPU17fRQBW&#10;0/TrXSbKCzsbaGys4FCRW9vGI441HQKoAAHsKs0UUAFFFFABRRRQAUUUUAFFFFABRRRQAUUUUAFF&#10;FFAGdd+HtKvrhp7nTLO4mbG6SW3RmOBgZJGegFZd38M/B9/OZrrwpodzM2AZJtOhdjjpyVrpaKAO&#10;FvPgR8NNQnM138PPClzMRjzJtEtnbH1KVl3v7LvwZ1GYS3fwk8C3UuNu+bw1ZO2PTJir06igDx2+&#10;/Y5+BOoOrS/B7wQhUYHkaDbQj8QiDP41VP7FPwKXBh+Fnhuzcf8ALSysxbv9N0e049s46ele2UUA&#10;eD6h+wv8CNUeJ7r4c6dK8WdjGacFc4zjEnsKpy/sBfASQYXwCluuc4tdVvoAT/wCcV9CUUAfPC/8&#10;E/8A4EoxaPwdeQsepi8Raomfri5Gacv7AvwQR98fhnV4m/vReLNYQ/pdivoWigD5x1L9gD4P30IW&#10;2tPE+mSA58228Xao7fTEtw6/pWXL/wAE7fhm8LJHrXjaByPllTxHMzKfUBsg/iCPavqKigD5UH/B&#10;OjwIBz408fH66tB/8j1CP+Cc/hEf81G+IR/7fNP/APkKvrGigD5QH/BO/wAMqML8TfiAFHQF9JOP&#10;xOnkn8ayr7/gnYjXbmw+LnieG142x3enafNIOOcusCA85/hH49a+xKKAPiy5/wCCdusiQfY/jDdr&#10;HjkXnh63lbPsUeMY6cYP1qF/+CefimMgwfF+3b1F14UDj8Nl2mPxzX2zRQB8RD/gnt4yTBX4vaU5&#10;9JfBzlf/AB3UAf1qDUP2AviDDbM1j8T/AA1d3AIxFceFLiBCO/zjUHI/75NfclFAHwJN+wl8X0hY&#10;xeMPBE0o+6j2F5GrexbzGx9cGqp/Yh+Nm1sar4B3Y4Bub3BP18niv0FooA/PgfsVfG/by3w/LY6/&#10;23fYz/4A0i/sYfHEKA1v8Pnbuw8R3yg/h/Zpx+dfoRRQB+bkn7Kvx6icqfBfhyX/AG4fE+VP/fVs&#10;p/SqJ/Zv+PMTFX+GMEno1v4js2X/AMeKn9K/TGigD8sPG/7P/wAbLTwb4ge8+Fl1FbJp9wZJ4tc0&#10;11RRG2WI+0AkAc8An2r8pq/p9+LP/JK/GX/YFvf/AEQ9fzBUAftT/wAEVP8Ak1jxT/2Od1/6Q2Nf&#10;f9flF/wSy+LHxG8Efs+6/pXgr4M6n8RoJfFFxcPqVvrdlp1vE5tLRWhJnYEsAqtwMESDnINfYEni&#10;L9rHx+vl6f4P+H/wntZBtkn1rVptcvIuvzRpAkcRbocOcfWgCa3J0j/go/dxghIda+F0cxBP35rb&#10;VCvGf9iccD0JI6VlWuhWemft4fEjwrf2qzaF8TPAFrqN2jj5Lia0leykjPv5EyZ9sVxWh/DHxX8I&#10;f25PhFqPjH4kat8R9c8WaBr1jNd3drDaW1uLdbaYJBbRjEKEtk4JJIGe+fRf2iVPhr9rD9mnxUuU&#10;hnv9Y8N3RGfnF1Zb4QcekkGfxP1AB41+zP8Ass+Bfit8MNR8L+IbS68OfFT4Za3d+Fj4z8MzHTdW&#10;8uFs2k4kj++rW8kajzAwIQ16XJ8QPjf+yggHxCtJfjX8NIfveL9BtBFrmmRc5a8s1JWeNQOZIyCA&#10;GZsnArRnx8GP2+oJQfJ0H4waAYpM/d/tnTFypz0G61cjHVmXv2rfGT4++JPjF4wvPg38A76OXXo2&#10;8nxT47iHmWXhiE5DIjjiS7YBgqKflIOSCGMYB9B+AfiH4R+M/gq38QeFNYsfE3hzUIyi3Fs25GBH&#10;zRup5VgDhkYBhnBArwz/AIJ/akugfsxDw9ql2FbwNrOseH7q5uXC7EtryUgvz8oWNkHOMAenNeGf&#10;CD4baN8O/wBp+w0j4Aavf6R4P8G2fk/FHxJqV8bjSNVlQA+SVb5Tej52eVGRYgSMdUbhvg54l1T9&#10;qOz8YfCLwRNc2fhvxr441jxh4w1yLKNY6DcXR8i0Bx8s90I+AR/qznBVmwAfTn7KdvcfHb4seNP2&#10;itSjlTStSjPhrwTb3CFTHo8MmZbnaehuJlLDuApGSCK+rqz/AA/oGn+FdC07RdItItP0rTreO0tL&#10;SEYSGJFCoij0CgD8K0KAIrq6hsraW4uJFhgiQySSO2FRQMkk9gBX83P7Wnxrf9oT9obxp44Vn/s+&#10;+vDFpyPwVs4gIoOOxKIrEf3mav1n/wCCsH7TCfB74EP4H0m78vxV42V7PEbfPb6eOLmQ+m8ERDPU&#10;PIRylfh3QAVoeHvDuqeLdcsdG0TTrnVtWvpVgtbKyiaWaaQ8BVVQSSfarHg/wfrXj/xPpnh3w7pt&#10;xrGualMtvaWNqm6SVz2HoOpJPAAJJABNfuV+wN+wBpP7K+hr4k8SC21n4m38RWa8jG+HTI26wW5I&#10;6n+OTgnoMLncAfj34Y8b/Gz9lDxDfaPpVx4q+GmtarHC9xps9tLaTXSBnETGKRQWGTIFbHdgDya9&#10;9Px0/bz0CzHnwfE+3g3YEl54Tkbk9tz2xP4Zro/+Cs3/ACfD4a/7Aumf+lM1ftVQB+Ff/DTv7cv/&#10;AD8fED/wlB/8jUf8NO/ty/8APx8QP/CUH/yNX7qUUAfhlZftU/t0WE3mxTeOmbGMTeDo5V/J7Qj8&#10;avf8Nhft4f3vGH/hBW3/AMhV+39FAH4gf8Nhft4f3vGH/hBW3/yFUdx+2b+3VYwtPcTeLIYU5Z5f&#10;Atqqge5NlxX7h0UAfiB/w8H/AGyf7uof+EhH/wDGKP8Ah4P+2T/d1D/wkI//AIxX7f0UAfiB/wAP&#10;B/2yf7uof+EhH/8AGK0LX/go1+2Bb26RyaNJcuM5ll8JMGbnvtUD24FftfRQB+Kv/DyH9r3/AKF/&#10;/wAtOT/Ckf8A4KR/tdxozNoIVFGSzeFJAAPXpX7V0UAfiVY/8FWf2nLQuZdK0e9DYwJ/D8g2/TY6&#10;/rmrf/D2b9pb/oWvD/8A4Ibn/wCPV+1VFAH4q/8AD2b9pb/oWvD/AP4Ibn/49Utt/wAFa/2k4J0k&#10;fwp4buEXrFJoV2Fb67ZwfyNftLRQB+Nf/D3/APaL/wCie+D/APwS6j/8l0f8Pf8A9ov/AKJ74P8A&#10;/BLqP/yXX7KUUAfiu/8AwWo+OMbsreFPACspwVOnXwIP/gZWkn/BbL4qhAG8D+DmbHJCXYBP086v&#10;2WooA/Gv/h9p8VP+hF8H/wDfN1/8eo/4fafFT/oRfB//AHzdf/Hq/ZSigD8ebP8A4Lc/ECOHF18O&#10;vDU0ufvQ3NxGuPoWb+dT/wDD73xx/wBE08P/APgbPX6/0UAfkB/w+98cf9E08P8A/gbPVix/4Lge&#10;LI5GN58LtGnTHCwanNEQfqUb+VfrLceG9Iu53mn0uymlc5aSS3RmY+5IqP8A4RPQ/wDoDaf/AOAq&#10;f4UAflX/AMPxdc/6JJp//g8f/wCMUf8AD8XXP+iSaf8A+Dx//jFfqp/wieh/9AbT/wDwFT/Cj/hE&#10;9D/6A2n/APgKn+FAH5XQf8Fx9YWZDN8IbKSIH5lTX3ViPQE25x+RrT/4fnf9UT/8uv8A+4q/T7/h&#10;E9D/AOgNp/8A4Cp/hR/wieh/9AbT/wDwFT/CgD8wf+H53/VE/wDy6/8A7io/4fnf9UT/APLr/wDu&#10;Kv0vvPhp4Q1CczXXhXRLmUjHmTadC7Y+pWof+FTeB/8AoTfD/wD4K4P/AIigD86Y/wDguNoxjUyf&#10;CK+WTA3BdeQgHvg+QM/kKd/w/F0T/okeof8Ag9T/AOMV+in/AAqbwP8A9Cb4f/8ABXB/8RR/wqbw&#10;P/0Jvh//AMFcH/xFAH51/wDD8XRP+iR6h/4PU/8AjFXrP/gt/wCEZIc3fwu1qCXP3IdThkXHrkov&#10;8q/Qb/hU3gf/AKE3w/8A+CuD/wCIo/4VN4H/AOhN8P8A/grg/wDiKAPgD/h974I/6Jp4g/8AA6D/&#10;AAo/4fe+CP8AomniD/wOg/wr7zvvgf8ADnU2Q3nw/wDC92UyFM+jWz7c9cZTiq3/AAz18K/+iaeD&#10;/wDwQ2v/AMboA+HbL/gtz8PZJSLz4deJoItvDQXFvIc+mCy8dec/hV3/AIfafCz/AKEXxh/3za//&#10;AB6vtX/hnr4V/wDRNPB//ghtf/jdH/DPXwr/AOiaeD//AAQ2v/xugD4q/wCH2nws/wChF8Yf982v&#10;/wAep8X/AAWy+FBlQS+B/GSRlhvZEtGIHcgeeMn2yPrX2l/wz18K/wDomng//wAENr/8bo/4Z6+F&#10;f/RNPB//AIIbX/43QB8gf8Pq/gh/0K3xA/8ABdY//JlH/D6v4If9Ct8QP/BdY/8AyZX1tffs0fCD&#10;U41S8+FXgm7RTuCz+HbNwD6gGOqf/DJ3wQ/6I38P/wDwl7H/AONUAfHXjj/gsh8F/EvgvX9ItfDH&#10;jyO51DT7i0iebT7IIryRsqliLsnGSM4Br8ca/ot+J37LPwX0/wCG3iy6tfhD4DtrmDSbuSKaLwzZ&#10;K8biFyrKRFkEEAgiv50qAP2p/wCCKn/JrHin/sc7r/0hsa+/6+AP+CKn/JrHin/sc7r/ANIbGvvm&#10;7u4LC1mubqaO3t4lLyTSuFRFHJJJ4AHqaAPm79oZRaftb/ss6jIuIk1HxDZmUDkNLpbbU9cFkB9P&#10;lGegpv7bxXz/ANn8Rt/pw+LOgtAgAJZf34l49BEzkntge1cvdfEnRP2lP2rvBWq+E7uO/wDh58JI&#10;tT1LXfFbOBpk17Pa+TFbwzfdcxKzyu4O0Dv6y/DPUpP2wv2jLD4qWscy/CT4e/abLwrNMpQa5qcq&#10;+Xc3yqesMS5jQkct8wIIZQAdv+3N+z5eftC/Aq/0/QpZLXxjokv9saFNC5jd7iNHUwbwQyiVHdOG&#10;HzFCeFxXzb8Ofisvxh+Ddn4M+BmjD4E/CLSbJX8beOr0eQdPkMam6srN3+aW5AbD3LnK8HqUJ/RG&#10;7u4LC1murqaO2toEaSWaVwqRoBksxPAAAJJNfl18Tfg3pv7Wf7QPiG2+A095eeC768ivPFOqXW4e&#10;EYtVTIa7jhyBf3BUqfLA8suAzl1c4AOU8cfEXUP2ik0b9mj9mTRJNA+GsS4ur5t0UmqQZHmXd02N&#10;8VqSQzM/7y4LKoHOB+j37M/7OXhr9mL4Y2fhPw+gnuCftGp6q0YSXULogBpWAJ2jjCoDhVAA7kv/&#10;AGef2b/CP7N3hF9H8ORTXeoXjCbVdd1BhJfanNz+8mk9BkhVHCgnAyST6rQAVzXxH+IehfCfwLrf&#10;i/xNerp+haPbNdXU7dQo4CqO7MxCqvdmAHWugubmGxtprm4lSC3hQySSysFRFAyWJPAAHOTX47/8&#10;FC/jd8Tf2t30/T/hp4K8U6t8F7S6dLTWNM0q4mh1y8jJV5soh/dodyxqepDt14QA+N/2mfj/AK3+&#10;0x8Y9c8da1mEXbiGxsd25bK0QkRQj6Akk92Zm71i/Bn4J+Mvj945s/CfgjRpdX1Wf5nK/LDbR5+a&#10;WaQ8Igz1PU4AySAfp79mv/glV8V/jFqdte+NLC4+G3hQMGmm1WLbqEy8ZSK2OGVsfxShQOuGwRX7&#10;F/Av9n3wN+zj4Li8M+BdFi0uzG1rm6b57q9kA/1s8vV25PsucKFGBQB5P+xZ+wp4T/ZH8Om63ReI&#10;PH19CE1HX3jwEGcmG3U8pGDjJ+85UFsYVV+nqKKAPzj/AG2P2C/iZ+0z+1rpHizw9/ZOmeFbPSrG&#10;GXU9Uu9u6SOaV3RIkDOSAy9QqnP3uuP0coooAKKKKACiiigAooooAKKKKACiiigAooooAKKKKACi&#10;iigAooooAKKKKACiiigAooooAKKKKACiiigAooooAKKKKACiiigAooooAKKKKACiiigAooooAKKK&#10;KAOU+LP/ACSvxl/2Bb3/ANEPX8wVf0+/Fn/klfjL/sC3v/oh6/mCoA9M+Gv7THxS+Dnhu50DwT44&#10;1bwzpFzcteS2unzCNWmZUQvnGclY0HXoorN8a/Hf4j/ElUTxb468Q+J4EcSLbaxqU11ArA5GIpGK&#10;fpRRQBe1n9o/4l694Ei8FXXjDUE8HxgAaDaFbayKg5CtDEqqy5AO0gjIzjNdXo37cXx28O6TZ6Xp&#10;XxK1fTNMs4lgtrOzEUUMEajCoiKgCqAMAAYFFFAGD8Qv2qvi98V9I/snxb8Q9e1zSSwZ9Pubo/Z5&#10;SDkeZEMK+CARuBra8P8A7bXxy8J6NaaRonxG1XSNKtE8u3sbFYoYYV/uoioAo9gKKKAND/hvz9ob&#10;/orHiD/v6n/xNH/Dfn7Q3/RWPEH/AH9T/wCJoooAxPGf7Y/xs+IXhq98P+IfiVr2p6Nep5dzZyXG&#10;1Jk7o+0Dcp7qeD3FXtF/bh+O3hvSLPStJ+JWsaZpllEsFtZ2nlxQwxqMKiIqAKoAwAKKKALv/Dfn&#10;7Q3/AEVjxB/39T/4mj/hvz9ob/orHiD/AL+p/wDE0UUAH/Dfn7Q3/RWPEH/f1P8A4mj/AIb8/aG/&#10;6Kx4g/7+p/8AE0UUAH/Dfn7Q3/RWPEH/AH9T/wCJo/4b8/aG/wCiseIP+/qf/E0UUAH/AA35+0N/&#10;0VjxB/39T/4mj/hvz9ob/orHiD/v6n/xNFFAB/w35+0N/wBFY8Qf9/U/+Jo/4b8/aG/6Kx4g/wC/&#10;qf8AxNFFAB/w35+0N/0VjxB/39T/AOJo/wCG/P2hv+iseIP+/qf/ABNFFAB/w35+0N/0VjxB/wB/&#10;U/8AiaP+G/P2hv8AorHiD/v6n/xNFFAB/wAN+ftDf9FY8Qf9/U/+Jo/4b8/aG/6Kx4g/7+p/8TRR&#10;QAf8N+ftDf8ARWPEH/f1P/iaP+G/P2hv+iseIP8Av6n/AMTRRQAf8N+ftDf9FY8Qf9/U/wDiaP8A&#10;hvz9ob/orHiD/v6n/wATRRQAf8N+ftDf9FY8Qf8Af1P/AImj/hvz9ob/AKKx4g/7+p/8TRRQAf8A&#10;Dfn7Q3/RWPEH/f1P/iaP+G/P2hv+iseIP+/qf/E0UUAH/Dfn7Q3/AEVjxB/39T/4mj/hvz9ob/or&#10;HiD/AL+p/wDE0UUAH/Dfn7Q3/RWPEH/f1P8A4mj/AIb8/aG/6Kx4g/7+p/8AE0UUAH/Dfn7Q3/RW&#10;PEH/AH9T/wCJo/4b8/aG/wCiseIP+/qf/E0UUAH/AA35+0N/0VjxB/39T/4mj/hvz9ob/orHiD/v&#10;6n/xNFFAB/w35+0N/wBFY8Qf9/U/+Jo/4b8/aG/6Kx4g/wC/qf8AxNFFAB/w35+0N/0VjxB/39T/&#10;AOJo/wCG/P2hv+iseIP+/qf/ABNFFAB/w35+0N/0VjxB/wB/U/8AiaP+G/P2hv8AorHiD/v6n/xN&#10;FFAB/wAN+ftDf9FY8Qf9/U/+Jo/4b8/aG/6Kx4g/7+p/8TRRQAf8N+ftDf8ARWPEH/f1P/iaP+G/&#10;P2hv+iseIP8Av6n/AMTRRQAf8N+ftDf9FY8Qf9/U/wDiaP8Ahvz9ob/orHiD/v6n/wATRRQAf8N+&#10;ftDf9FY8Qf8Af1P/AImj/hvz9ob/AKKx4g/7+p/8TRRQAf8ADfn7Q3/RWPEH/f1P/iaP+G/P2hv+&#10;iseIP+/qf/E0UUAH/Dfn7Q3/AEVjxB/39T/4mj/hvz9ob/orHiD/AL+p/wDE0UUAV9R/bs+P2raf&#10;c2N58U9euLS5iaGaJ5Uw6MCGU/L0IJFeEUUUAf/ZUEsDBAoAAAAAAAAAIQDQq2P+jicAAI4nAAAU&#10;AAAAZHJzL21lZGlhL2ltYWdlMy5naWZHSUY4OWFxAMIA99cA/Pz8+fn5+/v709PT+Pj42NjYsrKy&#10;9fX1wsLC9vb2zs7O6urqv7+/w8PD3Nzc9PT0nJycycnJs7Ozt7e3xsbG0NDQrKys6OjoqKiooqKi&#10;8fHxxcXFysrKsLCw7+/vpKSk6+vr39/f8PDwr6+v8/Pz7e3tzMzM1NTUq6ururq6qqqqwMDApaWl&#10;3t7e1tbWnZ2d2trarq6utra2sbGx7u7ura2t0dHR1dXVvb29yMjIvLy85+fn19fX4ODg5eXlnp6e&#10;p6envr6+z8/Py8vL4uLix8fHzc3N4eHh4+PjoaGhj4+P29vbn5+flZWV7OzskZGRu7u7uLi4tLS0&#10;mJiYjIyMhYWFgYGBm5ub5OTklJSUiYmJqamptbW1h4eHubm5ZWVll5eXeHh48vLympqa9/f3fn5+&#10;wcHBdXV1jo6OODg40tLSb29vQkJCU1NTaGhok5OTc3NzeXl5o6OjMDAwQUFBLy8vmZmZ+vr63d3d&#10;5ubmampqfHx8Ojo6Z2dnjY2NX19fTk5OIyMjXV1dUVFRTExMMzMzg4ODRUVFioqKbW1tcHBwWVlZ&#10;T09Pi4uLkpKSXFxcLCwsenp6VlZWR0dHcXFxW1tbSUlJbGxsJSUlf39/YGBgMjIydHR0NTU1WFhY&#10;SkpKPj4+PT09Xl5eKioqYWFhY2NjcnJyNDQ0KCgoSEhIhoaGhISEOzs7ICAgPz8/JycnHx8faWlp&#10;GBgYgoKCS0tLgICAVVVVTU1N6enpdnZ2ExMTV1dXWlpaGxsbbm5uNjY2iIiIRkZGpqamKysrUlJS&#10;HR0dGRkZEBAQKSkpFRUVkJCQZGRkUFBQOTk5IiIiJCQkd3d3ZmZme3t72dnZ/f39/v7+////////&#10;AAAAAAAAAAAAAAAAAAAAAAAAAAAAAAAAAAAAAAAAAAAAAAAAAAAAAAAAAAAAAAAAAAAAAAAAAAAA&#10;AAAAAAAAAAAAAAAAAAAAAAAAAAAAAAAAAAAAAAAAAAAAAAAAAAAAAAAAAAAAAAAAAAAAAAAAAAAA&#10;AAAAAAAAIf8LWE1QIERhdGFYTVA8P3hwYWNrZXQgYmVnaW49Iu+7vyIgaWQ9Ilc1TTBNcENlaGlI&#10;enJlU3pOVGN6a2M5ZCI/PiA8eDp4bXBtZXRhIHhtbG5zOng9ImFkb2JlOm5zOm1ldGEvIiB4Onht&#10;cHRrPSJBZG9iZSBYTVAgQ29yZSA1LjMtYzAxMSA2Ni4xNDY3MjksIDIwMTIvMDUvMDMtMTM6NDA6&#10;MDM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FbGVtZW50cyAxMi4wIFdpbmRvd3MiIHhtcE1NOkluc3RhbmNlSUQ9InhtcC5paWQ6RUJB&#10;Q0VCNzAyNDFEMTFFNThFMTRERTAwRkY0RUREREUiIHhtcE1NOkRvY3VtZW50SUQ9InhtcC5kaWQ6&#10;RUJBQ0VCNzEyNDFEMTFFNThFMTRERTAwRkY0RUREREUiPiA8eG1wTU06RGVyaXZlZEZyb20gc3RS&#10;ZWY6aW5zdGFuY2VJRD0ieG1wLmlpZDpFQkFDRUI2RTI0MUQxMUU1OEUxNERFMDBGRjRFRERERSIg&#10;c3RSZWY6ZG9jdW1lbnRJRD0ieG1wLmRpZDpFQkFDRUI2RjI0MUQxMUU1OEUxNERFMDBGRjRFRERE&#10;RSIvPiA8L3JkZjpEZXNjcmlwdGlvbj4gPC9yZGY6UkRGPiA8L3g6eG1wbWV0YT4gPD94cGFja2V0&#10;IGVuZD0iciI/PgH//v38+/r5+Pf29fTz8vHw7+7t7Ovq6ejn5uXk4+Lh4N/e3dzb2tnY19bV1NPS&#10;0dDPzs3My8rJyMfGxcTDwsHAv769vLu6ubi3trW0s7KxsK+urayrqqmop6alpKOioaCfnp2cm5qZ&#10;mJeWlZSTkpGQj46NjIuKiYiHhoWEg4KBgH9+fXx7enl4d3Z1dHNycXBvbm1sa2ppaGdmZWRjYmFg&#10;X15dXFtaWVhXVlVUU1JRUE9OTUxLSklIR0ZFRENCQUA/Pj08Ozo5ODc2NTQzMjEwLy4tLCsqKSgn&#10;JiUkIyIhIB8eHRwbGhkYFxYVFBMSERAPDg0MCwoJCAcGBQQDAgEAACH5BAEAANcALAAAAABxAMIA&#10;AAj/AK8JHEiwoMGDCA+a6TCj4QgDUqTImJCwosWLGDNqtKjCypkz0CKVsWKoiqoqJqvUkhaG05mN&#10;MGPKhPlBixZEiIB10eLnSRY7TD6osFAjRocRKORAyIJGS5UuiGZKnboxQpdVZcJE6pKFRRQTeHaU&#10;oKFBjBgSDx4cOPCAhFsRHpzkqVCjUSQWExRQ3ctX4AkWL6RQEOLCAZELHhIIWLz4DmMBAcSAcEKC&#10;mrXL1gIsaFFhy1MofUNvBDLBTIoUHFp4EHC5moAHO2AIKbKBwobaDTZE2G1CTY8H1aphvkwNRAQL&#10;EGSIXo6QAaIrUZY8EADggBMfR1osKeDiRgUOG8wg/0DQwAwDKBNSBGGwYUgBEcKtUbMcXH4JLj+Y&#10;678G48kMNSUkkMBaD3jgQA44SCEBF17gYIYJBRCxgBMLVAgCEi3AwMMACpjAgwf1UQNANQCMKB8R&#10;yu0XWg7k8XCBYgn4YIQOEzBQhBrdDfDdChMsqAMDKwRpRm45DGGEEArY4IAYwY0YX3AkVgCBinwR&#10;IQwH8B2AxAkKdGlCAzJYIIUZEShwwg03nDCADUgqYEQOG6wQRBAIDElBETkMUEKTwj1ZTQAyNEHl&#10;VMJYsAQNC2BxhAtFeHFUChUscUIECOBw2gQT4BDBDSFgQQQRR4TggIYn2FCBAkIMMYQLe2JWnzXC&#10;Ef8Qg6CDxiRBBzA4ocERGzTEgJkRTGDBCBPkcIMDeMBwAgUTzLBgFFHIMNGPFFAQwRAD3MCDCzAg&#10;cUB91Vg23AM1XFHrRpRokgUS1RDQgwIR6DCCBTI0YEMBQuBwlAw6IBBBBQW0cASoS9wALwXkNdBA&#10;kAjctkERAzgRLpTxybeABR+ci5ESYZDyRQYgijFACggIwcEKEqBgwAYDnFABpTpIMUIHOnAwAA8F&#10;FMDDmTwPsGaHqFZQAQ809NlafWTAYIEBGltkSCRUcPzEBdYQsIQBGEBhxAlGQIECEAY0MMASePBg&#10;BAMTKCiBAQZIwC97ZdpwQs7bwtBCC0SQAGVr1Aj/p8EGFmzQdEVhGAADBSO1YA0Axo2gwgy/uqAA&#10;yjMYMEG/NrSwQx5HFDCACTlQ0AACDIxXrW0NVEueEAuQKK6rHqQ8eEV2LEANDFk5IB8NMJgQhAUY&#10;dFCymkJEkIIFKgdRxLVDmKCA0ELYoIapqPpsg8/RHzpfuH3DWs0CQMQwO0LKpBAuHmVQojvjpw6Q&#10;Qwox1CBFEDnIrUB4DDCwHgIc3GuYDxcoQQkoNBYNaEAEIkDLAQLQN2oI4HUBsEEXtjC+g2QhCn3b&#10;QS3cUAD5XIABFsCB3HJAo/QEgQIFWMADEpCWtZAhAAFYTIlENJ8GUmw4rumTB0IwBAwYIkUVLMgW&#10;/wJQjRKsghQKWBwIECCHDEgAATQaQg8ucAEnHAAAw8miFrfoqnB5DwAXkEAjqMACBATxIDpIQQlE&#10;MIUv6IAM1XiAA061gQ/MIg7KyAEJcNinPhrthl18UveqsYMJAAUFKSjAGRFShRg0oAu8UMIRFpcA&#10;BrZACXCAgyLs4ID4iEg428Nh92DFx0EKJwAwiMETmlCERVrEJV9gBCm4cABxVaMFVNDCC7QwhRu8&#10;bmJcJBG4gOk6UgZgCS9QAg5ciZEOVIETbihDDBzggQSGgAmXeEQiXjAADzCwNbByUim3x72jXUYA&#10;A8jADwTHTI08oQxwiIMVUGKFPoACFWy4RCb8MP+CEGARVgHQwA58sIAE/HJ7NQwlrHBhgSfopZ0b&#10;+YApJkGIR/zhD1/QwxrgYAo9lEIRWdDB9b6DgLSRLAID6EFl+AYlAIiLACuAwDIhGpM1KHMALiiA&#10;A44QqgIwwBF9EMQaqkCFN/xgKBgYgx/88AETlIA1FNtbNWiQAXPRNCa1qIIX9pjFIjZACV/ghAr4&#10;dyxRTQoHI/gBClrAGvn0jTqL60ESOnBVmfzgBRIowAEwI4AdRIALjtuABrpKIhEo4AWGgMAJCOBW&#10;YAYgAlZQBBpUUNeNgGACXZiCC9pKAgo8AQ0m4KIWWfAHKiyhrZgBgA8gQIg6sEERldWINUDwAkr/&#10;QMABWBQBFOIABwaINotMeEQfULAAABDgACLYwQAwkAhGfCELFIktRqzhhCl84gtQCIA1RMCAMkQC&#10;Ab8dzgBm4AgwNEAIUGACFea5E0c0gQnslK5FrKGBDsBhDRYoGgk2AIYkLCG8riJDBJRghUZoYQ9h&#10;iAMapHCCIzQADGDIgXznCwASFCAGBnAAAUhghBE0oAQAbk0CGmAIU1DBAhRYQh6seId2hQADTZjp&#10;hBFyGRFEYAYKOEACTjCBInggxJnpgQpegIAlOIGIR5tPAIRgBVNggAMzPshlDqCAGiBAAwm4gQFW&#10;AAIgL0AKGTDBXodDACREYAQvaIIS9BCLJmSA/7JRLgisBoCCIIjgABUwAAJaB04+9qkFPzDAnghw&#10;gQJwAAczAEIWPMKJTEwWARLwQxLibJABjIABZeHACCIAoldBqYaXAcANrtBPInBABVTgxBcusYof&#10;pMAGIViABw5AgBJ0wKqUHogQHCkGDTSgAzbQm6dtSB8PQMEKYbBCGcqgBTCwwAAMEEIIQJRFAUSA&#10;BbkmCAdiQAESlMBrBdAuOAFpjQdsQBVrCIMhqACBCRRAA68z52XuIAQUZHsgCDCADRKwgBh8oAf0&#10;2ZurrIHOF3ThCg0gggceQAAsgguHGpB1EKZ072vIgAstCMAFgJABH8Cqe6PEjBgMMIUcXOBbov+l&#10;RgB0jAsOBKEAH0BDxa+hAhkU9wgYQEGXiVmxy3hABUzowT+3+KcdKIALGABCB0ywAwPQ6t4/mAAC&#10;jWCBBgyW58QRDg0s8IMQxLvCeXDBEBCGAwNYQAUGMIIGBMADsN3bGlPwQgJCgOEQiDvgrXFpHA1w&#10;hQGsZQEXyIMD8gWEMTjbAEPYAQH6JhwxRCEL96bGGHRwgAEkBz409DQpq2aEDACBAxGoAQQgwIIO&#10;MIADJ1gCEhZAAtQKRwAUUEK2rUGDJHSbA1MIAmPJ6Se+eQABEMBACnSAAwZQYABYIMHQW0OdPjng&#10;AzPItTXY5gAfRAEFNxAAMDdPTFj5QAIZ8HH/DPWeRREt7p/VIAHuGUDpCGSAAzQYAhNwUALG9/nj&#10;g6TvNVDAgTETfYbgMh9IgAZAQGkpkAU3oAFR0AQK4HDBEXJNYiLVcAD7122BJEoP9HHBAQJJgG1x&#10;JgFjcCYqIAEexzem9HEuBSsEcA1AsAJcJW/lBIDxcQAc8AHRNWMjUAM2YABJAAOuF0oWIQcpIAJ8&#10;RBzmJx8mQhxOgAFTEGUrgAIIUAQZUAMLgBkwEWg/VjECRzGMFx9kQF5RhgEYYAQxgAEDYA0z8QMz&#10;8GP2F1WfFlUE13leMGNMAAQNAB1TAQEzQANZ52caaE7f4wVNUAHytQJAAAQfgAIukIcd8GNA/6ZF&#10;BGAEVMB+0vUDW5ABTzAEVJEBBiAxj1h+LeBE8qUE7MY0VIECErAD8faJ1aABCJAEZlRZGKAFVlCA&#10;e1E5RIBan3hOSwAG9lZXBnAGe2AHfREFHRBuu4hDC8ACGVNXjSAIYRAaDNABA5AAyegqD0ABLLAC&#10;dbVLohEBMcABYnCNmHEHO6AC+TFzG3Fp1EaO1kACMtCE6qgRMcAFreKOBKAAHxAF85gRRHEBPfeI&#10;FPNtFNePFlEDH+ADr8JSAhdyLBUAFfAGBnkRFiAHChlvIuIknhSQoVYCG/AETDCRFYECLKCQf+g9&#10;GsiRApAAJIAFCIACHzAGSqAFVJABIlkQNf/wA+xyNK7TRygZLivZAg0QA1swAxHgAC7AIikgASww&#10;BS9gihMZAz9wBOLUWFt0B3lgAiuAA4A1ggMAHFBCADvAABkAAT/wASFkkAaQAf4UTGRAAxeABD3g&#10;AgzwAS/wATpQACWwQD4pHwmgASBwAzPQBATYj1IgBw6gfeECAIyRACBwOB3wA2OQAROQUj5QAuLW&#10;RV0VACDQAkMABFTQBDowcxOQASfgASWABTwQAV5gACMwMxIQBfmDAENwBNbYVeSUf6+SAA4QBFsA&#10;ATVQcaBpAAgTBEtpAVuwBfLTAC6wAJnpRThUItzTRw4JADsQBVMgPrm2AW+gBRjQNlDAAQ7/AAIa&#10;sELj13MTI1VVyVIoSRwLIAMyRWkxMAUWoABHkAc+AAI0sHiiNUxeRDFJOJ3/qXIPgATAxwSKNGNJ&#10;1QEZx0WM55CY8aCjNEj5dxkB4AMR4DaAMwYmMGMvYAcftp48eX839Ib3l0UBsAMuwAEpAJNB4ACv&#10;GAETZgdjwAHwFl4LiX/omXdauHIl4AA6kAF4VQE+cGdCgAFBIF+k53dGc4GiNEx9Jkw9BwAloAAS&#10;kAT7uClYkACvRwQTAJV1BQFMcAPPORz2F505unnc9wB4UARBEAW3smUtwFgQVwQYoIl1VZYKYI1+&#10;wpH9GZDUcAALQAS9IwNCigIm95xNGkFJ/5CkV4UBSWACwKGjaco3y+cqK1cgRKAAMpAEY7AFCBAh&#10;KqSL7AkAAzAG/EhTUfACK5CFcKiZsMo9AKAZA8AAM0AUEoADCEABN7AApAqdPEkAJmAHMsZMHPCU&#10;eaCYbgihZpoAO2BoG1ApMpCDHYADCqB4oWSi2ycAC3ACJiADVxCL7bSWNpCZMIipkjFQRwADFcAA&#10;MZAEEJAEEjAEIbBGC5SESFhDTwIAD1BoDIACDAEBlMhMG4ABZuCJhCWrAfCjRSABGMAEL5AEKuAF&#10;ERAwRAACradFfoJQLnUHCxABDxsDQ2BqEAAa7fSuDvBLK7kAITAAFIADEjADDCEDKVB8DP/QADZz&#10;BPBxjXcAAt/6EBOwATAAb0vAAhIAURgAAQNwBKUiBEYwBDnQAAwgAx2AAhjwAUAgAcy5AwdAqg7q&#10;pxpXAFrZAR8QAwpQf63hA1QLUcjRAOl1BS/wA0mAAVzQABXgAAsgAmkxIPwZYjn6GnDJAzrwARAw&#10;AkawAwxnS62oACMgrotkAS+gBi17MwVgN0gAAiJAAH7qPQ/IrKF2BwSwKzlQA0mwBV5gLEggBvH2&#10;gADQAyigna60lkuwilpEQ4H0acxKDTRQABTQms5iADJAAT1wm4TVPReAATbJTBRgAUOgAX3ShU7a&#10;nkR3ABfgABvCLCrAAluQAifgBATAQFL/5UlJCAIVCVGWQwQOl4K9F0yQsWEakJoDAAUf4JQdQAEu&#10;ICGZe1APKEgTQwMpQEHthAMY4ALgC6zhRQ0PcATt2gEqkHM0kwMKMAAt4L1aKIN+JEjlZgQz4Lhn&#10;FFMmYK5dBQCO2QMnwAENMCfnIQMSsML8YgJIAMJmKp0a23sB0AIyAKZnFAFTAAWIQSFUhB2iYr02&#10;0CgowARg8BNAAAUm0AP7eamwKr1R2icrSQK1NrhIOwWQMwHzcrUZkAQ/4HkxMAENoAARggRYsAA0&#10;cAB30J+K26fsOTEB0AMDAAIE0ADECFFXcAUTUCdAQh54EgFbgwcg8AC0+1ue9ipnuoXV/5AALtAA&#10;SCAAGyCP7RQFLLABF6AW9+pS+rq57vhbqLQBuWgDH8DBi1QDQcBnnZzKwxHHEdADBOADS0lTMRAD&#10;Jci5quyO1hkpJHAARjDKEIWQXme7nHzLB6wBBaAGFxAALpAc5ssCPvhJ20fMuxgAIRABdrcETHC0&#10;AYwB+5Z3nivNB2ygPEAAL4bDZ1RlQQACGUl+4PyJ1GCgLkAGFzABdAVRE1ADSyACGgC+7SyQG8gB&#10;N9AWHdYAEBWkNkAES+ABI1LI/ayxfaMBMDAAOzB3NWDOQcQAUyBFQjC8ldrQM6xyC1ABAU2+zchM&#10;RfADRYAEPoO2rHjIJCKBWkih4VtjRv9gAh5AAzUQku3kAjGgAz1QADmABV6Lo4eckX1plekJSGJg&#10;BBxwAUvAcTS1AiMAMBvQAzC8i1gHiCeppu9YAUMAA4YIZxBVRgWwARrWyVwYoM/LkYspHAdQABFs&#10;nDFgATTVbkvw1SgHZD6Ju5/0pOWXAIUWAjSgchfgAibQHqJHU0xgAHhwAkTD0ETXhqHWQOiXnt1D&#10;AETAABAQB25wBhhg1SRwOENgAxjwBDSldA6wBAd91TjkKhDaUvQRndzKAFTwBYBAB6cwCm1QA0/l&#10;ACuwJhkgkRDlKCfQAxzAA8QbTNELoJbx2iQwAZXQCZKgBB3QBJPwC13gT0uAALLBAlf/4KjMVAHC&#10;4wBFUAH+p9wnOkr/CQA0cG1myFgkIAGpEAhucLYxwAih8ARYQA0OILQmcHYSwAMQZRSrWQFMYsgD&#10;Z8gEMARh0Ax8MAsFwJguEAadQAyr5Aa3oAgMUBlGZzAmrAIyerJycAM+o9B6fRm1NpecUgL/JAYW&#10;YAmwIAt00ARIQA0lwAJsAAuFcAiVoAUU4LyL3AIewjsfMLCx+wMu4APjCVUV40AE8OT4mgAK8Aax&#10;wAu7oAdZMADaRQNXQAd8gNuA8AEgEAAU4AnGkAazAAUtsFcPuANFUAAJ0AJJcIOutAIfYAQ0QBZI&#10;Fh/UHAUQ8ARJYAZ89gBS8AWTwAh//zAIncAKmaDlC9AIdJAIY/AFkNAGUnAALVAGdfAJMzCpw3EB&#10;DXACCYBzXABRN9ABUOADD0R+i7wBXVAKbQAIlrAIEKDqRVAJo0AKHcADKxAHhdAJjgACO7AHdSAI&#10;TxANgQALX8AAPmABhMAGU0A1nFsNILABavAACwCzNIUDFoCMwkRwPAAHv+AJfvADa5AGgpADHkAF&#10;kGAJXLBHBJADngALboAHIbAGxTAKbOAKdRAIcxAHLWMFpSDm3mwNVXoCVAwDXMCN7dQAP2AEZGBO&#10;B5ACnxAIeiAFAxAELzACF7ADidAKpKA7sLIDcYAJgvAdfxAIhxAHZhkGbbAGRVACy/8yp7ZcbgVg&#10;Az4QAB5gAGLtSpGcA/4nHGTAAZeQBozQ2VbwBh1wBBdwBoEgCRVAHD1ACa9QCkMwA6kwB1pgdwnA&#10;A23jAOa6fdVABj5gJqi5BS8AURXwAmaAeYOUACkAB21wCK6QBnOQ33nwAptQB09QABfQAixgCaeA&#10;CDBgABjVAJ4kQzGdguHkAUKQAz/NBAXpSgVQAzpwcg+AZJlRACo8AV4ABrbQC4+ABwPQB60QCrmg&#10;BHFACGmwBgogAjeQAkZAhB29vvPxAAqAQhsAAcnbTmeW5CdQXLByAS/gC0+wAS3QAZKgC5LgAwew&#10;Ar4wCakgCZ5QCo1gAotXSW98pj//WTG4zwEwoAM5x/DMhAJVwN1BwFbDrwRswAZfEAl9cAvEAAF7&#10;RQAFoAJv8AQZkAMsDhDWBAqsNrDaQWrUDlZTaK0agILVEvTogWRFFAMxrm3k2NHjR5AhRXp8EWvG&#10;kg1LyAgUUOCHIk2a1lAxU6KgwwMeaIgJMNAnwYcKGQq9GRQhgQALIlCQ8mPkU6hRPVLp0OOGiwUC&#10;BALwAMMEBzU+ev4kK4DGBQ/UHDZMuNChW4Y3BR5oUWELGql59X4cMSPEkSFLCDgkW/jnnRYqDJ1R&#10;0kDDQ4hti8ZFOBmAiAEQtOzlrJfBiAFEKFRIENdaQ8M+qS14MYhOGldWQjgUoPag/8GGlBcqJFDh&#10;RZPOwaPWgBKCgoLSk1MDpdYiTChRggjtGSBCDACBCYXmJihZYIAKI2pIEF4+pAEVS4xUeCD37fK2&#10;F568TrMoC5ArOjTgjrgWqPsAbmhAhwxWMO9Ajj4Yo4ABFHACu4huSy0hax6wYBJjZAGlj+gyEAE3&#10;1IYKESJrAAihghUcIQ/BA63YwwYHFGjhgNtQW84aAY5QIpVB/vgEmVboGGMH7NYSiiAASBwquwUK&#10;8EKJGVg8EA43VkCiggoeW8g9w6p5YIVH2MiCgSoKSWYUOCJIgCzTJCSLgBBkyGIEKc2b4Q0uiBig&#10;gQUgKupGawhAoBJUbAlDEDYk0f+DiiIecEhJhagh0ScBxKAhAWqQkOAHFeo0LwgUeBggiAWOJOzG&#10;TKdoY5I2vqgiiiGEQGKwNre7iRonTNiCii4+KMCBCWawwEBPg6PgBSMEBKFIQCndoQEUOjAiqySJ&#10;ek+1A/IwIYMzBuFjmFCaEAKBBoBAodjgcngjgiNMCKG09yI0yE2HCPBAg7FUU2sgash44AANcuhi&#10;F0BcXYUQNCkQggMIlEC3MxOa4JMHBUo9rSgKI7JxuS0HEgALGd74YAgVbnllkQ584CCWTXJxYYcI&#10;lPjiYc5gwCAFJBzY4Ait4orUrbU6fmvfn6jRwAEE5LDii0cQUUCHRepwYwQuqjj/BBVevFigiDf6&#10;oJkzBFBQoIcGHNDqNABQI7rEhNI2UjUyaAChBR1WaYMNQBJ5ggFc8ChjjlNskQQQSwpBpUoGPgDj&#10;a86SgAJpGPJ1U16D3pKLmgQKMECJMqqI5BBXzqiBAga4MIIIDGjBhI04aphgjzrSUKWGIGRogHG9&#10;fvBrCB7am/w2Ln0CAIQcPvAjjj4qEUQPLTLhI404XvCDkjNUwGIAOCChpQYRAjDiDE2y8KICKRbH&#10;XaokajjChQGcWLswyETwyoEACBjAjzbS6EWXTjJJwQUDDCIQrCDEIQZhBQSQQARj6AQfIOAEaxzA&#10;BEHgAQx4oAIt5OB8UVGBBWDg/wAhtOBfWqHGAZzggQBUIwBIGEALREABPQQjDAp4QAEy0IgutMEZ&#10;gMDBAQ5QgTVgYhNrYMEGbvArEKTAE3RQwg4cEoAEBMADLmABGm63wacwwAKniwADGDCBAgBAAzow&#10;BBoGkAAHIKIPKuBBFiBxjDlUoQci6IEDXECFNHwiBRDxwRv4wAcqKEABLKDEJWJwghFcoQEf8kkC&#10;KsACCKQAi1AZgQ6wUAQMVGERTwABEfbwjEKAAQQNmAQkXhCBNSBjDnU4BBC0pIER0IIPTQBBhaDQ&#10;BkgMwhdu8AQg+jCDBRyABATIWEF6UwMLxMAGkxzJCFDgAA7MwApzGEQRBvCHYv9g4gtqiEEa2KCD&#10;FLQBFGVIxBxEQQHsEIACmjhFGFxwmgLkog51YMMjrGCBAdCAaPSynw6gUCBmimQEEChABXQFijlA&#10;gAHMAAUd6DACKsxhGTZIAh8IoYIxFOIVVQiBpBwQhjlUAgEFAQEKwtAFCdgACfBi020CAAMOIAAM&#10;UgjoecBwgyMUAAeJ2IQemnCIS6yhEJn4QyG6UIAuBAISu2BEK5JBhyR8aAFK2AQgoqCQBGDBBbPy&#10;iXskxBCuwCAKVehUTT/SgB+YwAk8WAELPsGKRfABDRlgQyrqAIoPCMENvdgEI0SxiFC8QhM5SMAB&#10;GFAGKlTAT13lV1eBJxQs1KD/ChgwK0g6AAUfuCACalAEJjAxBzkoQA+BOEYbVmCAYKBiDw3AgktE&#10;8YUZ0EAiNBABGUK0MS4tiSBY6IAdalDZs2LgBjfgwAWSkAZdsEICNLjCMGRhihOwwBKLQEBPVmMC&#10;E2AhhfPiz7V+IrRqIMELErAADoDbkSGAIQIFiMAFKgAHVrhBAdQYwB70IIESGIEF+iHId4NmOaKo&#10;DXj/cYgPKMABDDjlvBsxAhg2EAIFhAAEG2CCDBbgJQc4wAMAqN/ZfockCAnNsREacDWc4AIbQOAJ&#10;C96IC37AgCPcYAALIAAJEpC2EHGXsd2RC710/F+CHAALEVsxi48QAxlkuAhE/9gndyuTnd0M5U9G&#10;Uo5jLZekgF3hCizeSAo+YIMjBCGMFALKpPp7sYNE5kgYC1FuI9SWAISAARiIEosdUQYchMALYdTt&#10;VohS5a5O6qvBA3BhhicFKzCBy5TYwhFWUIDBNEvSkyYMZQYSgBRUIhFc3kMGLnCC9r2P0qPuam7S&#10;VqMNKMJhLJYDC5CwgyGcINKkpjVz3Kadm1Rgb1xugAqMUIIBnLHWw96XZNwmkB58YEUs7gsISKAB&#10;Zg271kCDMggmkAVJsrgDV8CCqKU96ccmiSA0MMEEpDCGDHDZAE/Ag7e/3Szg3YQAFxjACjqYgwZk&#10;wAAshkIWXHC2dw8bAAdokv8XfvCBCICADAtAwQtYXIQkDEEEhA54agpCDSheIAcYyAAXTLAEDaiF&#10;AAbIApc7MAEmV5zSArgAByZgAAlIIAgtGMtBCHBtLq8gAwMIMeXcbPEdd/UAOyjABGPAghnYAIW2&#10;uY0AGgABLl/jDUXoWY2KPRkfB72rAigsCE4ggxdcwQBCyIMHyOAeCgGgADGYAJf9UF2vxgvXLV2O&#10;ADzAAx2oAAPEKYIakPCAfV3cbRfvQUa4rIQe9jg7TDfNvIInkR2cgAJBSMHLYyCBJc+ax0NxGwAU&#10;8AMocBnpPmCWbSRF8a4S4CxYqGMFGBADCEBABQjowQPusDECN7IFLAAOlyn/sIUIHKBy3h0IhxPw&#10;ABKQgAY74AEFJmCBJPwABSkIIRYuIAKAv+fPcrE7w5TQ9qjLAQUT39KWtCOAB/hADQiQQg1QgIIa&#10;GEAGOGCAGfr+97X1+LYZo0YBgPAEJriiqIMAMCiAFgC1AbABIVAAE4iAHCiCIqAABMCBKJCAEbAA&#10;FRiBKFivC3iAAKgNSIm3iPATuXgAFwiCD5gCC4i6joAANEAAHbCALdgCIAACFsgACHgBJsgAFiiv&#10;CAMBDSCBB0gAAhAAikszW3GPy0CCCEgCREg3FmzBKygAGBCCClCDAbiBaXCAEAiBHjgCIrgAJxAB&#10;AkC9oZGM3BKKACACKUAD/yVYwSj0CAgAAhoggCiqHzODn3mxEZ9BvQNwAAZQgQxIAhQIgjj8CCbA&#10;AEb6LjO0MhH7CQCgARgYgkCcAgDkgEMEiR94AZtwPNzrkrYgPmsIABJwgh1AGibQAiXYgkwciQ94&#10;gQvoMWqznI6JN+0TgAAgAw0IATP4gCZoggyQggYQglYciQlgAR5IoSIJnu1DPQFYACPgAhQAAgz4&#10;ABZggRGIgGKECiEAghT4kMADtwA4Cwe4ARvIgRQAgiZQAjBQgSLYRr2oAQhwAIjIw6LBRQI4gAco&#10;ASTgAQSogSkABivogheDR2NRAmRZgAXAl6LgOg3ILArgAvxoAjB4gQwAgkcRmAAcWIEc4AGDFI4U&#10;eAEWgDkDmAAvqDwZmAAZMIAOsAAMYIEkyEHxmwAN+kgpMYAkSAIwUAIt6AJVUMUmgAAMkIF3DKiA&#10;AAA7UEsBAi0AFAAGAAgAAAAhACPCiCUdAQAAeQIAABMAAAAAAAAAAAAAAAAAAAAAAFtDb250ZW50&#10;X1R5cGVzXS54bWxQSwECLQAUAAYACAAAACEAOP0h/9YAAACUAQAACwAAAAAAAAAAAAAAAABOAQAA&#10;X3JlbHMvLnJlbHNQSwECLQAUAAYACAAAACEAFr2zR7cPAABkXQAADgAAAAAAAAAAAAAAAABNAgAA&#10;ZHJzL2Uyb0RvYy54bWxQSwECLQAUAAYACAAAACEA05kNeNkAAACvAgAAGQAAAAAAAAAAAAAAAAAw&#10;EgAAZHJzL19yZWxzL2Uyb0RvYy54bWwucmVsc1BLAQItABQABgAIAAAAIQDLHYKi4wAAAAwBAAAP&#10;AAAAAAAAAAAAAAAAAEATAABkcnMvZG93bnJldi54bWxQSwECLQAKAAAAAAAAACEA7MLc4A0MAAAN&#10;DAAAFAAAAAAAAAAAAAAAAABQFAAAZHJzL21lZGlhL2ltYWdlNC5wbmdQSwECLQAKAAAAAAAAACEA&#10;o+1ylPeiAAD3ogAAFQAAAAAAAAAAAAAAAACPIAAAZHJzL21lZGlhL2ltYWdlMi5qcGVnUEsBAi0A&#10;CgAAAAAAAAAhACuWxVHbjgAA244AABUAAAAAAAAAAAAAAAAAucMAAGRycy9tZWRpYS9pbWFnZTEu&#10;anBlZ1BLAQItAAoAAAAAAAAAIQDQq2P+jicAAI4nAAAUAAAAAAAAAAAAAAAAAMdSAQBkcnMvbWVk&#10;aWEvaW1hZ2UzLmdpZlBLBQYAAAAACQAJAEQCAACHegEAAAA=&#10;">
                <v:group id="Group 458" o:spid="_x0000_s1277" style="position:absolute;width:64922;height:4655" coordsize="64922,4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line id="Line 3" o:spid="_x0000_s1278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D28MAAADcAAAADwAAAGRycy9kb3ducmV2LnhtbESPQWsCMRSE74L/ITyhN81qW2m3RlFB&#10;8ODFVaTHR/LcXdy8LEnUbX99IxQ8DjPzDTNbdLYRN/KhdqxgPMpAEGtnai4VHA+b4QeIEJENNo5J&#10;wQ8FWMz7vRnmxt15T7ciliJBOOSooIqxzaUMuiKLYeRa4uSdnbcYk/SlNB7vCW4bOcmyqbRYc1qo&#10;sKV1RfpSXK2CYqvP7vfVX07fq53WG/R7rL1SL4Nu+QUiUhef4f/21ih4e/+Ex5l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nA9vDAAAA3AAAAA8AAAAAAAAAAAAA&#10;AAAAoQIAAGRycy9kb3ducmV2LnhtbFBLBQYAAAAABAAEAPkAAACRAwAAAAA=&#10;" strokeweight="3pt"/>
                  <v:shape id="Text Box 460" o:spid="_x0000_s1279" type="#_x0000_t202" style="position:absolute;left:394;top:1182;width:3047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y+cQA&#10;AADcAAAADwAAAGRycy9kb3ducmV2LnhtbESPTWvCQBCG7wX/wzJCL6FubIuW1FUkIPYmfuB5yE6T&#10;YHY2ZDcm/fedg+BxeOd9Zp7VZnSNulMXas8G5rMUFHHhbc2lgct59/YFKkRki41nMvBHATbrycsK&#10;M+sHPtL9FEslEA4ZGqhibDOtQ1GRwzDzLbFkv75zGGXsSm07HATuGv2epgvtsGa5UGFLeUXF7dQ7&#10;oQzLfTLff1ybW9LHHA9JrkNvzOt03H6DijTG5/Kj/WMNfC7kfZER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8vnEAAAA3AAAAA8AAAAAAAAAAAAAAAAAmAIAAGRycy9k&#10;b3ducmV2LnhtbFBLBQYAAAAABAAEAPUAAACJAwAAAAA=&#10;" fillcolor="#bfbfbf">
                    <v:textbox>
                      <w:txbxContent>
                        <w:p w:rsidR="005B536C" w:rsidRPr="00440A31" w:rsidRDefault="005B536C" w:rsidP="005B536C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440A31">
                            <w:rPr>
                              <w:rFonts w:ascii="Arial" w:hAnsi="Arial" w:cs="Arial"/>
                              <w:sz w:val="36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494" o:spid="_x0000_s1280" style="position:absolute;left:78;top:5439;width:64916;height:23164" coordsize="64916,23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group id="Group 167" o:spid="_x0000_s1281" style="position:absolute;width:64916;height:23164" coordsize="10205,3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<o:lock v:ext="edit" aspectratio="t"/>
                    <v:shape id="Picture 184" o:spid="_x0000_s1282" type="#_x0000_t75" style="position:absolute;top:8;width:5057;height:3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SSyjGAAAA3AAAAA8AAABkcnMvZG93bnJldi54bWxEj09rwkAUxO9Cv8PyhN7qRlNKia4iKYKH&#10;Fqq1grdH9pmkzb6N2c0fv31XKHgcZuY3zGI1mEp01LjSsoLpJAJBnFldcq7g8LV5egXhPLLGyjIp&#10;uJKD1fJhtMBE25531O19LgKEXYIKCu/rREqXFWTQTWxNHLyzbQz6IJtc6gb7ADeVnEXRizRYclgo&#10;sKa0oOx33xoFTr5NqT0+H+Lr6f3z8vGd8uYnVepxPKznIDwN/h7+b2+1glkUw+1MO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FJLKMYAAADcAAAADwAAAAAAAAAAAAAA&#10;AACfAgAAZHJzL2Rvd25yZXYueG1sUEsFBgAAAAAEAAQA9wAAAJIDAAAAAA==&#10;">
                      <v:imagedata r:id="rId104" o:title=""/>
                    </v:shape>
                    <v:shape id="Picture 183" o:spid="_x0000_s1283" type="#_x0000_t75" style="position:absolute;left:5118;width:5087;height: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SEIS/AAAA3AAAAA8AAABkcnMvZG93bnJldi54bWxEj80KwjAQhO+C7xBW8KapRUSrUYogeNCD&#10;f/elWdtis6lN1Pr2RhA8DjPzDbNYtaYST2pcaVnBaBiBIM6sLjlXcD5tBlMQziNrrCyTgjc5WC27&#10;nQUm2r74QM+jz0WAsEtQQeF9nUjpsoIMuqGtiYN3tY1BH2STS93gK8BNJeMomkiDJYeFAmtaF5Td&#10;jg+jIN2fYqu1vp9nl6ms5NrVWbpTqt9r0zkIT63/h3/trVYQR2P4nglHQC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EhCEvwAAANwAAAAPAAAAAAAAAAAAAAAAAJ8CAABk&#10;cnMvZG93bnJldi54bWxQSwUGAAAAAAQABAD3AAAAiwMAAAAA&#10;">
                      <v:imagedata r:id="rId105" o:title=""/>
                    </v:shape>
                    <v:shape id="Picture 182" o:spid="_x0000_s1284" type="#_x0000_t75" style="position:absolute;left:3544;top:2293;width:788;height:1355;rotation:-111720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YvbGAAAA3AAAAA8AAABkcnMvZG93bnJldi54bWxEj0FrwkAUhO9C/8PyCr3pbi2JkrqKCC2C&#10;haKthd4e2WcSzb4N2VVjf70rFDwOM/MNM5l1thYnan3lWMPzQIEgzp2puNDw/fXWH4PwAdlg7Zg0&#10;XMjDbPrQm2Bm3JnXdNqEQkQI+ww1lCE0mZQ+L8miH7iGOHo711oMUbaFNC2eI9zWcqhUKi1WHBdK&#10;bGhRUn7YHK2GTr1vf0a/n/Xfqnlx+90HLvZJqvXTYzd/BRGoC/fwf3tpNAxVArcz8Qj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lxi9sYAAADcAAAADwAAAAAAAAAAAAAA&#10;AACfAgAAZHJzL2Rvd25yZXYueG1sUEsFBgAAAAAEAAQA9wAAAJIDAAAAAA==&#10;">
                      <v:imagedata r:id="rId45" o:title=""/>
                    </v:shape>
                    <v:group id="Group 173" o:spid="_x0000_s1285" style="position:absolute;left:1379;top:2463;width:2146;height:680" coordorigin="1379,2463" coordsize="214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<v:shape id="Freeform 175" o:spid="_x0000_s1286" style="position:absolute;left:1379;top:2463;width:2146;height:680;visibility:visible;mso-wrap-style:square;v-text-anchor:top" coordsize="214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/tsUA&#10;AADcAAAADwAAAGRycy9kb3ducmV2LnhtbESPQWvCQBSE70L/w/IKvUjdGG2R1FVKISCIYhPB6yP7&#10;mgSzb0N2q9Ff7wqCx2FmvmHmy9404kSdqy0rGI8iEMSF1TWXCvZ5+j4D4TyyxsYyKbiQg+XiZTDH&#10;RNsz/9Ip86UIEHYJKqi8bxMpXVGRQTeyLXHw/mxn0AfZlVJ3eA5w08g4ij6lwZrDQoUt/VRUHLN/&#10;oyDV++l195GX8pj3vBnGzWG9TZV6e+2/v0B46v0z/GivtIJ4PIH7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7+2xQAAANwAAAAPAAAAAAAAAAAAAAAAAJgCAABkcnMv&#10;ZG93bnJldi54bWxQSwUGAAAAAAQABAD1AAAAigMAAAAA&#10;" path="m2033,l113,,50,19,9,69,,567r2,23l33,647r58,31l113,680r1920,l2096,660r41,-49l2146,113r-2,-23l2113,33,2055,2,2033,xe" fillcolor="black" stroked="f">
                        <v:fill opacity="16448f"/>
                        <v:path arrowok="t" o:connecttype="custom" o:connectlocs="2033,2463;113,2463;50,2482;9,2532;0,3030;2,3053;33,3110;91,3141;113,3143;2033,3143;2096,3123;2137,3074;2146,2576;2144,2553;2113,2496;2055,2465;2033,2463" o:connectangles="0,0,0,0,0,0,0,0,0,0,0,0,0,0,0,0,0"/>
                      </v:shape>
                      <v:shape id="Picture 174" o:spid="_x0000_s1287" type="#_x0000_t75" style="position:absolute;left:6437;top:1733;width:614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ajrHAAAA3AAAAA8AAABkcnMvZG93bnJldi54bWxEj09rwkAUxO8Fv8PyCr3VjamIpq4SWqQi&#10;5ND47/rIviap2bchu43x23cLQo/DzPyGWa4H04ieOldbVjAZRyCIC6trLhUc9pvnOQjnkTU2lknB&#10;jRysV6OHJSbaXvmT+tyXIkDYJaig8r5NpHRFRQbd2LbEwfuynUEfZFdK3eE1wE0j4yiaSYM1h4UK&#10;W3qrqLjkP0ZBOaTfL++L2+bjfN4t5lkWb4/xSamnxyF9BeFp8P/he3urFcSTKfydCUd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ywajrHAAAA3AAAAA8AAAAAAAAAAAAA&#10;AAAAnwIAAGRycy9kb3ducmV2LnhtbFBLBQYAAAAABAAEAPcAAACTAwAAAAA=&#10;">
                        <v:imagedata r:id="rId106" o:title=""/>
                      </v:shape>
                    </v:group>
                    <v:group id="Group 170" o:spid="_x0000_s1288" style="position:absolute;left:6524;top:1780;width:445;height:745" coordorigin="6524,1780" coordsize="4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<v:shape id="Freeform 172" o:spid="_x0000_s1289" style="position:absolute;left:6524;top:1780;width:445;height:745;visibility:visible;mso-wrap-style:square;v-text-anchor:top" coordsize="4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cC8QA&#10;AADcAAAADwAAAGRycy9kb3ducmV2LnhtbESPQWsCMRSE70L/Q3gFb5roYZWtUUqrIh7U2h56fGxe&#10;N0s3L8sm6vrvjSB4HGbmG2a26FwtztSGyrOG0VCBIC68qbjU8PO9GkxBhIhssPZMGq4UYDF/6c0w&#10;N/7CX3Q+xlIkCIccNdgYm1zKUFhyGIa+IU7en28dxiTbUpoWLwnuajlWKpMOK04LFhv6sFT8H09O&#10;Q4brw+4kY223zYTt716pyedS6/5r9/4GIlIXn+FHe2M0jEcZ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xnAvEAAAA3AAAAA8AAAAAAAAAAAAAAAAAmAIAAGRycy9k&#10;b3ducmV2LnhtbFBLBQYAAAAABAAEAPUAAACJAwAAAAA=&#10;" path="m,580l66,745,231,679,187,660r27,-61l44,599,,580xe" fillcolor="black" stroked="f">
                        <v:path arrowok="t" o:connecttype="custom" o:connectlocs="0,2360;66,2525;231,2459;187,2440;214,2379;44,2379;0,2360" o:connectangles="0,0,0,0,0,0,0"/>
                      </v:shape>
                      <v:shape id="Freeform 171" o:spid="_x0000_s1290" style="position:absolute;left:6524;top:1780;width:445;height:745;visibility:visible;mso-wrap-style:square;v-text-anchor:top" coordsize="4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5kMUA&#10;AADcAAAADwAAAGRycy9kb3ducmV2LnhtbESPzWrDMBCE74W8g9hAb43kHOLiRjEhaUvJIc1PDz0u&#10;1tYysVbGUhL37aNAocdhZr5h5uXgWnGhPjSeNWQTBYK48qbhWsPX8e3pGUSIyAZbz6ThlwKUi9HD&#10;HAvjr7ynyyHWIkE4FKjBxtgVUobKksMw8R1x8n587zAm2dfS9HhNcNfKqVIz6bDhtGCxo5Wl6nQ4&#10;Ow0zfN9tzzK2dtPlbL8/lcrXr1o/joflC4hIQ/wP/7U/jIZplsP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TmQxQAAANwAAAAPAAAAAAAAAAAAAAAAAJgCAABkcnMv&#10;ZG93bnJldi54bWxQSwUGAAAAAAQABAD1AAAAigMAAAAA&#10;" path="m300,l44,599r170,l444,62,300,xe" fillcolor="black" stroked="f">
                        <v:path arrowok="t" o:connecttype="custom" o:connectlocs="300,1780;44,2379;214,2379;444,1842;300,1780" o:connectangles="0,0,0,0,0"/>
                      </v:shape>
                    </v:group>
                    <v:group id="Group 168" o:spid="_x0000_s1291" style="position:absolute;left:6524;top:1780;width:445;height:745" coordorigin="6524,1780" coordsize="4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<v:shape id="Freeform 169" o:spid="_x0000_s1292" style="position:absolute;left:6524;top:1780;width:445;height:745;visibility:visible;mso-wrap-style:square;v-text-anchor:top" coordsize="4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AUcYA&#10;AADcAAAADwAAAGRycy9kb3ducmV2LnhtbESPQWvCQBSE70L/w/IKXkQ3yUFtdJUiBAXtoVbE4yP7&#10;TEKzb0N2Ncm/7xYKPQ4z8w2z3vamFk9qXWVZQTyLQBDnVldcKLh8ZdMlCOeRNdaWScFADrabl9Ea&#10;U207/qTn2RciQNilqKD0vkmldHlJBt3MNsTBu9vWoA+yLaRusQtwU8skiubSYMVhocSGdiXl3+eH&#10;UTDxH8vTQl9Ox1t83w/Z8Ur5xCg1fu3fVyA89f4//Nc+aAVJ/Aa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9AUcYAAADcAAAADwAAAAAAAAAAAAAAAACYAgAAZHJz&#10;L2Rvd25yZXYueG1sUEsFBgAAAAAEAAQA9QAAAIsDAAAAAA==&#10;" path="m444,62l187,660r44,19l66,745,,580r44,19l300,,444,62xe" filled="f">
                        <v:path arrowok="t" o:connecttype="custom" o:connectlocs="444,1842;187,2440;231,2459;66,2525;0,2360;44,2379;300,1780;444,1842" o:connectangles="0,0,0,0,0,0,0,0"/>
                      </v:shape>
                    </v:group>
                  </v:group>
                  <v:group id="Group 489" o:spid="_x0000_s1293" style="position:absolute;left:20101;top:15686;width:1671;height:2212" coordsize="167159,221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<v:line id="Straight Connector 490" o:spid="_x0000_s1294" style="position:absolute;rotation:-819918fd;flip:x;visibility:visible;mso-wrap-style:square" from="0,102475" to="113030,10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MUdsIAAADcAAAADwAAAGRycy9kb3ducmV2LnhtbERP3WrCMBS+F3yHcATvNFU2nbVRZFBw&#10;F4Ope4Bjc9p0a05KE223p18uBl5+fP/ZfrCNuFPna8cKFvMEBHHhdM2Vgs9LPnsB4QOyxsYxKfgh&#10;D/vdeJRhql3PJ7qfQyViCPsUFZgQ2lRKXxiy6OeuJY5c6TqLIcKukrrDPobbRi6TZCUt1hwbDLb0&#10;aqj4Pt+sgjfzvP7i93Ix+M3v7Zp/5Insc6Wmk+GwBRFoCA/xv/uoFTxt4vx4Jh4B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MUdsIAAADcAAAADwAAAAAAAAAAAAAA&#10;AAChAgAAZHJzL2Rvd25yZXYueG1sUEsFBgAAAAAEAAQA+QAAAJADAAAAAA==&#10;" strokecolor="white [3212]" strokeweight="1pt"/>
                    <v:line id="Straight Connector 491" o:spid="_x0000_s1295" style="position:absolute;rotation:819918fd;flip:x y;visibility:visible;mso-wrap-style:square" from="23649,0" to="167159,79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5ja8IAAADcAAAADwAAAGRycy9kb3ducmV2LnhtbESPwWrDMBBE74X+g9hCb43s1imNGzmE&#10;pIFcbbf3RdrYptbKWGrs/n0UCOQ4zMwbZr2ZbS/ONPrOsYJ0kYAg1s503Cj4rg8vHyB8QDbYOyYF&#10;/+RhUzw+rDE3buKSzlVoRISwz1FBG8KQS+l1Sxb9wg3E0Tu50WKIcmykGXGKcNvL1yR5lxY7jgst&#10;DrRrSf9Wf1bBfNii/pp+uN7XZaY9dcu3ulLq+WnefoIINId7+NY+GgXZKoXrmXgEZHE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E5ja8IAAADcAAAADwAAAAAAAAAAAAAA&#10;AAChAgAAZHJzL2Rvd25yZXYueG1sUEsFBgAAAAAEAAQA+QAAAJADAAAAAA==&#10;" strokecolor="white [3212]" strokeweight="1pt"/>
                    <v:line id="Straight Connector 492" o:spid="_x0000_s1296" style="position:absolute;rotation:-819918fd;flip:x;visibility:visible;mso-wrap-style:square" from="0,141889" to="143791,221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0vmsUAAADcAAAADwAAAGRycy9kb3ducmV2LnhtbESP0WrCQBRE3wv+w3IF33SjaKvRVUoh&#10;UB8K1foB1+w1G83eDdnVpH69WxD6OMzMGWa16WwlbtT40rGC8SgBQZw7XXKh4PCTDecgfEDWWDkm&#10;Bb/kYbPuvaww1a7lHd32oRARwj5FBSaEOpXS54Ys+pGriaN3co3FEGVTSN1gG+G2kpMkeZUWS44L&#10;Bmv6MJRf9lerYGtmb2f+Oo07v7hfj9l3lsg2U2rQ796XIAJ14T/8bH9qBdPFBP7Ox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0vmsUAAADcAAAADwAAAAAAAAAA&#10;AAAAAAChAgAAZHJzL2Rvd25yZXYueG1sUEsFBgAAAAAEAAQA+QAAAJMDAAAAAA==&#10;" strokecolor="white [3212]" strokeweight="1pt"/>
                  </v:group>
                </v:group>
              </v:group>
            </w:pict>
          </mc:Fallback>
        </mc:AlternateContent>
      </w:r>
      <w:r w:rsidR="005B536C" w:rsidRPr="00DB4A5E">
        <w:rPr>
          <w:b/>
        </w:rPr>
        <w:br w:type="page"/>
      </w:r>
    </w:p>
    <w:p w:rsidR="005B536C" w:rsidRDefault="005B536C" w:rsidP="005B536C">
      <w:pPr>
        <w:ind w:right="-36"/>
        <w:sectPr w:rsidR="005B536C">
          <w:headerReference w:type="default" r:id="rId107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DB4A5E" w:rsidRDefault="006B0DB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C650CA1" wp14:editId="6BA22FE3">
                <wp:simplePos x="0" y="0"/>
                <wp:positionH relativeFrom="column">
                  <wp:posOffset>-3208283</wp:posOffset>
                </wp:positionH>
                <wp:positionV relativeFrom="paragraph">
                  <wp:posOffset>83557</wp:posOffset>
                </wp:positionV>
                <wp:extent cx="5531805" cy="2138750"/>
                <wp:effectExtent l="0" t="0" r="12065" b="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1805" cy="2138750"/>
                          <a:chOff x="0" y="0"/>
                          <a:chExt cx="5531805" cy="2138750"/>
                        </a:xfrm>
                      </wpg:grpSpPr>
                      <wps:wsp>
                        <wps:cNvPr id="414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34733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4A5E" w:rsidRPr="00440A31" w:rsidRDefault="005B536C" w:rsidP="00DB4A5E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" name="Group 82"/>
                        <wpg:cNvGrpSpPr>
                          <a:grpSpLocks noChangeAspect="1"/>
                        </wpg:cNvGrpSpPr>
                        <wpg:grpSpPr bwMode="auto">
                          <a:xfrm>
                            <a:off x="859221" y="63062"/>
                            <a:ext cx="4672584" cy="2075688"/>
                            <a:chOff x="0" y="0"/>
                            <a:chExt cx="7357" cy="3272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41" cy="3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2" y="2129"/>
                              <a:ext cx="950" cy="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3" y="2170"/>
                              <a:ext cx="788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3" y="2483"/>
                              <a:ext cx="788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07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2573" y="2170"/>
                              <a:ext cx="788" cy="560"/>
                              <a:chOff x="2573" y="2170"/>
                              <a:chExt cx="788" cy="560"/>
                            </a:xfrm>
                          </wpg:grpSpPr>
                          <wps:wsp>
                            <wps:cNvPr id="108" name="Freeform 113"/>
                            <wps:cNvSpPr>
                              <a:spLocks/>
                            </wps:cNvSpPr>
                            <wps:spPr bwMode="auto">
                              <a:xfrm>
                                <a:off x="2573" y="2170"/>
                                <a:ext cx="788" cy="560"/>
                              </a:xfrm>
                              <a:custGeom>
                                <a:avLst/>
                                <a:gdLst>
                                  <a:gd name="T0" fmla="+- 0 2573 2573"/>
                                  <a:gd name="T1" fmla="*/ T0 w 788"/>
                                  <a:gd name="T2" fmla="+- 0 2553 2170"/>
                                  <a:gd name="T3" fmla="*/ 2553 h 560"/>
                                  <a:gd name="T4" fmla="+- 0 2621 2573"/>
                                  <a:gd name="T5" fmla="*/ T4 w 788"/>
                                  <a:gd name="T6" fmla="+- 0 2493 2170"/>
                                  <a:gd name="T7" fmla="*/ 2493 h 560"/>
                                  <a:gd name="T8" fmla="+- 0 2693 2573"/>
                                  <a:gd name="T9" fmla="*/ T8 w 788"/>
                                  <a:gd name="T10" fmla="+- 0 2460 2170"/>
                                  <a:gd name="T11" fmla="*/ 2460 h 560"/>
                                  <a:gd name="T12" fmla="+- 0 2756 2573"/>
                                  <a:gd name="T13" fmla="*/ T12 w 788"/>
                                  <a:gd name="T14" fmla="+- 0 2441 2170"/>
                                  <a:gd name="T15" fmla="*/ 2441 h 560"/>
                                  <a:gd name="T16" fmla="+- 0 2831 2573"/>
                                  <a:gd name="T17" fmla="*/ T16 w 788"/>
                                  <a:gd name="T18" fmla="+- 0 2423 2170"/>
                                  <a:gd name="T19" fmla="*/ 2423 h 560"/>
                                  <a:gd name="T20" fmla="+- 0 2915 2573"/>
                                  <a:gd name="T21" fmla="*/ T20 w 788"/>
                                  <a:gd name="T22" fmla="+- 0 2409 2170"/>
                                  <a:gd name="T23" fmla="*/ 2409 h 560"/>
                                  <a:gd name="T24" fmla="+- 0 3009 2573"/>
                                  <a:gd name="T25" fmla="*/ T24 w 788"/>
                                  <a:gd name="T26" fmla="+- 0 2396 2170"/>
                                  <a:gd name="T27" fmla="*/ 2396 h 560"/>
                                  <a:gd name="T28" fmla="+- 0 3111 2573"/>
                                  <a:gd name="T29" fmla="*/ T28 w 788"/>
                                  <a:gd name="T30" fmla="+- 0 2387 2170"/>
                                  <a:gd name="T31" fmla="*/ 2387 h 560"/>
                                  <a:gd name="T32" fmla="+- 0 3221 2573"/>
                                  <a:gd name="T33" fmla="*/ T32 w 788"/>
                                  <a:gd name="T34" fmla="+- 0 2381 2170"/>
                                  <a:gd name="T35" fmla="*/ 2381 h 560"/>
                                  <a:gd name="T36" fmla="+- 0 3221 2573"/>
                                  <a:gd name="T37" fmla="*/ T36 w 788"/>
                                  <a:gd name="T38" fmla="+- 0 2451 2170"/>
                                  <a:gd name="T39" fmla="*/ 2451 h 560"/>
                                  <a:gd name="T40" fmla="+- 0 3361 2573"/>
                                  <a:gd name="T41" fmla="*/ T40 w 788"/>
                                  <a:gd name="T42" fmla="+- 0 2308 2170"/>
                                  <a:gd name="T43" fmla="*/ 2308 h 560"/>
                                  <a:gd name="T44" fmla="+- 0 3221 2573"/>
                                  <a:gd name="T45" fmla="*/ T44 w 788"/>
                                  <a:gd name="T46" fmla="+- 0 2170 2170"/>
                                  <a:gd name="T47" fmla="*/ 2170 h 560"/>
                                  <a:gd name="T48" fmla="+- 0 3221 2573"/>
                                  <a:gd name="T49" fmla="*/ T48 w 788"/>
                                  <a:gd name="T50" fmla="+- 0 2240 2170"/>
                                  <a:gd name="T51" fmla="*/ 2240 h 560"/>
                                  <a:gd name="T52" fmla="+- 0 3165 2573"/>
                                  <a:gd name="T53" fmla="*/ T52 w 788"/>
                                  <a:gd name="T54" fmla="+- 0 2243 2170"/>
                                  <a:gd name="T55" fmla="*/ 2243 h 560"/>
                                  <a:gd name="T56" fmla="+- 0 3059 2573"/>
                                  <a:gd name="T57" fmla="*/ T56 w 788"/>
                                  <a:gd name="T58" fmla="+- 0 2251 2170"/>
                                  <a:gd name="T59" fmla="*/ 2251 h 560"/>
                                  <a:gd name="T60" fmla="+- 0 2961 2573"/>
                                  <a:gd name="T61" fmla="*/ T60 w 788"/>
                                  <a:gd name="T62" fmla="+- 0 2262 2170"/>
                                  <a:gd name="T63" fmla="*/ 2262 h 560"/>
                                  <a:gd name="T64" fmla="+- 0 2872 2573"/>
                                  <a:gd name="T65" fmla="*/ T64 w 788"/>
                                  <a:gd name="T66" fmla="+- 0 2275 2170"/>
                                  <a:gd name="T67" fmla="*/ 2275 h 560"/>
                                  <a:gd name="T68" fmla="+- 0 2792 2573"/>
                                  <a:gd name="T69" fmla="*/ T68 w 788"/>
                                  <a:gd name="T70" fmla="+- 0 2291 2170"/>
                                  <a:gd name="T71" fmla="*/ 2291 h 560"/>
                                  <a:gd name="T72" fmla="+- 0 2723 2573"/>
                                  <a:gd name="T73" fmla="*/ T72 w 788"/>
                                  <a:gd name="T74" fmla="+- 0 2310 2170"/>
                                  <a:gd name="T75" fmla="*/ 2310 h 560"/>
                                  <a:gd name="T76" fmla="+- 0 2666 2573"/>
                                  <a:gd name="T77" fmla="*/ T76 w 788"/>
                                  <a:gd name="T78" fmla="+- 0 2330 2170"/>
                                  <a:gd name="T79" fmla="*/ 2330 h 560"/>
                                  <a:gd name="T80" fmla="+- 0 2604 2573"/>
                                  <a:gd name="T81" fmla="*/ T80 w 788"/>
                                  <a:gd name="T82" fmla="+- 0 2364 2170"/>
                                  <a:gd name="T83" fmla="*/ 2364 h 560"/>
                                  <a:gd name="T84" fmla="+- 0 2573 2573"/>
                                  <a:gd name="T85" fmla="*/ T84 w 788"/>
                                  <a:gd name="T86" fmla="+- 0 2553 2170"/>
                                  <a:gd name="T87" fmla="*/ 2553 h 560"/>
                                  <a:gd name="T88" fmla="+- 0 2576 2573"/>
                                  <a:gd name="T89" fmla="*/ T88 w 788"/>
                                  <a:gd name="T90" fmla="+- 0 2568 2170"/>
                                  <a:gd name="T91" fmla="*/ 2568 h 560"/>
                                  <a:gd name="T92" fmla="+- 0 2635 2573"/>
                                  <a:gd name="T93" fmla="*/ T92 w 788"/>
                                  <a:gd name="T94" fmla="+- 0 2622 2170"/>
                                  <a:gd name="T95" fmla="*/ 2622 h 560"/>
                                  <a:gd name="T96" fmla="+- 0 2691 2573"/>
                                  <a:gd name="T97" fmla="*/ T96 w 788"/>
                                  <a:gd name="T98" fmla="+- 0 2646 2170"/>
                                  <a:gd name="T99" fmla="*/ 2646 h 560"/>
                                  <a:gd name="T100" fmla="+- 0 2763 2573"/>
                                  <a:gd name="T101" fmla="*/ T100 w 788"/>
                                  <a:gd name="T102" fmla="+- 0 2668 2170"/>
                                  <a:gd name="T103" fmla="*/ 2668 h 560"/>
                                  <a:gd name="T104" fmla="+- 0 2848 2573"/>
                                  <a:gd name="T105" fmla="*/ T104 w 788"/>
                                  <a:gd name="T106" fmla="+- 0 2687 2170"/>
                                  <a:gd name="T107" fmla="*/ 2687 h 560"/>
                                  <a:gd name="T108" fmla="+- 0 2946 2573"/>
                                  <a:gd name="T109" fmla="*/ T108 w 788"/>
                                  <a:gd name="T110" fmla="+- 0 2703 2170"/>
                                  <a:gd name="T111" fmla="*/ 2703 h 560"/>
                                  <a:gd name="T112" fmla="+- 0 3054 2573"/>
                                  <a:gd name="T113" fmla="*/ T112 w 788"/>
                                  <a:gd name="T114" fmla="+- 0 2715 2170"/>
                                  <a:gd name="T115" fmla="*/ 2715 h 560"/>
                                  <a:gd name="T116" fmla="+- 0 3172 2573"/>
                                  <a:gd name="T117" fmla="*/ T116 w 788"/>
                                  <a:gd name="T118" fmla="+- 0 2724 2170"/>
                                  <a:gd name="T119" fmla="*/ 2724 h 560"/>
                                  <a:gd name="T120" fmla="+- 0 3233 2573"/>
                                  <a:gd name="T121" fmla="*/ T120 w 788"/>
                                  <a:gd name="T122" fmla="+- 0 2727 2170"/>
                                  <a:gd name="T123" fmla="*/ 2727 h 560"/>
                                  <a:gd name="T124" fmla="+- 0 3296 2573"/>
                                  <a:gd name="T125" fmla="*/ T124 w 788"/>
                                  <a:gd name="T126" fmla="+- 0 2728 2170"/>
                                  <a:gd name="T127" fmla="*/ 2728 h 560"/>
                                  <a:gd name="T128" fmla="+- 0 3361 2573"/>
                                  <a:gd name="T129" fmla="*/ T128 w 788"/>
                                  <a:gd name="T130" fmla="+- 0 2729 2170"/>
                                  <a:gd name="T131" fmla="*/ 2729 h 560"/>
                                  <a:gd name="T132" fmla="+- 0 3361 2573"/>
                                  <a:gd name="T133" fmla="*/ T132 w 788"/>
                                  <a:gd name="T134" fmla="+- 0 2589 2170"/>
                                  <a:gd name="T135" fmla="*/ 2589 h 560"/>
                                  <a:gd name="T136" fmla="+- 0 3314 2573"/>
                                  <a:gd name="T137" fmla="*/ T136 w 788"/>
                                  <a:gd name="T138" fmla="+- 0 2588 2170"/>
                                  <a:gd name="T139" fmla="*/ 2588 h 560"/>
                                  <a:gd name="T140" fmla="+- 0 3268 2573"/>
                                  <a:gd name="T141" fmla="*/ T140 w 788"/>
                                  <a:gd name="T142" fmla="+- 0 2587 2170"/>
                                  <a:gd name="T143" fmla="*/ 2587 h 560"/>
                                  <a:gd name="T144" fmla="+- 0 3178 2573"/>
                                  <a:gd name="T145" fmla="*/ T144 w 788"/>
                                  <a:gd name="T146" fmla="+- 0 2584 2170"/>
                                  <a:gd name="T147" fmla="*/ 2584 h 560"/>
                                  <a:gd name="T148" fmla="+- 0 3091 2573"/>
                                  <a:gd name="T149" fmla="*/ T148 w 788"/>
                                  <a:gd name="T150" fmla="+- 0 2578 2170"/>
                                  <a:gd name="T151" fmla="*/ 2578 h 560"/>
                                  <a:gd name="T152" fmla="+- 0 3008 2573"/>
                                  <a:gd name="T153" fmla="*/ T152 w 788"/>
                                  <a:gd name="T154" fmla="+- 0 2570 2170"/>
                                  <a:gd name="T155" fmla="*/ 2570 h 560"/>
                                  <a:gd name="T156" fmla="+- 0 2929 2573"/>
                                  <a:gd name="T157" fmla="*/ T156 w 788"/>
                                  <a:gd name="T158" fmla="+- 0 2560 2170"/>
                                  <a:gd name="T159" fmla="*/ 2560 h 560"/>
                                  <a:gd name="T160" fmla="+- 0 2857 2573"/>
                                  <a:gd name="T161" fmla="*/ T160 w 788"/>
                                  <a:gd name="T162" fmla="+- 0 2548 2170"/>
                                  <a:gd name="T163" fmla="*/ 2548 h 560"/>
                                  <a:gd name="T164" fmla="+- 0 2791 2573"/>
                                  <a:gd name="T165" fmla="*/ T164 w 788"/>
                                  <a:gd name="T166" fmla="+- 0 2534 2170"/>
                                  <a:gd name="T167" fmla="*/ 2534 h 560"/>
                                  <a:gd name="T168" fmla="+- 0 2732 2573"/>
                                  <a:gd name="T169" fmla="*/ T168 w 788"/>
                                  <a:gd name="T170" fmla="+- 0 2519 2170"/>
                                  <a:gd name="T171" fmla="*/ 2519 h 560"/>
                                  <a:gd name="T172" fmla="+- 0 2659 2573"/>
                                  <a:gd name="T173" fmla="*/ T172 w 788"/>
                                  <a:gd name="T174" fmla="+- 0 2493 2170"/>
                                  <a:gd name="T175" fmla="*/ 2493 h 560"/>
                                  <a:gd name="T176" fmla="+- 0 2639 2573"/>
                                  <a:gd name="T177" fmla="*/ T176 w 788"/>
                                  <a:gd name="T178" fmla="+- 0 2483 2170"/>
                                  <a:gd name="T179" fmla="*/ 2483 h 5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788" h="560">
                                    <a:moveTo>
                                      <a:pt x="0" y="383"/>
                                    </a:moveTo>
                                    <a:lnTo>
                                      <a:pt x="48" y="323"/>
                                    </a:lnTo>
                                    <a:lnTo>
                                      <a:pt x="120" y="290"/>
                                    </a:lnTo>
                                    <a:lnTo>
                                      <a:pt x="183" y="271"/>
                                    </a:lnTo>
                                    <a:lnTo>
                                      <a:pt x="258" y="253"/>
                                    </a:lnTo>
                                    <a:lnTo>
                                      <a:pt x="342" y="239"/>
                                    </a:lnTo>
                                    <a:lnTo>
                                      <a:pt x="436" y="226"/>
                                    </a:lnTo>
                                    <a:lnTo>
                                      <a:pt x="538" y="217"/>
                                    </a:lnTo>
                                    <a:lnTo>
                                      <a:pt x="648" y="211"/>
                                    </a:lnTo>
                                    <a:lnTo>
                                      <a:pt x="648" y="281"/>
                                    </a:lnTo>
                                    <a:lnTo>
                                      <a:pt x="788" y="138"/>
                                    </a:lnTo>
                                    <a:lnTo>
                                      <a:pt x="648" y="0"/>
                                    </a:lnTo>
                                    <a:lnTo>
                                      <a:pt x="648" y="70"/>
                                    </a:lnTo>
                                    <a:lnTo>
                                      <a:pt x="592" y="73"/>
                                    </a:lnTo>
                                    <a:lnTo>
                                      <a:pt x="486" y="81"/>
                                    </a:lnTo>
                                    <a:lnTo>
                                      <a:pt x="388" y="92"/>
                                    </a:lnTo>
                                    <a:lnTo>
                                      <a:pt x="299" y="105"/>
                                    </a:lnTo>
                                    <a:lnTo>
                                      <a:pt x="219" y="121"/>
                                    </a:lnTo>
                                    <a:lnTo>
                                      <a:pt x="150" y="140"/>
                                    </a:lnTo>
                                    <a:lnTo>
                                      <a:pt x="93" y="160"/>
                                    </a:lnTo>
                                    <a:lnTo>
                                      <a:pt x="31" y="194"/>
                                    </a:lnTo>
                                    <a:lnTo>
                                      <a:pt x="0" y="383"/>
                                    </a:lnTo>
                                    <a:lnTo>
                                      <a:pt x="3" y="398"/>
                                    </a:lnTo>
                                    <a:lnTo>
                                      <a:pt x="62" y="452"/>
                                    </a:lnTo>
                                    <a:lnTo>
                                      <a:pt x="118" y="476"/>
                                    </a:lnTo>
                                    <a:lnTo>
                                      <a:pt x="190" y="498"/>
                                    </a:lnTo>
                                    <a:lnTo>
                                      <a:pt x="275" y="517"/>
                                    </a:lnTo>
                                    <a:lnTo>
                                      <a:pt x="373" y="533"/>
                                    </a:lnTo>
                                    <a:lnTo>
                                      <a:pt x="481" y="545"/>
                                    </a:lnTo>
                                    <a:lnTo>
                                      <a:pt x="599" y="554"/>
                                    </a:lnTo>
                                    <a:lnTo>
                                      <a:pt x="660" y="557"/>
                                    </a:lnTo>
                                    <a:lnTo>
                                      <a:pt x="723" y="558"/>
                                    </a:lnTo>
                                    <a:lnTo>
                                      <a:pt x="788" y="559"/>
                                    </a:lnTo>
                                    <a:lnTo>
                                      <a:pt x="788" y="419"/>
                                    </a:lnTo>
                                    <a:lnTo>
                                      <a:pt x="741" y="418"/>
                                    </a:lnTo>
                                    <a:lnTo>
                                      <a:pt x="695" y="417"/>
                                    </a:lnTo>
                                    <a:lnTo>
                                      <a:pt x="605" y="414"/>
                                    </a:lnTo>
                                    <a:lnTo>
                                      <a:pt x="518" y="408"/>
                                    </a:lnTo>
                                    <a:lnTo>
                                      <a:pt x="435" y="400"/>
                                    </a:lnTo>
                                    <a:lnTo>
                                      <a:pt x="356" y="390"/>
                                    </a:lnTo>
                                    <a:lnTo>
                                      <a:pt x="284" y="378"/>
                                    </a:lnTo>
                                    <a:lnTo>
                                      <a:pt x="218" y="364"/>
                                    </a:lnTo>
                                    <a:lnTo>
                                      <a:pt x="159" y="349"/>
                                    </a:lnTo>
                                    <a:lnTo>
                                      <a:pt x="86" y="323"/>
                                    </a:lnTo>
                                    <a:lnTo>
                                      <a:pt x="66" y="313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9" name="Picture 1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72" y="2038"/>
                                <a:ext cx="950" cy="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0" name="Picture 1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3" y="2080"/>
                                <a:ext cx="788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1" name="Picture 1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3" y="2393"/>
                                <a:ext cx="788" cy="2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3" name="Group 107"/>
                          <wpg:cNvGrpSpPr>
                            <a:grpSpLocks/>
                          </wpg:cNvGrpSpPr>
                          <wpg:grpSpPr bwMode="auto">
                            <a:xfrm>
                              <a:off x="753" y="2080"/>
                              <a:ext cx="788" cy="560"/>
                              <a:chOff x="753" y="2080"/>
                              <a:chExt cx="788" cy="560"/>
                            </a:xfrm>
                          </wpg:grpSpPr>
                          <wps:wsp>
                            <wps:cNvPr id="124" name="Freeform 108"/>
                            <wps:cNvSpPr>
                              <a:spLocks/>
                            </wps:cNvSpPr>
                            <wps:spPr bwMode="auto">
                              <a:xfrm>
                                <a:off x="753" y="2080"/>
                                <a:ext cx="788" cy="560"/>
                              </a:xfrm>
                              <a:custGeom>
                                <a:avLst/>
                                <a:gdLst>
                                  <a:gd name="T0" fmla="+- 0 753 753"/>
                                  <a:gd name="T1" fmla="*/ T0 w 788"/>
                                  <a:gd name="T2" fmla="+- 0 2463 2080"/>
                                  <a:gd name="T3" fmla="*/ 2463 h 560"/>
                                  <a:gd name="T4" fmla="+- 0 801 753"/>
                                  <a:gd name="T5" fmla="*/ T4 w 788"/>
                                  <a:gd name="T6" fmla="+- 0 2403 2080"/>
                                  <a:gd name="T7" fmla="*/ 2403 h 560"/>
                                  <a:gd name="T8" fmla="+- 0 873 753"/>
                                  <a:gd name="T9" fmla="*/ T8 w 788"/>
                                  <a:gd name="T10" fmla="+- 0 2370 2080"/>
                                  <a:gd name="T11" fmla="*/ 2370 h 560"/>
                                  <a:gd name="T12" fmla="+- 0 936 753"/>
                                  <a:gd name="T13" fmla="*/ T12 w 788"/>
                                  <a:gd name="T14" fmla="+- 0 2351 2080"/>
                                  <a:gd name="T15" fmla="*/ 2351 h 560"/>
                                  <a:gd name="T16" fmla="+- 0 1011 753"/>
                                  <a:gd name="T17" fmla="*/ T16 w 788"/>
                                  <a:gd name="T18" fmla="+- 0 2333 2080"/>
                                  <a:gd name="T19" fmla="*/ 2333 h 560"/>
                                  <a:gd name="T20" fmla="+- 0 1095 753"/>
                                  <a:gd name="T21" fmla="*/ T20 w 788"/>
                                  <a:gd name="T22" fmla="+- 0 2319 2080"/>
                                  <a:gd name="T23" fmla="*/ 2319 h 560"/>
                                  <a:gd name="T24" fmla="+- 0 1189 753"/>
                                  <a:gd name="T25" fmla="*/ T24 w 788"/>
                                  <a:gd name="T26" fmla="+- 0 2306 2080"/>
                                  <a:gd name="T27" fmla="*/ 2306 h 560"/>
                                  <a:gd name="T28" fmla="+- 0 1291 753"/>
                                  <a:gd name="T29" fmla="*/ T28 w 788"/>
                                  <a:gd name="T30" fmla="+- 0 2297 2080"/>
                                  <a:gd name="T31" fmla="*/ 2297 h 560"/>
                                  <a:gd name="T32" fmla="+- 0 1401 753"/>
                                  <a:gd name="T33" fmla="*/ T32 w 788"/>
                                  <a:gd name="T34" fmla="+- 0 2291 2080"/>
                                  <a:gd name="T35" fmla="*/ 2291 h 560"/>
                                  <a:gd name="T36" fmla="+- 0 1401 753"/>
                                  <a:gd name="T37" fmla="*/ T36 w 788"/>
                                  <a:gd name="T38" fmla="+- 0 2361 2080"/>
                                  <a:gd name="T39" fmla="*/ 2361 h 560"/>
                                  <a:gd name="T40" fmla="+- 0 1541 753"/>
                                  <a:gd name="T41" fmla="*/ T40 w 788"/>
                                  <a:gd name="T42" fmla="+- 0 2218 2080"/>
                                  <a:gd name="T43" fmla="*/ 2218 h 560"/>
                                  <a:gd name="T44" fmla="+- 0 1401 753"/>
                                  <a:gd name="T45" fmla="*/ T44 w 788"/>
                                  <a:gd name="T46" fmla="+- 0 2080 2080"/>
                                  <a:gd name="T47" fmla="*/ 2080 h 560"/>
                                  <a:gd name="T48" fmla="+- 0 1401 753"/>
                                  <a:gd name="T49" fmla="*/ T48 w 788"/>
                                  <a:gd name="T50" fmla="+- 0 2150 2080"/>
                                  <a:gd name="T51" fmla="*/ 2150 h 560"/>
                                  <a:gd name="T52" fmla="+- 0 1345 753"/>
                                  <a:gd name="T53" fmla="*/ T52 w 788"/>
                                  <a:gd name="T54" fmla="+- 0 2153 2080"/>
                                  <a:gd name="T55" fmla="*/ 2153 h 560"/>
                                  <a:gd name="T56" fmla="+- 0 1239 753"/>
                                  <a:gd name="T57" fmla="*/ T56 w 788"/>
                                  <a:gd name="T58" fmla="+- 0 2161 2080"/>
                                  <a:gd name="T59" fmla="*/ 2161 h 560"/>
                                  <a:gd name="T60" fmla="+- 0 1141 753"/>
                                  <a:gd name="T61" fmla="*/ T60 w 788"/>
                                  <a:gd name="T62" fmla="+- 0 2172 2080"/>
                                  <a:gd name="T63" fmla="*/ 2172 h 560"/>
                                  <a:gd name="T64" fmla="+- 0 1052 753"/>
                                  <a:gd name="T65" fmla="*/ T64 w 788"/>
                                  <a:gd name="T66" fmla="+- 0 2185 2080"/>
                                  <a:gd name="T67" fmla="*/ 2185 h 560"/>
                                  <a:gd name="T68" fmla="+- 0 972 753"/>
                                  <a:gd name="T69" fmla="*/ T68 w 788"/>
                                  <a:gd name="T70" fmla="+- 0 2201 2080"/>
                                  <a:gd name="T71" fmla="*/ 2201 h 560"/>
                                  <a:gd name="T72" fmla="+- 0 903 753"/>
                                  <a:gd name="T73" fmla="*/ T72 w 788"/>
                                  <a:gd name="T74" fmla="+- 0 2220 2080"/>
                                  <a:gd name="T75" fmla="*/ 2220 h 560"/>
                                  <a:gd name="T76" fmla="+- 0 846 753"/>
                                  <a:gd name="T77" fmla="*/ T76 w 788"/>
                                  <a:gd name="T78" fmla="+- 0 2240 2080"/>
                                  <a:gd name="T79" fmla="*/ 2240 h 560"/>
                                  <a:gd name="T80" fmla="+- 0 784 753"/>
                                  <a:gd name="T81" fmla="*/ T80 w 788"/>
                                  <a:gd name="T82" fmla="+- 0 2274 2080"/>
                                  <a:gd name="T83" fmla="*/ 2274 h 560"/>
                                  <a:gd name="T84" fmla="+- 0 753 753"/>
                                  <a:gd name="T85" fmla="*/ T84 w 788"/>
                                  <a:gd name="T86" fmla="+- 0 2463 2080"/>
                                  <a:gd name="T87" fmla="*/ 2463 h 560"/>
                                  <a:gd name="T88" fmla="+- 0 756 753"/>
                                  <a:gd name="T89" fmla="*/ T88 w 788"/>
                                  <a:gd name="T90" fmla="+- 0 2478 2080"/>
                                  <a:gd name="T91" fmla="*/ 2478 h 560"/>
                                  <a:gd name="T92" fmla="+- 0 815 753"/>
                                  <a:gd name="T93" fmla="*/ T92 w 788"/>
                                  <a:gd name="T94" fmla="+- 0 2532 2080"/>
                                  <a:gd name="T95" fmla="*/ 2532 h 560"/>
                                  <a:gd name="T96" fmla="+- 0 871 753"/>
                                  <a:gd name="T97" fmla="*/ T96 w 788"/>
                                  <a:gd name="T98" fmla="+- 0 2556 2080"/>
                                  <a:gd name="T99" fmla="*/ 2556 h 560"/>
                                  <a:gd name="T100" fmla="+- 0 943 753"/>
                                  <a:gd name="T101" fmla="*/ T100 w 788"/>
                                  <a:gd name="T102" fmla="+- 0 2578 2080"/>
                                  <a:gd name="T103" fmla="*/ 2578 h 560"/>
                                  <a:gd name="T104" fmla="+- 0 1028 753"/>
                                  <a:gd name="T105" fmla="*/ T104 w 788"/>
                                  <a:gd name="T106" fmla="+- 0 2597 2080"/>
                                  <a:gd name="T107" fmla="*/ 2597 h 560"/>
                                  <a:gd name="T108" fmla="+- 0 1126 753"/>
                                  <a:gd name="T109" fmla="*/ T108 w 788"/>
                                  <a:gd name="T110" fmla="+- 0 2613 2080"/>
                                  <a:gd name="T111" fmla="*/ 2613 h 560"/>
                                  <a:gd name="T112" fmla="+- 0 1234 753"/>
                                  <a:gd name="T113" fmla="*/ T112 w 788"/>
                                  <a:gd name="T114" fmla="+- 0 2625 2080"/>
                                  <a:gd name="T115" fmla="*/ 2625 h 560"/>
                                  <a:gd name="T116" fmla="+- 0 1352 753"/>
                                  <a:gd name="T117" fmla="*/ T116 w 788"/>
                                  <a:gd name="T118" fmla="+- 0 2634 2080"/>
                                  <a:gd name="T119" fmla="*/ 2634 h 560"/>
                                  <a:gd name="T120" fmla="+- 0 1413 753"/>
                                  <a:gd name="T121" fmla="*/ T120 w 788"/>
                                  <a:gd name="T122" fmla="+- 0 2637 2080"/>
                                  <a:gd name="T123" fmla="*/ 2637 h 560"/>
                                  <a:gd name="T124" fmla="+- 0 1476 753"/>
                                  <a:gd name="T125" fmla="*/ T124 w 788"/>
                                  <a:gd name="T126" fmla="+- 0 2638 2080"/>
                                  <a:gd name="T127" fmla="*/ 2638 h 560"/>
                                  <a:gd name="T128" fmla="+- 0 1541 753"/>
                                  <a:gd name="T129" fmla="*/ T128 w 788"/>
                                  <a:gd name="T130" fmla="+- 0 2639 2080"/>
                                  <a:gd name="T131" fmla="*/ 2639 h 560"/>
                                  <a:gd name="T132" fmla="+- 0 1541 753"/>
                                  <a:gd name="T133" fmla="*/ T132 w 788"/>
                                  <a:gd name="T134" fmla="+- 0 2499 2080"/>
                                  <a:gd name="T135" fmla="*/ 2499 h 560"/>
                                  <a:gd name="T136" fmla="+- 0 1494 753"/>
                                  <a:gd name="T137" fmla="*/ T136 w 788"/>
                                  <a:gd name="T138" fmla="+- 0 2498 2080"/>
                                  <a:gd name="T139" fmla="*/ 2498 h 560"/>
                                  <a:gd name="T140" fmla="+- 0 1448 753"/>
                                  <a:gd name="T141" fmla="*/ T140 w 788"/>
                                  <a:gd name="T142" fmla="+- 0 2497 2080"/>
                                  <a:gd name="T143" fmla="*/ 2497 h 560"/>
                                  <a:gd name="T144" fmla="+- 0 1358 753"/>
                                  <a:gd name="T145" fmla="*/ T144 w 788"/>
                                  <a:gd name="T146" fmla="+- 0 2494 2080"/>
                                  <a:gd name="T147" fmla="*/ 2494 h 560"/>
                                  <a:gd name="T148" fmla="+- 0 1271 753"/>
                                  <a:gd name="T149" fmla="*/ T148 w 788"/>
                                  <a:gd name="T150" fmla="+- 0 2488 2080"/>
                                  <a:gd name="T151" fmla="*/ 2488 h 560"/>
                                  <a:gd name="T152" fmla="+- 0 1188 753"/>
                                  <a:gd name="T153" fmla="*/ T152 w 788"/>
                                  <a:gd name="T154" fmla="+- 0 2480 2080"/>
                                  <a:gd name="T155" fmla="*/ 2480 h 560"/>
                                  <a:gd name="T156" fmla="+- 0 1109 753"/>
                                  <a:gd name="T157" fmla="*/ T156 w 788"/>
                                  <a:gd name="T158" fmla="+- 0 2470 2080"/>
                                  <a:gd name="T159" fmla="*/ 2470 h 560"/>
                                  <a:gd name="T160" fmla="+- 0 1037 753"/>
                                  <a:gd name="T161" fmla="*/ T160 w 788"/>
                                  <a:gd name="T162" fmla="+- 0 2458 2080"/>
                                  <a:gd name="T163" fmla="*/ 2458 h 560"/>
                                  <a:gd name="T164" fmla="+- 0 971 753"/>
                                  <a:gd name="T165" fmla="*/ T164 w 788"/>
                                  <a:gd name="T166" fmla="+- 0 2444 2080"/>
                                  <a:gd name="T167" fmla="*/ 2444 h 560"/>
                                  <a:gd name="T168" fmla="+- 0 912 753"/>
                                  <a:gd name="T169" fmla="*/ T168 w 788"/>
                                  <a:gd name="T170" fmla="+- 0 2429 2080"/>
                                  <a:gd name="T171" fmla="*/ 2429 h 560"/>
                                  <a:gd name="T172" fmla="+- 0 839 753"/>
                                  <a:gd name="T173" fmla="*/ T172 w 788"/>
                                  <a:gd name="T174" fmla="+- 0 2403 2080"/>
                                  <a:gd name="T175" fmla="*/ 2403 h 560"/>
                                  <a:gd name="T176" fmla="+- 0 819 753"/>
                                  <a:gd name="T177" fmla="*/ T176 w 788"/>
                                  <a:gd name="T178" fmla="+- 0 2393 2080"/>
                                  <a:gd name="T179" fmla="*/ 2393 h 5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788" h="560">
                                    <a:moveTo>
                                      <a:pt x="0" y="383"/>
                                    </a:moveTo>
                                    <a:lnTo>
                                      <a:pt x="48" y="323"/>
                                    </a:lnTo>
                                    <a:lnTo>
                                      <a:pt x="120" y="290"/>
                                    </a:lnTo>
                                    <a:lnTo>
                                      <a:pt x="183" y="271"/>
                                    </a:lnTo>
                                    <a:lnTo>
                                      <a:pt x="258" y="253"/>
                                    </a:lnTo>
                                    <a:lnTo>
                                      <a:pt x="342" y="239"/>
                                    </a:lnTo>
                                    <a:lnTo>
                                      <a:pt x="436" y="226"/>
                                    </a:lnTo>
                                    <a:lnTo>
                                      <a:pt x="538" y="217"/>
                                    </a:lnTo>
                                    <a:lnTo>
                                      <a:pt x="648" y="211"/>
                                    </a:lnTo>
                                    <a:lnTo>
                                      <a:pt x="648" y="281"/>
                                    </a:lnTo>
                                    <a:lnTo>
                                      <a:pt x="788" y="138"/>
                                    </a:lnTo>
                                    <a:lnTo>
                                      <a:pt x="648" y="0"/>
                                    </a:lnTo>
                                    <a:lnTo>
                                      <a:pt x="648" y="70"/>
                                    </a:lnTo>
                                    <a:lnTo>
                                      <a:pt x="592" y="73"/>
                                    </a:lnTo>
                                    <a:lnTo>
                                      <a:pt x="486" y="81"/>
                                    </a:lnTo>
                                    <a:lnTo>
                                      <a:pt x="388" y="92"/>
                                    </a:lnTo>
                                    <a:lnTo>
                                      <a:pt x="299" y="105"/>
                                    </a:lnTo>
                                    <a:lnTo>
                                      <a:pt x="219" y="121"/>
                                    </a:lnTo>
                                    <a:lnTo>
                                      <a:pt x="150" y="140"/>
                                    </a:lnTo>
                                    <a:lnTo>
                                      <a:pt x="93" y="160"/>
                                    </a:lnTo>
                                    <a:lnTo>
                                      <a:pt x="31" y="194"/>
                                    </a:lnTo>
                                    <a:lnTo>
                                      <a:pt x="0" y="383"/>
                                    </a:lnTo>
                                    <a:lnTo>
                                      <a:pt x="3" y="398"/>
                                    </a:lnTo>
                                    <a:lnTo>
                                      <a:pt x="62" y="452"/>
                                    </a:lnTo>
                                    <a:lnTo>
                                      <a:pt x="118" y="476"/>
                                    </a:lnTo>
                                    <a:lnTo>
                                      <a:pt x="190" y="498"/>
                                    </a:lnTo>
                                    <a:lnTo>
                                      <a:pt x="275" y="517"/>
                                    </a:lnTo>
                                    <a:lnTo>
                                      <a:pt x="373" y="533"/>
                                    </a:lnTo>
                                    <a:lnTo>
                                      <a:pt x="481" y="545"/>
                                    </a:lnTo>
                                    <a:lnTo>
                                      <a:pt x="599" y="554"/>
                                    </a:lnTo>
                                    <a:lnTo>
                                      <a:pt x="660" y="557"/>
                                    </a:lnTo>
                                    <a:lnTo>
                                      <a:pt x="723" y="558"/>
                                    </a:lnTo>
                                    <a:lnTo>
                                      <a:pt x="788" y="559"/>
                                    </a:lnTo>
                                    <a:lnTo>
                                      <a:pt x="788" y="419"/>
                                    </a:lnTo>
                                    <a:lnTo>
                                      <a:pt x="741" y="418"/>
                                    </a:lnTo>
                                    <a:lnTo>
                                      <a:pt x="695" y="417"/>
                                    </a:lnTo>
                                    <a:lnTo>
                                      <a:pt x="605" y="414"/>
                                    </a:lnTo>
                                    <a:lnTo>
                                      <a:pt x="518" y="408"/>
                                    </a:lnTo>
                                    <a:lnTo>
                                      <a:pt x="435" y="400"/>
                                    </a:lnTo>
                                    <a:lnTo>
                                      <a:pt x="356" y="390"/>
                                    </a:lnTo>
                                    <a:lnTo>
                                      <a:pt x="284" y="378"/>
                                    </a:lnTo>
                                    <a:lnTo>
                                      <a:pt x="218" y="364"/>
                                    </a:lnTo>
                                    <a:lnTo>
                                      <a:pt x="159" y="349"/>
                                    </a:lnTo>
                                    <a:lnTo>
                                      <a:pt x="86" y="323"/>
                                    </a:lnTo>
                                    <a:lnTo>
                                      <a:pt x="66" y="313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6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1609" y="561"/>
                              <a:ext cx="5648" cy="1891"/>
                              <a:chOff x="1609" y="561"/>
                              <a:chExt cx="5648" cy="1891"/>
                            </a:xfrm>
                          </wpg:grpSpPr>
                          <wps:wsp>
                            <wps:cNvPr id="127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1609" y="561"/>
                                <a:ext cx="5648" cy="1891"/>
                              </a:xfrm>
                              <a:custGeom>
                                <a:avLst/>
                                <a:gdLst>
                                  <a:gd name="T0" fmla="+- 0 6253 1609"/>
                                  <a:gd name="T1" fmla="*/ T0 w 5648"/>
                                  <a:gd name="T2" fmla="+- 0 561 561"/>
                                  <a:gd name="T3" fmla="*/ 561 h 1891"/>
                                  <a:gd name="T4" fmla="+- 0 6189 1609"/>
                                  <a:gd name="T5" fmla="*/ T4 w 5648"/>
                                  <a:gd name="T6" fmla="+- 0 578 561"/>
                                  <a:gd name="T7" fmla="*/ 578 h 1891"/>
                                  <a:gd name="T8" fmla="+- 0 6142 1609"/>
                                  <a:gd name="T9" fmla="*/ T8 w 5648"/>
                                  <a:gd name="T10" fmla="+- 0 623 561"/>
                                  <a:gd name="T11" fmla="*/ 623 h 1891"/>
                                  <a:gd name="T12" fmla="+- 0 6122 1609"/>
                                  <a:gd name="T13" fmla="*/ T12 w 5648"/>
                                  <a:gd name="T14" fmla="+- 0 686 561"/>
                                  <a:gd name="T15" fmla="*/ 686 h 1891"/>
                                  <a:gd name="T16" fmla="+- 0 6122 1609"/>
                                  <a:gd name="T17" fmla="*/ T16 w 5648"/>
                                  <a:gd name="T18" fmla="+- 0 1020 561"/>
                                  <a:gd name="T19" fmla="*/ 1020 h 1891"/>
                                  <a:gd name="T20" fmla="+- 0 1609 1609"/>
                                  <a:gd name="T21" fmla="*/ T20 w 5648"/>
                                  <a:gd name="T22" fmla="+- 0 2452 561"/>
                                  <a:gd name="T23" fmla="*/ 2452 h 1891"/>
                                  <a:gd name="T24" fmla="+- 0 6122 1609"/>
                                  <a:gd name="T25" fmla="*/ T24 w 5648"/>
                                  <a:gd name="T26" fmla="+- 0 1217 561"/>
                                  <a:gd name="T27" fmla="*/ 1217 h 1891"/>
                                  <a:gd name="T28" fmla="+- 0 7257 1609"/>
                                  <a:gd name="T29" fmla="*/ T28 w 5648"/>
                                  <a:gd name="T30" fmla="+- 0 1217 561"/>
                                  <a:gd name="T31" fmla="*/ 1217 h 1891"/>
                                  <a:gd name="T32" fmla="+- 0 7257 1609"/>
                                  <a:gd name="T33" fmla="*/ T32 w 5648"/>
                                  <a:gd name="T34" fmla="+- 0 692 561"/>
                                  <a:gd name="T35" fmla="*/ 692 h 1891"/>
                                  <a:gd name="T36" fmla="+- 0 7240 1609"/>
                                  <a:gd name="T37" fmla="*/ T36 w 5648"/>
                                  <a:gd name="T38" fmla="+- 0 628 561"/>
                                  <a:gd name="T39" fmla="*/ 628 h 1891"/>
                                  <a:gd name="T40" fmla="+- 0 7195 1609"/>
                                  <a:gd name="T41" fmla="*/ T40 w 5648"/>
                                  <a:gd name="T42" fmla="+- 0 581 561"/>
                                  <a:gd name="T43" fmla="*/ 581 h 1891"/>
                                  <a:gd name="T44" fmla="+- 0 7132 1609"/>
                                  <a:gd name="T45" fmla="*/ T44 w 5648"/>
                                  <a:gd name="T46" fmla="+- 0 561 561"/>
                                  <a:gd name="T47" fmla="*/ 561 h 1891"/>
                                  <a:gd name="T48" fmla="+- 0 6253 1609"/>
                                  <a:gd name="T49" fmla="*/ T48 w 5648"/>
                                  <a:gd name="T50" fmla="+- 0 561 561"/>
                                  <a:gd name="T51" fmla="*/ 561 h 18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5648" h="1891">
                                    <a:moveTo>
                                      <a:pt x="4644" y="0"/>
                                    </a:moveTo>
                                    <a:lnTo>
                                      <a:pt x="4580" y="17"/>
                                    </a:lnTo>
                                    <a:lnTo>
                                      <a:pt x="4533" y="62"/>
                                    </a:lnTo>
                                    <a:lnTo>
                                      <a:pt x="4513" y="125"/>
                                    </a:lnTo>
                                    <a:lnTo>
                                      <a:pt x="4513" y="459"/>
                                    </a:lnTo>
                                    <a:lnTo>
                                      <a:pt x="0" y="1891"/>
                                    </a:lnTo>
                                    <a:lnTo>
                                      <a:pt x="4513" y="656"/>
                                    </a:lnTo>
                                    <a:lnTo>
                                      <a:pt x="5648" y="656"/>
                                    </a:lnTo>
                                    <a:lnTo>
                                      <a:pt x="5648" y="131"/>
                                    </a:lnTo>
                                    <a:lnTo>
                                      <a:pt x="5631" y="67"/>
                                    </a:lnTo>
                                    <a:lnTo>
                                      <a:pt x="5586" y="20"/>
                                    </a:lnTo>
                                    <a:lnTo>
                                      <a:pt x="5523" y="0"/>
                                    </a:lnTo>
                                    <a:lnTo>
                                      <a:pt x="46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Freeform 105"/>
                            <wps:cNvSpPr>
                              <a:spLocks/>
                            </wps:cNvSpPr>
                            <wps:spPr bwMode="auto">
                              <a:xfrm>
                                <a:off x="1609" y="561"/>
                                <a:ext cx="5648" cy="1891"/>
                              </a:xfrm>
                              <a:custGeom>
                                <a:avLst/>
                                <a:gdLst>
                                  <a:gd name="T0" fmla="+- 0 7257 1609"/>
                                  <a:gd name="T1" fmla="*/ T0 w 5648"/>
                                  <a:gd name="T2" fmla="+- 0 1217 561"/>
                                  <a:gd name="T3" fmla="*/ 1217 h 1891"/>
                                  <a:gd name="T4" fmla="+- 0 6122 1609"/>
                                  <a:gd name="T5" fmla="*/ T4 w 5648"/>
                                  <a:gd name="T6" fmla="+- 0 1217 561"/>
                                  <a:gd name="T7" fmla="*/ 1217 h 1891"/>
                                  <a:gd name="T8" fmla="+- 0 6124 1609"/>
                                  <a:gd name="T9" fmla="*/ T8 w 5648"/>
                                  <a:gd name="T10" fmla="+- 0 1240 561"/>
                                  <a:gd name="T11" fmla="*/ 1240 h 1891"/>
                                  <a:gd name="T12" fmla="+- 0 6151 1609"/>
                                  <a:gd name="T13" fmla="*/ T12 w 5648"/>
                                  <a:gd name="T14" fmla="+- 0 1299 561"/>
                                  <a:gd name="T15" fmla="*/ 1299 h 1891"/>
                                  <a:gd name="T16" fmla="+- 0 6203 1609"/>
                                  <a:gd name="T17" fmla="*/ T16 w 5648"/>
                                  <a:gd name="T18" fmla="+- 0 1338 561"/>
                                  <a:gd name="T19" fmla="*/ 1338 h 1891"/>
                                  <a:gd name="T20" fmla="+- 0 7126 1609"/>
                                  <a:gd name="T21" fmla="*/ T20 w 5648"/>
                                  <a:gd name="T22" fmla="+- 0 1348 561"/>
                                  <a:gd name="T23" fmla="*/ 1348 h 1891"/>
                                  <a:gd name="T24" fmla="+- 0 7149 1609"/>
                                  <a:gd name="T25" fmla="*/ T24 w 5648"/>
                                  <a:gd name="T26" fmla="+- 0 1346 561"/>
                                  <a:gd name="T27" fmla="*/ 1346 h 1891"/>
                                  <a:gd name="T28" fmla="+- 0 7208 1609"/>
                                  <a:gd name="T29" fmla="*/ T28 w 5648"/>
                                  <a:gd name="T30" fmla="+- 0 1319 561"/>
                                  <a:gd name="T31" fmla="*/ 1319 h 1891"/>
                                  <a:gd name="T32" fmla="+- 0 7247 1609"/>
                                  <a:gd name="T33" fmla="*/ T32 w 5648"/>
                                  <a:gd name="T34" fmla="+- 0 1267 561"/>
                                  <a:gd name="T35" fmla="*/ 1267 h 1891"/>
                                  <a:gd name="T36" fmla="+- 0 7257 1609"/>
                                  <a:gd name="T37" fmla="*/ T36 w 5648"/>
                                  <a:gd name="T38" fmla="+- 0 1217 561"/>
                                  <a:gd name="T39" fmla="*/ 1217 h 18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5648" h="1891">
                                    <a:moveTo>
                                      <a:pt x="5648" y="656"/>
                                    </a:moveTo>
                                    <a:lnTo>
                                      <a:pt x="4513" y="656"/>
                                    </a:lnTo>
                                    <a:lnTo>
                                      <a:pt x="4515" y="679"/>
                                    </a:lnTo>
                                    <a:lnTo>
                                      <a:pt x="4542" y="738"/>
                                    </a:lnTo>
                                    <a:lnTo>
                                      <a:pt x="4594" y="777"/>
                                    </a:lnTo>
                                    <a:lnTo>
                                      <a:pt x="5517" y="787"/>
                                    </a:lnTo>
                                    <a:lnTo>
                                      <a:pt x="5540" y="785"/>
                                    </a:lnTo>
                                    <a:lnTo>
                                      <a:pt x="5599" y="758"/>
                                    </a:lnTo>
                                    <a:lnTo>
                                      <a:pt x="5638" y="706"/>
                                    </a:lnTo>
                                    <a:lnTo>
                                      <a:pt x="5648" y="6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9" name="Group 101"/>
                          <wpg:cNvGrpSpPr>
                            <a:grpSpLocks/>
                          </wpg:cNvGrpSpPr>
                          <wpg:grpSpPr bwMode="auto">
                            <a:xfrm>
                              <a:off x="1609" y="561"/>
                              <a:ext cx="5648" cy="1891"/>
                              <a:chOff x="1609" y="561"/>
                              <a:chExt cx="5648" cy="1891"/>
                            </a:xfrm>
                          </wpg:grpSpPr>
                          <wps:wsp>
                            <wps:cNvPr id="142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1609" y="561"/>
                                <a:ext cx="5648" cy="1891"/>
                              </a:xfrm>
                              <a:custGeom>
                                <a:avLst/>
                                <a:gdLst>
                                  <a:gd name="T0" fmla="+- 0 6122 1609"/>
                                  <a:gd name="T1" fmla="*/ T0 w 5648"/>
                                  <a:gd name="T2" fmla="+- 0 1217 561"/>
                                  <a:gd name="T3" fmla="*/ 1217 h 1891"/>
                                  <a:gd name="T4" fmla="+- 0 6139 1609"/>
                                  <a:gd name="T5" fmla="*/ T4 w 5648"/>
                                  <a:gd name="T6" fmla="+- 0 1281 561"/>
                                  <a:gd name="T7" fmla="*/ 1281 h 1891"/>
                                  <a:gd name="T8" fmla="+- 0 6184 1609"/>
                                  <a:gd name="T9" fmla="*/ T8 w 5648"/>
                                  <a:gd name="T10" fmla="+- 0 1328 561"/>
                                  <a:gd name="T11" fmla="*/ 1328 h 1891"/>
                                  <a:gd name="T12" fmla="+- 0 6247 1609"/>
                                  <a:gd name="T13" fmla="*/ T12 w 5648"/>
                                  <a:gd name="T14" fmla="+- 0 1348 561"/>
                                  <a:gd name="T15" fmla="*/ 1348 h 1891"/>
                                  <a:gd name="T16" fmla="+- 0 6311 1609"/>
                                  <a:gd name="T17" fmla="*/ T16 w 5648"/>
                                  <a:gd name="T18" fmla="+- 0 1348 561"/>
                                  <a:gd name="T19" fmla="*/ 1348 h 1891"/>
                                  <a:gd name="T20" fmla="+- 0 6595 1609"/>
                                  <a:gd name="T21" fmla="*/ T20 w 5648"/>
                                  <a:gd name="T22" fmla="+- 0 1348 561"/>
                                  <a:gd name="T23" fmla="*/ 1348 h 1891"/>
                                  <a:gd name="T24" fmla="+- 0 7126 1609"/>
                                  <a:gd name="T25" fmla="*/ T24 w 5648"/>
                                  <a:gd name="T26" fmla="+- 0 1348 561"/>
                                  <a:gd name="T27" fmla="*/ 1348 h 1891"/>
                                  <a:gd name="T28" fmla="+- 0 7149 1609"/>
                                  <a:gd name="T29" fmla="*/ T28 w 5648"/>
                                  <a:gd name="T30" fmla="+- 0 1346 561"/>
                                  <a:gd name="T31" fmla="*/ 1346 h 1891"/>
                                  <a:gd name="T32" fmla="+- 0 7208 1609"/>
                                  <a:gd name="T33" fmla="*/ T32 w 5648"/>
                                  <a:gd name="T34" fmla="+- 0 1319 561"/>
                                  <a:gd name="T35" fmla="*/ 1319 h 1891"/>
                                  <a:gd name="T36" fmla="+- 0 7247 1609"/>
                                  <a:gd name="T37" fmla="*/ T36 w 5648"/>
                                  <a:gd name="T38" fmla="+- 0 1267 561"/>
                                  <a:gd name="T39" fmla="*/ 1267 h 1891"/>
                                  <a:gd name="T40" fmla="+- 0 7257 1609"/>
                                  <a:gd name="T41" fmla="*/ T40 w 5648"/>
                                  <a:gd name="T42" fmla="+- 0 1217 561"/>
                                  <a:gd name="T43" fmla="*/ 1217 h 1891"/>
                                  <a:gd name="T44" fmla="+- 0 7257 1609"/>
                                  <a:gd name="T45" fmla="*/ T44 w 5648"/>
                                  <a:gd name="T46" fmla="+- 0 1020 561"/>
                                  <a:gd name="T47" fmla="*/ 1020 h 1891"/>
                                  <a:gd name="T48" fmla="+- 0 7257 1609"/>
                                  <a:gd name="T49" fmla="*/ T48 w 5648"/>
                                  <a:gd name="T50" fmla="+- 0 692 561"/>
                                  <a:gd name="T51" fmla="*/ 692 h 1891"/>
                                  <a:gd name="T52" fmla="+- 0 7255 1609"/>
                                  <a:gd name="T53" fmla="*/ T52 w 5648"/>
                                  <a:gd name="T54" fmla="+- 0 669 561"/>
                                  <a:gd name="T55" fmla="*/ 669 h 1891"/>
                                  <a:gd name="T56" fmla="+- 0 7228 1609"/>
                                  <a:gd name="T57" fmla="*/ T56 w 5648"/>
                                  <a:gd name="T58" fmla="+- 0 610 561"/>
                                  <a:gd name="T59" fmla="*/ 610 h 1891"/>
                                  <a:gd name="T60" fmla="+- 0 7176 1609"/>
                                  <a:gd name="T61" fmla="*/ T60 w 5648"/>
                                  <a:gd name="T62" fmla="+- 0 571 561"/>
                                  <a:gd name="T63" fmla="*/ 571 h 1891"/>
                                  <a:gd name="T64" fmla="+- 0 6595 1609"/>
                                  <a:gd name="T65" fmla="*/ T64 w 5648"/>
                                  <a:gd name="T66" fmla="+- 0 561 561"/>
                                  <a:gd name="T67" fmla="*/ 561 h 1891"/>
                                  <a:gd name="T68" fmla="+- 0 6311 1609"/>
                                  <a:gd name="T69" fmla="*/ T68 w 5648"/>
                                  <a:gd name="T70" fmla="+- 0 561 561"/>
                                  <a:gd name="T71" fmla="*/ 561 h 1891"/>
                                  <a:gd name="T72" fmla="+- 0 6253 1609"/>
                                  <a:gd name="T73" fmla="*/ T72 w 5648"/>
                                  <a:gd name="T74" fmla="+- 0 561 561"/>
                                  <a:gd name="T75" fmla="*/ 561 h 1891"/>
                                  <a:gd name="T76" fmla="+- 0 6230 1609"/>
                                  <a:gd name="T77" fmla="*/ T76 w 5648"/>
                                  <a:gd name="T78" fmla="+- 0 563 561"/>
                                  <a:gd name="T79" fmla="*/ 563 h 1891"/>
                                  <a:gd name="T80" fmla="+- 0 6171 1609"/>
                                  <a:gd name="T81" fmla="*/ T80 w 5648"/>
                                  <a:gd name="T82" fmla="+- 0 590 561"/>
                                  <a:gd name="T83" fmla="*/ 590 h 1891"/>
                                  <a:gd name="T84" fmla="+- 0 6132 1609"/>
                                  <a:gd name="T85" fmla="*/ T84 w 5648"/>
                                  <a:gd name="T86" fmla="+- 0 642 561"/>
                                  <a:gd name="T87" fmla="*/ 642 h 1891"/>
                                  <a:gd name="T88" fmla="+- 0 6122 1609"/>
                                  <a:gd name="T89" fmla="*/ T88 w 5648"/>
                                  <a:gd name="T90" fmla="+- 0 1020 561"/>
                                  <a:gd name="T91" fmla="*/ 1020 h 1891"/>
                                  <a:gd name="T92" fmla="+- 0 1609 1609"/>
                                  <a:gd name="T93" fmla="*/ T92 w 5648"/>
                                  <a:gd name="T94" fmla="+- 0 2452 561"/>
                                  <a:gd name="T95" fmla="*/ 2452 h 1891"/>
                                  <a:gd name="T96" fmla="+- 0 6122 1609"/>
                                  <a:gd name="T97" fmla="*/ T96 w 5648"/>
                                  <a:gd name="T98" fmla="+- 0 1217 561"/>
                                  <a:gd name="T99" fmla="*/ 1217 h 18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5648" h="1891">
                                    <a:moveTo>
                                      <a:pt x="4513" y="656"/>
                                    </a:moveTo>
                                    <a:lnTo>
                                      <a:pt x="4530" y="720"/>
                                    </a:lnTo>
                                    <a:lnTo>
                                      <a:pt x="4575" y="767"/>
                                    </a:lnTo>
                                    <a:lnTo>
                                      <a:pt x="4638" y="787"/>
                                    </a:lnTo>
                                    <a:lnTo>
                                      <a:pt x="4702" y="787"/>
                                    </a:lnTo>
                                    <a:lnTo>
                                      <a:pt x="4986" y="787"/>
                                    </a:lnTo>
                                    <a:lnTo>
                                      <a:pt x="5517" y="787"/>
                                    </a:lnTo>
                                    <a:lnTo>
                                      <a:pt x="5540" y="785"/>
                                    </a:lnTo>
                                    <a:lnTo>
                                      <a:pt x="5599" y="758"/>
                                    </a:lnTo>
                                    <a:lnTo>
                                      <a:pt x="5638" y="706"/>
                                    </a:lnTo>
                                    <a:lnTo>
                                      <a:pt x="5648" y="656"/>
                                    </a:lnTo>
                                    <a:lnTo>
                                      <a:pt x="5648" y="459"/>
                                    </a:lnTo>
                                    <a:lnTo>
                                      <a:pt x="5648" y="131"/>
                                    </a:lnTo>
                                    <a:lnTo>
                                      <a:pt x="5646" y="108"/>
                                    </a:lnTo>
                                    <a:lnTo>
                                      <a:pt x="5619" y="49"/>
                                    </a:lnTo>
                                    <a:lnTo>
                                      <a:pt x="5567" y="10"/>
                                    </a:lnTo>
                                    <a:lnTo>
                                      <a:pt x="4986" y="0"/>
                                    </a:lnTo>
                                    <a:lnTo>
                                      <a:pt x="4702" y="0"/>
                                    </a:lnTo>
                                    <a:lnTo>
                                      <a:pt x="4644" y="0"/>
                                    </a:lnTo>
                                    <a:lnTo>
                                      <a:pt x="4621" y="2"/>
                                    </a:lnTo>
                                    <a:lnTo>
                                      <a:pt x="4562" y="29"/>
                                    </a:lnTo>
                                    <a:lnTo>
                                      <a:pt x="4523" y="81"/>
                                    </a:lnTo>
                                    <a:lnTo>
                                      <a:pt x="4513" y="459"/>
                                    </a:lnTo>
                                    <a:lnTo>
                                      <a:pt x="0" y="1891"/>
                                    </a:lnTo>
                                    <a:lnTo>
                                      <a:pt x="4513" y="6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4" name="Picture 1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67" y="609"/>
                                <a:ext cx="1042" cy="6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45" name="Group 98"/>
                          <wpg:cNvGrpSpPr>
                            <a:grpSpLocks/>
                          </wpg:cNvGrpSpPr>
                          <wpg:grpSpPr bwMode="auto">
                            <a:xfrm>
                              <a:off x="3422" y="523"/>
                              <a:ext cx="3926" cy="2082"/>
                              <a:chOff x="3422" y="523"/>
                              <a:chExt cx="3926" cy="2082"/>
                            </a:xfrm>
                          </wpg:grpSpPr>
                          <wps:wsp>
                            <wps:cNvPr id="147" name="Freeform 100"/>
                            <wps:cNvSpPr>
                              <a:spLocks/>
                            </wps:cNvSpPr>
                            <wps:spPr bwMode="auto">
                              <a:xfrm>
                                <a:off x="3422" y="523"/>
                                <a:ext cx="3926" cy="2082"/>
                              </a:xfrm>
                              <a:custGeom>
                                <a:avLst/>
                                <a:gdLst>
                                  <a:gd name="T0" fmla="+- 0 7196 3422"/>
                                  <a:gd name="T1" fmla="*/ T0 w 3926"/>
                                  <a:gd name="T2" fmla="+- 0 523 523"/>
                                  <a:gd name="T3" fmla="*/ 523 h 2082"/>
                                  <a:gd name="T4" fmla="+- 0 6260 3422"/>
                                  <a:gd name="T5" fmla="*/ T4 w 3926"/>
                                  <a:gd name="T6" fmla="+- 0 523 523"/>
                                  <a:gd name="T7" fmla="*/ 523 h 2082"/>
                                  <a:gd name="T8" fmla="+- 0 6177 3422"/>
                                  <a:gd name="T9" fmla="*/ T8 w 3926"/>
                                  <a:gd name="T10" fmla="+- 0 524 523"/>
                                  <a:gd name="T11" fmla="*/ 524 h 2082"/>
                                  <a:gd name="T12" fmla="+- 0 6115 3422"/>
                                  <a:gd name="T13" fmla="*/ T12 w 3926"/>
                                  <a:gd name="T14" fmla="+- 0 545 523"/>
                                  <a:gd name="T15" fmla="*/ 545 h 2082"/>
                                  <a:gd name="T16" fmla="+- 0 6068 3422"/>
                                  <a:gd name="T17" fmla="*/ T16 w 3926"/>
                                  <a:gd name="T18" fmla="+- 0 590 523"/>
                                  <a:gd name="T19" fmla="*/ 590 h 2082"/>
                                  <a:gd name="T20" fmla="+- 0 6044 3422"/>
                                  <a:gd name="T21" fmla="*/ T20 w 3926"/>
                                  <a:gd name="T22" fmla="+- 0 651 523"/>
                                  <a:gd name="T23" fmla="*/ 651 h 2082"/>
                                  <a:gd name="T24" fmla="+- 0 6042 3422"/>
                                  <a:gd name="T25" fmla="*/ T24 w 3926"/>
                                  <a:gd name="T26" fmla="+- 0 674 523"/>
                                  <a:gd name="T27" fmla="*/ 674 h 2082"/>
                                  <a:gd name="T28" fmla="+- 0 6042 3422"/>
                                  <a:gd name="T29" fmla="*/ T28 w 3926"/>
                                  <a:gd name="T30" fmla="+- 0 1052 523"/>
                                  <a:gd name="T31" fmla="*/ 1052 h 2082"/>
                                  <a:gd name="T32" fmla="+- 0 3422 3422"/>
                                  <a:gd name="T33" fmla="*/ T32 w 3926"/>
                                  <a:gd name="T34" fmla="+- 0 2605 523"/>
                                  <a:gd name="T35" fmla="*/ 2605 h 2082"/>
                                  <a:gd name="T36" fmla="+- 0 6042 3422"/>
                                  <a:gd name="T37" fmla="*/ T36 w 3926"/>
                                  <a:gd name="T38" fmla="+- 0 1279 523"/>
                                  <a:gd name="T39" fmla="*/ 1279 h 2082"/>
                                  <a:gd name="T40" fmla="+- 0 7347 3422"/>
                                  <a:gd name="T41" fmla="*/ T40 w 3926"/>
                                  <a:gd name="T42" fmla="+- 0 1279 523"/>
                                  <a:gd name="T43" fmla="*/ 1279 h 2082"/>
                                  <a:gd name="T44" fmla="+- 0 7347 3422"/>
                                  <a:gd name="T45" fmla="*/ T44 w 3926"/>
                                  <a:gd name="T46" fmla="+- 0 1052 523"/>
                                  <a:gd name="T47" fmla="*/ 1052 h 2082"/>
                                  <a:gd name="T48" fmla="+- 0 7346 3422"/>
                                  <a:gd name="T49" fmla="*/ T48 w 3926"/>
                                  <a:gd name="T50" fmla="+- 0 658 523"/>
                                  <a:gd name="T51" fmla="*/ 658 h 2082"/>
                                  <a:gd name="T52" fmla="+- 0 7325 3422"/>
                                  <a:gd name="T53" fmla="*/ T52 w 3926"/>
                                  <a:gd name="T54" fmla="+- 0 596 523"/>
                                  <a:gd name="T55" fmla="*/ 596 h 2082"/>
                                  <a:gd name="T56" fmla="+- 0 7280 3422"/>
                                  <a:gd name="T57" fmla="*/ T56 w 3926"/>
                                  <a:gd name="T58" fmla="+- 0 549 523"/>
                                  <a:gd name="T59" fmla="*/ 549 h 2082"/>
                                  <a:gd name="T60" fmla="+- 0 7219 3422"/>
                                  <a:gd name="T61" fmla="*/ T60 w 3926"/>
                                  <a:gd name="T62" fmla="+- 0 525 523"/>
                                  <a:gd name="T63" fmla="*/ 525 h 2082"/>
                                  <a:gd name="T64" fmla="+- 0 7196 3422"/>
                                  <a:gd name="T65" fmla="*/ T64 w 3926"/>
                                  <a:gd name="T66" fmla="+- 0 523 523"/>
                                  <a:gd name="T67" fmla="*/ 523 h 208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3926" h="2082">
                                    <a:moveTo>
                                      <a:pt x="3774" y="0"/>
                                    </a:moveTo>
                                    <a:lnTo>
                                      <a:pt x="2838" y="0"/>
                                    </a:lnTo>
                                    <a:lnTo>
                                      <a:pt x="2755" y="1"/>
                                    </a:lnTo>
                                    <a:lnTo>
                                      <a:pt x="2693" y="22"/>
                                    </a:lnTo>
                                    <a:lnTo>
                                      <a:pt x="2646" y="67"/>
                                    </a:lnTo>
                                    <a:lnTo>
                                      <a:pt x="2622" y="128"/>
                                    </a:lnTo>
                                    <a:lnTo>
                                      <a:pt x="2620" y="151"/>
                                    </a:lnTo>
                                    <a:lnTo>
                                      <a:pt x="2620" y="529"/>
                                    </a:lnTo>
                                    <a:lnTo>
                                      <a:pt x="0" y="2082"/>
                                    </a:lnTo>
                                    <a:lnTo>
                                      <a:pt x="2620" y="756"/>
                                    </a:lnTo>
                                    <a:lnTo>
                                      <a:pt x="3925" y="756"/>
                                    </a:lnTo>
                                    <a:lnTo>
                                      <a:pt x="3925" y="529"/>
                                    </a:lnTo>
                                    <a:lnTo>
                                      <a:pt x="3924" y="135"/>
                                    </a:lnTo>
                                    <a:lnTo>
                                      <a:pt x="3903" y="73"/>
                                    </a:lnTo>
                                    <a:lnTo>
                                      <a:pt x="3858" y="26"/>
                                    </a:lnTo>
                                    <a:lnTo>
                                      <a:pt x="3797" y="2"/>
                                    </a:lnTo>
                                    <a:lnTo>
                                      <a:pt x="377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3422" y="523"/>
                                <a:ext cx="3926" cy="2082"/>
                              </a:xfrm>
                              <a:custGeom>
                                <a:avLst/>
                                <a:gdLst>
                                  <a:gd name="T0" fmla="+- 0 7347 3422"/>
                                  <a:gd name="T1" fmla="*/ T0 w 3926"/>
                                  <a:gd name="T2" fmla="+- 0 1279 523"/>
                                  <a:gd name="T3" fmla="*/ 1279 h 2082"/>
                                  <a:gd name="T4" fmla="+- 0 6042 3422"/>
                                  <a:gd name="T5" fmla="*/ T4 w 3926"/>
                                  <a:gd name="T6" fmla="+- 0 1279 523"/>
                                  <a:gd name="T7" fmla="*/ 1279 h 2082"/>
                                  <a:gd name="T8" fmla="+- 0 6043 3422"/>
                                  <a:gd name="T9" fmla="*/ T8 w 3926"/>
                                  <a:gd name="T10" fmla="+- 0 1295 523"/>
                                  <a:gd name="T11" fmla="*/ 1295 h 2082"/>
                                  <a:gd name="T12" fmla="+- 0 6064 3422"/>
                                  <a:gd name="T13" fmla="*/ T12 w 3926"/>
                                  <a:gd name="T14" fmla="+- 0 1358 523"/>
                                  <a:gd name="T15" fmla="*/ 1358 h 2082"/>
                                  <a:gd name="T16" fmla="+- 0 6109 3422"/>
                                  <a:gd name="T17" fmla="*/ T16 w 3926"/>
                                  <a:gd name="T18" fmla="+- 0 1404 523"/>
                                  <a:gd name="T19" fmla="*/ 1404 h 2082"/>
                                  <a:gd name="T20" fmla="+- 0 6170 3422"/>
                                  <a:gd name="T21" fmla="*/ T20 w 3926"/>
                                  <a:gd name="T22" fmla="+- 0 1428 523"/>
                                  <a:gd name="T23" fmla="*/ 1428 h 2082"/>
                                  <a:gd name="T24" fmla="+- 0 6193 3422"/>
                                  <a:gd name="T25" fmla="*/ T24 w 3926"/>
                                  <a:gd name="T26" fmla="+- 0 1430 523"/>
                                  <a:gd name="T27" fmla="*/ 1430 h 2082"/>
                                  <a:gd name="T28" fmla="+- 0 6586 3422"/>
                                  <a:gd name="T29" fmla="*/ T28 w 3926"/>
                                  <a:gd name="T30" fmla="+- 0 1430 523"/>
                                  <a:gd name="T31" fmla="*/ 1430 h 2082"/>
                                  <a:gd name="T32" fmla="+- 0 7212 3422"/>
                                  <a:gd name="T33" fmla="*/ T32 w 3926"/>
                                  <a:gd name="T34" fmla="+- 0 1429 523"/>
                                  <a:gd name="T35" fmla="*/ 1429 h 2082"/>
                                  <a:gd name="T36" fmla="+- 0 7274 3422"/>
                                  <a:gd name="T37" fmla="*/ T36 w 3926"/>
                                  <a:gd name="T38" fmla="+- 0 1408 523"/>
                                  <a:gd name="T39" fmla="*/ 1408 h 2082"/>
                                  <a:gd name="T40" fmla="+- 0 7321 3422"/>
                                  <a:gd name="T41" fmla="*/ T40 w 3926"/>
                                  <a:gd name="T42" fmla="+- 0 1363 523"/>
                                  <a:gd name="T43" fmla="*/ 1363 h 2082"/>
                                  <a:gd name="T44" fmla="+- 0 7345 3422"/>
                                  <a:gd name="T45" fmla="*/ T44 w 3926"/>
                                  <a:gd name="T46" fmla="+- 0 1302 523"/>
                                  <a:gd name="T47" fmla="*/ 1302 h 2082"/>
                                  <a:gd name="T48" fmla="+- 0 7347 3422"/>
                                  <a:gd name="T49" fmla="*/ T48 w 3926"/>
                                  <a:gd name="T50" fmla="+- 0 1279 523"/>
                                  <a:gd name="T51" fmla="*/ 1279 h 208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3926" h="2082">
                                    <a:moveTo>
                                      <a:pt x="3925" y="756"/>
                                    </a:moveTo>
                                    <a:lnTo>
                                      <a:pt x="2620" y="756"/>
                                    </a:lnTo>
                                    <a:lnTo>
                                      <a:pt x="2621" y="772"/>
                                    </a:lnTo>
                                    <a:lnTo>
                                      <a:pt x="2642" y="835"/>
                                    </a:lnTo>
                                    <a:lnTo>
                                      <a:pt x="2687" y="881"/>
                                    </a:lnTo>
                                    <a:lnTo>
                                      <a:pt x="2748" y="905"/>
                                    </a:lnTo>
                                    <a:lnTo>
                                      <a:pt x="2771" y="907"/>
                                    </a:lnTo>
                                    <a:lnTo>
                                      <a:pt x="3164" y="907"/>
                                    </a:lnTo>
                                    <a:lnTo>
                                      <a:pt x="3790" y="906"/>
                                    </a:lnTo>
                                    <a:lnTo>
                                      <a:pt x="3852" y="885"/>
                                    </a:lnTo>
                                    <a:lnTo>
                                      <a:pt x="3899" y="840"/>
                                    </a:lnTo>
                                    <a:lnTo>
                                      <a:pt x="3923" y="779"/>
                                    </a:lnTo>
                                    <a:lnTo>
                                      <a:pt x="3925" y="7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1" name="Group 95"/>
                          <wpg:cNvGrpSpPr>
                            <a:grpSpLocks/>
                          </wpg:cNvGrpSpPr>
                          <wpg:grpSpPr bwMode="auto">
                            <a:xfrm>
                              <a:off x="3422" y="523"/>
                              <a:ext cx="3926" cy="2082"/>
                              <a:chOff x="3422" y="523"/>
                              <a:chExt cx="3926" cy="2082"/>
                            </a:xfrm>
                          </wpg:grpSpPr>
                          <wps:wsp>
                            <wps:cNvPr id="192" name="Freeform 97"/>
                            <wps:cNvSpPr>
                              <a:spLocks/>
                            </wps:cNvSpPr>
                            <wps:spPr bwMode="auto">
                              <a:xfrm>
                                <a:off x="3422" y="523"/>
                                <a:ext cx="3926" cy="2082"/>
                              </a:xfrm>
                              <a:custGeom>
                                <a:avLst/>
                                <a:gdLst>
                                  <a:gd name="T0" fmla="+- 0 6042 3422"/>
                                  <a:gd name="T1" fmla="*/ T0 w 3926"/>
                                  <a:gd name="T2" fmla="+- 0 674 523"/>
                                  <a:gd name="T3" fmla="*/ 674 h 2082"/>
                                  <a:gd name="T4" fmla="+- 0 6057 3422"/>
                                  <a:gd name="T5" fmla="*/ T4 w 3926"/>
                                  <a:gd name="T6" fmla="+- 0 609 523"/>
                                  <a:gd name="T7" fmla="*/ 609 h 2082"/>
                                  <a:gd name="T8" fmla="+- 0 6097 3422"/>
                                  <a:gd name="T9" fmla="*/ T8 w 3926"/>
                                  <a:gd name="T10" fmla="+- 0 558 523"/>
                                  <a:gd name="T11" fmla="*/ 558 h 2082"/>
                                  <a:gd name="T12" fmla="+- 0 6155 3422"/>
                                  <a:gd name="T13" fmla="*/ T12 w 3926"/>
                                  <a:gd name="T14" fmla="+- 0 528 523"/>
                                  <a:gd name="T15" fmla="*/ 528 h 2082"/>
                                  <a:gd name="T16" fmla="+- 0 6260 3422"/>
                                  <a:gd name="T17" fmla="*/ T16 w 3926"/>
                                  <a:gd name="T18" fmla="+- 0 523 523"/>
                                  <a:gd name="T19" fmla="*/ 523 h 2082"/>
                                  <a:gd name="T20" fmla="+- 0 6586 3422"/>
                                  <a:gd name="T21" fmla="*/ T20 w 3926"/>
                                  <a:gd name="T22" fmla="+- 0 523 523"/>
                                  <a:gd name="T23" fmla="*/ 523 h 2082"/>
                                  <a:gd name="T24" fmla="+- 0 7196 3422"/>
                                  <a:gd name="T25" fmla="*/ T24 w 3926"/>
                                  <a:gd name="T26" fmla="+- 0 523 523"/>
                                  <a:gd name="T27" fmla="*/ 523 h 2082"/>
                                  <a:gd name="T28" fmla="+- 0 7219 3422"/>
                                  <a:gd name="T29" fmla="*/ T28 w 3926"/>
                                  <a:gd name="T30" fmla="+- 0 525 523"/>
                                  <a:gd name="T31" fmla="*/ 525 h 2082"/>
                                  <a:gd name="T32" fmla="+- 0 7280 3422"/>
                                  <a:gd name="T33" fmla="*/ T32 w 3926"/>
                                  <a:gd name="T34" fmla="+- 0 549 523"/>
                                  <a:gd name="T35" fmla="*/ 549 h 2082"/>
                                  <a:gd name="T36" fmla="+- 0 7325 3422"/>
                                  <a:gd name="T37" fmla="*/ T36 w 3926"/>
                                  <a:gd name="T38" fmla="+- 0 596 523"/>
                                  <a:gd name="T39" fmla="*/ 596 h 2082"/>
                                  <a:gd name="T40" fmla="+- 0 7346 3422"/>
                                  <a:gd name="T41" fmla="*/ T40 w 3926"/>
                                  <a:gd name="T42" fmla="+- 0 658 523"/>
                                  <a:gd name="T43" fmla="*/ 658 h 2082"/>
                                  <a:gd name="T44" fmla="+- 0 7347 3422"/>
                                  <a:gd name="T45" fmla="*/ T44 w 3926"/>
                                  <a:gd name="T46" fmla="+- 0 1052 523"/>
                                  <a:gd name="T47" fmla="*/ 1052 h 2082"/>
                                  <a:gd name="T48" fmla="+- 0 7347 3422"/>
                                  <a:gd name="T49" fmla="*/ T48 w 3926"/>
                                  <a:gd name="T50" fmla="+- 0 1279 523"/>
                                  <a:gd name="T51" fmla="*/ 1279 h 2082"/>
                                  <a:gd name="T52" fmla="+- 0 7345 3422"/>
                                  <a:gd name="T53" fmla="*/ T52 w 3926"/>
                                  <a:gd name="T54" fmla="+- 0 1302 523"/>
                                  <a:gd name="T55" fmla="*/ 1302 h 2082"/>
                                  <a:gd name="T56" fmla="+- 0 7321 3422"/>
                                  <a:gd name="T57" fmla="*/ T56 w 3926"/>
                                  <a:gd name="T58" fmla="+- 0 1363 523"/>
                                  <a:gd name="T59" fmla="*/ 1363 h 2082"/>
                                  <a:gd name="T60" fmla="+- 0 7274 3422"/>
                                  <a:gd name="T61" fmla="*/ T60 w 3926"/>
                                  <a:gd name="T62" fmla="+- 0 1408 523"/>
                                  <a:gd name="T63" fmla="*/ 1408 h 2082"/>
                                  <a:gd name="T64" fmla="+- 0 7212 3422"/>
                                  <a:gd name="T65" fmla="*/ T64 w 3926"/>
                                  <a:gd name="T66" fmla="+- 0 1429 523"/>
                                  <a:gd name="T67" fmla="*/ 1429 h 2082"/>
                                  <a:gd name="T68" fmla="+- 0 6586 3422"/>
                                  <a:gd name="T69" fmla="*/ T68 w 3926"/>
                                  <a:gd name="T70" fmla="+- 0 1430 523"/>
                                  <a:gd name="T71" fmla="*/ 1430 h 2082"/>
                                  <a:gd name="T72" fmla="+- 0 6260 3422"/>
                                  <a:gd name="T73" fmla="*/ T72 w 3926"/>
                                  <a:gd name="T74" fmla="+- 0 1430 523"/>
                                  <a:gd name="T75" fmla="*/ 1430 h 2082"/>
                                  <a:gd name="T76" fmla="+- 0 6193 3422"/>
                                  <a:gd name="T77" fmla="*/ T76 w 3926"/>
                                  <a:gd name="T78" fmla="+- 0 1430 523"/>
                                  <a:gd name="T79" fmla="*/ 1430 h 2082"/>
                                  <a:gd name="T80" fmla="+- 0 6170 3422"/>
                                  <a:gd name="T81" fmla="*/ T80 w 3926"/>
                                  <a:gd name="T82" fmla="+- 0 1428 523"/>
                                  <a:gd name="T83" fmla="*/ 1428 h 2082"/>
                                  <a:gd name="T84" fmla="+- 0 6109 3422"/>
                                  <a:gd name="T85" fmla="*/ T84 w 3926"/>
                                  <a:gd name="T86" fmla="+- 0 1404 523"/>
                                  <a:gd name="T87" fmla="*/ 1404 h 2082"/>
                                  <a:gd name="T88" fmla="+- 0 6064 3422"/>
                                  <a:gd name="T89" fmla="*/ T88 w 3926"/>
                                  <a:gd name="T90" fmla="+- 0 1358 523"/>
                                  <a:gd name="T91" fmla="*/ 1358 h 2082"/>
                                  <a:gd name="T92" fmla="+- 0 6043 3422"/>
                                  <a:gd name="T93" fmla="*/ T92 w 3926"/>
                                  <a:gd name="T94" fmla="+- 0 1295 523"/>
                                  <a:gd name="T95" fmla="*/ 1295 h 2082"/>
                                  <a:gd name="T96" fmla="+- 0 6042 3422"/>
                                  <a:gd name="T97" fmla="*/ T96 w 3926"/>
                                  <a:gd name="T98" fmla="+- 0 1279 523"/>
                                  <a:gd name="T99" fmla="*/ 1279 h 2082"/>
                                  <a:gd name="T100" fmla="+- 0 3422 3422"/>
                                  <a:gd name="T101" fmla="*/ T100 w 3926"/>
                                  <a:gd name="T102" fmla="+- 0 2605 523"/>
                                  <a:gd name="T103" fmla="*/ 2605 h 2082"/>
                                  <a:gd name="T104" fmla="+- 0 6042 3422"/>
                                  <a:gd name="T105" fmla="*/ T104 w 3926"/>
                                  <a:gd name="T106" fmla="+- 0 1052 523"/>
                                  <a:gd name="T107" fmla="*/ 1052 h 2082"/>
                                  <a:gd name="T108" fmla="+- 0 6042 3422"/>
                                  <a:gd name="T109" fmla="*/ T108 w 3926"/>
                                  <a:gd name="T110" fmla="+- 0 674 523"/>
                                  <a:gd name="T111" fmla="*/ 674 h 208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3926" h="2082">
                                    <a:moveTo>
                                      <a:pt x="2620" y="151"/>
                                    </a:moveTo>
                                    <a:lnTo>
                                      <a:pt x="2635" y="86"/>
                                    </a:lnTo>
                                    <a:lnTo>
                                      <a:pt x="2675" y="35"/>
                                    </a:lnTo>
                                    <a:lnTo>
                                      <a:pt x="2733" y="5"/>
                                    </a:lnTo>
                                    <a:lnTo>
                                      <a:pt x="2838" y="0"/>
                                    </a:lnTo>
                                    <a:lnTo>
                                      <a:pt x="3164" y="0"/>
                                    </a:lnTo>
                                    <a:lnTo>
                                      <a:pt x="3774" y="0"/>
                                    </a:lnTo>
                                    <a:lnTo>
                                      <a:pt x="3797" y="2"/>
                                    </a:lnTo>
                                    <a:lnTo>
                                      <a:pt x="3858" y="26"/>
                                    </a:lnTo>
                                    <a:lnTo>
                                      <a:pt x="3903" y="73"/>
                                    </a:lnTo>
                                    <a:lnTo>
                                      <a:pt x="3924" y="135"/>
                                    </a:lnTo>
                                    <a:lnTo>
                                      <a:pt x="3925" y="529"/>
                                    </a:lnTo>
                                    <a:lnTo>
                                      <a:pt x="3925" y="756"/>
                                    </a:lnTo>
                                    <a:lnTo>
                                      <a:pt x="3923" y="779"/>
                                    </a:lnTo>
                                    <a:lnTo>
                                      <a:pt x="3899" y="840"/>
                                    </a:lnTo>
                                    <a:lnTo>
                                      <a:pt x="3852" y="885"/>
                                    </a:lnTo>
                                    <a:lnTo>
                                      <a:pt x="3790" y="906"/>
                                    </a:lnTo>
                                    <a:lnTo>
                                      <a:pt x="3164" y="907"/>
                                    </a:lnTo>
                                    <a:lnTo>
                                      <a:pt x="2838" y="907"/>
                                    </a:lnTo>
                                    <a:lnTo>
                                      <a:pt x="2771" y="907"/>
                                    </a:lnTo>
                                    <a:lnTo>
                                      <a:pt x="2748" y="905"/>
                                    </a:lnTo>
                                    <a:lnTo>
                                      <a:pt x="2687" y="881"/>
                                    </a:lnTo>
                                    <a:lnTo>
                                      <a:pt x="2642" y="835"/>
                                    </a:lnTo>
                                    <a:lnTo>
                                      <a:pt x="2621" y="772"/>
                                    </a:lnTo>
                                    <a:lnTo>
                                      <a:pt x="2620" y="756"/>
                                    </a:lnTo>
                                    <a:lnTo>
                                      <a:pt x="0" y="2082"/>
                                    </a:lnTo>
                                    <a:lnTo>
                                      <a:pt x="2620" y="529"/>
                                    </a:lnTo>
                                    <a:lnTo>
                                      <a:pt x="2620" y="15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3" name="Picture 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5" y="581"/>
                                <a:ext cx="1195" cy="7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94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6183" y="1093"/>
                              <a:ext cx="1030" cy="2"/>
                              <a:chOff x="6183" y="1093"/>
                              <a:chExt cx="1030" cy="2"/>
                            </a:xfrm>
                          </wpg:grpSpPr>
                          <wps:wsp>
                            <wps:cNvPr id="195" name="Freeform 94"/>
                            <wps:cNvSpPr>
                              <a:spLocks/>
                            </wps:cNvSpPr>
                            <wps:spPr bwMode="auto">
                              <a:xfrm>
                                <a:off x="6183" y="1093"/>
                                <a:ext cx="1030" cy="2"/>
                              </a:xfrm>
                              <a:custGeom>
                                <a:avLst/>
                                <a:gdLst>
                                  <a:gd name="T0" fmla="+- 0 6183 6183"/>
                                  <a:gd name="T1" fmla="*/ T0 w 1030"/>
                                  <a:gd name="T2" fmla="+- 0 7212 6183"/>
                                  <a:gd name="T3" fmla="*/ T2 w 103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30">
                                    <a:moveTo>
                                      <a:pt x="0" y="0"/>
                                    </a:moveTo>
                                    <a:lnTo>
                                      <a:pt x="1029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6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7069" y="1000"/>
                              <a:ext cx="183" cy="186"/>
                              <a:chOff x="7069" y="1000"/>
                              <a:chExt cx="183" cy="186"/>
                            </a:xfrm>
                          </wpg:grpSpPr>
                          <wps:wsp>
                            <wps:cNvPr id="197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7069" y="1000"/>
                                <a:ext cx="183" cy="186"/>
                              </a:xfrm>
                              <a:custGeom>
                                <a:avLst/>
                                <a:gdLst>
                                  <a:gd name="T0" fmla="+- 0 7093 7069"/>
                                  <a:gd name="T1" fmla="*/ T0 w 183"/>
                                  <a:gd name="T2" fmla="+- 0 1000 1000"/>
                                  <a:gd name="T3" fmla="*/ 1000 h 186"/>
                                  <a:gd name="T4" fmla="+- 0 7080 7069"/>
                                  <a:gd name="T5" fmla="*/ T4 w 183"/>
                                  <a:gd name="T6" fmla="+- 0 1003 1000"/>
                                  <a:gd name="T7" fmla="*/ 1003 h 186"/>
                                  <a:gd name="T8" fmla="+- 0 7069 7069"/>
                                  <a:gd name="T9" fmla="*/ T8 w 183"/>
                                  <a:gd name="T10" fmla="+- 0 1022 1000"/>
                                  <a:gd name="T11" fmla="*/ 1022 h 186"/>
                                  <a:gd name="T12" fmla="+- 0 7072 7069"/>
                                  <a:gd name="T13" fmla="*/ T12 w 183"/>
                                  <a:gd name="T14" fmla="+- 0 1035 1000"/>
                                  <a:gd name="T15" fmla="*/ 1035 h 186"/>
                                  <a:gd name="T16" fmla="+- 0 7172 7069"/>
                                  <a:gd name="T17" fmla="*/ T16 w 183"/>
                                  <a:gd name="T18" fmla="+- 0 1093 1000"/>
                                  <a:gd name="T19" fmla="*/ 1093 h 186"/>
                                  <a:gd name="T20" fmla="+- 0 7072 7069"/>
                                  <a:gd name="T21" fmla="*/ T20 w 183"/>
                                  <a:gd name="T22" fmla="+- 0 1151 1000"/>
                                  <a:gd name="T23" fmla="*/ 1151 h 186"/>
                                  <a:gd name="T24" fmla="+- 0 7069 7069"/>
                                  <a:gd name="T25" fmla="*/ T24 w 183"/>
                                  <a:gd name="T26" fmla="+- 0 1164 1000"/>
                                  <a:gd name="T27" fmla="*/ 1164 h 186"/>
                                  <a:gd name="T28" fmla="+- 0 7080 7069"/>
                                  <a:gd name="T29" fmla="*/ T28 w 183"/>
                                  <a:gd name="T30" fmla="+- 0 1183 1000"/>
                                  <a:gd name="T31" fmla="*/ 1183 h 186"/>
                                  <a:gd name="T32" fmla="+- 0 7093 7069"/>
                                  <a:gd name="T33" fmla="*/ T32 w 183"/>
                                  <a:gd name="T34" fmla="+- 0 1186 1000"/>
                                  <a:gd name="T35" fmla="*/ 1186 h 186"/>
                                  <a:gd name="T36" fmla="+- 0 7252 7069"/>
                                  <a:gd name="T37" fmla="*/ T36 w 183"/>
                                  <a:gd name="T38" fmla="+- 0 1093 1000"/>
                                  <a:gd name="T39" fmla="*/ 1093 h 186"/>
                                  <a:gd name="T40" fmla="+- 0 7093 7069"/>
                                  <a:gd name="T41" fmla="*/ T40 w 183"/>
                                  <a:gd name="T42" fmla="+- 0 1000 1000"/>
                                  <a:gd name="T43" fmla="*/ 1000 h 18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183" h="186">
                                    <a:moveTo>
                                      <a:pt x="24" y="0"/>
                                    </a:moveTo>
                                    <a:lnTo>
                                      <a:pt x="11" y="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103" y="93"/>
                                    </a:lnTo>
                                    <a:lnTo>
                                      <a:pt x="3" y="151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11" y="183"/>
                                    </a:lnTo>
                                    <a:lnTo>
                                      <a:pt x="24" y="186"/>
                                    </a:lnTo>
                                    <a:lnTo>
                                      <a:pt x="183" y="93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8" name="Picture 9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09" y="569"/>
                                <a:ext cx="289" cy="2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99" name="Group 87"/>
                          <wpg:cNvGrpSpPr>
                            <a:grpSpLocks/>
                          </wpg:cNvGrpSpPr>
                          <wpg:grpSpPr bwMode="auto">
                            <a:xfrm>
                              <a:off x="6457" y="812"/>
                              <a:ext cx="521" cy="253"/>
                              <a:chOff x="6457" y="812"/>
                              <a:chExt cx="521" cy="253"/>
                            </a:xfrm>
                          </wpg:grpSpPr>
                          <wps:wsp>
                            <wps:cNvPr id="200" name="Freeform 89"/>
                            <wps:cNvSpPr>
                              <a:spLocks/>
                            </wps:cNvSpPr>
                            <wps:spPr bwMode="auto">
                              <a:xfrm>
                                <a:off x="6457" y="812"/>
                                <a:ext cx="521" cy="253"/>
                              </a:xfrm>
                              <a:custGeom>
                                <a:avLst/>
                                <a:gdLst>
                                  <a:gd name="T0" fmla="+- 0 6687 6457"/>
                                  <a:gd name="T1" fmla="*/ T0 w 521"/>
                                  <a:gd name="T2" fmla="+- 0 812 812"/>
                                  <a:gd name="T3" fmla="*/ 812 h 253"/>
                                  <a:gd name="T4" fmla="+- 0 6622 6457"/>
                                  <a:gd name="T5" fmla="*/ T4 w 521"/>
                                  <a:gd name="T6" fmla="+- 0 824 812"/>
                                  <a:gd name="T7" fmla="*/ 824 h 253"/>
                                  <a:gd name="T8" fmla="+- 0 6564 6457"/>
                                  <a:gd name="T9" fmla="*/ T8 w 521"/>
                                  <a:gd name="T10" fmla="+- 0 853 812"/>
                                  <a:gd name="T11" fmla="*/ 853 h 253"/>
                                  <a:gd name="T12" fmla="+- 0 6517 6457"/>
                                  <a:gd name="T13" fmla="*/ T12 w 521"/>
                                  <a:gd name="T14" fmla="+- 0 897 812"/>
                                  <a:gd name="T15" fmla="*/ 897 h 253"/>
                                  <a:gd name="T16" fmla="+- 0 6481 6457"/>
                                  <a:gd name="T17" fmla="*/ T16 w 521"/>
                                  <a:gd name="T18" fmla="+- 0 952 812"/>
                                  <a:gd name="T19" fmla="*/ 952 h 253"/>
                                  <a:gd name="T20" fmla="+- 0 6461 6457"/>
                                  <a:gd name="T21" fmla="*/ T20 w 521"/>
                                  <a:gd name="T22" fmla="+- 0 1017 812"/>
                                  <a:gd name="T23" fmla="*/ 1017 h 253"/>
                                  <a:gd name="T24" fmla="+- 0 6457 6457"/>
                                  <a:gd name="T25" fmla="*/ T24 w 521"/>
                                  <a:gd name="T26" fmla="+- 0 1065 812"/>
                                  <a:gd name="T27" fmla="*/ 1065 h 253"/>
                                  <a:gd name="T28" fmla="+- 0 6535 6457"/>
                                  <a:gd name="T29" fmla="*/ T28 w 521"/>
                                  <a:gd name="T30" fmla="+- 0 1051 812"/>
                                  <a:gd name="T31" fmla="*/ 1051 h 253"/>
                                  <a:gd name="T32" fmla="+- 0 6538 6457"/>
                                  <a:gd name="T33" fmla="*/ T32 w 521"/>
                                  <a:gd name="T34" fmla="+- 0 1031 812"/>
                                  <a:gd name="T35" fmla="*/ 1031 h 253"/>
                                  <a:gd name="T36" fmla="+- 0 6543 6457"/>
                                  <a:gd name="T37" fmla="*/ T36 w 521"/>
                                  <a:gd name="T38" fmla="+- 0 1010 812"/>
                                  <a:gd name="T39" fmla="*/ 1010 h 253"/>
                                  <a:gd name="T40" fmla="+- 0 6571 6457"/>
                                  <a:gd name="T41" fmla="*/ T40 w 521"/>
                                  <a:gd name="T42" fmla="+- 0 955 812"/>
                                  <a:gd name="T43" fmla="*/ 955 h 253"/>
                                  <a:gd name="T44" fmla="+- 0 6618 6457"/>
                                  <a:gd name="T45" fmla="*/ T44 w 521"/>
                                  <a:gd name="T46" fmla="+- 0 913 812"/>
                                  <a:gd name="T47" fmla="*/ 913 h 253"/>
                                  <a:gd name="T48" fmla="+- 0 6674 6457"/>
                                  <a:gd name="T49" fmla="*/ T48 w 521"/>
                                  <a:gd name="T50" fmla="+- 0 891 812"/>
                                  <a:gd name="T51" fmla="*/ 891 h 253"/>
                                  <a:gd name="T52" fmla="+- 0 6692 6457"/>
                                  <a:gd name="T53" fmla="*/ T52 w 521"/>
                                  <a:gd name="T54" fmla="+- 0 890 812"/>
                                  <a:gd name="T55" fmla="*/ 890 h 253"/>
                                  <a:gd name="T56" fmla="+- 0 6866 6457"/>
                                  <a:gd name="T57" fmla="*/ T56 w 521"/>
                                  <a:gd name="T58" fmla="+- 0 890 812"/>
                                  <a:gd name="T59" fmla="*/ 890 h 253"/>
                                  <a:gd name="T60" fmla="+- 0 6860 6457"/>
                                  <a:gd name="T61" fmla="*/ T60 w 521"/>
                                  <a:gd name="T62" fmla="+- 0 884 812"/>
                                  <a:gd name="T63" fmla="*/ 884 h 253"/>
                                  <a:gd name="T64" fmla="+- 0 6811 6457"/>
                                  <a:gd name="T65" fmla="*/ T64 w 521"/>
                                  <a:gd name="T66" fmla="+- 0 845 812"/>
                                  <a:gd name="T67" fmla="*/ 845 h 253"/>
                                  <a:gd name="T68" fmla="+- 0 6752 6457"/>
                                  <a:gd name="T69" fmla="*/ T68 w 521"/>
                                  <a:gd name="T70" fmla="+- 0 820 812"/>
                                  <a:gd name="T71" fmla="*/ 820 h 253"/>
                                  <a:gd name="T72" fmla="+- 0 6709 6457"/>
                                  <a:gd name="T73" fmla="*/ T72 w 521"/>
                                  <a:gd name="T74" fmla="+- 0 813 812"/>
                                  <a:gd name="T75" fmla="*/ 813 h 253"/>
                                  <a:gd name="T76" fmla="+- 0 6687 6457"/>
                                  <a:gd name="T77" fmla="*/ T76 w 521"/>
                                  <a:gd name="T78" fmla="+- 0 812 812"/>
                                  <a:gd name="T79" fmla="*/ 812 h 2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521" h="253">
                                    <a:moveTo>
                                      <a:pt x="230" y="0"/>
                                    </a:moveTo>
                                    <a:lnTo>
                                      <a:pt x="165" y="12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24" y="140"/>
                                    </a:lnTo>
                                    <a:lnTo>
                                      <a:pt x="4" y="205"/>
                                    </a:lnTo>
                                    <a:lnTo>
                                      <a:pt x="0" y="253"/>
                                    </a:lnTo>
                                    <a:lnTo>
                                      <a:pt x="78" y="239"/>
                                    </a:lnTo>
                                    <a:lnTo>
                                      <a:pt x="81" y="219"/>
                                    </a:lnTo>
                                    <a:lnTo>
                                      <a:pt x="86" y="198"/>
                                    </a:lnTo>
                                    <a:lnTo>
                                      <a:pt x="114" y="143"/>
                                    </a:lnTo>
                                    <a:lnTo>
                                      <a:pt x="161" y="101"/>
                                    </a:lnTo>
                                    <a:lnTo>
                                      <a:pt x="217" y="79"/>
                                    </a:lnTo>
                                    <a:lnTo>
                                      <a:pt x="235" y="78"/>
                                    </a:lnTo>
                                    <a:lnTo>
                                      <a:pt x="409" y="78"/>
                                    </a:lnTo>
                                    <a:lnTo>
                                      <a:pt x="403" y="72"/>
                                    </a:lnTo>
                                    <a:lnTo>
                                      <a:pt x="354" y="33"/>
                                    </a:lnTo>
                                    <a:lnTo>
                                      <a:pt x="295" y="8"/>
                                    </a:lnTo>
                                    <a:lnTo>
                                      <a:pt x="252" y="1"/>
                                    </a:lnTo>
                                    <a:lnTo>
                                      <a:pt x="2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Freeform 88"/>
                            <wps:cNvSpPr>
                              <a:spLocks/>
                            </wps:cNvSpPr>
                            <wps:spPr bwMode="auto">
                              <a:xfrm>
                                <a:off x="6457" y="812"/>
                                <a:ext cx="521" cy="253"/>
                              </a:xfrm>
                              <a:custGeom>
                                <a:avLst/>
                                <a:gdLst>
                                  <a:gd name="T0" fmla="+- 0 6866 6457"/>
                                  <a:gd name="T1" fmla="*/ T0 w 521"/>
                                  <a:gd name="T2" fmla="+- 0 890 812"/>
                                  <a:gd name="T3" fmla="*/ 890 h 253"/>
                                  <a:gd name="T4" fmla="+- 0 6692 6457"/>
                                  <a:gd name="T5" fmla="*/ T4 w 521"/>
                                  <a:gd name="T6" fmla="+- 0 890 812"/>
                                  <a:gd name="T7" fmla="*/ 890 h 253"/>
                                  <a:gd name="T8" fmla="+- 0 6711 6457"/>
                                  <a:gd name="T9" fmla="*/ T8 w 521"/>
                                  <a:gd name="T10" fmla="+- 0 891 812"/>
                                  <a:gd name="T11" fmla="*/ 891 h 253"/>
                                  <a:gd name="T12" fmla="+- 0 6729 6457"/>
                                  <a:gd name="T13" fmla="*/ T12 w 521"/>
                                  <a:gd name="T14" fmla="+- 0 894 812"/>
                                  <a:gd name="T15" fmla="*/ 894 h 253"/>
                                  <a:gd name="T16" fmla="+- 0 6794 6457"/>
                                  <a:gd name="T17" fmla="*/ T16 w 521"/>
                                  <a:gd name="T18" fmla="+- 0 928 812"/>
                                  <a:gd name="T19" fmla="*/ 928 h 253"/>
                                  <a:gd name="T20" fmla="+- 0 6840 6457"/>
                                  <a:gd name="T21" fmla="*/ T20 w 521"/>
                                  <a:gd name="T22" fmla="+- 0 993 812"/>
                                  <a:gd name="T23" fmla="*/ 993 h 253"/>
                                  <a:gd name="T24" fmla="+- 0 6786 6457"/>
                                  <a:gd name="T25" fmla="*/ T24 w 521"/>
                                  <a:gd name="T26" fmla="+- 0 994 812"/>
                                  <a:gd name="T27" fmla="*/ 994 h 253"/>
                                  <a:gd name="T28" fmla="+- 0 6893 6457"/>
                                  <a:gd name="T29" fmla="*/ T28 w 521"/>
                                  <a:gd name="T30" fmla="+- 0 1062 812"/>
                                  <a:gd name="T31" fmla="*/ 1062 h 253"/>
                                  <a:gd name="T32" fmla="+- 0 6977 6457"/>
                                  <a:gd name="T33" fmla="*/ T32 w 521"/>
                                  <a:gd name="T34" fmla="+- 0 991 812"/>
                                  <a:gd name="T35" fmla="*/ 991 h 253"/>
                                  <a:gd name="T36" fmla="+- 0 6917 6457"/>
                                  <a:gd name="T37" fmla="*/ T36 w 521"/>
                                  <a:gd name="T38" fmla="+- 0 974 812"/>
                                  <a:gd name="T39" fmla="*/ 974 h 253"/>
                                  <a:gd name="T40" fmla="+- 0 6908 6457"/>
                                  <a:gd name="T41" fmla="*/ T40 w 521"/>
                                  <a:gd name="T42" fmla="+- 0 954 812"/>
                                  <a:gd name="T43" fmla="*/ 954 h 253"/>
                                  <a:gd name="T44" fmla="+- 0 6898 6457"/>
                                  <a:gd name="T45" fmla="*/ T44 w 521"/>
                                  <a:gd name="T46" fmla="+- 0 935 812"/>
                                  <a:gd name="T47" fmla="*/ 935 h 253"/>
                                  <a:gd name="T48" fmla="+- 0 6887 6457"/>
                                  <a:gd name="T49" fmla="*/ T48 w 521"/>
                                  <a:gd name="T50" fmla="+- 0 916 812"/>
                                  <a:gd name="T51" fmla="*/ 916 h 253"/>
                                  <a:gd name="T52" fmla="+- 0 6874 6457"/>
                                  <a:gd name="T53" fmla="*/ T52 w 521"/>
                                  <a:gd name="T54" fmla="+- 0 899 812"/>
                                  <a:gd name="T55" fmla="*/ 899 h 253"/>
                                  <a:gd name="T56" fmla="+- 0 6866 6457"/>
                                  <a:gd name="T57" fmla="*/ T56 w 521"/>
                                  <a:gd name="T58" fmla="+- 0 890 812"/>
                                  <a:gd name="T59" fmla="*/ 890 h 2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521" h="253">
                                    <a:moveTo>
                                      <a:pt x="409" y="78"/>
                                    </a:moveTo>
                                    <a:lnTo>
                                      <a:pt x="235" y="78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72" y="82"/>
                                    </a:lnTo>
                                    <a:lnTo>
                                      <a:pt x="337" y="116"/>
                                    </a:lnTo>
                                    <a:lnTo>
                                      <a:pt x="383" y="181"/>
                                    </a:lnTo>
                                    <a:lnTo>
                                      <a:pt x="329" y="182"/>
                                    </a:lnTo>
                                    <a:lnTo>
                                      <a:pt x="436" y="250"/>
                                    </a:lnTo>
                                    <a:lnTo>
                                      <a:pt x="520" y="179"/>
                                    </a:lnTo>
                                    <a:lnTo>
                                      <a:pt x="460" y="162"/>
                                    </a:lnTo>
                                    <a:lnTo>
                                      <a:pt x="451" y="142"/>
                                    </a:lnTo>
                                    <a:lnTo>
                                      <a:pt x="441" y="123"/>
                                    </a:lnTo>
                                    <a:lnTo>
                                      <a:pt x="430" y="104"/>
                                    </a:lnTo>
                                    <a:lnTo>
                                      <a:pt x="417" y="87"/>
                                    </a:lnTo>
                                    <a:lnTo>
                                      <a:pt x="409" y="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0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6457" y="812"/>
                              <a:ext cx="521" cy="253"/>
                              <a:chOff x="6457" y="812"/>
                              <a:chExt cx="521" cy="253"/>
                            </a:xfrm>
                          </wpg:grpSpPr>
                          <wps:wsp>
                            <wps:cNvPr id="221" name="Freeform 86"/>
                            <wps:cNvSpPr>
                              <a:spLocks/>
                            </wps:cNvSpPr>
                            <wps:spPr bwMode="auto">
                              <a:xfrm>
                                <a:off x="6457" y="812"/>
                                <a:ext cx="521" cy="253"/>
                              </a:xfrm>
                              <a:custGeom>
                                <a:avLst/>
                                <a:gdLst>
                                  <a:gd name="T0" fmla="+- 0 6457 6457"/>
                                  <a:gd name="T1" fmla="*/ T0 w 521"/>
                                  <a:gd name="T2" fmla="+- 0 1065 812"/>
                                  <a:gd name="T3" fmla="*/ 1065 h 253"/>
                                  <a:gd name="T4" fmla="+- 0 6466 6457"/>
                                  <a:gd name="T5" fmla="*/ T4 w 521"/>
                                  <a:gd name="T6" fmla="+- 0 995 812"/>
                                  <a:gd name="T7" fmla="*/ 995 h 253"/>
                                  <a:gd name="T8" fmla="+- 0 6492 6457"/>
                                  <a:gd name="T9" fmla="*/ T8 w 521"/>
                                  <a:gd name="T10" fmla="+- 0 933 812"/>
                                  <a:gd name="T11" fmla="*/ 933 h 253"/>
                                  <a:gd name="T12" fmla="+- 0 6531 6457"/>
                                  <a:gd name="T13" fmla="*/ T12 w 521"/>
                                  <a:gd name="T14" fmla="+- 0 881 812"/>
                                  <a:gd name="T15" fmla="*/ 881 h 253"/>
                                  <a:gd name="T16" fmla="+- 0 6582 6457"/>
                                  <a:gd name="T17" fmla="*/ T16 w 521"/>
                                  <a:gd name="T18" fmla="+- 0 841 812"/>
                                  <a:gd name="T19" fmla="*/ 841 h 253"/>
                                  <a:gd name="T20" fmla="+- 0 6643 6457"/>
                                  <a:gd name="T21" fmla="*/ T20 w 521"/>
                                  <a:gd name="T22" fmla="+- 0 818 812"/>
                                  <a:gd name="T23" fmla="*/ 818 h 253"/>
                                  <a:gd name="T24" fmla="+- 0 6687 6457"/>
                                  <a:gd name="T25" fmla="*/ T24 w 521"/>
                                  <a:gd name="T26" fmla="+- 0 812 812"/>
                                  <a:gd name="T27" fmla="*/ 812 h 253"/>
                                  <a:gd name="T28" fmla="+- 0 6709 6457"/>
                                  <a:gd name="T29" fmla="*/ T28 w 521"/>
                                  <a:gd name="T30" fmla="+- 0 813 812"/>
                                  <a:gd name="T31" fmla="*/ 813 h 253"/>
                                  <a:gd name="T32" fmla="+- 0 6773 6457"/>
                                  <a:gd name="T33" fmla="*/ T32 w 521"/>
                                  <a:gd name="T34" fmla="+- 0 827 812"/>
                                  <a:gd name="T35" fmla="*/ 827 h 253"/>
                                  <a:gd name="T36" fmla="+- 0 6828 6457"/>
                                  <a:gd name="T37" fmla="*/ T36 w 521"/>
                                  <a:gd name="T38" fmla="+- 0 857 812"/>
                                  <a:gd name="T39" fmla="*/ 857 h 253"/>
                                  <a:gd name="T40" fmla="+- 0 6874 6457"/>
                                  <a:gd name="T41" fmla="*/ T40 w 521"/>
                                  <a:gd name="T42" fmla="+- 0 899 812"/>
                                  <a:gd name="T43" fmla="*/ 899 h 253"/>
                                  <a:gd name="T44" fmla="+- 0 6908 6457"/>
                                  <a:gd name="T45" fmla="*/ T44 w 521"/>
                                  <a:gd name="T46" fmla="+- 0 954 812"/>
                                  <a:gd name="T47" fmla="*/ 954 h 253"/>
                                  <a:gd name="T48" fmla="+- 0 6917 6457"/>
                                  <a:gd name="T49" fmla="*/ T48 w 521"/>
                                  <a:gd name="T50" fmla="+- 0 974 812"/>
                                  <a:gd name="T51" fmla="*/ 974 h 253"/>
                                  <a:gd name="T52" fmla="+- 0 6977 6457"/>
                                  <a:gd name="T53" fmla="*/ T52 w 521"/>
                                  <a:gd name="T54" fmla="+- 0 991 812"/>
                                  <a:gd name="T55" fmla="*/ 991 h 253"/>
                                  <a:gd name="T56" fmla="+- 0 6893 6457"/>
                                  <a:gd name="T57" fmla="*/ T56 w 521"/>
                                  <a:gd name="T58" fmla="+- 0 1062 812"/>
                                  <a:gd name="T59" fmla="*/ 1062 h 253"/>
                                  <a:gd name="T60" fmla="+- 0 6786 6457"/>
                                  <a:gd name="T61" fmla="*/ T60 w 521"/>
                                  <a:gd name="T62" fmla="+- 0 994 812"/>
                                  <a:gd name="T63" fmla="*/ 994 h 253"/>
                                  <a:gd name="T64" fmla="+- 0 6840 6457"/>
                                  <a:gd name="T65" fmla="*/ T64 w 521"/>
                                  <a:gd name="T66" fmla="+- 0 993 812"/>
                                  <a:gd name="T67" fmla="*/ 993 h 253"/>
                                  <a:gd name="T68" fmla="+- 0 6831 6457"/>
                                  <a:gd name="T69" fmla="*/ T68 w 521"/>
                                  <a:gd name="T70" fmla="+- 0 974 812"/>
                                  <a:gd name="T71" fmla="*/ 974 h 253"/>
                                  <a:gd name="T72" fmla="+- 0 6779 6457"/>
                                  <a:gd name="T73" fmla="*/ T72 w 521"/>
                                  <a:gd name="T74" fmla="+- 0 917 812"/>
                                  <a:gd name="T75" fmla="*/ 917 h 253"/>
                                  <a:gd name="T76" fmla="+- 0 6711 6457"/>
                                  <a:gd name="T77" fmla="*/ T76 w 521"/>
                                  <a:gd name="T78" fmla="+- 0 891 812"/>
                                  <a:gd name="T79" fmla="*/ 891 h 253"/>
                                  <a:gd name="T80" fmla="+- 0 6692 6457"/>
                                  <a:gd name="T81" fmla="*/ T80 w 521"/>
                                  <a:gd name="T82" fmla="+- 0 890 812"/>
                                  <a:gd name="T83" fmla="*/ 890 h 253"/>
                                  <a:gd name="T84" fmla="+- 0 6674 6457"/>
                                  <a:gd name="T85" fmla="*/ T84 w 521"/>
                                  <a:gd name="T86" fmla="+- 0 891 812"/>
                                  <a:gd name="T87" fmla="*/ 891 h 253"/>
                                  <a:gd name="T88" fmla="+- 0 6618 6457"/>
                                  <a:gd name="T89" fmla="*/ T88 w 521"/>
                                  <a:gd name="T90" fmla="+- 0 913 812"/>
                                  <a:gd name="T91" fmla="*/ 913 h 253"/>
                                  <a:gd name="T92" fmla="+- 0 6571 6457"/>
                                  <a:gd name="T93" fmla="*/ T92 w 521"/>
                                  <a:gd name="T94" fmla="+- 0 955 812"/>
                                  <a:gd name="T95" fmla="*/ 955 h 253"/>
                                  <a:gd name="T96" fmla="+- 0 6543 6457"/>
                                  <a:gd name="T97" fmla="*/ T96 w 521"/>
                                  <a:gd name="T98" fmla="+- 0 1010 812"/>
                                  <a:gd name="T99" fmla="*/ 1010 h 253"/>
                                  <a:gd name="T100" fmla="+- 0 6535 6457"/>
                                  <a:gd name="T101" fmla="*/ T100 w 521"/>
                                  <a:gd name="T102" fmla="+- 0 1051 812"/>
                                  <a:gd name="T103" fmla="*/ 1051 h 253"/>
                                  <a:gd name="T104" fmla="+- 0 6457 6457"/>
                                  <a:gd name="T105" fmla="*/ T104 w 521"/>
                                  <a:gd name="T106" fmla="+- 0 1065 812"/>
                                  <a:gd name="T107" fmla="*/ 1065 h 2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521" h="253">
                                    <a:moveTo>
                                      <a:pt x="0" y="253"/>
                                    </a:moveTo>
                                    <a:lnTo>
                                      <a:pt x="9" y="183"/>
                                    </a:lnTo>
                                    <a:lnTo>
                                      <a:pt x="35" y="121"/>
                                    </a:lnTo>
                                    <a:lnTo>
                                      <a:pt x="74" y="69"/>
                                    </a:lnTo>
                                    <a:lnTo>
                                      <a:pt x="125" y="29"/>
                                    </a:lnTo>
                                    <a:lnTo>
                                      <a:pt x="186" y="6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252" y="1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71" y="45"/>
                                    </a:lnTo>
                                    <a:lnTo>
                                      <a:pt x="417" y="87"/>
                                    </a:lnTo>
                                    <a:lnTo>
                                      <a:pt x="451" y="142"/>
                                    </a:lnTo>
                                    <a:lnTo>
                                      <a:pt x="460" y="162"/>
                                    </a:lnTo>
                                    <a:lnTo>
                                      <a:pt x="520" y="179"/>
                                    </a:lnTo>
                                    <a:lnTo>
                                      <a:pt x="436" y="250"/>
                                    </a:lnTo>
                                    <a:lnTo>
                                      <a:pt x="329" y="182"/>
                                    </a:lnTo>
                                    <a:lnTo>
                                      <a:pt x="383" y="181"/>
                                    </a:lnTo>
                                    <a:lnTo>
                                      <a:pt x="374" y="162"/>
                                    </a:lnTo>
                                    <a:lnTo>
                                      <a:pt x="322" y="105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5" y="78"/>
                                    </a:lnTo>
                                    <a:lnTo>
                                      <a:pt x="217" y="79"/>
                                    </a:lnTo>
                                    <a:lnTo>
                                      <a:pt x="161" y="101"/>
                                    </a:lnTo>
                                    <a:lnTo>
                                      <a:pt x="114" y="143"/>
                                    </a:lnTo>
                                    <a:lnTo>
                                      <a:pt x="86" y="198"/>
                                    </a:lnTo>
                                    <a:lnTo>
                                      <a:pt x="78" y="239"/>
                                    </a:lnTo>
                                    <a:lnTo>
                                      <a:pt x="0" y="25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Text Box 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27" y="620"/>
                                <a:ext cx="336" cy="1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0DBE" w:rsidRDefault="006B0DBE" w:rsidP="006B0DBE">
                                  <w:pPr>
                                    <w:spacing w:line="158" w:lineRule="exac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5"/>
                                      <w:sz w:val="16"/>
                                      <w:szCs w:val="16"/>
                                    </w:rPr>
                                    <w:t>180°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3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4" y="1230"/>
                                <a:ext cx="419" cy="1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0DBE" w:rsidRDefault="006B0DBE" w:rsidP="006B0DBE">
                                  <w:pPr>
                                    <w:spacing w:line="158" w:lineRule="exac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PULL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650CA1" id="Group 288" o:spid="_x0000_s1297" style="position:absolute;margin-left:-252.6pt;margin-top:6.6pt;width:435.6pt;height:168.4pt;z-index:251819008" coordsize="55318,213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866+T81AACNgQEADgAAAGRycy9lMm9Eb2MueG1s7H3r&#10;biNHku7/A5x3IPTzLGTV/SKMZtEttQYDeHeNNc8DsClKIkYiuSTVas9i332/yKysykhGFKvZF7vb&#10;ZcMmRQarvorIjMy45l/+9ePz0+TDYrtbrldXZ/FP0dlksZqv75arh6uz/z+9Pa/OJrv9bHU3e1qv&#10;Fldnvy12Z//61//7f/7yurlcJOvH9dPdYjvBRVa7y9fN1dnjfr+5vLjYzR8Xz7PdT+vNYoUv79fb&#10;59kef24fLu62s1dc/fnpIomi4uJ1vb3bbNfzxW6HT2/sl2d/Nde/v1/M9/9xf79b7CdPV2fAtjf/&#10;35r/v6f/X/z1L7PLh+1s87icNzBmJ6B4ni1XuGl7qZvZfjZ52S4PLvW8nG/Xu/X9/qf5+vlifX+/&#10;nC/MM+Bp4ih4mr9t1y8b8ywPl68Pm5ZNYG3Ap5MvO//3D79sJ8u7q7OkgqhWs2cIydx3Qh+APa+b&#10;h0tQ/W27+XXzy7b54MH+RU/88X77TK94lslHw9jfWsYuPu4nc3yY52lcRfnZZI7vkjityrxh/fwR&#10;8jn43fzx3ZFfXrgbXxC+Fs7rBsNo13Fq93mc+vVxtlkYAeyIBw2nsjhznJrSE75df5zQZ4Y3hpA4&#10;Ndl/xBeYE2Zc7DY/r+f/2E1W6+vH2eph8Wa7Xb8+LmZ3QBjTL/Ec7U+J6bvLHV3k/eu/re8gktnL&#10;fm0uNITdWV5iblhup1mZpqm5g2PZ7HKz3e3/tlg/T+jN1dkW08RcfPbh592ewHQkJNrd+ml5d7t8&#10;ejJ/bB/eXz9tJx9mmFJvb+nf5uqM7Gk1eb06q/Mkt8+vXiIy/0iXeF7uoRuels9XZ1VLNLskrr1b&#10;3QHm7HI/Wz7Z94D8tGrYSJyzPNx/fP/RjO60Fc/79d1vYOx2bXUBdBfePK63/zybvEIPXJ3t/utl&#10;tl2cTZ7+voJw6jjLSHGYPwxjzyZb/5v3/jez1RyXujrbn03s2+u9VTYvm+3y4RF3ssNhtX4Dgd4v&#10;DbNJ2BZVgx8j2M47M67bKdgMvzhK3PCzE7VKiHt8nhJzzK+DYbfbQNbdkPOntnfLAQOvyuskic8m&#10;mNBFGhUGwuzSTfisKJO8wjQxEz4q88Iqk9nlsQlfpnnZjNykNFdVpvpmOb/Ef41SxLuDqX588cCv&#10;9i8ka7sAPQ+6xvNs+4+XzTn092a2X75fPi33v5m1CAOdQK0+/LKc0wCkPzqtEUepExu+p9tO4rgk&#10;yTk6+ytMveVck1qP/uBXuaA/GZL3T8uNm8P0vnlmDM9gLRHYZtepm/X85Xmx2tuFd7t4wuOvV7vH&#10;5WaHOXG5eH6/uIMy+fudHeMYC9AmNBBpVJjF8L+T6k0U1cnb8+s8uj7PovLd+Zs6K8/L6F2ZRVkV&#10;X8fX/0MKI84uX3YLsGH2dLNZNljx6QFaceVr9gh2TTVrs1VXZtHBeAIgo+QcRHxELCGsu+38PzFF&#10;jHbZ7beL/fyRPr6H9ms+B3H7hWFzx1li+meo7TLDhKIZk4ZDv9PHA1X2ak2yNk9BanF22X4A+PYT&#10;9/C+fOqofle9q7LzLCneQT43N+dvbq+z8+I2LvOb9Ob6+iZ28nlc3t0tVnSbzxeP4by6RNyafw6X&#10;iAsaJh0MJ1K6WDfk6jjJordJfX5bVOV5dpvl53UZVedRXL+tiyirs5tb/kg/L1eLz3+kb738tawg&#10;+B0r7Gg3E9EMVrs2mrcYrVb54E3zvHh3MMMEfRDswfGrb6hG283XL60aLX5INYplfg7baY/tH3YP&#10;K7tFk2btqFWtDZFkNXhmTIykpiFh9QBZIDUMDqNayzhvFInbSX/iZrhVpE6Pth+MmnXUrH/5njUr&#10;DHTrAOg0q5ks0O9mI/vDbFBT2mLSHmHcoCp+hSQvYa4YVVo2rhraUpEqLclRZHapMPCgZKH2RlV6&#10;dTZuUgf4aP40m9TiUJWayfLDqdJsVKVHXLSdKs0q44jtdqWtKk0yY8KMqtR4lUdV+vVUaRsuaT3G&#10;rVsZflc//hNHxobq8yvT6h9+395ggBO5mxqxusvIizBUJPyqCxi1U6r5XTulfodAURy1IbXb7WJB&#10;UUz4fI0OYNEeOBRteMjy85Q4kMCTg/1ayBE4419sHIh2wy72g7jBXbMtfrhrBsQUxvP98xMio/9y&#10;PokmdDPzP2tjd2RwX1qy/3cxmUaT1wlJw9jhHQ0sdHapHJdqpd+RYffZXipB/HDyOGlHQkcFX5B/&#10;sSKJRVwwbNqLTTMZF1Zs/1JZLePCJGkvBX+Dggty9y9W0MVoRx3wonZkxK9KxhUHvM8KCEBgWOwz&#10;H+tJJHMsDviP0IwIDcO0e9BpnCjgAgFkGQQggfMlkBCVKM44EEKVyvJE3MQHVyjgAilkiSzS2BdD&#10;QlQiuCQQRB3nIucoKtYOkWmiTYNADllUi5xLfDnAk10r4LggUkRZZHC+IKaJMheSQA5pjUEiiDXx&#10;5ZAQlcw5Log0jmWxwmnnc06ZEGkgB2QTiOBSXw4JUYngUi6IFFFNkXMIonvgUmVCIM7cUFlNmVby&#10;hEh9OQCcMiFSLggdnC+IaapMiJTLIclyBZwvB0Mlco7i4p6WS9NC5hxFtboJkSkTIuNySNKoEsWa&#10;+XIwVDI4LgiVc5kviGmmTAhsz/1Hpbkgg/PlYKhkcFwQOjhfENNMmRDk2vbkkEBLiOByXw6GSgSX&#10;c0GkcSHrudwXxDRXJkTO5YDbyko49+VgqGRwXBBplMt6jpIIujGHNU7ci+RcDkmiTIjcl4OhEsFh&#10;p8oEUSsTovAFMcVKLYJDTgW7WlIkolgLXw4JUcngAkFUJS4n7EkKXxDTQpkQBZdDkpQYJMIKUfhy&#10;MFQyuEAQZa2A8wUxLZQJAVuCc66W9VzpyyFJQCWCQxoKu1xJ+wiBc+Qx7cYc2CuKtQzkkMbybC19&#10;OSREJYMLBFEU8n6u9AUxLZUJUQZySFMFnC+HhKhEcFUgCITbRc5VviCmlTIhkOfE5JBicEpjDl6W&#10;Tg4JUcngAkFoRk3lC2JaKROiCuRAJosIzpeDbtiQj93X6TkkJo25yhfEtFImRB3IAelYIrjal0NC&#10;VCLnKMrqgytSeYWofUFMMaXFCVEHcigSWc/Vvhyg5hQ9VweCKGjyC7O19gUxxdZVBhfIocjknXDt&#10;yyEhKpFzMaVl+qwrC1mXxJEviil+J+MzyYD+BQtFtCb9zBLC2EyITEEYiKPCtkPiX0z5vO0FgVCZ&#10;GHEUCkTZr8eRL5EE2ToawkAmNclEkDA5sBhCZXbEoYldRvLchd3iXTAhMpmHgZGNXYqs98gZ5CNU&#10;zWzKOPaljCwGcQLHyG7oLpgQmYKQCyWNld0ApSh2F5zGsTJP4jgQSgnbUtJ/Mbe2iUxGGJjbKVYZ&#10;Wcrc3o41gztOAq1VJrLdGHOTm8gUhFwoaUJWsjQOkQPt81CzuuPQ7C4TWU3H3O4mMgUhF4pqocXc&#10;8o5xQVEbxqHtXSay1yLmxjeRyQhD61uzIWNufsea/R2HBnheaQh9oSBZWUUYzJQ0VuZyymeKZoSj&#10;+sGNhsaZilVbnCmpr76AUJNyaIdDdcrjkBvisWaJx6Epnmsam9viRCZLOQtmSlxqCH2hTJF6r4zD&#10;0B5HrrnMw8wXCqWkawi5UNJI2TXEmS8UINRmSmiU5/TIgoEUc6ucyGQehmZ5RP4RSdtwuzzWDPM4&#10;tMxzxacRc9OcyBSEfKYkNSkHEaEvlGmsWedxaJ4jAKDw0BcK9q0awtBAr3IsARJCbqHHmokehzZ6&#10;TpslScrcSCcymYcFnylJqY1DbqbHmp0eh4Z6niozhVvqRKYg5DMlKaGKZR76QpnGUErymhJa63ms&#10;aGxurhOZjDC01wvFRxRzg522QArCQChabAg58k610x5bjQ7FZTBTilSZKdxqx+80hIFQkGkgj8PS&#10;F0pCZC0PESltI3+zR4QATbBq/nHVRAPxDkVNqD2MTMrHZr2jur0ptsRIE5u6EjNQUTRRIQZ/iNiU&#10;veB+/cSASsTYdFNc9Bg1baUNucvv7b847WsNuQlyH716U+o0xd5wCBja8dHVsVEbRN48KnZNQ8hp&#10;L0RXRxBhEHnzqNhPDCGnXQJdHYv7IPLmUbHSDiJvHhXL3hByWswIDNagQeTNo8JhO4Sc1DxdHdp5&#10;EHnzqFCVg8ibR4XeGkLeJFxOoUQGkTePihk9hJxcbPSoNgXp6Hgnp5chH/ao5IYicjiQhoAhx5Ah&#10;H/ao5Kox5MMe1fhOiJ58HkPgGFeG/cGwxzWeBfODocqp1U5t+cER9dTqJ9jLg57BaSgyX4f9oBEx&#10;WZPDftAImYy7QT9weioeqKhiMqEMWweqqtjpqnigsoop3GfuMFBdmf2++cFAhRU7jUXb5kFcolCV&#10;vcNASTutFQ9UWwjgNXcYqLjiwkl6oOoyOynzDAOVV0wbG/sD9tBWLzUbDipLD/s2bM8m6NvwnjiL&#10;msjZnvYp7i1V3Jn0r0d0HMBWnz5/Xn9YTNeGYt+1GUhbLdh9/7Ty6TJsqIAPXqdGiO5r97oxl4O3&#10;ydAl8LBbYbvv3WtDRzEJXA8euV46WKiWDqOo73opmeh0vXaiuPu5V3vfjBIIiA6upb7r5eSUIDqo&#10;nT66ouFL0uo9dz/3au/b0mHZ6bueERfuS06RPjp3vX4uOyqbS4ix5EC5VwsOlevmYW0+lkqWUUgH&#10;2I48QkqhGpDhon1PkFCEgJ4UbvNeOvKPEh30eR9dTA4GooP3p4+uWWphwvaSkb+OroZgTN/V7D27&#10;6eMY614tg+1YT+sjMrVSyODY6Lul8SwDWgajqZeOglxEd+S2iFQbuvzIUE+b/ViOVazvvihat9fD&#10;0tJHlzcDIIffpY+uICcFniPHutBHhyh0Q9fPZjfF8nZP7ITlXq3QHF3Wbjjc9+61oWvW3Awe/z58&#10;BcXrSB5H+FxQHMnQ9fMlpwgD0SGptu++GaVWGbojIz630zs9oroTamOB66WIjffdN2nwId7cSxdT&#10;MgldD57Evus12ufYCkT+HboaNpj+1aDVaHU0dnO7TNLq6mX8toWrpCg/u1wdvYqapiy9DVrksrsf&#10;pO8AGOyKCk0/n64RzffSdYbqk/Dfd9QOALMpLFo1C8oPV2kFtTa2A0ALKhLsoCYr6EFkdGMS2d1l&#10;V3c1dgNwnYB2fjevse7q69VdfXeKlZJiQsVqTJIfTrGO3QCOdRksG6dWEiGjE9vMTpMaq2FsBgCO&#10;jJr08hMbNv5ZmgFQ1mCoSc00+uE06dgMYLAmTeGYkzXp2Atg3JN+G03alcR7vV8P+gJQ6JL3BTCO&#10;ybDu3+83S56o8PtP6QswYL/RFoO3DWUPf/QH7QqQwKFoGdp1BbBOzS/dFeCQJV+vKQDuNaH7GaXW&#10;Vehj7euKBJQiBpjpfnJ7RjUR7U6zuxTGYXspKEkvdYkylxqWTnmuVhXFEir4UtpLDW0IQEUBAioE&#10;MttLofJSQQXftfeIFfonCLyCK6u91FRLl4NZ5l0pSSlrU4BFm472YoaqTfTyuRVUKtTIWhaAkQpo&#10;Lza4GUBK1ZQSNJ/7CVHJ0ODZ9p4UWR2iKClRwsOmZchxAaCYQJYmr04gKhFbUJyAfJBc4hsvTdAq&#10;E8LChJQSIAW+UcCnfVJUBCr5j6RefL7FSG0XZMqLEhIl0zosSUCrbxmbLwVUZSv1TwkXA+oORJny&#10;cgStGiEsRkhqZPMKfOO1CEQlyjQoRUBgVcTGCxG0OoSwDIEeVMTG5oJaghr0AVCx+VIY3AbA1FxI&#10;fPP1EeoolXkalB8gr1zkG4UN29E71WoPwtIDRNVEvvHKA6ISZRoUHmh8O60JAFgmY/OlQEJXsAVz&#10;QRlvvOBAqzcIyw2QHiBi49UGRCXyLSg2QFWNqN/ILdTJVKs0CAsNkCIlY2NzgahkbMG6gBwYSb+d&#10;1gEgppJ9YS7wDgBEJWILCgxiJKhJ2Hh5gVZdEBYXmBo9ARuvLSAqGVuwLkSQl7Au8MICra4gLCuI&#10;KxQkStjYXCAqGRufCzWeQYLmK6Th1f/Q4xI0Xk6A43dkaEE1QY0dngCNlxJolQRh7X+CLYEIjc0E&#10;ohK5FpQRVKiDlaD5Ihhc+W+aiAgC5QUERCVCCyr/SxReCdAodabTH0Pr/pMSJSwCNF73T1QyND4P&#10;AEuE5otgcNW/ZrpUvgx02yWo+qfeXBLX2DQYWvOfUQGawDVe809UIteCmv8KlcUCtNMq/nMqIZKg&#10;+TJIiEqGxheEqhR17mn1/jm1R5Og+TJAGwdlvxvW+9fofiOw7eRqf1NVKMALqv31qsKITwa0E6hk&#10;gL4oPqHYP1f25EGxP5GJsjUtFJk1k4hz4uRa/yKWNyNBrT+RyQADCxrp96KqO7nUv0jklTUo9Scy&#10;BSCfHkjGFxfXkyv9C6oolMYgt6WJTAYYGtMZeC1NEm5NDy/0L1LZLgwK/YlMARhMEqSiygD5JNFs&#10;6oM6/yKVVXNQ509kCkC+fdJMsJPL/E19oiRibloTmQwwtK0VG/HkKv+sll0mVHnS7TBQkakCDCYJ&#10;jgUSRXxqkT+ykuVJwov8iUzmYGhlZ7AEpUnCzWwYvErFaGhoZ5qi5pY2kSkAg0mS5gpAXyKfUOJP&#10;EhHVDC/xJzIFYDBJUIshc9Bf2j+hwj+jPg7SJOE2N5HJAEOjOwalJGJudQ8v8M8Uf0VQ4E9kCsBg&#10;kmDRlQH6u91PqO/PNF82t76JTAYYmt8RVLrEQW5/Dy/vzzCmRRFzE5zIFIB8ktTKEOQ2+PDi/gwN&#10;M2R8vkTQf1ebIwWfIzg7TeYfnyKDS/sz6gghTRFuixOZzL/AGK9k18/phf1KjCcs7NeiPGFhfwUf&#10;vTT+Ti3rR9KAwj9fIHCIeZtV5KSPZf1aPwJXNNuW+fVX5Y5l/RojyUuNMpTpwCrZJp9wLOs/aKfh&#10;CmPHsv6DRiPUEpHG2FjWTxm40FRiOxano8ay/j4uOX1F7bcoW+lodxmnscay/j62Ou0Vc/Vl2TuW&#10;9cOH3Yw2V1PrXm1t7VjWb3swcK6MZf005ThPxrL+gCFjWb8bIO61Kddv2lOMZf2cL2NZv59lb+oe&#10;Xb+E3fppeecKRMeyfrM7/M7L+odl+lOyJ8/0N60swkz+L5npD9+r9Rzk8MmyepjcLPtUWogE1ua7&#10;Ntf/8Gddrv/hD7H9tCcUd2z4ZUt1DrvL192m6XWAv67OHvf7zeXFxW7+uHie7X56Xs636936fv/T&#10;fP18sb6/X84XF6/r7d0F0oUi826zXc8Xu91y9fDr42yzQNOpJonfHatIvboPsv1NK5svne1/yBSX&#10;7d/DEt4S5BMOAUTAOZ2YWx7L+Dd3D4h4yj+Ej9P9GiF3qfx+diGRPE66odBRcZd6QenOEiwWdqJs&#10;ZwkWD3BQ2oQAy/el28wKCRb3pBdoqi3C8h23JudfghUcUFDgABoBF0v5JxqZX0HCQoHG+CIyIelf&#10;xBbwvypEbD77C9Ao2LgAdGy+DNBbWBFncCgBslsiEZwvBEMkowsTFaC7RM7xRAWT9i9xLsz7Rycs&#10;CR1P+yciBV0gCE2uQuK/iI6LAv3IShGdLwlDpKDj86FEy2iZd74spib1X0IX5P5r6Fh+Qg+6ID9B&#10;RSck/4voAlHg6BthvrLchAI0MueC3H+cmBGJnOOpCeb4AREbF0QBFkvYfDEQjYwtyEooY9TBSMqX&#10;ZyWYpAQJW5CUkONYRAEby0ggGgUbF0JJZ0aI2HzVZE8AFLHx+QBcIjZ/OhCNgi0UgrKWCsn/ErYg&#10;+1/BxvIQOLYxSNjj1RyDhFqwwXXTHdhM1znduc/9s53DZkZM0PTVbMNIkF1XV+sEyQoqBIIp4Uzc&#10;joB7BZC5YbsvHmlamFFXSLogajRs+MBdx702N85pF0U2DFbdQYTZkTaNDbzGJALv3A3da3DjAm0O&#10;+25smUdPMpSwa//sbule7a3zomkm2nYbdt+714Yub1ocYlvVizBvOl32kx3I2N1t/rTeLewNjrZE&#10;ZK6PQR1dSAA05NpmikYk9IlzGdhmOS/b5dXZfyOhJoveJvX5LY43O89us/y8LqPqPIrrtzVOR6yz&#10;m9v/ocbFrDdKY6Hiw2EW6t129gqD1Bqpz7Pl6uwbdHdkiJ3PxL2a0A+s753p3GZt5O+lJSKh/gZu&#10;AuwIDtwERmd8324CdSvNSn8oS1Xa2HA3gbrL93J8ezb5fD+o2pZ8O6gA45tBDZi/GewBFmwGoSPE&#10;jaq/JR/qKiB9I+1Tma/AEMkb1QNnAar1pU30ac4CJKTXIjpfBoZIQcfFUKDTo4zOF8Rwd0GKhHvs&#10;k2l1Yj0TfEEgZV0zjgJ3QYm8fxHdae4C1OSK6Ji7wBDJvAvaBJQ46UBG58tiiqGpzFQuCtxY9AOx&#10;kwsNkYKOz4kSWaMyOl8Ww90F1DxBkCx3F9gOC5Jv78BdkMnOjNPcBRgnoquF+QsMkcy7A4eB4mo5&#10;zWGg6TpWyBAou9G8JA2iZGz9eOblN7DoBLNFt+kaG+yYhZPldHoumUJt9pKzIdyrtVyyvDl+ozxy&#10;bAWMOWt3lkiM6rdxqI0Nbl2iUrifkFxuhrDfoES7f6hGIsSRIr1XRFmZJcRBzf2EzeEfh3wcTazR&#10;xFpvr/db8rBMXjbb5cPjHk4PcwTPav3mZb++X9J5gsYEtIZf8wcsK/Pu4fJhu/kV79s+cfbt/N8/&#10;tJFUDGgenjZbszE8/TnhadJkB3anyVL8vu1O1bz7/e1OFC1JJhTbZ2vb7GCXncgREt/cwWHeWhSC&#10;77EROf+Cdmcqx5W43UlE8h42tDsTZYd9ot2p2E60/rf9SHpsp5iLAQ5PxSr2BfEJdqds2bF6+h50&#10;gd2J42/loNwfxO7UrGJfFp9id8pWsS+JPt7xOaFbxSfanbJVHNidIJJnxYHdqVjFJ9qdmlXsSwLe&#10;fyrOFK1iPisQqFasYl8Wtkud5Pujbanf+UOzin1J9FjFYahaS0A4LVStWcUsVh1Yxb5PKWhUp3pN&#10;hU51Eu8yLgot8YWVzvckvtDG3xOFjs6XxRRaTPYVBeFqSn0QnDEsXK2nRwRV88AmazteNY8sGgVb&#10;4CUuREcRzvbsFooCNPKMoCPGGN+w3olLP5sRaCakYONiKGLRtcuK5YlGxhbUypd0uLiEjdfKm151&#10;0ogLmtXlqGwXZMrq5IlGwRYIQVvBeJ286VUnYuNiAC4Rmy8EolGwBULQ1n46Q7XdS9hmdRI2nFXp&#10;DxEFG6uP17EF5fFqiqbQrU7ExsWgYfPnQg82LgTkJ8ppTLw23px4L2LjYkDQWZIp61ZHNLJMg251&#10;RYyRKc0FoV+dhK3iYau8Fucpa1dHNAo2LgQ0opLTmOjE7m68YSsv6xCKuXsqqUBaKmRGjh9/OWL9&#10;6ohGwcaFoNpcdDy4h01bF+gETw+btmqxjnU9q1bQso4EKkpVaFonSZVceR66REnXpGMv22c1RDLv&#10;6kAQWrqm0LdORMdFoe1HyCnYogv2I6OX/k/lpVcDErQDhuN4ir2r9Qf3N8X4IklgKhhXdz3wNHV3&#10;mHqbRdWPnTY39KgDT1J3B6m3mU1Hro7JRldvD/3uJ28OHJ4OPEPd1Vq3wYr+qzfHFE/bo8+PkEON&#10;EfY2HnGEvHlUW6ljA0A9s6kpX51CWQ4ZYqQDCQy0l0f+DcJMCAk1eX5tdpweZqKcdKBErLpB6aJG&#10;7tVFj5oTqMt2GDkC99oQtpGZVgiOwL02hGWEHQfd+hhh3aTcHSPM6XTsIVfEadbNU2P/YWXjsLlX&#10;i/GbxqOCW7sC8mO5lWZdpac+nuJIBjYRHjmMGlsrOzGQ+trPHYwFe8FeOvQHtDc+MsTcgDhCFqbF&#10;Or65VzcOmxD1sVxXsgHBFJze0Pes2DfZOQWN1E/XzL1jYrMD0HmkoBUcfPfaPMbhXHYEnxK/bBM9&#10;6T6UV4lGK1FkIl169uhYX4uDey+6rFZbXQxRIUmWvmiTZb/THNHv7nRX8jfasN8vy/n+ZbuYwJCi&#10;6fjDnUkIfTnf7Wf7xdUZ4tKrvZmpUm52Ur2Jojp5e36dR9fnWVS+O39TZ+V5Gb0rsyir4uv42uVm&#10;v+wWP6/ns6ebzfILJGd/mD11pQkHM2J2+f5picA4HTE6/8/FnOLoeL/fLvbzR3p7v3x6aj7HTGq/&#10;uCBR0k/tZKO/hh2bHTdrEZVmm3sB0mT+kVY7ihZTSXbR7vNsYfXscrPd7f+2WD9P6M3V2RY4Dadd&#10;RTGQORLCzLQo+wCENqNeklEd1e+qd1V2niXFO8jo5ub8ze11dl7cokXjTXpzfX0TOxk9Lu/uFit6&#10;+M8XkeG43xZhUG2AqvB+iJKAP9IZhWSD+qkhtcl5+pqZIWjVZHc7tJthsyStqY8CzRIkrRqdCuP2&#10;8T/u7yeYQoc/6xoXHP4Qc+H3a1xAwaGDzBCzofzSmSGHTHEap4clYOqLVTk0OZ2aISdm02es6xDA&#10;3YooUi0m5pZGbB3ZQWaIuXtABKF7TkAIf9IOgO5K2N+2TjYieaSurc1Q6Ki4P7FIEFuRYPn+RHNW&#10;oQQLI+44LAh0ACzuSIQvvBRh+Y5EU40gwQoaF+RJJrGLJYUQjcyvMCcEJyCIyIScEBEb53+OI64E&#10;UbKUEKJRsHEBFBF6IkvCFE4rFLFxIZgIgtMz3QBiCSE2giCNszAfJEL7ZwmbkA8iYQvaFhSoCBH4&#10;xsoQiEbmW1CFgBK4RMbGZgGGyOtExBaIAWcASdj8iVCYc4JEvnEh6NjYVECIV8YWtiyIqN3DoVB5&#10;LggRyZwLckFIoCLnhFwQiXPhgYVFJE4HVoMAjaXNh6AGQeWdUIMgouOigMmNsLzAO18ShkjmXZgL&#10;kiJTRZoRQi6IhC5oW6ChC3JB8AgKOq6YShUdmxOY1PK4O8gFkcddkAuijrswF4QKfUTe+bKwuSAS&#10;78JcELTOFwTLc0FMe31pxoa5ICkOxZGwCbkgIjYuiBz7BgmbLwaikaV6kAuCYxZEbL5ymppcEBEb&#10;nxE5qrckbL4QiEbGFuaCJMjxkrAJuSAStjAXBFIQsPFcEHN8kSTTggtB3b0JuSAiNr5CAJeIzRcC&#10;0XR8w5683WLOHrHXNBtEREeabSfeiX2ZjWt0OiykhhEF82HqSkH6Qy8QMRFjEwUkQNdP3fhUcSrH&#10;MHIwwlzd+XT7r944iqdWNR8F43pVoypwCHY6FpjAYIkcQt60aJhizRpE3jwqCtmGkI9RUq2gTY6S&#10;2sHQTBJyD02M02sCZxHsM1SObM8m76/O3hPz4Sua7WluubfkZzezmdp8GC1B33ShOOvhT0s6YBMj&#10;xIU9OgLn6beESdXUPDlC97V7bchKyvPD9dx4c1+714asaMKZ2BnbkeO+d6+OrokaHYn7JUXjWkDq&#10;/pEL0tae8LUdVdwd3au7c0OYH4nN2Ms5NQyRueu41+B6OKGyFyFkZjk4mPAYQlzRypiO9urjdoqT&#10;Wg1zEFbvpatQIEdMhNeml65sotD9Qj4Yg45znxJj0gNJt+afBigjG9uQGOmNbUg+q1spHQAVOP1s&#10;0sUruqCgFu/XDXVORZRhg/jHP3bEcvYN/TEoymC2lzTtsLui4Wxd4hRlsHre959CD7kww6k+P82G&#10;OsHnp5l3vtOvz/Z0Trh/OZ9EE9Uw9o2KgV4/DZi/l+0Bxg0KAEtFG8C3KIb6/dDCQzQBmOPPEHX7&#10;bD8dNfT8RUj1luyT0zx/WElEo5O5/gyRgo6bFEi5l62n03x/OMJRdGIx558hktHRyu+5huHPle3O&#10;07x/aGsr8g6TuvM1GyIFHbfukC4jjzqhaanRE0ZzdB5Rirx4DxtnSDJvFYxHxqYEESnogjmBjmXi&#10;uCPDpPWs2y4kErrQA6ig4x5AHV3gASwTnNYnzYrTPIAQmuhSYB5AQyTzLvAAlnQeu4jOl4WtBhN5&#10;x0WBAS+OO96FhIhkdAcewCQW0Z3oAUypHMEtbN244x5AIlLQ8VkBD6DsxxKqwSTehR7ANBI9z9wD&#10;SEQKOi4K3T/JZoWpBpPQBR5AbRVjLsBgGcMGYfTJaOb46JPROPNFMte/hV/j0IpWPRvogWat3iOW&#10;OZwMNve9RNGYsZxUW79pdlMdMbgTtLQ0t66OJHZiJYAGwda/jvpN+KSkujdD6ByEzpp2r9YfkeKI&#10;3GGEJdUYmSsesfYriiWAsDqS15xWTZ+dCktKHx+h+hp/RJuw7x7CvTYPcyhtRzD6EMY+O1+/zw7V&#10;17FkKjNLx2Sqz2mzQ7WIoV/F6DRymHy/fhXVfXGCX4USMYQ9s29I6rkafMOMvAQ5oH+CV4WqRgVY&#10;vtVCJPJWme+UQSfDYhtlLX8kzKVSnBY+53M1Uh56VHCsqWj/nOZRyWWnAHOoEI3MtLC7jpYYd5o/&#10;BbKU5MncKUQjYwu9KapHwBfD1BwBI9k+QS6Vgo05U3qw8UmgRspP86Vo2PyJ0IONzwT4KmQf2Wme&#10;lFzOMGCOFKKRZXrgR1EyM07zoyiZGcyNomdmhF4ULaPltDwqJaOFOVH0jJYDH4qWCcTmgjn8RZoL&#10;QRZVIes35kIhGlmmYT8dzf9/ogcl+tI5VPK6IBz/InHuC3hQfG/7QRaV4n06LYsqVrxPrKWOIZIl&#10;G+ZRpYrnjirBO5/s0DyqWPHcsaY6hkhGd5BJpXg9T8uk0ryeLJXKECnoghVC8xiflkuleYypnKiV&#10;RI/HmGKPnvMek1v2tguddaRZEXTW0WIBrLWOIZJ5d9BbR0nXF3rriOi4KFR0/o61Dx0PfKhxFKG7&#10;joiOi0JF529ce9Ad9teRY1BCfx0JXdBfB0NKjAWwBjuGSJZsxUWhxu+EDjsiOi4KE5rDxsgGubtY&#10;ADnLvFmBIJ+CjosClQVyHEXosSOhC3vsKLFP8gF06IhIRhf02NGjxr4ZN0XDNzlXOeixo8WNWY+d&#10;nrhx2GNHqy4QeuyIvOOi0CIVQY8dNc87Rtm4r/AoOiYbYZEvjSl+p7CPanj9K5oEfWHsxZQa1Yq3&#10;J40fFZ+OsD9dIYYrt7siIGrZ6DG6jPsQ8UMxGBVHbH4QlTwCqQWDf0HdJUEnDbcPDYiqoR1Y2opj&#10;ImbZC9w1MQakKKNHSYUeA1IaZ75IQErl+9hKSeP7n76VkjpmYlp6EAaDunRptP0VAGYhsD9wMbtj&#10;P4BaNj/gFQzfIK6KGKiNBnb503pclRw2FA/sjxuiSbGlOxYsLZvqhCMR0GGJ6m3880gIMsyPd3FF&#10;99oEIAdmOg9NnB6aiD08s7tJKh+QK26FMSD7fGBsdnC0d3D8eHBEemiMuy1uqLGF6otIDw6vDw/Y&#10;D04BQE9RO52OzZPhaQoDEx/sjB9e4nBskAlKxE2nTwnXs4YoY1upJ/SLooY3D++vn7YT0yBHK31Q&#10;u6xgBXE9ZMa2UmdNE5zn+cEZsuvNYvXx+el+vX2e7Xc/rbcPF8+z7T9eNufz9TMKsZbvl0/L/W84&#10;Tha2m+0QtfqAtlFUCeDaRW0nyzvUIVEhlA1z43vTVgomOHSQI7M/QnnXcm7qByar9fXjbPWweLPb&#10;oCSMKq26j7bb9evjYna3cwVY/CqmvxED0jU7sj2TmkdGbdnjfr+5vLjYzR8XzzM84uETr+/vl/PF&#10;zXr+8rxY7c2zXmwXT3j69Wr3uNzsUKN2uXh+v8Bjbv9+B+N07CqFOUoiGVTvgdi3XYtzmx3W1XvE&#10;MX1D9R6077ALliv3cC2jxq5SXfMpVd+NXaWaToK8o6AboviU3uI/U7Q04MAx8kayRChjAn3NRCic&#10;wWQ3oqghCcqiYIBh62LKoqwrue0pJfyoayoV/Axr4u/XUYrmeZgEldHDvH7hJCiBI66jlMYPWMCn&#10;tZOie03MDfEgfhiV+WzJY2tuHRBxf60p4ZCuhUHReS7Jee6u9VmORmct9hvodkAy2s+2zQ18Yldn&#10;b1vb0+7O3c26b92W2lLBz22dBo7Qfg1YVDdupn9bQE5YPcke7rORhTy2b/1z77NhHgxZDhC5YMuB&#10;GX1fczkoI4p1Y2eEkI+5mbdrooWCVoPYeqQwyl2PQeFX3noQ/A7T43dcELCNDhcEU43wpRcEgSXt&#10;gqAxhOuNT2kwiLV7Yu4YKPvDFQH3Dmj4gkByh653wu+ix/6CYIjokBFjavlLEA/elRES2yRcWJa7&#10;1YUCd7QLCXCFUbsoFXHxoB2IRFw8YkeQRFwsXkfROgFXEKvDyoDjcQSGsWCdoRKRBXmxZVQmIjQh&#10;L1YCxwWAVQ9nk0ngfAkYKhkcFwKO7FLA+VKwx05K4LgUaMcpg/PFYKhEcEFmrMo5iv51o81kxgrg&#10;gsRYtHrEiUwC51hqrKGSwXFBqCNOSI2VwHE5xPDMyuB8ORgqGRwXhDpNhdxYAVxYZAwSERxLjo2J&#10;SgQXJsdquk1IjpXAcTngtjh0ThAry441VDI4Lgic/SdPCCE7VgLH5aBOCJYeq0+IMD1W45xQYiyA&#10;C7JjiWki51h+rKFqOYelfqyS1ULAf/qkBLKT2iZ2p/TnokFL7bloHyKZdk3fJmeyqbYd1gdsa80G&#10;BJic4edefTPxSL8ta7geCTBhtTX3s+4W9YaWqIsTOzju1YdFgTrsntRr0VbEbNz7n9H1uToScTZs&#10;x+WOPEDAfYf7U0JUrN0UC81AGeGf5qEZ2diVyoyEH7YrVeNRbSIt+GtIrOVuO3tdrh6en2yYBb+i&#10;UNE3ilBhkbcm5y8uQmW6+9GDoA4TH9oGV/j7+45QVUYJuwCoHxsYDzqxZzFQorfRxDm8LMbcdT6B&#10;hJKpjau9cOk+Y0Tq6uyTI/D+qKvjJIveJvX5LZJEzrPbLD+vYeqcR3H9tkbSbp3d3PKjW35erhaf&#10;f3QL5VLUKP4z04GtTQOXsD/SOSeUWu67IO15f1/TBVlkzZGaFVwjbJLktGU2kwSJpeab1gN5+KPO&#10;ARn+DNuk380BiYwGx8/b7WJBGRATTH08zJd2QB5yxOkalR8n+x8LTLCJuaGRSuc0ZJ4XikjRvQMa&#10;7n+E0Cet4LsLYTfcunCIBJn5bgx0RNzUL9DUVgTlu75Mo0MBFDfzqySTQPnOFiIRQXETv8CJjyIo&#10;3+VlmhwKoALPY5WnEirmdyQaEVbgdsR5GYoEfc5PwXlRhjFnfYWuA4IQWTU+0cjIOO9xlGYsckwo&#10;xpd4xvkPvSwi89lPNCKywOFYZIWMTHA4CshCh2MECQhM4/5GIpKxcQnQZBS5JvgbJWxcBiihyUVs&#10;/gwwRDI2LoMih1Na0haCu1HAFrobIzhqBb5xbyMRidgCbyOwVSI2wdsoYeNSgKkvY/NVkCGSsXEp&#10;FDkapEp8E5yNEjYuBeTZRyLf/KlgiERsga+xyEt5Lgi+RgFb4Gus0RtEECnzNBKNjIzLoEB2g8g1&#10;oRBfQsZlUMeizmWNDIlGRsYlUFAFlyRPoQhfQBbU4Fe1ONRYE0OiEZEFBfhFgXpJCZlQgC8h4xKo&#10;anGgsfJ7opGRcf4XVVHIyHxVZA8xkZBxCWjI/CmgIgsK74EMzZVp7xrsb4TCewFZcIJJVYk7DlZ2&#10;TzQiz4IDTIoqluemUHQvIeMSqNCbQZibrOSeaGRknP8oXZHHmVBwLyAL6u0rhPYEZKzcnmhEZGGx&#10;fYkOS5I0hWJ7CVkwA2StQYU73q5W0Rol57+61xYK7SVkXALgl8gzNgP8/TaMpzGkM4Z0puNhNNog&#10;kA+jMbEu6ZimJt9qCjWFhQPTqz83kvQPYi9T6I5B5FgWDTk7Ysje5TNOxiHFYg7GwYZAjLzRJh33&#10;dREaNfTWMMt6egDLRYncq41ymdJ8XA6Dzj60+9q9WjJakUF1pH+qi3Id6Z4KDY5rJUcaxto7Nr4I&#10;FX8JpUsXaw96crjdq8VPzUiIDJ3h+h4T4Tkii+2Rw+pNYzLKiQ7b5r7LxbRBIToU3vbRJWRwg+5I&#10;M9mEMimIrP8koazxhB8ls+P9SMvgNLfPCiut9xGaipB+aMjpsAzpv1YwxJ0ov0x8U3N8u6PK26Ri&#10;I36aglLc5bv1gG/XL6s7SHJ2SeVY75r3+9nyyb73KlLIZ2/0JhjgXo1m+04r8MgP/LrbNGEI/HUQ&#10;33xezrfr3fpzTt1JqMg+yIOtmhPMv2x3WLOHJn3Q7sy/ohtaMw7xsO0+ezrMDS3brL4zVDUM+d5f&#10;t6V9UJQDK+zW+dZfMVd9y1cFxbf9RamYhP6+f6gbWnY8cDe05ngI3dAljgCRzC4h+1Vg14EbWjSi&#10;Aze0YkSHPWHLWnbWnOaGRv+wdkJ0AQzWEra27WoPwxyhGxp94EWeneSGrpGTKyBjXmiiEY1o2lrZ&#10;iWZ7N5VItpSkeZITuoYAJGT+8CcaGVkw/is8goiMTQBIQJyWBy7oQrSiAxc0iERsoQu6LmXX/Uku&#10;6FqenSzdlWhkZFz/FLUSJDrJAV3D+ynIk+W6Eo2ILHQ/1+itJcnzRPeziCxwP2vIgjlQ1Qoy3/kz&#10;NWdpCxotOEinRuRE4Bl3P4NG5lk4B5Sg7Unu5zouJGTM/Uw0IrLQ/VwpjvET3c+1iMznP5qsKMiC&#10;GaDtMITer4I06dxPTz8q6znr/MoWdGz2R+eb5neh5Q77zPEk6Afyu5DttFnvJjjecvodNHnDyP68&#10;XHCabX0eqQN/g+aSGui/SBqPwzFvCMUVyPrpP/IopRUUZCjZ6XU6pJTxTnRHDjxKm2rl+Mh9M+r2&#10;juslCCb2OU5y2nPSfY88bta44GKEs/qul9G6QNdD4LeXrnEzx9h/9tI1zhjqHtpL1/iwbBab6jo7&#10;GCyjcwcegwhNepbjcUhf/TikhCYby7k0g3/MuXy+sD2TLl7X2ztk8mNE0rvNdj1f7HbI7//1cbZZ&#10;YOlrcil/sT2iEloaQmeX0bPfdc6lluGFh/1EZ5eW3uV7u/TsrsDeybQEDR/WIHdXjSOcBWOH2/uK&#10;rcM32kWm5LMwa18x9oOsyzoVHSTM3UU0oqETurty5IdJZutp7i4kSgr84u4u0MjIAkMnr+TMjJPc&#10;XVUmI/PZTzQistDdVShZcCe5uyokhwk8Y+4uopGRBUNfy4I+yd0FVCIyf/gTjYwsGP9aNstJGZeV&#10;nM3CvF1EIyILnV1lKTviTnJ2VYmYQsucXUQjIwtmQAXvnzQ3T3J2VUjHFcYZc3YRjYgsdHZp7pGT&#10;nF3k+hCQMWeX6h4JDj0qVDec72wZ7OzKZTecPwNq0Mg8C2aA5ro8zdkluy65s0tzXYbOLs3de5Kz&#10;S3H3slxL1d0bHHRUaE7yk5xd2ECICo15uwyRKM8w21ILLZyUbamEFli2pRpaOMi2VMIxJ2VbKuEY&#10;lm2phmPC440qZbdxUral4r5n2Zaq+/4g2xJHlki69qRsS5rqgkZj2ZZEI46zMNtSC5Selm0pB2Pg&#10;VOm27GqOdnikkZajLRxpJLiigxONFFc0uZtaY4K5ov2mT+FxRlpeu3CckYSMr8NKXjs7zEjnWbAK&#10;aLUAwlFGArLgJCOlFoAdZKTWAoTHGGn1E9TfuJWAPcZIQsZ3okr9BGU/tddS6yfCI4y0qhPhCCMJ&#10;GZeAVnXCTzCi0hRxdqK9jHsEG2HWSokoma171uYAIwFeeH4RDpOQTRV2fpGhUgBySZBSEzWbObWi&#10;FUZzfJEIkE8HzVYPTy9CwVYLcAwbUTQE8QUp/3YMG2mc+Q7CRqpUm5zWKbZwNh7Qn1X9HeRsq4/a&#10;ZA1PbQdFG0jrGe+0CCPyMm1DIP2coZWRyLGqDWEkLVeGfFh6Oq0hhtxlPPeDMVqd6KmH0hA42tlA&#10;Xz3cGOaFa9FGy92m+5oaj2pSqmPoqr7oVom1B9yxvUXUi8XkjgIZfD99F6OmWuZqvVSJkgXtAmY2&#10;sX1YRjXOFDJ3hMOyD1hKJgbwQz31kWUDQ31DI5EDI5uDI6UDI69DI7mDI8PNIDkWoU2pPB1cphnU&#10;x+ahcfBhVQEDawyGliwMLYEYWFExsIwjnPtuLnxKZUCb308J/+PhPOPhPLuNDWt+/dIAmvg2Wjql&#10;VP23648TW1HlRUsn+4/4HNrB9jjaBI3LDs7R8X5qH2PYCS55YvcHdGoelFDXizwl7Wl6kcN9aNXT&#10;2C5rbJd1VrVtIb9g5dD+4/uP5rAprGEYazSW36/vfkN2wXaNA6Sg7j8stnjzuN7+82zyup1trs52&#10;//UyowaDT39foYAHJHv3ZuvevHdvZqs5fnp1tj+DfUpvr/f4C7952WyXD4+4sp1mq/Wbl/36frmn&#10;Ad+haP6AYvhmGgKb/FBDhKeqfCMNkZHvkbYptBFlKiKjYopRRUBpsq5zWmGhV1F3u6TlFvaDqagb&#10;O+q1rLAskYoLOxXR5hX9UVWEf/LIwfvXBygRPOYDlNjjcn4z28/8v42quVwk68f1091i+9f/FQAA&#10;AP//AwBQSwMECgAAAAAAAAAhAGwocSO0AAAAtAAAABQAAABkcnMvbWVkaWEvaW1hZ2U3LnBuZ4lQ&#10;TkcNChoKAAAADUlIRFIAAAC3AAAAeggDAAABvcECUQAAAAFzUkdCAK7OHOkAAAAEZ0FNQQAAsY8L&#10;/GEFAAAAA1BMVEUAAACnej3aAAAAAXRSTlMAQObYZgAAAAlwSFlzAAAh1QAAIdUBBJy0nQAAAC1J&#10;REFUaEPtwTEBAAAAwqD1T20LLyAAAAAAAAAAAAAAAAAAAAAAAAAAAADgqAZYHAABvPvjkgAAAABJ&#10;RU5ErkJgglBLAwQUAAYACAAAACEAI2jfveAAAAALAQAADwAAAGRycy9kb3ducmV2LnhtbEyPQWuD&#10;QBCF74X+h2UCvSW7RpRiXEMIbU+h0KRQepvoRCXurrgbNf++01N7mhne48338u1sOjHS4FtnNUQr&#10;BYJs6arW1ho+T6/LZxA+oK2wc5Y03MnDtnh8yDGr3GQ/aDyGWnCI9RlqaELoMyl92ZBBv3I9WdYu&#10;bjAY+BxqWQ04cbjp5FqpVBpsLX9osKd9Q+X1eDMa3iacdnH0Mh6ul/39+5S8fx0i0vppMe82IALN&#10;4c8Mv/iMDgUznd3NVl50GpaJStbsZSXmyY44TbndmZdEKZBFLv93KH4AAAD//wMAUEsDBBQABgAI&#10;AAAAIQAiNSBC8AAAAL4EAAAZAAAAZHJzL19yZWxzL2Uyb0RvYy54bWwucmVsc7zUzWoDIRQF4H2h&#10;7yB333FmkkxCiJNNKWRb0gcQvePYjj+oLc3bVyiFBlK7c6niOR8X8XD8NAv5wBC1swy6pgWCVjip&#10;rWLwcn562AGJiVvJF2eRwQUjHMf7u8MzLjzlS3HWPpKcYiODOSW/pzSKGQ2PjfNo88nkguEpL4Oi&#10;nos3rpD2bTvQ8DsDxqtMcpIMwknm/vPF5+b/s900aYGPTrwbtOlGBdUmd+dAHhQmBgal5t+bu8Zb&#10;BfS2YVXHsCoZtnUM25Khr2PoS4aujqFrXj3++SCGOoihNIhNHcOmZFjXMax/DPTq1xm/AAAA//8D&#10;AFBLAwQKAAAAAAAAACEAyqI3+yQEAAAkBAAAFAAAAGRycy9tZWRpYS9pbWFnZTgucG5niVBORw0K&#10;GgoAAAANSUhEUgAAACwAAAApCAIAAADBK1zlAAAABmJLR0QA/wD/AP+gvaeTAAAACXBIWXMAAA7E&#10;AAAOxAGVKw4bAAADxElEQVRYhe2Yz0tyTRTHv7dfVw1JUVqVlQUWZUWBtQnaVFBEUEhUELUxI2jT&#10;Ttq0iFqUFNQyiHbVIhCEKFOqPyCpKAy5iySkwLz0U1PuvIt5Hp/wKTVTe3l5z27OfO+Zzx3OnDMM&#10;IwgCwzD4Ucv62eWp/Scgtre3lUqlxWL5VhRBEEiyFggElEolgKKiokAgkHScb0FMTU1FfsZkMv0A&#10;hMvlEolEAFZXVwGIRCKO4zIN0d7eDmBsbIwQYjQaAXR3d2cUYmdnB4BMJru7uyOEeL1eiUQCwGKx&#10;ZAgiGAyWlpYCWFlZiTiXlpYAaDSaYDCYCQiTyQRAq9WGw+GIMxAIVFVVAZiZmUk7hMfjkUqlAI6O&#10;jqKmHA4HAKlU6vV60wvR2dkJYHh4+MNZvV4PoLe3N40QBwcHAPLz86+vr6nHbDZ3dHQ4nU465DiO&#10;ZVkAx8fHaYEIh8MajQbA4uIi9VxeXtJK1dzcHJEtLCwAqKmpeZ8xKYOYnZ0FUFJSEgqFqGdvb49C&#10;qFSqiOzl5aW4uBiA2WxOMQTP8zKZDIDD4Yg47XY7hSgrK3sv3t/fp1Xk8fExlRA0H3t6et473W43&#10;hWhpaYnSt7W1Aejr60sZxMnJCYCcnJyo7hADwuVyZWdnA7i6ukoBhCAIlZWVAObm5qKmYkAQQubn&#10;52mGxl0iPsTy8jItQW9vb1+CeH5+pmVtbW3tuxByuRyA3W7/eyo2BPl9fORy+bcgurq6ALS2tn4o&#10;e3p6ohADAwMffi4Igk6nA9Df358kBMdxcZOLQgwNDX0muLi4oEl9e3ubDIRWqwUwPT39mSARCPK7&#10;69bV1X0ZYn19nWEYsVgcu+Dk5uYCGB0djaHx+/1isZhhmK2tra9BKBQKAFarNUZ0QsjIyAiAw8PD&#10;2DJ6E1MoFF+AGBwcBNDY2Pj3sYyy19fXRO63oVCouroagNFoTAji5uaGtuNEip3f79/d3Y0rI4Sc&#10;nZ0BYFnW5/PFh2hoaAAwMTERNy7P84WFhQDGx8cT4TAYDHSD40BYrVaGYViW5Xk+btBIK1er1YlA&#10;+Hw+lmWzsrJsNlssCNqvNzc3Ewn68PBAd8JgMCSiJ4RsbGzQLv8pxOTkJICKiorEr+0ej8dms0Wu&#10;OXEtGAyqVKqo8vMH4v7+Pi8vD4Db7U4wYnJ2fn5OMzRSgf5ANDU1AdDr9WkloEZbkk6no0OGPhed&#10;np7W19cTQjiOKygoQJqN5/ny8nKGYZxOZ21t7a+dEIvF6V74Q5NIJISQHDpQq9U+ny/zEPSNhfn/&#10;9e6X/Ssg/gFKoeHROgYHmAAAAABJRU5ErkJgglBLAwQKAAAAAAAAACEAVM40XK8AAACvAAAAFAAA&#10;AGRycy9tZWRpYS9pbWFnZTYucG5niVBORw0KGgoAAAANSUhEUgAAAJ8AAABqCAMAAAHinUPuAAAA&#10;AXNSR0IArs4c6QAAAARnQU1BAACxjwv8YQUAAAADUExURQAAAKd6PdoAAAABdFJOUwBA5thmAAAA&#10;CXBIWXMAACHVAAAh1QEEnLSdAAAAKElEQVRoQ+3BgQAAAADDoPlTn+AGVQAAAAAAAAAAAAAAAAAA&#10;AABw1ABCngABrOBvNAAAAABJRU5ErkJgglBLAwQKAAAAAAAAACEAsaXqMdQBAADUAQAAFAAAAGRy&#10;cy9tZWRpYS9pbWFnZTQucG5niVBORw0KGgoAAAANSUhEUgAAAE8AAAAZCAYAAABw43NsAAAABmJL&#10;R0QA/wD/AP+gvaeTAAAACXBIWXMAAA7EAAAOxAGVKw4bAAABdElEQVRYhe2VUauCMBiG39H5k4Eg&#10;0VUQQSCBIEUWiDI0tEiEiCDwZ55z5WG1qWnOXPpcfZtz3+ezuRE8MZvNnrtwPp+5vgGAsI35fA4A&#10;v0Xjjsej5JLU4V/KYrEAxOKE4wEgDEMJJakDAYDlcgmUi+PeYwmCoKGS1IEYhgFUE1c4XxZQShua&#10;sruQ1WoFNCfvYW624XmehBSfhZimKUMcl0fU6ThOC6nlQSzLakNeYQ2izv1+33YdlSHr9frT8soQ&#10;yrVtu+06OMh2uwXknHltIZTLstls5CXe7XYqy2uC0gUQ8QMAo9GIQO3d9y61vv3BuOu6fRZYGW67&#10;UkoHgS+S+6/7vj9ILKH0oDwcDoPEHF6+ZaIoAvp9qXDUuqJPpxMwiKwnjyWO4yzsm0zytjyWJEnY&#10;5rfLbFaeiMvlkoVfJXM6ncqXJ+J6vWahskInk8ln5OVxu90ARYTqut4teUXc7/dOSdU0TR15r5Km&#10;adHjxhZgPB6TP1vAVU/gTGKlAAAAAElFTkSuQmCCUEsDBAoAAAAAAAAAIQBYle9kwAIAAMACAAAU&#10;AAAAZHJzL21lZGlhL2ltYWdlMy5wbmeJUE5HDQoaCgAAAA1JSERSAAAATwAAACYIBgAAAIXPxhQA&#10;AAAGYktHRAD/AP8A/6C9p5MAAAAJcEhZcwAADsQAAA7EAZUrDhsAAAJgSURBVGiB7Zkvy/JQGId/&#10;Z26zmywGk8FiMBgMFsFgMBgEv8aCYBAEgyAoCAsDy2BgMBgMgl/BYDGYDBaTxWSQ5w2v7pnzbM82&#10;3D+3K4jnnvd2n2v3PHIEIg4hBIQQR7nsh2sJHQzDAMAPAHK/323lOlP+RSSTSeC/PODh43a7WcqN&#10;fOfxPK8d/gAgPM/jer3+mRv5zkulUsBv5z0hAHC5XExzIy8vnU4D7/KAh5vz+WyYG3l5mUwGoMsD&#10;Hn5Op5PxwTCTzWbtfNxIkhkEAI7HI/1AUMnlclY/6kSKHQgAHA6H96Cf5PN5s8NuS7EDAYD9fv8a&#10;8IJCoaAPBUmMVQgA7Ha734EbFItFfSiMsmgQANhut5+TVyqV9KFvkUWDqC9OKJfL+tA3y6Jhbzuh&#10;UqnoQ1ET9oIledVqVTuMtLAnm83GuPNqtZp2GAvTsF6v6d959XpdO4yl6VitVqqzF3mNRuP5NpZG&#10;YblcvvhSB81mE4ilGbJYLN6eUgIArVYLiMUZMp/PqWsD2263va7FK/78JaEoCh7zN2wcRVEMz8Mm&#10;EgnT5ADyNhlZlh2f7DF/KrIsm94AluO4wIqbzWaub1xwHOf42qyZeZdRi5Mkya8aqJ0nSZKlm8ay&#10;rGd/oBFRFL26lmX08xdF0XK3u9Z50+nU941WK2jnb7fmj8mbTCahkKXnOX8n9RNBEBwvGKPRKJTC&#10;PoXtzhsOh5EWpsXSgjEYDGJhFEw7r9/vx9JMoMrr9XqxNAvoH1vS7Xb9qiV0aDuPdDodP2sJHWrn&#10;CYLgcykhZDweB3ZjIOgwDMPEi4ND/gHae3nJDoBZlwAAAABJRU5ErkJgglBLAwQKAAAAAAAAACEA&#10;WuQFwbsRAAC7EQAAFAAAAGRycy9tZWRpYS9pbWFnZTIucG5niVBORw0KGgoAAAANSUhEUgAAAJEA&#10;AABtCAMAAAHhUUPlAAAAAXNSR0IArs4c6QAAAARnQU1BAACxjwv8YQUAAAEI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PGvwkAAABYdFJOUwBBLhsISTYjEFE+KxgFRjMg&#10;DU47KBVWAkMwHQpLOCUSU0AtGgdINSIPUD0qFwRFMh8MTTonFFUBQi8cCUo3JBFSPywZBkc0IQ5P&#10;PCkWVwNEMR4LTDkmE1TJ/ttBAAAACXBIWXMAACHVAAAh1QEEnLSdAAAP2ElEQVRoQ+2bZ3viOhOG&#10;SWgOwUkIYSmml4Rmagi9mxLgmND//z95ZyQBpi5ky3k/nPu6dle2xfix6oykVf2UPPt3Q94qBxW3&#10;rRqWWLP7AwM+ttI0oF15VQkHZunDn7tM4fVlEvfUuxPyq7pK9TUqyySd71NDcA+winmF3WmGJRgi&#10;/MkHbF56ReHI37yl5Zt5X0h6bQuwBvvG3tD+Oh9kp+zWmjzAkucQ8Z1boFDEkopfX60TAEnuZtbD&#10;nzBNAtrVSmWGUsrn4OIuZL6tqXOcHu+o8iOVrWcSafFpJPwbbiFBWkiE/C1LMPCNQfszvaC4MHc+&#10;3at2Ih/0jirLDOT56bLkbj1WzdHF7odjSVxSFD/BCjWhKI8t+bzMB2V2QSGfyMhjMztOmJWnVZl/&#10;j6q5TXNpsKVRSuqVN5Jxdsa+aNZVbapcg0mZfmG+juW6eu4YHodPbU9f0EiibIXvly1Dh2ZdCjQX&#10;oOHl3aJRXuW5KkspCEo8L4oywnqDGMhmyjR5DC7NTIp9x+2gk2msK26HbH374ryVL3Px1HtRN7hJ&#10;aJ3PkbuGd7X6+PhoVLkdsYQ8Nlle0pSn6X647vEsPendVvpvYw1Kh6r3yEtq1XQ7uuwB1WfFj+xD&#10;BzmSC56Kkmbno027ufLy0Qa2rhnAyh9t2ojAcp1tpEvywvyZLKpQjL7vSJ6W9nPl9f6APC2OGLLi&#10;GMIofazuPmfaRMEwmFddHVXotk47mzgh/6jG3ojzoen6arl7pbZlWefij7Z1HpWEg1ThrlJwFd2O&#10;EZcuB3nZih2i3Htf56GZctlhoD6VRHhI7wJyOr3p2JKeDb9ByEJTDMUPiKU1soRdj10o4HssoUAj&#10;8RLrWNS6HLghD05BOnPeFHto0OujqEmrsIbd5krDT+4c4Y3WSF5jWbwWnJEVudqntq42Ocip35Pm&#10;sfb5bvWxnpAYm0zwTlFjWqr198m5wdapZD4jDa8X+7A3xF7HwMGznOYsgYn+/f422dW5subBIGnc&#10;HU8R0tGlYFlIm8Jc3bNccsEjZbsGx3wCu/6/B/v4Xrv6Hnm5DJNyWfw1W1ByVlkY1TA95U8OTUfA&#10;QrfKsgiDMkwu+yrSP7OF5QBj3SVjuOmELXw/H7ReI/rQFjRMUfrGTFJLcZLCFExmmsO2fAHZcbdX&#10;D24s5a1BE0teAi8IAvUIfSGzvxTeSsrzptOztePx8fFjtfI27u4in8+ZmdNZ0Wq1swg8moei/gkI&#10;2lRoXk6rPSy9hv/4WDXuPjPOSidR8BnM82o3ab9tDV8W7tpb721hH6huOgP/hNMo/D6QxPWYQwIj&#10;qN/bgOH+oWDI6pL+2EKfKrXjOU89bEpPhbImGJTAAwmaAjGdrjWp79gBS1JdTywtfzSeQ4XBa3Go&#10;T6lHnrBpWgbPBYZX7GQIyY7FKvXjJSPHnPUt1NI9u1JxufBUw4vkx+zWATCSSfxhF95o2kFiftlJ&#10;a0c4bmlDnhf5zUfSr6Sw5wryfD/VtbGLi9naUoxUVk3OXX343Dqn1yF4NOumCXURLsVcN9pP7zu7&#10;dQ2PqT6/UQW20pbJy5f5puP8bKxGArt/EdlafcdlQ4e0nwv0XoqvZh/xSMEh/Wj62OMz7FtCYGCR&#10;NOnw0uh4W9zbX12Dpi3Rqcxgilz7uT/qgAdhPwHm+kNLBBwvYagtT/vcchQoPekXw1bxq6ubZwcG&#10;301hnHjohELaSsXpnM1mGafW9zVRlNNRoJpxAOeD6FSbwKnOWeLGtrrkmKSeem/6mtu9WLwv3E/t&#10;8HZ8+jnYenCOA9NkduAlIEhAp4vl+o8/A/EufkMhQ+OFcGN/tPwGVskkgzP5yxWfF6cj8Chhlv0V&#10;S9g0JW6CM6OkuVYTadnrpg0tW7C403if11zuhFEL2OskCdPsNkO85OvQAjEQPJNbOm+J2oBAhF2f&#10;QTqYM7eg88SfXPbY50TdgRSIa68YYbCcDuoOrQSv9+O4vdEWikW6+IO2yC9xYefjToTiP6XpV6cV&#10;rQla61VT2oZK9L493RqCYIGlrkOc3Tz2YOpeG8rzwjVljN4pqVhxVui6LdsiysuChSXPAl6pFh1V&#10;DCrJDzKFbm003UxseatmyZJHAC9X9wFeboN6uTPi5To/8RcZ26t7lGZLlUBeNJVYcodSqYQW7uD3&#10;Tm2ok7DdNA0Dc9ZVrVbNtrqKf7a9LuJpxURrDXpIMKVA5NFE5DlTCT2Mb5rRrOv18evWfz98X4C3&#10;3NPHdGFrBfTElTUPDpdlyJIU28obeQaPG1cDdV27P/Zee0tN1G3jyJJb1jmOy5XuTQUf0aPsTXLZ&#10;2GJJlcq/8t49O0Nj38D1aL9/qfUmaqMl5+H6JvS60e3meb6c03+5kqhnp1fKQpst3Y4+vJGZduwz&#10;6+ytd/C84xbw26fgtdO1DTIH4RDDh0uLoX6nfBBZCFBD/6wizkRznvQveiVjrt4HE8TC2sCmmkVh&#10;GVDnDoLKjSGV1Gm++t0O45JLC0HwjakB+kyJlRf6pvJBQLk1hHiMdRNZQDpqggIfJ/GH49muIQAK&#10;haph14eg0MOnB4YIUDrky9jlJRw3hFixsFlJXWBxW/1HgXo7GpUc+TRokOcXvSjQnDAIBES2FI0o&#10;ylIuj2LNi8YRJVtNG3cUO+085KAX3yAtMUs4jBSbTie5+AabroID21vSV4msvrE2AeiX60Eb+o5F&#10;/xV9yNyNyfV1yLH1BhexlEvd65qdWcTrPNcUjiH728rhv8y19X6dYVzJRLzzOLt9EXIxoJhqoRtO&#10;6+1eLDlvjrWzzzvv8WXNY+waAkuilK7HJ+5W0hW1PVQyaOwj4Uuy56ex7RoCU3lREkwQ+dWGxe48&#10;WkiEnM+fGPV9fL7Qfb7jHBhCU7IYFEx1SyBVG94mq1nDzfghVJmR3RISRm6jyG1LKdweGEJTuLCq&#10;mfbrlraj5x767d1qNuorgD2tc5Z5hsAUbYJREp0CjYxPWWsKoAsRY0I67LEY1ale7eXeb398rWYH&#10;0aavYCPh6CYazVQS85dtO9qHGiN7OxCF5uJt9eTprbZ4j7Vui/Zk91VXdc2zZvNgMIiaq/4n5eLU&#10;McAaMRcsC1NTn6svc6N4O6Ausai2BlEthLV6R+7ol+2B2qi/DgYhUAaHJm3q98Mch4W+XC499b5w&#10;ZDXoFDj4EJMshiDh8To6ZlsCV0ONKmEP/uM/zsFaC8Bu/MtgzxBFGD7Pul5/ERAkSmWMYWS6LMzu&#10;/2vASMlr0nUL2cblp0H+39YEJcQHTctAikXNImr6u3VHW/AGGPyDU0/7bbiJnMW05g+WE3stHdXp&#10;wA4jOw7t0GDoMC/ywbLJE1cr1gQk0PTd8f4QpYLNxIKeM3t+Gajpl5do10KICpzccFsM79HH1yKm&#10;y/uHVy6ECQEdICMICXb/1+FN19XdWgm2gyBUDbv9WwlCVHuRpo0UCRwudu8PAe1J/EndYcnIMq5l&#10;/o0xw6HOQdWdHp5I0YAjeoFj+Fu4f229BTzTg5MmDJCDTvY31iO/B697aOr8evUS6u2IIpAj8hp2&#10;Au2vkHA++FzFhWMULh+pNdQjCX+kN52gOesUzN0WlBD2tkNBoGca/t7C72lGMYrhB+GffzYrHvlq&#10;JgR6/HjiiTSiPUHgSPHl/uYU6fVYIcBBMBjEsBCiQ2+j0bgDIpHIJwEDUXaMizdntLZBt1VzxOvp&#10;Y24A7okKXHz/DOtPeW80Vj9QAr4e3/35/JwhC7oVbSjU6TwkEmObrVC4QSCgrczoqrD2GfS8+t0T&#10;0HN8eATvReCMvXNR+YaB2YzlQNaTiQJcUA7By8e2wo2vaTAMBub53FXVvXYfk19f9mLR728B/mKy&#10;Gi3gK8yzrZ4TUwi0IY0p53g/s6ytctRqd/T4BlnXJiJAg88QxZVpHbzdXrz1t2LDl8XCrde/9Z4m&#10;E0dJrQ6020ZjPB43qh364ZerLydDDzc/0QOKZL4cjj/dH11o65u8pEToMRJtJzEuNKODrAtEgIb7&#10;2BAEvPVSEwe83BgfWSwYMde5cLhvMqXT6elUEMoYVPfr8cl7UWc2RLPd2wXRc3rqIK2o/ebfPySR&#10;mmVWXiiTzEyLK+2+qHmu637ZcaXdrX9KoQaQsPRwHLwe310ua8iaN1lmBDdNsczIa6Z149PCb7cX&#10;Y7VJ3HPeXUNF9YD+dqtoqtPhGZlIxql9gDIxu3SPIORlUeulSup23IJHXfom1MBW3enLiQcHHUcJ&#10;sQeDHR9M142lJyhOtaVugvI5redQkRpmkcfoszOUuInOdcniPe4elEAIFEc/PRVABZYC08DefMY+&#10;Am01CDW3zC3rfQHK53x+paKyYvlw9FiMud09R3u0rIdRyXoZ+SINu0B2Gc8zlDV0+Z7dPsFhre0g&#10;azjTVMCFma0c9ugacBZH0AK7dZKfKKKgHPTuiapvyiK/uuRnFynaYMXtG1HRlul7AJbhN3CdIgXs&#10;WNmmr1GFCo0UlvsKUBGOR/b9baVrIDqk3eFIIfJApgJmQcF6zNb5jOzO72StjABqFWDMiS0T1bLc&#10;lPW8lhyMnfvHCf8GMu4K7mqyYrUZe7HXaML5jGcf/y4anHOhnNglAiMFSnoafs3xQFsie+0uy6/R&#10;B0dbwMPs7BohLlvYotbHHufNcQi3WBJu9uyPk08tHBCx7Xu2ZN4BTb332+68Sc6dgxP6Ye9f7Vhe&#10;jaxrvRm5A+cfWjvMO4JpGXf0Fv4vXbZpe9CyTZ/M3v/++s3I81t9uw7VttfhUBQuFgr9Oj11j2cQ&#10;fXgGkehqeMc63Tkn8/vI2WItcFQRQEQFNdO+J2d09GovLfujbj5o4q4W24TCfbIU8vS0/3/1vovt&#10;nCIAqo/E/YKJw+2sSc/9gv9JoZodGG5suN+2loYnN8nRzbdyufwrcfnPFAEoCuP/oEaYmsKeXDzg&#10;SL25X2KKY5+grbMWR9SBPGen0wkBeHSGWbqICxQRqCwZl7LKgqnPeXIWYwCKTO9+j7X8uF9XnWfN&#10;BtwFpJuATtAHAlEhSESRdI+RbTJ+kKg2+7UDeN2t4Y3rVMs+Bugi5cVD69JgRIEHWkcQ65RST281&#10;9/vwvnVb/Ep26W5iFATe4D4lPTfLtiozwDOAYS2CgS4VjQFOJRF9vX+Kh69ckERhVBpuSoJvijuI&#10;IG5pwX3JkmPy1AN9i5dhDBXav5Jky5PteUajBkOz6fNBWFso2Gy2MZCgQMTXzHb9tRJdrrlCEWWt&#10;i9QmFJsE4jRlsr8ZJv/zJgcCje1AoERPBPf0eCT4/f1lOIzF7u8hrvXf3haLdgCrLJlMQrX5Y+6n&#10;QK5/4Vrkaai4tby1PhSI0eI0TUSCSrIJm7NYLKMRxLXGNsgNqJESA2MtT/+3b0oweQBTCBJx0Z2s&#10;eAMQV8IIAVpRLQCx7gaI+fAo9K8V0FmYNAYqZKDQNehgMuCK+Jfs5/8CVKkS9uD/FJXqf6F6kGx1&#10;lot1AAAAAElFTkSuQmCCUEsDBAoAAAAAAAAAIQAo3IWgeHYAAHh2AAAVAAAAZHJzL21lZGlhL2lt&#10;YWdlMS5qcGVn/9j/4AAQSkZJRgABAQEAYABgAAD/2wBDAAMCAgMCAgMDAwMEAwMEBQgFBQQEBQoH&#10;BwYIDAoMDAsKCwsNDhIQDQ4RDgsLEBYQERMUFRUVDA8XGBYUGBIUFRT/2wBDAQMEBAUEBQkFBQkU&#10;DQsNFBQUFBQUFBQUFBQUFBQUFBQUFBQUFBQUFBQUFBQUFBQUFBQUFBQUFBQUFBQUFBQUFBT/wAAR&#10;CAExAb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U+AyftAfHz4P+FPHsnxs0nw3Hr9oL0adYeCIZWt8lh5fmy3DBgMddgPTnrnvv+FC/GK8&#10;G2//AGlPEHluf3iad4X0i249EYwOy/iTWX+xH4r0Twn+xb8JrjXNZ0/RoDogYS6hdJApCsxY5cgY&#10;A5PpXot7+1J8GNNZ1u/i34Ft3TkpJ4ksw3TPTzM9KAOO/wCGXPFN4S2o/tD/ABRlYcJ9hn0y1AHf&#10;IWyOfrSH9kN5FPn/ABu+MM7tne//AAlCxls+0cChf+AgVM37d3wKa48i18eR6rNxhNJ029viSew8&#10;mF8nvgcgc1o3P7WnhJ7K3u9J8NfEXxDBPkrJpvgHWdm3+9uktkUj/dJoAyT+xnoUo2XHxL+Ld1Af&#10;vwTeP9RKSL3VgJOh6daD+xD8PZAVl1jx7NG3DRv441Yq47g/6R0NWLH9qq+1WVY7H4GfFuYkquZ9&#10;EtbQAnpzcXcf4noO5FXNX+NXxRSUro/7PXia5QqNr6n4i0W1+b3Ed3NhenIyevy+oBmf8MIfBn/o&#10;CeIP/Cz1r/5MpB+wV8DCP3ngy4uXPJlute1KaRvq73BY/ifarNl8U/j1qDqB8B9I09C4TOo+PIlI&#10;6fMRDaS/Lz2yeDx0zoaprP7Q88qHTfB/wxsYwPnW68V6jclj6grpsePpg/WgDH/4YJ+BP/Qi/wDl&#10;Xv8A/wCP0g/YD/Z7x83wr0SZictJMJZHY9yzM5LH3JJp8EP7UlwwWa7+ENiuMmSO11S5P02mSP8A&#10;PPbpzxvaboPx9ntt2oeOfhxZ3GT+6tvBl/cIB2O9tVjOfbb+NAHP/wDDAf7PP/RJ/D//AH6f/wCK&#10;o/4YD/Z5/wCiT+H/APv0/wD8VU83ws+PlxEYz8edGt84zJbeAYxIP93feMv5qaii+C3xveRRc/tG&#10;XQiHX7H4M02Nz/wJw4x/wH8aAG/8MB/s8/8ARJ/D/wD36f8A+Ko/4YD/AGef+iT+H/8Av0//AMVW&#10;rpnwV+JiXOdS/aE8V3FvtPyWWgaHA+7t8z2Ugx142/jV6++BvinUbWS2m+O/xFET43GCDQYX654e&#10;PS1YdOxFAHOf8MB/s8/9En8P/wDfp/8A4qj/AIYD/Z5/6JP4f/79P/8AFVb/AOGX9X/6Lz8WP/Bl&#10;p3/yDWJe/s26et3KL79oP4oi7Bw6t4tgtyDjGNkcCqv4KPU80AaH/DAf7PP/AESfw/8A9+n/APiq&#10;P+GA/wBnn/ok/h//AL9P/wDFVzt78CvCemSLHeftJfEa0dhuCz+O4kJHrgpU2ifs++FPEeoJaWP7&#10;QvxK1yYAyGztPHoLMo6k+SA+BkdCKANz/hgP9nn/AKJP4f8A+/T/APxVIP2BvgGhPk/Dy2tEPPlW&#10;l/dwR59QiTBR+VXP+GRtI/6KV8WP/C81H/45XAeNv2eIfDnxP+HGkxfE74prpXiCe/sbiNvHOoFm&#10;mS1a4iKnzcjCwTZA659qAOzP7BPwK/h8EyQuOVkh1vUI3U9irLcAgj1BzQf2FvhNAQ9hbeKtKuB/&#10;y8WfjXWVfHcZa6IwfpU8/wCyJYMo+zfFX4t2UgOfMj8b3cpI9Nspdf0zx1ryDwT8EtX1H9on4l/D&#10;/V/jT8VktNKsNK1jRDH4oKyy2twksc+8mMhts8DYIA4cDk80AesH9i/w3bBl0z4g/FXRYzz5Vj48&#10;1EJu/vYeRsnp1yOBxSH9kzUrbLaf8evi7ZyYyol1u1uk3DoSJrViR0yoIBq/a/syazZzQyxfHn4r&#10;b4mV182/02VSQcjcr2BDDjkMCD3zV3Vvgt8RZDF/ZX7QPjC1xnzRf6JoVxu6Y27LCPb3znOcjpjk&#10;Awv+FBfGDTm/4lX7SfiHyg24Rav4Z0q8zxg5YQxt7jBGPeg+AP2k9FANj8X/AAX4iIwQmt+C5LfO&#10;D0Zre8HUdSAOegFTQfCL482cmY/2g7S8XG3bqPgW1f6H91PFz+nPQVoapov7RlgkQ0vxf8MtaKoN&#10;xv8AwxqFizsO2U1CYc+uOP7poAyPt/7U+lEvLo/wl8RxLj5bW/1LTpX5wcB4plHGDy3GCPmo/wCF&#10;0fHjSj/xM/2dhfxr9+Xw/wCNbKckY5YJcJAe3TJPI68409M1r9pDS4Z31Xwj8MvEJjjYpHpniTUN&#10;PeRgcqAJLGZQSOMFgM87gKjsPjL8ZLe+WLWf2e78227DT6D4t0y74z1C3D22e3XHfpxkAon9rm60&#10;vK+IPgh8WdGZfvyQeHk1KIdeQ1pNKSPfaOv406L9vL4JRTrb6t4suPC10SFMPiTRb7TCpOcAtPCq&#10;9j0NXYf2rFt9SW01n4Q/FfQgWCtcP4WbUIl5AyTYyXBIHJ4B4U+oyh/bW+CE2oPpOq+NIdAuHJie&#10;38Uabd6QOTtIb7XDGAOcHPHX0NAHdeE/jz8NfHZjHhz4g+F9ddxkR6frFvM/TOCquSDjsRkV3deF&#10;L4B/Zt+PryLbaN8M/HVw6kmbT47C7nAPUiSPLjp1BHSs5f2FvhnozeZ4PuPFvw7mznf4T8U39ons&#10;PKMrRY9tmPUUAfQ1FfO5+Bnxp8HKzeDvj7eavBGd0enePdBtdRV/Zrm38iUfXn2HOaT/AIW78ePh&#10;9tXxt8HLPxjYpzLq/wANtYWZse1jeCKTOOyyP/WgD6Jorwfw/wDtu/CPU9Ti0nXPEE/w/wBecZOk&#10;eObGbRZ15xjNwqxsf91zXt+nalaaxYw3thdQ3tnOu+K4t5BJHIvqrAkEfSgCzRRRQAUUUUAFFFFA&#10;BRRRQAUUUUAFFFFABRRRQAUUUUAFFFFABRRRQB+fn7Peh/AL4X/scfCPxN40+G3hvX/E2u2aQ2dt&#10;b+GbfUdZ1m7LsdkKlC8r9OScKMZIGK9i8M/ELxd4fBl8C/sk6notu6mNJJdQ0TSHwxDEPGszMq/d&#10;JwDyOhIrz3/gmj8Fry4+FHgv4p+MbmPUdWGjDSvC9iBmLRtNDsHZO3nXDBnd+uwomQMivuOgD5+P&#10;xh+PkpCw/s720bn+K78eWiRge5SF2/8AHaP+FjftHX5CwfBbwjpe0ZLX3jppg/sPLsePxr6BooA+&#10;fW1j9qW+UvB4X+E2lq/Cx3evalcSRdststFVvXAI7DIpfs37VFw3/IQ+D9gB3+w6rdb/APyNHtx+&#10;Oc9sc/QNFAHz9/whf7TGoD9/8UPh/pRkPz/YfB9zN5Iz/B5l782P9qj/AIVD8f5yPP8A2hdPhA6f&#10;YfANtHn/AHvMuZM+2Md+vb6BooA+ff8AhRHxmuVK3f7SmuhXyJFsvCmkQjaeoQtA7Kcd9xIPNKf2&#10;YPF16QNR/aI+Jssa8qLF9MtWz7lbI5HtX0DRQB8/f8MizyEtcfHL4w3Mp6v/AMJLFF/47Fbqo/Kk&#10;/wCGMtBmUJefEn4tajAceZBc+PdRKSf7wWQfpivoKigD5+P7DPwvuXB1GTxlrCKDsS+8bauwQnqR&#10;tuQc8Ug/YJ+BxYvN4QvLyQ/8tL3xFqdw4HoGkuWIHtX0FRQB8/D9gP8AZ8x+8+F2j3Lnky3LTTSN&#10;9Xdyx/E+1aNt+xB8ArWBIk+EXhNlXoZdMjdvxZgSfxNe4UUAeQWP7H3wL09GWL4PeBnDHJ8/w/az&#10;H8C6HH4V5X+1l+zP8N/CH7PvjXxf4J8AeHPCHjDwvp8mu6VrXh7SILK6tZ7XE4YPEqkjEZBByME5&#10;FfWdee/tDaT/AMJB8AfiZpYUub3wxqdttDbc77WVcZ7detAHY+HtWTX9A0zU0KlL21iuV2HIw6Bh&#10;j25rzf4/sdPufhfrfIGl+NbAFs4x9rjn071HX7bjv1rX/Z31Y69+z/8ADLUy5kN74Y0y5LlQpbfa&#10;RNnA6dayP2qW+y/AjxJqgz/xI3s9f3A42/YbyG83ZyMY8jOcjp1oA9Zr49/aY+EVh41/bD+Dratq&#10;msafoXijR9T0LULfRtRmsGvTar9sggmliZWMZ3TttBBzH1r7Cr53/bWJ8P8AhH4feO1YRJ4M8caP&#10;qdzL0K2ks32K4GfQpdnP0z2oAnP7CHwaII/sXxAM9x4z1r/5Mo/4Yq8IW5D6d4x+JmkTdGmsvHep&#10;q7L/AHSWmPGQD+Ar6BooA+fR+yVqFjhtK+O/xcsJFxsE+u296mR93cLi2ckeoyM980H4GfGrTMLp&#10;P7R+oyxKflj17wlpt534y0SwMe+efTGMc/QVFAHz22h/tR6FhLTxX8LvFka/x6pot/psr8EdYZ5V&#10;GcA/dP3j6AEb4mftGeHiU1P4J+HPFAXrP4Y8ZrFu6/dju7eP07uOo98fQlFAHz237WOr6GpXxT8C&#10;Pilo0qDMkmnaVBq8C+uHtJ5GIz32dOfXE1n+3d8EJbtbTUvGn/CL3pODb+J9Mu9JZT6E3MSL+RNe&#10;/VBe2NtqVrJbXdvFdW0gw8M6B0Ye4PBoA8UtPht+zh8b0ml0/wAO/DPxo8o2tdabbWF3L06iWMFl&#10;OO4IIqA/sX+A9J0trLwhq/jb4eIW3Z8L+L9QgQdekEkskPc/8s62/Fv7IXwU8byNLq/wu8Ly3LEs&#10;bu202O1uCT382IK+e4OeO1csf2K/D+hKB4I+IPxI+H6IuIrXSPFM9zaoe2YLzz0I9sfTFAGofg98&#10;XvDl5HJ4a+OtzqVlCgCaf428NWeoB8Do01r9kk5P8RJP17wHxl+0T4QtlOr/AA48HePwZdpk8JeI&#10;pNOnCY5b7PexbM+32j/GqbfDX9orwiVfQPjF4e8ZwpkCz8a+FxC5HbNxZSR5Pv5fud1IfjB8efBx&#10;2+KfgZa+JbaPBl1HwH4mhnyO5W2u0gc/QMTz2xQAzxP+074El03UNL+LXw88WeDtKjdY528X+Fmv&#10;tLkfkY+0232i3I68s4GK5/wn+zj+zx8R5rrWfg/4kTwxqDYee/8AhZ4oa02Z6B4IZGhHb5Wj9sdq&#10;6WD9uf4aaY6w+NYPE/wvu2IAh8a+HrqxQ5/6bhHg7gf6znPGa1NQ+E/wA/aYifWodJ8H+Mbl3Eza&#10;9oM8QvVbsftlqyzKef74/SgDJPwl+Pvg3J8LfG3T/FNqhxFYePfDUcrBf9q5s3gdj7lCT6iqmpfG&#10;z4yfBqRL74o/D3S/EPhA83PiD4bzXF1Lpo/vz2MyiV4xyWeIttUEle1bDfs/eO/BLiX4c/GbxBaQ&#10;LM0x0TxzEviKxcY+WISuY7uNO2RcNx2yOY2+NHxX+G6InxE+Es/iCzVQr6/8Mrg6ojOXwC2nyiO5&#10;QBeT5fn4x154APW/AHxF8M/FXwvaeI/COuWXiHRLofuryxlDpnAyrd1YZGVYBh3Aro6+StH8B/B7&#10;47+JNT8WfA/4iS/D34ijc+oTeF3+zTSFW2/8THSJ1AcBj1kiRiSPm6V0x+Inx++EJ2eMvAmn/FnQ&#10;Ivva94Bf7NqSoP4pNNnbDucE4hlPUYX0APo+ivJ/hd+1L8M/i7qL6ToniWG18SxHZN4b1mN9P1SF&#10;8ZKm2mCyHHcqCPevWKACiiigAooooAKKKKACiiigAooooAKKKKACiiigD5//AGA/+TNvhP8A9gZP&#10;/Q3r6Ar5/wD2A/8Akzb4T/8AYGT/ANDevoCgAooooAKKKKACiiigAooooAKKKKACiiigAooooAKo&#10;a9pa63oeo6cwQrd20luRIu5cOpXkdxzV+igDwv8AYa1Q6v8Asg/CSc7sx+H7a2O5txHlL5WP/HOn&#10;bp2r0n4s+F/+E3+FnjLw5s83+2NFvdP2f3vNgePHQ/3vQ/SvKP2EP9H/AGatG0xifO0nVta02RWH&#10;KmLVbtFBPQnaFJI4yfwr6CoA5D4PeJz42+EngjxEW3nV9Dsb/dnOfNt0kzn/AIFXP/tP+B/+Fk/s&#10;6/Ejw2qF57/QbxbcDqJ1iZ4T+Eiofwqp+yuwt/gho2lcA6Dd6j4fKgg7fsN9PaY49oB/ietetUAc&#10;T8EfHI+Jvwb8DeLd259b0Szv5MHOHkhRnB9wxIP0rtq+ev2HGGjfBzVPBLOHm8C+KNY8Mtz0jiu3&#10;kg+g8iaHHtivoWgAooooAKKKKACiiigAooooAKKKKAGTRJcRPFKiyROpVkcZDA9QR3FeOeMf2Ofg&#10;z42vPt934A0vTNWGWXVdAVtKvFY/xedbGNyfqTXs1FAHzo37O3xQ8AgyfDf4563JAnzLovxCtI9c&#10;tnx91BcDy7mNe2d7n68YRvjx8Xvho+z4k/Bq51rTkAD+Ifhpdf2rET6tYyiO5QDqdokx719GUUAf&#10;OsGpfs6/tmSxGK40TxH4j09g0TI8mneINOZDuBU/uruDB54wMjvU4+H3xq+DoDeCPGMPxU8Oxc/8&#10;I54/k8rUkQbiVg1WJCXYkgAXMT4AA8wV3nxV/Z1+G/xrWNvGXhHT9WvYsGHU1UwX0BHQx3MZWVMH&#10;B+Vh0rzZvg98afhADL8NPiQvjvRox/yK/wATC08oUdRDqUQEoPGAJlkHPJHWgDH8VfEL4LfG66s/&#10;B/x08CjwP4sf93a2Hjq2S2Mjjbu/s/U42MUvzvhTDMHPXaM1rH4C/Fj4RhpfhN8UZdb0tOU8I/Ek&#10;PqFuB/dhv0xcxAAYAbzAM1W1D9qPwdfW58H/AB/8AXPw2e+YQPB4vtYtQ8P3r/eCx36hrdxxn96I&#10;yMdM1f079nrVPAemQap8AviJLoOktGJbXwtrkr614bnTaxVYQX861VmbcWgl2/8ATNulACW/7YI8&#10;B3Edh8avAmtfCq4J2DW3H9p6DK3bbfQAiPPXEyR47mve/D3iTSPF2kW+raFqllrWl3K7ob7T7hJ4&#10;JR6q6EqR9DXhsn7TVx4FV9K+OXga78BQSZgbxLak6r4ZulLLGC10iBrYOWPyXUcYA6sarXH7JvgH&#10;W3HjP4P+JLz4YarqIFzHrHgO7T+zb7+60tn81rOhxk4QE/3qAPo2ivm0fEz46fBb934+8EQfFXw7&#10;HgHxN8PYzHqCL03T6XIxLsep+zu2OymvTvhP+0J8Pfjdbyt4P8T2ep3lvxdaXITBf2pHBE1tIFlj&#10;weMsoBwcE0AeiUUUUAFFFFABRRRQAUUUUAFFFFAHz/8AsB/8mbfCf/sDJ/6G9fQFfP8A+wH/AMmb&#10;fCf/ALAyf+hvX0BQAUUUUAFFFFABRRRQAUUUUAFFFFABRRRQAUUUUAFFFFAHz7+xqv2Pw98UtLXI&#10;i034keIoIlDEqiPdmdQufQTDPvn619BV8+/sxAaZ8Tf2itGOFaLx2NR2sNr4udMsXBI/unbwe/Jr&#10;6CoA8m+BLf2fr/xZ0E5H9meMZ5UU90u7S1vtw9t91IPqrDtXrNeTeD8aR+0p8SdO+6mp6JoutIB/&#10;HJuvLWX8Qttb8nruHpx6zQB88/B1D4R/ay+O3hkgwW2sw6P4usoezGWB7S5cfWSzQk+re1fQ1fPX&#10;xDA8Iftp/CTXF4j8VeH9Y8LTk9A8PlX8HPqRFcgf/Xr6FoAKKKKACiiigAooooAKKKKACiiigAoo&#10;ooAKKKKACiiigCpqmlWWuadcWGo2dvqFjcIY5rW6iWSKVT1VlYEEexFeAal+xvp3hG+n1f4MeLNW&#10;+DmrSsZJLDSsXWh3L+sunSkxj0zEYyMkjnmvoqigD5qn+OvxQ+ESNa/GL4a/29oGCknjH4eRyX9q&#10;EI5a50983EQA+8U81evYVm+C/hT8MviRbXHjb9nH4iDwFqU8nm3LeEpUn0qeUqFxe6TJ+6DbQ3RY&#10;ZMtu3Zr6nrxr4nfsneAfiTrp8TQ2t34M8cDLR+LfCVydO1IMe8jp8sw4AIlVxjjFAGB/wvj4gfB9&#10;TH8ZPA/naLEhZ/HPgOObUNPVRuJa5ssG6tgFVcsomTJ++BWt4g+FPwW/a00Sy8VwR6V4jlH/AB5e&#10;LvDd55N/bOFGAl3AwkVlBGUY8dGXtXMN4h+P3wHY/wBu6VB8d/B0XH9peH4UsPEdunrLaEiC5xwv&#10;7pkY8kr2rI8PaJ8FP2kPEWpeKPhl4ou/h78VEU/2jcaA50vWI3Dbiuo6fKu24G8jcZ4nzjCv0NAG&#10;wfCX7QHwOy3hfxBafHDwrEfl0TxXIthr0UY6LFqCDypz3zOik/3hXTeAf2vPAvi3xDF4W146h8OP&#10;HLfL/wAIz4yt/sFzK2cfuHYmK4U4ODE7ZGDgZrJT4k/F/wCC3k2/xD8Kf8LL8OIRGfGHgO1b7dGv&#10;yKHutJJZ+7MzWzyAAf6ta7Cy1P4Q/tc+A5o4m8P/ABG8Nlts1tPGszW0nPEkbgSQSjHRgrjrQB6p&#10;RXzZ/wAM6/ET4M5l+CfxCkOjR8r4G8etLqWmgAfct7rP2m2HoN0i5JJU9Kt6T+2Jp/hbUrbRPjN4&#10;W1L4Oa1O3lRXurMLnQ7p8ZxDqUY8rOMnbJ5ZHpmgD6IoqCzvbfUbSG6tJ47q1mQSRTQuHSRSMhlY&#10;cEEdxU9ABRRRQAUUUUAfP/7Af/Jm3wn/AOwMn/ob19AV8/8A7Af/ACZt8J/+wMn/AKG9fQFABRRR&#10;QAUUUUAFFFFABRRRQAUUUUAFFFFABRRRQAUUUUAfPvwZzaftaftGWfIE48Oalt4IO+xkg3Z/7dcY&#10;/wBnPevoKvnzwsBpP7d3xAtVAH9reA9F1BtpxkxXt/D8w7nB69hxX0HQB5Nr/wDxKP2ovBl0TiLW&#10;PC2rWDnPBlgubGaIdcfckuTxz8vcdPWa8l+NbDSvHXwb1v7ot/FT2EzY6xXWnXkQXOM8zfZz6fL+&#10;I9aoA+eP21C2geEfh945QiNfB3jnR9TuZQPmFrLMbKcA+hS7OfoD2r6Hryr9qnwU3xE/Zt+Jfh+K&#10;IzXV3oF4bVAcH7QkTSQ/lIiH8K6P4M+Nv+FlfCLwT4s3Kza5otnqL7egaWBHYfUFiCO2KAOyoooo&#10;AKKKKACiiigAooooAKKKKACiiigAooooAKKKKACiiigAooooAK8y+Lf7OPgD41PBd+ItEEevWmGs&#10;fEelytZarZMPutDdRESLjrtJK+oNem0UAfMs5+P37PgBh2fH/wAEQ9Vk8ux8UWsQ9xiC92gekcjH&#10;1qnoMPwN/a28Q3WveGr3UfBfxX01fLvLrTWfQ/E+nH5cpcxEfvlAULiZJY8Egda+pq8u+NHwB+Hf&#10;xctotR8XabFZ6ppo32fieyuDYalpxHRortCrpgnOCSpPUGgDzzV/iV8XP2bNMuL74h6fB8WPAVkn&#10;mT+LfDUEdlrNlH3e708sIphlgN9s6kKhYxV6v4L+I/w9/aC8LX40PU9L8XaTn7PqGnTxbnhbJHlX&#10;VrKoeJsqfklRTxnFfEfx7+OOufCX4beKfB0/xe8DfGbwrqNhJYxy3ev2Nn4n03f8imRFcR3qLxll&#10;VJOpIOK92+Jvib9l74oatFr1x8XPBXh7xlbp5dr4u8N+MbOw1aBcY2+ekv7xMZHlyh0wT8vNAGpe&#10;/siz/Du7m1X4F+Mr34X3TsZZfDkqnUPDt2/U7rORswFuAXgZMDsajh/ao8RfCaVLD48+BbjwhEGC&#10;f8Jr4c8zUvDkvYM7gedaZJwFmTHGS2K4S1/bQT4RXKWuv/ETwJ8b/DhbbHq/hDW9Pg8QxDkgTaaJ&#10;vLujkqubVlbCkiEmvpf4Z/GDwL8cfD8+oeDvENh4ksFJhuoYiRNbscjy7iBwJImO1vkkVSQOmKAO&#10;j8NeKNG8Z6JbaxoGrWWuaTdLvgv9OuEnglHqroSD+BrUr598S/sd6Hp+tXXiT4Ua/qPwb8Uzt5sz&#10;+HAp0q9k7G605v3EvflQjc53ZrLb9oj4h/A8GP44+BxJoEXXx94EilvtPRR/Hd2mDcWwxyWAkTLY&#10;B4oA+lqK57wJ8QvDPxP8O2+veEte0/xFo8/3LzTrhZo891JB+Vh3U4I7gV0NAHz/APsB/wDJm3wn&#10;/wCwMn/ob19AV+Xn7KPxh+Mnh/4DeBdN0HU9Tj0WLTwLb7X8JNW1K2hAZsKLqzmbzkPH7xUz8x4G&#10;K9R1j9sj4reF554dV13wDbyRqCw1TwB4v0vyiem/zIXwpyp3HHWgD7yor4Gsv+ChviYTKlxqfwYu&#10;DIwRQ/ibVNNMZ45b7Vp6/Kc/e+6MHJ4rpIf+Cg+rrsEvhv4X3eRgnTvjJpTkNx1EkaYB56E0Afat&#10;FfJemft06xdhmf4Ttdxx4WRtE8daBflWOcfKt2pCnDYZgOnTtXYp+1nqsCr9v+Afxatj0eS20mzu&#10;4wf9kxXbFgfULigD6Dor59P7ZuiWq7tT+GXxZ0iNTiSW68DXrxxZOAS8Supzx90nrjrxS/8ADdnw&#10;jtsrqd74m0SQH5o9S8HavFtX+8zfZSqr7kjpQB9A0V8/r+3z8AA+yb4maZYucYS/guLYkeoEka5H&#10;uOK37H9sX4FaiziL4w+CE24z5+v20P5b3GfwoA9horhdN+PHwz1hgLD4ieFL4lPMAttbtpMrx83D&#10;njkc+9dLpvinRdZMI0/V7C+MoJjFtcpJvGM5G0nPQ0AatFFFABRRRQAUUUUAfPt8fsX7fWkM5Cpq&#10;Pw1u4038ZeDVLdtqnucTkkdgue9fQVfPvxMYab+2l8D7hSQdR0DxLYPu+78n2CZQv+0drH6KeOK+&#10;gqAPJv2oALX4UHWejaDrej60XPRY7bUraWbPbBiWUEnoCT2r1muC+PnhtvGPwN+IehRg+dqPh7UL&#10;WIr95Xe3dUYcHBDEEHsQDXQeBfEi+MfBHh7X0x5eq6db3y4GBiWJXH/oVAG26LIjKyhlYYKkZBHp&#10;Xz7+ws0mlfAf/hD58/avBWvat4Ykyf4be9lEX4eS0WPUYPevoSvnn4CAeFv2kf2hfCSqIbW41LS/&#10;FdshPL/bLJYZ2H/bWyb8xQB9DUUUUAFFFFABRRRQAUUUUAFFFFABRRRQAUUUUAFFFFABRRRQAUUU&#10;UAFFFFAHA/GD4g6h4H0fTLPw9Ywat4w8QXo0vRLG6cpA05R5HmmK/MIYoo5JHK8kJtHzMtc3o/7M&#10;nh3UbiHVviLPN8UvEobzWuvEY82xgf0tbAk28CjoCEMnA3O5Gay/jVrGt6L8d/hXPoXhw+KbtdM1&#10;1vsIvY7Ur/x4jeGk+XIDMO33jzgmug/4Wp4//wCiK+IP/B1pP/yVQB6Xpmk2Oi2q2un2VvYWy9Ib&#10;aJY0HAHAUAdAB+Aq3Xk//C7PEkJUXfwS+IFpuGQRJo04J4yP3Oovjr3AzWv4M+NOkeLfEZ8OXema&#10;z4U8SmBrqLSPENn9nluIVIDyQurNFMFLLu8t2K7l3AbhkA7jUdNtNYsJ7G/tYL6yuEMc1tcxiSOR&#10;T1VlIIIPoa+OfHf7LvhL4X/E3S9RtzqHhjw7rlylhpXirw/dG01PwpqEhRIbYTDIlsLggRLBMskc&#10;UjBFULKAn2fXmH7UNpa3f7N/xQF63lww+GtQuhMPvQvFbvJHKp7Mjorg9ioNAHCp8Rvix8BVEXxI&#10;0Y/E3whEMv448I2Wy/tk+X5r3S1yWAyxMlqWAVcmJa9l+H/xG8MfFTwzbeIfCGu2PiLRrgDZd2Ew&#10;kUNgEo4HKOAw3IwDKTggGtjSJbifSbKS7UpdPAjTKRjDlRuGO3Oa8k8ffsxaLrfiW48ZeCNUu/hh&#10;8Q5QTJ4g8Pooivm+Y4v7Rv3V4u5skuBJwNsi4FAFDx5+yJ4X1rxFceLPBGpal8J/HUx3S674SdYU&#10;uznOLu1IMNyM8neu4/3q/Nvxt/wVt+PPw78Z694UltfBesS6FqFxpb6jLpFxG90YZGjMrItztUtt&#10;3EDgZwK+8PhB+2bewaRp9v8AG7w/H4BvJ7yfSovFNqWk0C7vYJ3glgaY82cwkilHlzkKwjLLIwIF&#10;fh/+0Gwf49/EplIZT4m1Igjof9KkoA/er9gP/kzb4T/9gZP/AEN6+gK+Af2MYvgvffs1fDxL74tX&#10;Wi+JU09Eu9PtPibe2n2aUs3yfYheCKIkH7ojHJyBnmvorTfhx4Y1En+wvjP4sIMgVBbeLUvdj8cD&#10;zhLuz/dbI56UAe6Vja54N0DxM4fWNC03VnCeUGvrSOYhOflywPHJ4964E/BbxRAGFn8bvH1sDyEk&#10;t9FnXd6kyaczY6cBh7YJzR/wrP4kW5/cfGO/mUjn7d4fsJCD7eWkf6g0AXrr9mj4QXxU3Pwq8E3B&#10;XhTL4ds2x9Mx1h6t+xp8CdZEQm+Efg6Dy84Njo0NoTn+8YlXd075x+NXh4S+M9vjyPiX4RnOMN9v&#10;8EzyD6jy9Tjwfrn8KPsXxxtQv/E5+H2pkfKR/ZF9Z7v9r/j5mx/u89fvccgHMw/sI/BC0cPZ+D7n&#10;TnHAfT9e1K2IH90GO4XC/wCz04HHFa037KHg+LTI7HS9f+IWgxRkeX/Z3xA1sBB/dVHu2QDn+79K&#10;0P7T+ONpj/inPh9qm04P/FQX1l5g9f8Ajym2444+bOOozwf8Jn8YrXP2n4YeG7jaef7M8ZvLkf7P&#10;m2EWT7HA96AOXk/ZERZWa0+Mnxcs0P3Yv+EqNyi+vFxFJuB54bI5+lQSfsgMunyW8XxV8W3Eg3tD&#10;Jq2l+H9QEbkAZ/faYW2/KuVDKDjsTmuvPxQ+Itrn7R8GNWuCBuB07XtNkBHp+9mi+b26cjnrhf8A&#10;hdniKI4uvgr8QLTP3fn0afd6/wCp1F8fjjrxnmgDxHVv+Cf97qO1W8ceF7yLO4rqvws0C4w3PK7Y&#10;IwOvcH61mRf8E542kma9f4S6mso5Sb4W/ZwpyDuX7NqUJHTpnHPSvoAftCW0WDdeAfiDaKw4J8Mz&#10;z8+mId5H4jHvQP2mvBsYX7Vp/jbT88E3vgPXIkVv7vmGz2E9ejHOOM0AfL9//wAE99fs5Zv7K8N/&#10;CF4Q5Ea20HiDScr0DjydRcRv0Pyg8/xd6Ww/Yp+JOmzp5Wj+GIYd6mZdK+J/iux85c9MOJ9rYyA2&#10;SOc7e1fT/wDw1P8AC6MZufFA00A4Y6lYXVp5Zzj5/NiXZ/wLHUetPh/ar+C88yw/8LY8Fw3DMEFv&#10;c6/awyknoNjuG5zxxzQB81ap+zn8Z9GljXTY/GM4K436f8db+VEH90rd6YAOgwVH49qyoPhz+0RY&#10;sGjs/jJAF5jWD4j+H78I3Xlbi0QuvX7z56cen2Vp/wAa/h5qysbLx54ZvAp2k2+sW74Ppw9dRY6x&#10;Yamzizvbe7KYLCCVX256ZweKAPieHTf2jdJ0155NW+NFmVBaaJLHwVqvToUJnRzxj5Qmc+tY0/xN&#10;/aI0ox79W+Ke45C/avhNpd2jAdci11AFTyOSQOvB7fftFAH5war4r+MfiP4heCvE+oa14qGpeGWu&#10;xZz33wR1VUi+1RCKbzUt7iQOFVcgoT3PNdxq37Vfxj8MeQdU1jwfB5udkeofC7xlYebjGSrtG2cZ&#10;GQFPXtmvueigD8/5v2+PGtqZILrXvhLOx+V4bqy8TWMieoaN7Byc++PxzXLfAX9u7XPCvwr8HeFU&#10;vfhJKmkWMOkQT6p4xubB/LgHkoZA9mQnyoPmLYI5zzX6U15N+ziBZ+HfGOkg8ad4015QOPlE9/Ld&#10;gDHYC6GOOOnOMkA8Ej/4KD6uuC/h74VXKj7y2Pxm0t5PqA8KDH/AvzridL/ab8ST/tK/8LHtPh/o&#10;t9ZXnhT+wbqx0b4j6DdyzmK5NzFNGDcoX2q9wpXbk5XBwK+99Z8MaP4j8n+1tJsdU8nd5X222SbZ&#10;nGdu4HGcDOPQVyF/+zx8KtVaU3vwy8HXhlYvIbjQLR97E5JOY+TnnNAHmelftea1qNv9oHwG+JF3&#10;bMcRz6MNLv42I+8CyXuFI44z37VcH7YdrHj7X8HvjDZhhkE+C558n0/cl8fjiuovf2SPgfqEEsUv&#10;wf8AAoEi7S8Ph20jkHuHWMMp9wQa5yf9g74Dyyb4/h7a2Jxj/iXX13aD64ilUbufvdenPAoAiH7c&#10;nwztsf2rbeNdByP+Yj4I1dfm7p8ts3I/LjrQP2+vgEuPtHxFtNPyMj+0bG7tPw/exLz7dfatzT/2&#10;R/h9otvPFpM/jTRlmHzHTvHuuw84wGwt5gke4NZE/wCyJbb91n8Xvi7pxx0j8YzTjPY4nWT8uh7g&#10;0AbOm/tlfAjVceR8YPBSfKH/ANJ1y3g4/wC2jrz7da6zTvjn8N9YBNh8QfC16AAxNvrVtJgHoeHP&#10;WvMZf2QH+y3CJ8V/GF1O+5o5NY07QdRVJCOGxNprNjOMhWXOOo6157qv/BP2/wBQnV28aeD9RRDu&#10;VNa+FOhXOCfvDMccRwcDOMH/AGumAD69sdVstUDmzvLe7CYDGCVX256ZweKt18P3n/BOURaa4jsv&#10;g/rF8pzG118P7qwOCRkeZa6ooGBkg7Cc8Z7jC/4YQ8eabcbrDw/8O4wpysuleK/FOkOT2cKlxMqs&#10;OOSGyB1HGAD79or4VuP2ZPjB4esYDp0Gvmfdho/D/wAcNWSNTjlvKvNPZQD7s5yePUZlp8Pv2i9K&#10;IMFt8ZLY5OBH4+8Oaoqr1Ixc20Z9MMWJ4IOKAPv2ivhHWtf/AGifCbiJtb+MToIw2Z/AnhfVQq5w&#10;vNnegk8HI5Y8HAzkx6V8dvj7b3Cxy6rrZ/iJ8QfBDV1RSP4CbC5m+UjHK5OTg4xQB95UV8Daj+3D&#10;8RvDNxJDquv/AA0WSJ2R11Twv4r0UlhwykS2su1lPBXk8du2ppX/AAUJ16SJy0Xwa1h0+QiD4oJp&#10;pZv7yrd2ikqe2M47mgD7lor5B0n9vXVtRkAT4a6XqkZG4t4e+I+gX7bRwcIbiNiR3AGMd+uO4tf2&#10;udSFtDNe/Aj4qxJKoZZ7DTLPUIHBGVKPBdsWBXB3Yx2z0yAfQ1FfPv8Aw2v4Qsxu1nwb8TPDkYG4&#10;vqngXU1UL/EcpC3C9z+WaP8Ahvj4ERHF346/sk5wf7X0i/sccZGfOgTGe2evagD6CorxvSv2yfgT&#10;rIU2/wAX/BablDAXOt28BwegxI6nPt1rttI+L/gPX2C6X428O6kSxQC01aCXLYyR8rnnHOKAOuoq&#10;K3uIruFJoJUmhcZWSNgysPYjrUtAHg/x0PiW1+N3wiuPDd9o+m3V1DrOmJPrdrLcQPK8VvOsYWOW&#10;M7ylrMw+b+A8em/5vxz045+y/D3xAFP3PtN9pW8f73l3O3uOh9fauZ+MGmXf7Q/i2f4aaPcz6JpH&#10;hy5tNR1zxZZkLeWV4AJra1sHIIS42lJJJcHZHKqgEy5TUsfi54o+FcY0z4q6He3dvAAkfjfw3p8t&#10;3YXa84e5t4Q0tnJgDdlWhBORIAdqgF7/AIXP4u8P5/4S34R+IrSAH5r/AMNXFvrVuvP/ADzjZLo+&#10;vy25/wAeU+JPxD8I/GbRbb/hA/Euny/E/wAL3ceuaLol9IbDUnmjBD20ltOEmRLiJpYG3IAPMz1X&#10;j1Xwh8aPAHj9gnhvxt4f12XdsMNhqcMsitnG1kVtytnjaQDnjFaXjL4e+F/iLpv9n+KvDmleI7Hn&#10;FvqtnHcop9QHBwfcc0Act4I/aK+H/ju4ttPtvEdppfiOVFaTw3rLix1WBj1R7WXbJkHIyAQSOCRz&#10;Wf8AtSKb/wCD91oQAY+I9U0rQHQkgGK71C3gm5HTEMkp/DHfFeYfH34EfDzwZ4PRkvfEMAvLhLPT&#10;PCUDxa5BqV0/3YINP1JZoVyFJby/KCqrOWUKWHz144+A/wAf/DXhi2huvDF/Po0N3FqESfDrxbcr&#10;Jp7REtHI1nceafMB4MdgYlOeuCaAP0uor85PgF+0v8RI7rWdP174nXdqdMjjke38b+Cp53tNxbCX&#10;S2jb7QEKdslxcsxIP7vggfV3hb4vfETWdDs9VtvA2g+ONGuk8y21rwT4pimgulyQWCXKQhSGGCok&#10;cDB+bI20AO8GaPp1j8W/iv8AD3V7O31HRNeS38U29hewCaCWK5Q215CVYFWUTWvmMpHW7HY8fz6/&#10;GvR7Lw98ZfHuladbpaafY6/f2ttbx/diiS4kVFHsAAPwr9/fGer6naeNfhN8Q9R8P3Xhaf8AtO48&#10;K6rY3s0Eskdrf4WBi8EjowN5b2IUZyBK3APB/A79oX/kvvxL/wCxm1P/ANKpKAP3a/YW8P6Xrf7G&#10;vwoGo6baX4OhrGRcwLJlS75X5geOTx716nqnwE+GOuZ/tH4c+E9Q3J5Z+1aHayZX+780Z45PHvXw&#10;3+yd8MvjV4K/Zu8BeMPh14mfVdNvtLW6k8PmRpNhLNlRa3Uphl5UHEE1ieTlnOS30x8D/wBrrT/H&#10;2rp4W8X6ePCni4TizVWEi2tzc7S3kYlVZLe4KgsLeZQzKC0TTKC9AHY/8Mo/BtM/Zvhl4Y03ncP7&#10;M02Oz2t/eHlBcNwPmHPA54o/4Ze+Hsefstlremc7h/ZfifVLPaf7y+TcrtPuMGvV6KAPKP8AhnLR&#10;oM/YfF3xBsMHK/8AFaalc7T/ANvE0mfo2Rz0pB8C9Wti32D4v/EGw5yv+k6fdbOmf+Pizkzn0bPX&#10;jHGPWKKAPKP+FVfEC0P+ifGvxBcAHKjVdF0mXPHO7ybWHPtjb2znnKf8IX8YrQr9k+KPh64Ck4/t&#10;Xwa0u4c8N5N9DnGeMbegznnPrFFAHlH9n/HG0x/xPvh9qu04P/EkvrLePX/j7m29uOc+ooGq/HG0&#10;x/xTHw+1TBwf+KjvrLcP73/HhNt/3efrXq9FAHlH/Cb/ABdtcfavhZotxg7T/Zfi/wA3n1HnWkOV&#10;+uDyOPQHxY8eWuPtXwS8Tz4O0/2ZrGjy8+o828iyvucHkfL1x6vRQB5QPjtqMOPtvwm+INjkc5sb&#10;O5w3939xdSe/I+Xjg9MxzftEeHHhaHU/CXj62jkUq8cngXVbpSe6nyLeQH6/dOOCa9booA8F1D4s&#10;/AzVGU6tpEMZKFQdZ8GXkHHdf31qvPPK9evFcve6r+xvqXlf2pF8Go9oJj/tez0yDGcZC+cq89Mg&#10;c+tfUVFAHzhpvgn9lvU8HSJvAClVB3aPrEELBD0GYZQdvTjpwK6zT/2efhlqOf7Iutbh2fMP7F8a&#10;6rb+WD2XyLtdoPPAwK9D1D4feFtWZDfeGtIvSmSpuLCKTbnrjK98D8q5S+/Zk+D2qbPtnwn8D3fl&#10;52ef4cs32564zHx0H5UAUz+zlo0OfsXi74g2IByg/wCE01K42H/tvNJu+jZHPTFB+BOowhhZ/Fn4&#10;g2SnkD7dZ3GG9cz2sh/D7vtyaQfsqfCeNSLfwTYWAI2kae0lruHbPlsucc4z0yaU/syeCVz9nufG&#10;NgSME2HjnW7bd6Z8u8G7HOM56n1oAX/hUfjeA/uPjh4wmB6i+0vRJMf7vl2EePfOe3Tv5j8KPBXx&#10;NsviB8XNMsfidZLLB4hguJXvvDUc4n87S7JvM2pNEUO5WXGSuFB6kgemn9nu2iz9j8ffEGyyOceJ&#10;p7jnsf33mY/Dj1BrzTwp8JPEVp8f/iNpNl8XvG+nSf2NomqNcrDpFw9x5r38A3+dYOAF+xkAIF4J&#10;yTkYAPSx4f8AjdaY2eOvAeoIDgJN4OvIHI7EuuqMCenRAD7UY+ONqOvw+1MqeuL6z8wZ/wC22zj/&#10;AHunbPAfhp8SrfP2X4x3c2Rkf2j4dsZcH/tksXHt19xQfC3xqtsm3+I3gy5GM7b7wVckk+gaPU0A&#10;B91b+lAAfEHxvtQ27wL4C1BRzvi8Y3sDkegRtLYZ9MuAfbrQfH3xXt8+f8J7Gc4yv2DxXFIPofMg&#10;jwfpmkMXxytS2Lr4famMZANtfWeTz8v+smx2+btn7pxyp1/432md3gfwFqKAbt0Xi+9t391CnTHB&#10;PoS6jnBx1oAP+FueOICPP+B/i+ZT0+w6rokhB9/Mv4/0Jo/4XtqMAU3vwm+INiDwf9Csrja3939x&#10;dSZ78jK+/IyH4g/FS0P+k/CS3uQMH/iV+KYJSR3A86KH5vbgdPm9D/hcXjG1z9s+CHjUgHmWyv8A&#10;RJ0VfXB1BXJHPCofbJ4oAP8AhozR4Bm98H/EGywcP/xRmo3Oz/vxDJu7fdz/ADpP+GoPAUZYXL+J&#10;dOKkBxqXg/WLTZ05bzbVdq8/eOB70v8Awv2S2z9v+GfxBsMHn/iTJdYX+9/o8smfoMtx0o/4aW8K&#10;wZ+26L4704g8m48Ca0Y1HqZEtGQD6tx3oAD+1X8JYs/afHel6eQM41BntTj1xIq5Hv0q3Y/tOfB3&#10;U2cWfxY8D3ZTBYQeI7N9vpnEnFVD+1L8MYs/a/Ecml4OG/tXTLuy2+hbzolwPc8VDN+0l8C9enig&#10;u/iV4EnuVJWO2v8AWbRZgTjpHI4YZwO3NAHcab8TPB+sMBYeK9EviU8wC21GGTK8fNwx45HPvXQW&#10;9xFdwpNBKk0LjKyRsGVh7Eda8litPgH40CLHD8ONdDuSgVLC43P3I65PWpo/2Yvghq4+223wv8Du&#10;8jFvtljolojseh/eRoD655oA9Zoryj/hlj4XR5+zeFl03nK/2ZfXNnsPqnlSLtP+7jPPrQf2ZvBs&#10;Yb7Jf+NdOJ5AsfHetwoG/vbFvNhPTqpzgA5FAHq9V76wttTtJbW8t4ru1lG2SCdA6OPQqeDXmB/Z&#10;6tYs/ZPH3xBsww5A8TTz5Pr++34/DFL/AMKT8RRHNr8aviBaZ+98mjT7vT/Xac+Pwx15zxQBrav+&#10;z58LdflaXU/hr4Q1GRyCz3eg2spJAwCS0Z6DiuY1r9jD4E68qCf4S+ErYqGAbTdKism+bGSWgCEn&#10;jgk5HOMZq+Phf8RrZlNv8Z9UnwNpGoaBpsgPTn91DFz+OOelKPB/xltcfZ/ib4WuMDb/AMTLwXLJ&#10;kep8rUYvm9+nJ+UcYAMLSv2KPhHoFws+j6NrehzK29X0nxZq9mVbGCw8q6XBxxnrjimal+yRp1zc&#10;PJYfFL4s6KrMxEdt43vJ1UH+EfaTKcDsSc+pNdALP442uM6t8PtS4wcaXfWfP97/AI+Jfy7eppP7&#10;b+ONoMnwd4A1PjnZ4rvbQgj0B02QHPoSMep7AHG3/wCx49xZXMa/Fbxbezy5IfXtL0HVEDH72RNp&#10;pbB7hWXPevO9U/4J6XeoyuZfFXgXUlI2g6v8KNIkl25yP3kBgbIPpgYyCD1r3ZviB8VrQE3Hwktr&#10;kDBxpnimCQkdx++ii+b26e4pf+Fx+L7TP274I+NlUHmayvdFuEAPTj7eJCc+iH1zjOAD5r13/gnf&#10;e27rJo+g/B27lKfvHTw7q+is7dxm21NwAevC4B6LUWkfsYfEvRrgGHTtFsUHO/w78V/FGmvv7OPN&#10;iuQD2PXIHavpn/hoGO3x/aHw7+IOnnO0j/hH3usH0/0Zpc/UZHvmkX9p7wPGubyDxdpR2hiNT8E6&#10;1agDv80loAQO5BIHrzQB8nQfAH42+Dry/k0XRfiZZ/brhrq6k0T4uWV558m1ELv9vsFLOVjQBic4&#10;UAsoFbhj/aP8M6as8mp/GW2beFMJ0nwhrqk9iSlxHLjA6AAA/wARzX0t/wANWfCCI4vPiJoOk84P&#10;9r3YsQvGRnztmAexPXoK3dJ+O/w019Q2mfEPwpqSsoYG01u2lBB6H5XPFAHwxr2ufEvxhKI/Fmla&#10;x4kRsRkeM/gA18Ap4LFrS6k3FRxgKAQeA1cpqviNvAtx5EkfgXwnLEFHl2Hh7x14N2cAhcwrhMgD&#10;Bx7AGv1DsdRtdSiMtndQ3cQbaXgkDgHrjIPXkVZoA+Bv2TP2jPhRc+LvEl54+8W+GNO8XaCIrXTd&#10;e1nxvd38Fxa3EYeQWbamUeIgqqSqEDkgbyRtr660j9oH4XeIJFj0v4k+ENSkYkBLPXbWUnAyeFkP&#10;QV3dxbxXcEkE8aTQyKUeORQyupGCCDwQRXC6v+z/APC7X5Gk1T4beEdSkbG57vQrWUnHAyWjPSgD&#10;yqG18Y/FSP43+MvCCR6Nqeo6aPCPhS5uptpmFi95uvFYKRGss91II2+YFYY5CCpAr0j9nzxR4Z1r&#10;4b6dpHhrTbrw6nhyKPR7rw5qUYjvdJkijUCGZcnJ27WDglZFYOrMGBrD1r9jD4E68qCf4S+ErYqG&#10;AbTdKism+bGSWgCEnjgk5HOMZqnpH7FPwk8OXS3Oi6PruhTqSyyaR4u1izKkrtJHlXa4JHBPcUAd&#10;z8c/A9z8RvhF4q0Cwby9WubJpNNlJx5V9ERLayf8Bnjib/gNfzcfFLxHH4x+Jvi7X4o2hi1XWLy+&#10;SNwQVEszuAQecjdX9BOo/sjWFzO8lh8VPi1o6szHyrfxtdzqoJyFH2gynC9Ac59Sa/n/APjJo0fh&#10;34veONJinmuYrDXb61Se42+ZIEuHUM+0Bdxxk4AGegHSgD9PP2ZNJ/ZK1H9n7wL/AMJt4n0rRfG/&#10;9kot+V8UXmnXCSfNg7I50XIGDjBHqOTmnrWh/DKw1LWB4e16613RhNElt4jvXaG7ubBba8uNQjyV&#10;USxWTQWlxDdrGCs7xoJCwO7pf2W/iv8AFfxh+zD4B8F+BPAgeztNOW1fWriwe5ViCxLhrtYLVMZ+&#10;8j3RGDmLPFe5/A79h2z8Maq3iTx7LZ6pq080d3JpNj89tJMhDRPdTFIzdGNlBSNY4bdCAywBwHoA&#10;+ifhhd6zf/DXwldeI1KeIJtItJNSUjGLkwoZRjA/jLdq6eiigAooooAKKKKACiiigAooooAKKKKA&#10;CiiigAooooAKKKKACvJ0Asv2q5s8f2n4LTGR1+zXz5we2Ptgzn1GOhr1ivJvFIFn+1B8OrgHAu/C&#10;3iCzcBiNzC50qVCR0O0JKPX5/rQB6zRXzV+1x8efFXw5u9H8MeCFjj13UkifzjGjzyyT3cNnaWtv&#10;5mYkeSaYlppQ6RxwudjsyivL7n4DftiX8zzN8UvDERdiQtzql9Iyr2B+zW1rGT1JIjHoBgUAfTnx&#10;k+P/AIR+B+nJLr9282pTRPPbaPZbGup40xvlwzKkcSZG6aVkjXjc4yM+F6f+0N8evixEt54C+HVt&#10;pWizrugvr6zN2jLjg+bcXViDnOQ0MdxHxkM4xnzH9nr4C/Fi68b+KfFfjHSvBXxR1bTNblsll1bx&#10;Le2Uf2u3b5ZnRrC5acxK6pDvcLEAxVBIzSN9af8ACafGGEfvvhd4flKn5/sfjFn3DPOzfYx59t23&#10;3xQB5TJ4y/aq0BfMm8J6Pr0I+ZobPTLZpTx03trEIA4HAjc8nBPQVX/be8QeA5I4/iR8Mr3Q484a&#10;7gne1X67r6K3tic5+WO6lPTqSBXsJ+JnxIgYef8ABzUJgehsfEGnyY/3vMkjx7Yz0PTux/jL4lWM&#10;x6j8EPHcMbqVcpNotzGx7gCPUWbB55ZRx1wTigC78Ov2jfAHxOvLfT9J10WutzxedHourwvY30if&#10;344ZgrSp/tx7kPUMRXplfn98Z9L+FN/DqmPg98TfhxcRyGWa90/wZ5+jNKCP30tujNbk5X/Xr5cg&#10;6pKpwa0/2Zf2pPEfhmXSNI8YzXmreDdQ2DT9cvC0rRxPOkCXMNyxLXNr50sUUgkLS2zSxbpJ42Mi&#10;AH3dUVzbQ3sDw3EMc8L8NHKoZW+oPWpaKAOU1X4UeCNe8wan4O0DUfMwH+16XBLux0zuQ5xgflXM&#10;3n7LPwavp2nl+FHgsXTYJuYtAtY5uOBiRYww4GOD046V6jRQB5R/wyz8MIsfZPDJ0vByv9l6jdWW&#10;zPXb5Mq7c85xjOTnrR/wzT4UgwbLWPHWnEHKrbeO9a8tQeoETXbRgf8AAa9XooA8nHwAe2A+wfEz&#10;4g2OCdudaW6wD/D/AKRFJnr1OT70L8HPGNpj7H8cPGpUE4ivrDRJ0VT2BGnq5I4wWc8dc9a9YooA&#10;8nHw++K1qV+zfFu2uABtP9p+FoZcjsT5UsXzcfTk/KOMKNC+N9rgDxt4B1FcY/eeEb22Ye5I1Nwx&#10;PsF/pXq9FAHk/wBr+OVqD/xK/h9qZxnH9pX1nz6f8e83X17ehpf+Ey+Mdpn7V8MPDVyAc/8AEq8Z&#10;ySkj286wh568HA9+1er0UAeUf8LW8fWmPtfwT8R3BBwx0nWdImHsR513DkeucHPQHrSf8L6vLYA3&#10;/wAKviDYcZP/ABLba6xjqP8ARriXp+v8Oa9YooA8o/4aW8KQHF/pHjjSznG678DayIxxwTKtqYxn&#10;pgtnPGOlJ/w1X8JogDeeNtP0gYyTrCyWG0d8+eqYx/Fn7vfFesUUAef6R+0L8K/EGP7L+Jfg/Us5&#10;x9j161lzjr92Q9K15vC/grxvG80ukaDr6Elmke2guQS3JJOD1/WtLWPCGg+ISTquiadqZJBJvLSO&#10;XJAwPvA9K4jUP2YPg9qkwmufhZ4Ne5AwtyuhWqTKM54kVAw6noe59aAEvv2Xfg5qMomn+Ffgw3AA&#10;AuE0G1SZQPSRUDD8D3PrVb/hlr4axcWeiXukDkD+x9bv7DaD2HkTpgDsB07YoH7Lfw3g/wCPDSdS&#10;0T0/sPX9Q07bg5GPs86Yx2x07YpB+zrZWhB0vx58QtKK52/8VVdX2Ocj/j7abOPfOc4ORQA7/hnT&#10;SbY507xj8QdN5yB/wmOoXeOOR/pMsv8A9btikHwW8T2gzp/xq8d2+AMRXMOkXUZx/e8ywL9PRx60&#10;f8Kg8aWODpvxs8WkDlYdV07SLqMc5xlbKOQjrnLk4PBFA8JfGfTh/onxI8K6koJ+TV/B8u9hngeZ&#10;BfxhTjPOw9uBzkAP+EA+LFkf9B+LVldAA4/trwpFPn+7nyJ7fPvjGe23rR9h+Odjn/id/D3W8Zx/&#10;xJ77Ts+h/wCPq4x6Y59c9qPtnxz04/8AIJ+HviAA9f7UvtL3D1/497nHY45x0yetH/Cx/ijp651D&#10;4Pm9x1Hh/wATWtwTx2+0rbe47dR6nAAHxL8a7DPneAPBepp2ex8X3MUh4/55yadgDtnzD2464/nm&#10;+Ok09z8bfiDNdW32O6k8Q6g8ttvD+U5uZCybhw2DkZHXFf0Mf8L8vLIZ1f4U/EPR+cH/AIlltf45&#10;x/y5XE+eoPGeD7HH88/xzvo9U+NnxBvYkmiiuPEOoTKlzC8MqhrmQgPG4DI3PKsAQeCAaAP3x/YD&#10;/wCTNvhP/wBgZP8A0N6+gK+f/wBgP/kzb4T/APYGT/0N6+gKACiiigAooooAKKKKACiiigAooooA&#10;KKKKACiiigAooooAKKKKACvKPiefs3xp+DNwSMTahqdjhvVtOml4Pr/o549MntXq9eU/GzMPjL4K&#10;3QIJt/Gh+UjhvM0fU4T+QlJ/CgDM/aU/Z0i+O2kWklrexWGtWUMluguhJ9mu4HkhlMMpiZJEKzW1&#10;vLHLGwaOSJSAwLo3zvJ8Iv2oPBKfZtF8beN2SPIWaDU9I8TE/jqS2LHr0YEjafmJwa+8aKAPgD9k&#10;nxH8TJ9Q1rwd4n+KUvh3xHf6vqd3aw33h6xzcXS3Uv2y3KoxVLlCUnaJZHUxXMTx7kBY/VH/AAiP&#10;xmgIaD4l+E5T0K3vgqd0+oEepRnP4kdeKy/jV+y3oPxZu7rVrS7/ALA1+6WP7TMbZbqzvmjGIXub&#10;cld0kY4SaJ4pkGAsoUYrzK0+Hf7S3w8EdvoniO116wQYWO41cXqADpiK8tvtAz/t38vGe/UA9hGk&#10;fHCElf8AhK/h/eAdJf8AhGL63z/wD+0Hx/31+VIrfHKNFYx/D64dcEoHvog/qN2G259cNj0NeV/8&#10;JZ+1ds8oeHNAzjaJH0K3z6ZLjXv/AB7yvfZ/DUU3hX9qfxfmK78RaZ4atn4eSyvra0dRjHEf2G7Z&#10;v+Azxn0YZwADofiP8WPjj8LvDWoa9ruh/Cqy0mBiFu7jxZdwbQQdqkS2iKznGAocFiQB618ueAIv&#10;E/x/8VT6Enh77Ld6nqF5qGseVbi2h09b5rRbi4MRLG1T7LasIopD59xPctOUjRdx+ivDn7Df9o67&#10;BrnxC8c6j4l1KMfKdPaeCVc9QLyeae6jBHUW0tup/uYwB9GeC/Avh74c6BDonhjRrPQtKiJZbWxh&#10;EaFj952x95ieSxySeSTQBu0UUUAFFFFABRRRQAUUUUAFFFFABRRRQAUUUUAFFFFABRRRQAUUUUAF&#10;FFFABRRRQAV/Mt+0L/yX34l/9jNqf/pVJX9NNfzLftC/8l9+Jf8A2M2p/wDpVJQB+9P7Af8AyZt8&#10;J/8AsDJ/6G9fQFfP/wCwH/yZt8J/+wMn/ob19AUAFFFFABRRRQAUUUUAFFFFABRRRQAUUUUAFFFF&#10;ABRRRQAUUUUAFeUftBARW/w9umXKW/jTStzDqvmSNCMf8ClUfQmvV68p/aRzF4L8OXQOTb+M/DPy&#10;Y+95ms2cPXtjzc/8Bx3zQB6tRRRQAUUUUAFFFFABRRRQAUUUUAFFFFABRRRQAUUUUAFFFFABRRRQ&#10;AUUUUAFFFFABRRRQAUUUUAFFFFABRRRQAV/Mt+0L/wAl9+Jf/Yzan/6VSV/TTX8y37Qv/JffiX/2&#10;M2p/+lUlAH70/sB/8mbfCf8A7Ayf+hvX0BXz/wDsB/8AJm3wn/7Ayf8Aob19AUAFFFFABRRRQAUU&#10;UUAFFFFABRRRQAUUUUAFFFFABRRRQAUUUUAFeU/tMfJ8MrGY/ct/Ffhi5k/3I9esJGx77VNerV5T&#10;+07/AMkhn/7DWif+na0oA9WooooAKKKKACiiigAooooAKKKKACiiigAooooAKKKKACiiigAooooA&#10;KKKKACiiigAooooAKKKKACiiigAooooAK/mW/aF/5L78S/8AsZtT/wDSqSv6aa/mW/aF/wCS+/Ev&#10;/sZtT/8ASqSgD96f2A/+TNvhP/2Bk/8AQ3r6Ar5//YD/AOTNvhP/ANgZP/Q3r6AoAKKKKACiiigA&#10;ooooAKKKKACiiigAooooAKKKKACiiigAooooAK8p/adP/FpHXktJruhRIoGSztq9mqqB3JYgAepr&#10;1avKf2lTn4f6JGOZJPGfhUIgGS23X7B2x9FVifYE9qAPVqKKKACiiigAooooAKKKKACiiigAoooo&#10;AKKKKACiiigAooooAKKKKACiiigAooooAKKKKACiiigAooooAKKKKACv5lv2hf8AkvvxL/7GbU//&#10;AEqkr+mmv5lv2hf+S+/Ev/sZtT/9KpKAP3p/YD/5M2+E/wD2Bk/9DevoCvn/APYD/wCTNvhP/wBg&#10;ZP8A0N6+gKACiiigAooooAKKKKACiiigAooooAKKKKACiiigAoorjvGnxj8B/DlgninxloXh+Y4C&#10;wajqMUMrknACozBmJ7AAk0AdjRXjx/aw+HjXiW1tJ4l1CSWMyQNYeENWuEucEAiJktSJPvDOwkDP&#10;JFeheBvHGk/EXw3BrmizSyWUsksBW4geCaKWKRopYpI3AZHSRHVlYAgqaAN+vKP2hD51l4AstwU3&#10;XjTSMHv+6m+0cDv/AKnn0GT2r1evKPjQTcePPgnYjnzvGEsr4GWVItG1OTd7Desakn+/jqRQB6vR&#10;RRQAUUUUAFFFFABRRRQAUUUUAFFFFABRRRQAUUUUAFFFFABRRRQAUUUUAFFFFABRRRQAUUUUAFFF&#10;FABRRRQAV/Mt+0L/AMl9+Jf/AGM2p/8ApVJX9NNfzLftC/8AJffiX/2M2p/+lUlAH7h/8E1fHtj4&#10;t/ZL8GaVGr22q+H7RbK+tJfvKGzLDKPVJInRgRxncvVGx9TV8Mfs4afcfDr9lX4MfGHRreSZtH8P&#10;LZeKLK3Us9/o3mu7SBR96W1YmdOMlPPQcyDH3BY31vqdlb3lpPHdWlxGssM8LBkkRgCrKRwQQQQR&#10;60AT0UUUAFFFFABRRRQAUUUUAFFFFABRXlfiv9oXQ9M1258NeFbG9+IXjGA7JtF8OhZBZt2+13LE&#10;Q2o9pHDkfdRulZI+Ffjr4pkT/EvxN/Y2jPyPBvgy5lt4WX+7dX+Enn9CsYgQ9CrigDe8WftA+F/D&#10;+uXPh3SUv/G3i2DiXw94XgF3cwMc4Fw+5YbbOODPJGD2zWXHbfGnxy/mXF74f+F2ltyttawnWtVI&#10;/wBqVzHbxN32iOcf7Rr0fwl4M0HwFokOj+G9GsNB0qHJSz063SCIE9TtUAZPc9T3rZoA8j/4Zt0f&#10;V2L+LvFPjDxzIfvpq2uS29q577rSz8i3P0MZFdj4M+E/gn4dLt8K+EdD8OZzubS9Oit2cnqWZFBY&#10;nuScnvXV0UAFeL6OqfCb9oO/0ksYvDvxFV9TsUx8kGs28YF1GPT7RbrHMFH8VtcseWr2ivP/AI5e&#10;BL3x98PrmHRDFF4q0uaLWNAuJ/uRahbt5kG49kcgxP6pK470AegV5R8RM3nx5+EVnyRAusaljgAF&#10;LZIM565/0sjHuT2Fdh8MvHtl8UPAOh+KbCGW1g1O2WVrW4GJbaUZWWCQdnjkV0Yf3kNcdq3+n/tV&#10;eFhjI0vwZqzEY6G5vdOCnP0tHxj/AGs9RQB6xRRRQAUUUUAFFFFABRRRQAUUUUAFFFFABRRTXdY0&#10;ZmYKqjJYnAA9aAHUV5fq/wC0v8OtO1SfSrHXz4p1mE7ZNL8KWk2s3MTf3ZEtUk8o/wDXTaADkkDm&#10;qqfF3xxrjH+wPg7ryw/w3fiXUrLTYn9wiSzTD/gcSnrxQB61RXk41X443gyPC/gDSd2AA3iO9vSg&#10;9Tixi3Hr8uR/vUG++OdoTjRfh7qoBBAOr31lkd1/49Zsf73PX7tAHrFFeUeG/i94lT4j6R4L8aeC&#10;Y/DuoavZXV3ZX2l6sNSs5TbmLzELGGF1OJQQWQA45wSAfV6ACiiigAooooAKKKKACiiigAooooAK&#10;KKKACv5lv2hf+S+/Ev8A7GbU/wD0qkr+mmv5lv2gyD8fPiUQcg+JtT5H/X1JQB+8/wCwMiyfsZ/C&#10;hWUMraKgKkZBG961fg8W+EPjnUfhHdFk0Mxyax4Nmc8fYN4+0WAJ6taySLtHP7maEfwMazP2A/8A&#10;kzb4T/8AYGT/ANDeu7+OPgDUfG/hO3vPDkkVt428PXS6x4fuZzhBdxqwMMh/55TxvJA/ospI5UEA&#10;HotFcP8ADv4s6Z8SPAtj4nsLK/hiuGWGSzkgJnhnDKk0RUc5hlZopD0Von7DNamoeJp7CK5M9s0U&#10;dirS6jNHFcP5UOyQo9viAi4fKruRfu7jnJChgDpKK4y9167s769e9uRai2hL3Vt9oiMFnaeZP5d+&#10;XaIEuViGY9xVcd8bmyp7waklrZXY/thJPJd7KGW3W41NBLahdUUrMuyGM7iygcjoCdqsAd/JqNpD&#10;LbRyXMKSXTmOBGkAMrhWYqo7kKrHA7KT2qknivRpI0lTVbJ4ZLt7BJVuEKvdI7I8A55kVkdSnUFS&#10;MZBrhmeXULO4kmvJr6C+tVh1G+0k3EcmpxmFfLn00RXLGFVM3zOvOQTngNUms3d9ANVu795l+y2r&#10;NqdxZJdmG0tB9raKewTyZFmvB8m9VyR8v+wGAO0TxRYyXsdsrsWOVkkABjgkBjAhkbOEkbzUwh5P&#10;OKrW/jK3vrbSnt7LURcapE8lvBdWE8JQqu4rOSn7g4PAk25PAzXE3dtFDqUkN/Z2kxtXS9utNneE&#10;25gE6eVrE0klsD9qjFvuCbsAr6hWHF+MvFfhPwT4L1XX/FNzBqGiS2EV/qkifY1uvFduqWMaamNj&#10;xlViLhPLUAtlVVSWRWAOu+J/7QNr4K8N2txo+l3Gv69rd02k+HNICvBLqWoq8qPGyuoaKKLymeSZ&#10;gFEY3DdkA8refCzxt8QZIj8RPiKl9pTDy5vD3hi3bSdNefIH2eWVblrmY542mVY25yvOKyvgV4E8&#10;Q+JNVvfi98SIWfxfrNkbXT9OiiKPpeklSyQW6pK2y5kO2SYgkg4QHCZPvFy00cs7SFmaFMylfNMa&#10;QbpCGj4YNMMDPf8ASgDJ8G6TF4O0ez0fRNP0fRNNjXCafp+nLbQWbYX924SUqHO5cYHNbL6/qTG3&#10;8rS4z9oYrGJZZUIwCTv/AHJ2dDjPXjmqpiHnRwyRJcEBZDbzMMTRBox9plLR/wCtXb932/KoscVx&#10;Hg7dQF3CGdV8oS6vHsQCTqu0Ju6UAatr4luZEjkmtII0kuTaoEnfeXBIIw8a85Vu+OOtNl8ZxRbz&#10;9guWWOY2zsJrcBZeMISZfvHIwPfnFZ8sjPHNOZTeiWFlluLUc3sOJSI7dVl4dc9etSs1xFcMSC7Q&#10;Jk8TNELYOen3t1wuz60Aay+JbcLKZ4Li3aHaJF2CUoxxhW8stg8j86WPxNZSsQq3gwCSWsZ1Ax6k&#10;pj/Gue8kusMDQC93xCRLW6OBeQDyQZrgtH/rE64PPFeGeOvizq3jPxU/gb4YXtpqGp+S39s+JJI4&#10;JvOVYtwtIkYorXa+YGKk4iQb3Ulo0cA9/wDGHxX8GfD/AEuTUfEninSdFtEO3fe3iRlmxkIqk5Zj&#10;2VQSewrzjT/i341+NVqx+GOjW/h/QnIX/hLfF0TbmQ/x22mqyyvkHINw0A6Ha4rlPDXwp0Dw9rMn&#10;iSa9u/HPikRyqPGGozC6u76A+dvstOVZwltOvlrn7Oka5BO0d+2vbCTUruGO5tI9SkgVWia9gmmg&#10;SzDqrxytly+oKolHfOTkHOKAOz+FHwzh+Ffhy601dXvtdu76/uNUvtQvxEjz3U7b5nWOJEjjVny2&#10;1FAySTliSeb8PY1H9qTxzNwU03wnolqh7iSW61KSQfTakB7dT1wMYej2EWmHTl0bSIPtUsAuNJtz&#10;bizmv4FWLfJdSrbqYXj8xtqKVByBg8Z4rRfHq+A/G/jq58P3P9v61qeow2ul6NqNyTd+IjbaPb3D&#10;RQSSyL5DKbkMWYOMBlCksuAD6porwa0/aKkSWcqLbW9PzJJaalp8lv5eo3CtKG0i1UXBMt6oiPcK&#10;x6YBXds2Px9k1G8trUaDNaS3EIuPNdmmgtCDEr2Vy6KfL1ANKQLVQ5OwDdlwtAHsFFeV6J+0Noni&#10;FfDEdnpOsi/8TWs17pVlPZNE8kUSRvJ5pPywsBKuBIRuyu0kOuZNF/aR8A67aeHru31sfZfEc89r&#10;ozm3lD300Afzo0jKCQMpRh8yjdlQMl1BAPUKK4PT/jn4E1RIpbbxRpkttLfnSo7lbpPKkvgcfZEb&#10;OGn9I1yxBBAIINdDB418P3VxcwQa1Y3EttO1pOsNwr+TMu3dE+CdrjenynB+ZeORQBt0VGlxFIiu&#10;kqMjdGDAg0scqTLujdXX1U5FAD6KK5Dx98WPC3wzW1TXdTEeoXpK2Ok2kT3N/fMP4YLaINLKfXap&#10;A74HNAHX1yfj74reEvhfbW83ifXbXS3um2WtocyXV2/9yCBA0kzc/djVj7Vw07/Ff4rgLbbfhD4a&#10;k6zTLFfeIJ0/2U+a2tMjuxnb1VDXV+APgr4S+G95NqOmae934guYxFd+IdVne91O6Uc4kuZS0hXP&#10;IQEIv8KgcUAcqvjn4pfEcY8JeEbfwJo8h413xwpe7Zf70WmQuG9cefNCwIGYzmnD9mbRPErCf4ja&#10;3rPxPuCdzW2vXATTBznA0+EJbsBxgyJI2OrHkn2KigClo+iaf4e0+Gw0qwtdMsYRtitbOFYokHoq&#10;qAB+Aq7RRQAUUUUAeS3B/tr9qyxT7y+HPBk0hHBCtqF7GFJ7g40twPYt7161Xk3ww/4m/wAa/jHr&#10;Ody215pnh5HGMFbeyW6IB74fUXHsQw65A9ZoAKKKKACiiigAooooAKKKKACiiigAooooAx/GPie0&#10;8E+Edb8RX5IsdIsZ7+4I7RxRtI36Ka/mJ8bxahD4z1+PVzu1VNQuFuzjGZhI2/j/AHs1/Rj+1CP7&#10;W+Gdv4TBO/xhrGn+HWVf4rea4U3f5WqXJx7dutfz5/tC/wDJffiX/wBjNqf/AKVSUAfvT+wH/wAm&#10;bfCf/sDJ/wChvX0BXz/+wH/yZt8J/wDsDJ/6G9fQFAHgGq6cnwc+PkF0GWw8LfEC5WOO8REZ7DWw&#10;Y3khBdSEiv4bdVbGP3sAIIeRTXcWQggs7JLaLTdGl09UghDCCSDw9M0VuPsUipMhd3Evy7eMMvYr&#10;u6H4keANM+KPgjVvDGriVbO/iCie3bZNbSqweKeJv4ZI5FSRW7MgPavLfhD421rVbi48F+LESX4i&#10;eFVit7+0kaYWmo2PmQbNVVij73kVHaNSciRZYyRsZwAd08dyqIlpHNaSiWWewtrmSdjZ3jR3TvJf&#10;PHcMHt33Aqh4Ulcc7NjmmdpFMY1KOCa/eOF5RdCeS7SWQvE4aJvLs2EfEn3CpG3hlJzvIi1HTre2&#10;e2TXI9RtFKWmopCsniC18qBWlvVe3Xy2j80/uwBnHI52rBd3dpdG6ulKa2b+2e3W6t3tBceI7dVv&#10;H+wWpE0e14d5O47c4Jz95lAJIhbRz20080OmG2uI7FdQWOEnRrh2sov7Nsw9su6CfBBk5OT2+QR5&#10;Uf2OwsNkI0bwxNpS7o1dbN7XwfeSW4ysoWWMyGYXBIxjO/sGrU1nxLYeFILrWtQ1yytNP09HifVZ&#10;pWisVtBM4e0Ufadpu0ERUyYzkAYGStfPPjv9vz4Q/D3T7b7H4km8aXWnLDbWekWM9zcC4s3Fr5kl&#10;5NKDHLdII5tpLtyQGILswAPfpJWWR0tUuNLVbqa7trC5aXzNOvc3rtd6g8d0d1nKVBSM4HT1ATyr&#10;wTpb/tHePIfF1693P8LtB1hrjQ0kmluF13WFKq18gbeI9PiaNlgQYUvulPOwj59j/aY1H9rmG78I&#10;eGtH1bQfA8Mgi8S+I9TuoWvtdtMMV0+TyoV2E+YcmOT5YywzlwT79H8QNYtLGGxsJLfSrGC2Wyht&#10;bC1jhSG3XhIkwuVRRwAD0oA+ij8q5lkW1MbrFJOm3FlKRGBHCGi5V93Le/5Z11relWZWGW/07TZV&#10;LNFG0sG3T5SshMmNwLlt/Qevua+bbzVL3UkRbu8uLpUG1RNKzhR6DJ4HtVYk/lQB9E3PxB8OWp3H&#10;UUjia4LrEodis+5j5zMjnMZwPkHqPoKq/FTw0zsJNalXeRLM8cdwHMoKcR5UhYjtOVzn2r5L8T/G&#10;bwX4RuWtNQ1+2fUFODp1juu7vOcf6mIM/XjOMVwmq/HzXtVZovDPhM2cRJA1DxHOIh7MtvEWdh7O&#10;0ZoA+5f+Fo6DMkQe9NtLKpLSwRlhYvtA/cBoud2WyTjrXmHjf9s74Z+GvMtdMmuPEuvxzNs0Lw7Z&#10;i4OnXH7z9/LKQkSlty5V3B5yAa+N9Ztdb8Yhx4q8SXurwNnOnWn+hWOD/CYozukHtK71asNOtNKt&#10;I7WxtobO2jGEht4wiKPZRwKAPoG1+K4+LcSv448WP4R8PXd6wbwf4W+0JNO5OBcXuoZSQwnHzQ24&#10;hbkDLDOfS/CfjX4e+EPDyaJpWrWPh/RY2jivINJE9qVuB5AV7FASI7diH8zgMeSRXx5RQB9rv8Tf&#10;C9754n8W6JaXKoftkmn3qyJpEhjfZNpyGEmV3MmJSpypJz7XJNf0K6MoS60WLyrk3jW8N1ZyQabL&#10;unKauWCr5sjYTMY6Z9wK+HKd5sm3bvbb6Z4oA+7oIobt5IDCLyO7uY7i6trN08++mEkIj1fMdwDH&#10;b5TlBjvnrkeUtftqlr4p1GdtSh0HUtd1WPVf7ES6OtyiPUDZ2kuliH02oLhgv3HRSTjFeG/Cu2iu&#10;PiV4caYfuY7+KecgDJjRt7/+Oq1fIPxo+IevL8U2v7PVbvTr230+0iLWs7I0MslpE10isDkAzNLk&#10;e5B9KBpH6U+JJrmwTxFd+IZoNJuNGhEuv3WmRzy6d4bV47x7bUtGD2rebdv5qGZ1Od27OMlo8/VL&#10;K3tdT1Cy1HTdLgls5hrGoaNMLIw2EQllMXjC4kaGPzZysalrbIzkgqA20flvonxY8b+GzpH9l+Mt&#10;fsF0fzP7Mjg1SdUsfMz5nkLuxFu3HdtAzk5zXQab+0n8T9JtrO3t/G+tCG1uXu1jlvHkV5HLl/MD&#10;EhwxllyrAg+Y+QdxoKsz9FJUsdSgubK+tm1u115re71W10wQJeeLgr2og8Rr5V0jW9opDlkXAxuL&#10;HJdoX6tfXOqWWtanqmoahrQv7aGHxHqvhaK5Fxr0fkbbabw1GkzJiMThbhwoBDP0Dsh/P6z/AGuv&#10;i7ZyGRfGlzLL5xl86e1t5JAhYM1uJDGWFsxVc2wPknaPk9dKy/bK+Iumz2dzavotvfaaSuj3MWj2&#10;6nR4WVVkgtFC7Y4pFQKy4OQX6F3LArM+6PEM19YTa5Jq8vkzaRB5utz2P2qTTdItGN28Or6aJIHM&#10;uqDAMj53bvMyVPmtDRvrKKLUbjTdW0+zvHEQ1i80S8e0C3OnB4/L8W3jy26h7lQgL27YdstuADSK&#10;/wAX2H7ZfirSoNKhsPDfhbTYNBne68PW1lZzrDos0gYTPCrTN5pk3EsLgygH7oUcVt2n7bF/aQfZ&#10;h4RthZQ6g+u29vBq16g/tNzIzyTs0jma3JlbNuSAQPvAtIXAsz6hW6guI7gzG78Rtr9rb3GrRaaI&#10;YdQ8f2yCAQatEUnR7OO3JZmQYJ2ybzkTGLQn8ceJoodQv5PFOrawLi2Karq3hmS4T+37QIzRt4eh&#10;W4aPzoMJ9ofZxsJYECUS/Mcf7bkEzzmTw7q1g00q3zXVjre64hmDRFrK2eSI+RpriEKbUBsfLlnC&#10;BTLF+2D4U3wzDR9U8LzoiyafeaPbWUqeFH2os0emwOqAxThXL73UjzM/Oyu0oFj6L8Y/tE/ErwRq&#10;sPh7w9qY1L4ianGdL0yxEc0unx6cTP5d8XliYtew+Tm43kooRgUaTeqe8/DD4dW3w1jkvCDrPjPU&#10;oWu9X1+SYwXurRO2+S6klGDEgYttt1O2NQoAG0l/GP2bvD+kaOreNtS0JPDGr6grDQtGjjLQ+GrV&#10;28w8AjzJpn2ySkqMYRAoWFEr3lfGOjyLtW5eGJ5zcCNkkDfas5852DH90eMopJHpxuYJOxt/Gl3b&#10;xAWsk08jpvgMczO9+hxueNZXfy9pzkEE8MOMNi1H49u7USytd3V7GgLpInkNFcDkkQhYwZGUDBG4&#10;YG7k4BbiR4o0uYFzqQhWVl86WMussU3y8QfKdkB2898L04VSv9r2TMSb+zsJFb5pLV0aPTXxwbZQ&#10;PnDknJU8HnPAYgHfj4jXa3LrNNBHHHF57lbB32puOVJ84fOAGBXBIKnqQQLafE5Xkt4lggZ5oPtK&#10;tLK8WY+pfAjbaB6E9iemM+bie2K/Iba1WOTzvIR43j06TnF0zLw+7A+UcDIGPuKVkjLB1ZZVR5fP&#10;kROJGnyCLslX+WA4BODj07MAD1C0+JlhcQWzbBPJcruhS1lB8zHXb5nlk4II6ducVetPHul3MSSs&#10;xiickIwkjm3kdQBE7nPPTHavHJGJ81pnlAdkW4ltlYOsmFCm1ABxEcqCQMYwAOUU0tULLFK06m2a&#10;F0M/2XhNOYnKSQgdd3BOD6+qkAHv1v4o0+65jNzsB5ke0mVOuPvFQP196efE+jiQRnVrESEgbPtK&#10;Z5OOmfUH8q+WUEsCCPbJbmMLJIil9sGRGBOxGeG3dPf3ArN8TfF6HwDpt3e6t4pk0qJIXnaOXUfI&#10;kmIVyrruH3SSoKjrx7EAHuH7NLrqfg7xJ4hDCT+3vFmt3qSAgh4UvpbaBsjqDDbREegIHavW6/LL&#10;4WeNdV0X4c+GUnuoJpo7KE3jXVla3LGZ1ZmaISISVPIYnP3sE/MK9ItPj14rs0S2kv4oYkYfaI7B&#10;TbRRp+7USJ9lmjDsecqMAYGDydoM/QWivhjSf2pfFun2rKIAsoG+Vo57iYpG21hITO8ygEsBwowD&#10;gYyK6DTf2wdW092a9tb+8PDRiWaApKnzZdVW1jO3jklweBgfeNAj7Hor5Wsf2z4mlf7ZtjVCRth0&#10;ncGPQEMbwHGec7TwcY710tt+2HoF1IwEVlbRKgcvd3NwpwSv8MdtJ6ngE4OPcgA+hKK8ht/2nfCE&#10;xjjWcTTMNzeTcwxoq9Q2Z3iONuD93v3xXRaf8a/C19bpI17skcZWG3ZL1z/4DNKOox168UAd5RXP&#10;2vjvRbqDzmuZrKDBPnajaTWiEDGSGlRQeo/yKl0/xv4d1W5W3stf0u8uGOBFb3kbuTnHQNnqCPrQ&#10;Bt0UUUAFFFFAHkfjUHxL+0b8ONGBLW/h/T9T8TTjqEnKpY22fdkur7B/6Zn1r+fL9oX/AJL78S/+&#10;xm1P/wBKpK/oK+DjHxd8TPil44Pz2smoxeF9Nk6hrbTg6zEdh/ps98hx/wA8hn0H8+v7Qv8AyX34&#10;l/8AYzan/wClUlAH70/sB/8AJm3wn/7Ayf8Aob19AV8vfscfEPwv8N/2IfhPqXivxFpnhyw/sZQt&#10;xql2lurkO3yruI3N04GScjivRD8ddV8V5j+Hvw+13xKrcJq2sxnQ9MHHXzLhfPdc9GhgkU84PTIB&#10;67XjP7R3h7wgNO0zxVq/jDTfh14p0Zi2j+Jb6SJQrZVjbyRuyi4hdlQmHOSQrIVcKwd/wrf4oeN8&#10;N4w+Iy+G7FsFtH8BWYtzjukl9cCSV/8AeiSA103gr4E+BfAOpf2rpfh+GXXiu19d1SSTUNTkH+1d&#10;3DPMw9i+KAPkzxl+3Frfg/wdNqt58JvFF9HJdCS81a2F/YaNezxmExXVtfyqrx27LCQYGhUPkjc6&#10;ly/yd8Qv+CjPxv8AGjXd5pd1D4P068XrpNs0mF27cpLMZPLOOrRbMnnrX7RVxPiD4IfDnxbcSz65&#10;4A8L6zPKCJJdQ0a2nZweuS6EmgaP59/EPirWvF1+17rmr32sXjMzGe/uHmcliWY5Yk8kkn3NXPAH&#10;gPVPiX4tsvD2kBVuZ8vLcyj91awLjzJpP9lQfUZJUDkiv3d/4ZO+CH/RG/h//wCEvY//ABqub1r9&#10;hH9n/XtUF/cfCnw/bThQuzToWsoeOh8qFkTPvtz70DufI3hXxn8K/gp4WsvC2n+J9NYWafPBaTC7&#10;u5n6vJJHCGcsxyfu+w4AAS//AGi7WY7NC8J69q5P3Z7mFNPh/Hz2WUfhGa+17b9k/wCFFjbrBaeE&#10;YrGJTkLZ3lzB/wCgSCn3n7LXw3ubQwR6HLaMcfv4b6fzRg5+8znr3NBJ8A3/AMUviLrfEI0HwtAe&#10;0KSajOPo7eUgP1jYfzrm9Q0O88Rg/wDCR+I9b8QhhhoLm7MFu31ggEcZ/wCBKa/Qq6/Y6+Hl3bSx&#10;GLU43kGPPW8JlU+oZgazLf8AYg+H0CMDe+IJXJyHkvlJX8PLwfxBoA+E9K0XT9CtVttNsbbT7YdI&#10;bWJY0H4KAKu19vQ/sReCItxbWPEMp7F5rb5T64FuAfxzTh+xR4Kyd2sa+w7DfaDH5W4/WgD4for7&#10;Ovv2HvD88kgt/E2qwQNjarwW7OPX5gi9/YVi3v7Bdu0ytZeObqGMAZS505JcnPPKunGP/wBdAHyX&#10;RX1lP+wkTtNv41hQjqJtHZwfyuVP605v2FXK/L4xtA/qdGkK5+n2v+tAHyXRX1ddfsL3QtmaDxdY&#10;yXPGEbSZY4z68/aXI/WsSX9hfxSyOw8U6IJMfKiWc6ITjjJMjEfXn6UAeI+BrSe5k197V9l2mi3s&#10;Nu+M7ZriI2sR/CS4Qj3xXwn8VNag8SfE3xbq1qAtpe6td3ECqxZVjaZiignsFIA9hX6u6J+yD8St&#10;Dt547PWfC9rczT2khvWe5mKLBdRXI2xhE53wx8b+2civDp/+CO+t7R5HxJsCc8+Zpr/0egpOx+dV&#10;FfoNc/8ABH/xdHlbfxzos57SSRzR/htCN+e78KoXf/BIP4grAfsvjLw1LN0Ama4RR75ERz9P1oKu&#10;j4Ior7kl/wCCQ3xaWNzH4s8FvIAdqtcXagnsCfs5x9cH6Vn/APDo743/APQc+H//AINr7/5BoC6P&#10;iuivsU/8EqfjehKkeG2IONyamxU/TMYOPqB9Koz/APBLv46Qysi6VpU4HSSLU4trfTcQfzAoC6Pk&#10;ivof9kH4Fj4g+JR4t1m33+HNHmH2eGRflvbteR16pHwT6ttHIDCrHiX/AIJ7fHPwrqVhFd+Bb/VL&#10;G4kHmz6BcW1zLHGMGQhTIFDYPyhiNx6ZwcfT/hvRviv4c8O2Gg+EfgVqOnaVYQLDCNWvGhaMDuVW&#10;F97Hkk7+SSScnkJbPT6K8pfRv2hNYmeM+HH0OPBwLfw1cyydf+ekku38NlZ1z8HvjHqr+XqVz49n&#10;LcBbax+xoO+A1vAhH1Lfj0FBJ7QSACScD1Ncnrfxc8EeG5PL1PxdoljN0EMuoRCVuccJu3H8B2ry&#10;HWf2db2OTy9e8Larqc3B8vXTc3znJyMicucZ7nimN4LPg+ML/Ya6QrDISO3WIsM9lHJ59BQB393+&#10;0Z4OTK2J1fWXHaw0e5ZDzjiRkWP/AMerJuf2htSmD/2V4E1TngNqt9bWqsP+2bytj6r+FcvdW89k&#10;Fa6tLq1RjgPPbvGv5sAKcbWbyhL5bCIgESEfKR656Y96ANW4+NPxNu2zZp4e0BhGYlZnudQKIc5U&#10;EG3yCCeOBz05xWbc+MviNqSRx3PxD1G1gjVlSDSrO2gRQ3UAukjgH2YUR2M8yeZFGZY+zxkMp/Ec&#10;VEIJHzsUzAdTD84H4jIoGY0nh1b2YSanqut61zkxahq9zJCwyDgw7xHjj+7TtJ8J+H9D5sPD+l2s&#10;pcu80NqqSSZABDMMEg4+vvV77bbg8zxg/wC+KnCkorgEowyGHQigC8dZuNpCZjKho4Ssjn7PE3mb&#10;okyxwjGRiQcnPflst/tEKwZEKGF99uu4FY+ckEEHd26n86r/AGWYRiTyZNn97acfnSG3l2F/KfYO&#10;S204H40CJVuY1CgR5CYZAwU5f5d244yV4OF7Z+uQXChSod1+Thwvzcrgr14Xk/4VWBDDgg/SloAt&#10;veBiGQtCwyY9jNiEZY+WuSTg5HJOevXklqyx/IAwVc7kVjuEbZXJYFTuBA6D2+hrUUAThUm2RphN&#10;xAUOyj5vlBLMQML1xnp+ZMfUFs49cAAg88AelMooAt22pXWnyGS0uZrR8/egkZNvXABB9zW7b/E3&#10;xjaRmGPxPrKQjAaFr2VkGMDJUnHp2rl6KAOv074seItLmWWGTTmkXgPLpNo7YwRwxi3DgkZBzgnF&#10;dPa/tK+MYJFeef7ZtGArXt5Enb+GKdAOg7cY9znymigD321/bD8UxrGksckcaHOy0nTnnOC08Urd&#10;yOvTA7V1Oj/tda/4gjGi6Np8h169X7NYy6gsd0DcMpWMt5SwAKXKljtIAzxivldmEalmICjqTX1R&#10;+yn8OdJ8J3DeNvFupafpuobDFptheXMcclurDDTOrEFWYHaoOCFJz94YAPbvg9ot58LdD8K/Du8t&#10;LZ/sukSyLqUF68z3ckTQieaVWiTa8slwZDgtyWr+eX9oX/kvvxL/AOxm1P8A9KpK/oU8aa5reu+M&#10;PDj/AA91Pwzd3w0+/aV9TElxC0Ilswyq8Lgo2SpyQwO3GO4/nj+On2r/AIXb8Qft/k/bv+Eh1Dz/&#10;ALPny/M+0ybtmeduc4zzigD9wf8Agnp8IPBWm/s0/DPxdF4Z06TxVd6Qjy61cQie8HzMNqSvlkQA&#10;cIpCjsK+sK/BzUPhd+2L4F1O/wDD/g23+Mem+FNNuprbS7XTr3UY7eO2WRhHsVHCgEYPAxzms2+0&#10;/wDbj091WV/jy5YZHkXGsSj8SjHH40AfvrRX4A/8Zvf9XAf+VytKHxB+3RDEkaxfHIqihQXsNUY4&#10;HqSmSfc0AfvZRX4Lp4n/AG6VYE2/xvYeh07VP6JUn/CV/tz/APPl8bP/AAXar/8AE0AfvJRX4SWv&#10;j79u+yQrDZ/GUKTk+bod/Mc/V4mI+mabffF79unTEVrwfFm0VjhWn0C6QE+2YKAP3dor8Fv+F7/t&#10;s/8AP78UP/BNcf8AxmprP9oP9t2xmEsd58S2YAjE2gSyr/3y0BH6UAfvHRX4V/8ADTv7cv8Az8fE&#10;D/wlB/8AI1H/AA07+3L/AM/HxA/8JQf/ACNQB+6lFfhYP2nv25VIIn8f5B7+FAf/AG1q9d/tn/t0&#10;WEDTXVz4rtoVwDJL4FtUUZ6cmyoA/cWivwr/AOG7/wBtT/oN+IP/AAjLL/5Do/4bv/bU/wCg34g/&#10;8Iyy/wDkOgD91KK/Du2/4KBftlwQJG8mp3DDrLL4PhDN9dtuB+QqZf8AgoR+2RkZTUSO4HhCIf8A&#10;tCgD9vqK/EX/AIeFfthf88NU/wDCUi/+R6lj/wCCjn7XelxTS3FhPNEBuZ7zwqAsYHU5SNMe+c9O&#10;1AH7a0V+IH/D039qL/nhp/8A4TtH/D039qL/AJ4af/4TtAH7f0V+Itr/AMFU/wBp63uEkksdLuUG&#10;cxS+HnCtx32sD78GtD/h7N+0t/0LXh//AMENz/8AHqAP2qor8Vf+Hs37S3/QteH/APwQ3P8A8eoP&#10;/BWj9pVQSfDfh4AcknQbnj/yNQB+1VFfiqP+C1XxvAAPhfwAfc6dfc/+TlL/AMPq/jf/ANCt8P8A&#10;/wAF19/8mUAftTRX4rf8Pq/jf/0K3w//APBdff8AyZV60/4LY/FtIALrwV4Lmm7vFDdxqfwNw386&#10;AP2bor8ax/wWz+KZIz4G8Hgey3X/AMeqX/h9j8Tf+hJ8J/8Afm6/+P0AfsfRX472n/Bbb4hxM32n&#10;4f8Ahi5B+75T3EOPrmR8/pVn/h9744/6Jp4f/wDA2egD9f6K/ID/AIfe+OP+iaeH/wDwNnqS3/4L&#10;feM1mQz/AAy0KSIH5lj1CZGI9iVOPyNAH67XFvFdwvDPEk0LjDRyKGVh7g9azX8IaDIrK2iacysM&#10;EG0jII/Kvys/4fi65/0STT//AAeP/wDGKP8Ah+Lrn/RJNP8A/B4//wAYoA/UW2+GnhCyLG38K6JA&#10;W+95WnQrn64Wq8fwj8Cw3D3Efgvw8k75LSrpUAZs8nJ2ZNfmF/w/F1z/AKJJp/8A4PH/APjFaif8&#10;FzWCLu+CgLY5I8VYBP0+xUAfpQPhD4EW4+0DwV4dE+c+aNKg3Z+uzNUtQ+Bfw+1S8+1XHg/SPPwB&#10;vitlj6dOFwM+9fnN/wAPzv8Aqif/AJdf/wBxUf8AD87/AKon/wCXX/8AcVAH6Car+zJ8MNalWS78&#10;I2jyKMBo5ZYyfrtcZ/GoJ/2WfhdOAB4VjtwO1reXEGfrskGfxr4Ps/8AguRpskWbv4PXUEufuw+I&#10;lkXHrk2y/wAqsD/guLoZP/JJL8f9x1P/AIxQB90/8MufDIRqi+HZIwBjMep3aE/UiXJ/GmTfstfD&#10;WW2aJNCnhc5xOmp3RkH/AAIynP0OR7V8Pf8AD7/Qf+iV3n/g8H/yPU1r/wAFvvC5c/a/hdqkaY4N&#10;tq0chz7hok/maAPsWX9jz4dTqVkt9TfP8TX7lh9G6gVk2/7D3w/gLE3/AIhlJ+6ZL5DtPrgR4P45&#10;FfLX/D73wR/0TTxB/wCB0H+FH/D73wR/0TTxB/4HQf4UAfUsf7EfgdZi7at4gkTn9009sFH4iAH9&#10;aev7FHgoOC2r6+6Dqhe0AP4i3B/WvlmL/gt34EMqCX4beIkiLDcyXkDEDuQOMn2yPrWn/wAPtPhZ&#10;/wBCL4w/75tf/j1AH0NqP7EXhmafNlr+qWluVwYpY4JTnvhtikD/ADn0890f9k+x1j4teKvC411o&#10;dP0Sy068WQ2rNLL9pNwGUnzQBj7PwcH73Tjnzv8A4fafCz/oRfGH/fNr/wDHq4zQP+Cvvw30n4q+&#10;MPFEvgzxS9nrNhptpDCgtvMRrY3Jct+9xg+euME9DmgD7W8Jfsg+CvDN/BfXE2oatdxDjzpFjRTn&#10;IZPLUMjA4IYNnjrjiva7Kyt9OtYra0gitbaIbY4YUCIg9ABwK+Arf/gtb8FmhQz+EvHscpHzJHY2&#10;TqD7E3Yz+QqX/h9X8EP+hW+IH/gusf8A5MoA+/6/mW/aF/5L78S/+xm1P/0qkr9av+H1fwQ/6Fb4&#10;gf8Agusf/kyvyZ+JdjqfxC+I3irxVpekXq6ZrmrXep2onRRIIppmkTcAxAO1hnBIz3NAH9MtFFFA&#10;BRRRQAUUUUAFFFFABRRRQAUUUUAFFFFABRRRQAUUUUAFFFFABRRRQAUUUUAFFFFABRRRQAUUUUAF&#10;FFFAHzJ4h/5D+p/9fUv/AKGaz6KKACiiigAooooA+f8A4pf8j3qf/bL/ANFJXKUUUAFFFFABRRRQ&#10;B4r8a/8AkarX/ryT/wBDkrz+iigAooooAKKKKAPK/jl/zBP+2/8A7TryuiigAooooAK+k/Cf/Ira&#10;N/15Q/8AoAoooA//2VBLAwQKAAAAAAAAACEAh5zLgPsRAAD7EQAAFAAAAGRycy9tZWRpYS9pbWFn&#10;ZTUucG5niVBORw0KGgoAAAANSUhEUgAAAJEAAABtCAMAAAHhUUPlAAAAAXNSR0IArs4c6QAAAARn&#10;QU1BAACxjwv8YQUAAAEI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PG&#10;vwkAAABYdFJOUwBBLhsISTYjEFE+KxgFRjMgDU47KBVWAkMwHQpLOCUSU0AtGgdINSIPUD0qFwRF&#10;Mh8MTTonFFUBQi8cCUo3JBFSPywZBkc0IQ5PPCkWVwNEMR4LTDkmE1TJ/ttBAAAACXBIWXMAACHV&#10;AAAh1QEEnLSdAAAQGElEQVRoQ+2bZ1vqSheGkS4YAQHpHaSGjqEIEYiIyAnS//8/edeamUBAsO29&#10;z34/nPu61JTJypOpa82Mmk8R2N8dgkfWqy57POxA4fABSxJ+7ZMY7rea6zkmGcPP5c2sm7cPN5u7&#10;MnlK1GhKhY5MjoUMNQTXgA6vNlu5YQcMGX6EdvGNnlEy5DdXaDWrURc51mjM7K9G1meGJmup67Q4&#10;F+wSQwCOv+gUPL5zDzwk+zW8cqYcAORQdQ6k4YfKQwzbe80Ec7QBJ4+GnC/cnophvKIRCpVZesx5&#10;yLd3MCfhEv7WSPQaQfCxAwYHP3rbCz2hGDG14DCtUpf39IomxAwIXMU9r2vvVjlLXZ3HcAc+6vDK&#10;j/BArh9+P0MQZF6SD26hdAVBJh98CgfLfM9R4anpOofUtB5rGqN9H728Caaum/1JbXWhCeXmHfqF&#10;goj5un1J9e+saV0js9AnOdnjEQR+avXrlVygqQA9K5MdgupUMIfYkQqJ43lelsGm8iTXnhxV4wPM&#10;C6aMy5R9ltRLVCm4A0Lm/YsFWVqIw+fXt5DFe/1Qfbl8jG639/e3t5dG1pbUYI3luWQnUBlnxMim&#10;0Wg4TpbSX8OTlN6rPkJIJjSBs6mwAntkmctoNSdTQQ5wyYMKyPJcQZDVFXKHKpWHO5tprGZpPBL9&#10;e4q7COlrhJOvYaTyFWLphJm44eV+u72FNAORGPJgH6Jwu318WT48zWI558pp0Bi0Im02vJ380cy2&#10;2eBTrGaL103zRKEREYd33hZLo5F68Kv5GPTWfPVyIeIIJCVehvbgCZhcShqNFIZfbme+HakkebhJ&#10;rwLyWGmiLBGCSdghRfXALhHgwaanblAKkokdqEhKHLQsVcPi201y4xxJTCWMB6koPT8J7Tpk0ZUL&#10;nk/2TEvE0ym4QrPl5ZacHWNixSbInYj/dZQrPrw83t8qAxJDSQR4eP3Y7Q/HR85YMbW8yV5Go9CG&#10;72+3T+mDCiB4eCngiBTa9vBr3DcyhmqTnCU3utpluwK2AZ6T9IGFI2MmDV0kWXAGHP/wkQ+S/J8B&#10;Yn+LWighGJT11Pv4OZB7fGCKrUcTOHBaPoPmuwydMicl9Xoez9ktYPGZLXxa5nmJO9FPHLHgztjC&#10;ETn5zqH7kPe6oGae7xTPk55nDvp7gU++q8tfoTYbPYvS7hsET9LBDr8CFwgEqFMRS03ifrPKEOfo&#10;sMNT2Gz399to9PHxMvtyU10ugw8Pweol3KilcvG5qKpWglzRbdixAncLDz9mb5bgm8ya/ZwzZLSV&#10;fHFr3rUO90w9V8miaaZy2gM7KMlsmrJjjRTfPmar2N1PuqOWtd57nuuG003EnHFUFp2OPpmUJEmf&#10;aQ+63Xj50A5YksQwcW0i99EbgzfXfbOG7e1CwzxewJPYwWIjI5D0mK2ZoX8oMmd9z84SIpvabnCl&#10;6MhxlHAHVDpJOvanALTUZcc7OjA2fGTsJGCpt9P0HoGH/pGDMQS+kX0kwG4eAs7YszHPTr7M3paq&#10;p/J0pvVVKqtyTr9FwJxUqqYg68V5vOYNZp+OxpUv8TZ37PsDcLrHBXt+lPMaltlothBg179EyGRW&#10;N2F0rwKZabsHgVauSTzS6NbSZ3c/5MgSAUe8jsPsTpR7Lm2pW7NczK4NwepLlvm54OiKYiRy1Ei7&#10;JywRSHcpJQOOjOi+as/T4Ver9s1mDDknllizOSs+PaUMD8HgclmtVm9ulobY23x8rt+kYK1Bn1rS&#10;g1MNg21k4y5cDXXtedn+nDb1wut63eV6ddXTiX3ZfQ6pjFgzwceBigqDg5QE9Mg7j+o/fjfEu/gN&#10;mQydHFTg31BcHglca3k/Lv0UgV9MwVWA8f6XNEHdTJrn2Oik71sidXtXubmAe13ByzDyf90StYBN&#10;AxqGvoOn7A4gf0UTM4BuF6hgF4+BQPEjS4oNGJ7YlbNI+vOawAqEpOzkU86UHTGi/1YFgXxiRzvQ&#10;ivR9P+64j0Qtn3uk75DX00PX4kwo/imWQULtogoe7iMv7jyGSf4qsFcEwQI7+h788sL2HNmXm8AF&#10;vpPH6J2SkuKr3lHYvRckyF8bqR8MBgM4qsitGy+gnek+IBA8+mPf9ACbER5WvNzqMghu7jKLkw5V&#10;rzFcqPC7aiTwjjY7PKTdJhay4CQ/GMDb9V70LTlnbbVaWYqihrvx3q0LKodE40luVHMDBD4EJh4v&#10;X26ChlTRG7NMVt07m68Vt7661j2TaT0IZTxBtFM5KHn99NBzm22jly/gcRcv+s7QXallfV2bnst+&#10;XeJq6m5sIqI4ncfH3gvj+qrCqZoHFP1Qy441mjgYAR3Fi1zt7i2eX6ft/kTBvREzY8ci0IEhGt3u&#10;hTtsW9nAzj5/ACizRIseJu+j4LtfNyehUtwFnjc47uZxBZ5P4rwheqbYrwkeyex35U2FymEjA0M6&#10;Ogd8u80ur2O1kdZlmg/dkQyYQAt0doRAkmHn79a13Y6jYUQxBFelp74xvi4nGqIjoJfQ6SYGaDoV&#10;HmmRGXfU+YPsFSEF+5XoQM/9o6EUWqYkyUd2qCEyKCh0Pgkn4JlTQomh475ZgtCG2Dpv7B2Hn6ZC&#10;4DFSotHJVwyiIVb8JwFbpOj2ZYewm2rA0FD7lVgZqyLHQXROJswQHHr3eQk1+2oQo8c/YtcdQaNd&#10;1wx+dvZ9Ako8CAHX/O1iuSQnP8CtdP6Cp+PujZrLyzU5/TbPojJEQtsphG391M3jjF74FrLLvRua&#10;Pdxi+qwNXaRuLqO4JvQt5MFVZ1foHj4Q0a1bodh18OVyO/0g2H2PrB0G9rUH/NTKRmcajJwX1w83&#10;2cftyWWHkxwaghznk47I0F7Xjmp9Mpf5GL3p79e9ztM8NERNLTIQ+a2tJaMzBnHfEsK+6Pb+Nuva&#10;remd4J0hMAWOhH4x3hTaz3Wrb7SaxJrFlAEnWh+jbLlExDCSJWdcxN8ZQlMecPgggNwUdGVTfdAq&#10;GVeTftN7nXoILqs3GJgSmxibkvD0NlqNDcCLYM+rAVs4S9upOMybQsL/bKrn463SXWjltPRjTe/s&#10;GqNRMIvRKISjwesV1KNThhBo0B4eYtvOojI2b6bDhL+cNq1d+YHW92YbGbuhVc05meRyFoslF9La&#10;VbNlp0BrssxxSX0A7Ykb97QwTOj8cxbVriGqhbC2N1e5I2fBLgy9fXTXIYjtBBaLimOcMZshyze4&#10;COVuRDK71v85aA8tsghCiY5JeEyWEVi6b0GNUg46yP/4jw+hdQZg538bUAJRqaAhXgm79lcBPbzU&#10;CUCHIyfR9WKX/x4Yn3YqYoNEl3xAOljG/BuQAcqxSZTZNADf+QuaaCVmeDycvhIZpl93ISa/OFzu&#10;/c2w9wLY+5KuHUcM7N6hf4cOXsKNC7j4qZoq4X6vJpWA/dvh3XSAOTv0HgKaOPmXNSlCyKiJk1T0&#10;Kvn9ffiF/of5xHTQwZtlDLv1i2DZfSufFCno5fAfz8r/FAnK7kv5pGQK1gzctPUHAU2flh3KkdG5&#10;+uV69wXaw83Rzo9DSNbsquyfJz/KPw/FgHRmZMGs4SX9lydYfxXu7tpiHKQTEVJu7OIekMNzemWf&#10;0L9BMXgdC7XWfvcYd7Advxj1SJ39zp0/T3+ZajpHA5OuMe6c6CmhuKSA9IPp4w+Z5ikWiMiAf/4h&#10;E6GI0K0avJNRPDwvmEk3ya4r4NjcGdMdqT/Cs6HckogQZ2GjwCNwCWQJuJzJtnFxE6bHXxArp7oj&#10;XDsPmAsfbIM8SwteiTOxdM9C9uXlRpnQNaRST0/XxWJx5vU2m14vBLTBKp0VNuDmAKN2PS+IDiiw&#10;U3Va5gLmq+ePonIVPqfTyeaTUQG8/+EB3l6czZrNi1jfkss5a7VQyGi8G9lspTdfq6XValu+0t2q&#10;P8NimCxBz10c9VT0p8M9qNN6R8Pv+mha29/rXZLtG1AGqAKyADR4QUFuUluF4O3wbq12YM27XPVw&#10;r5dO2+3lud/f1ukSQ0DnL4etttVYthmemjR/Iuf00EqUuUrHd1s31IzHW7KPBIRAcTykros4Qe6s&#10;dY2goRUf5FFAGt7ebuuGw0Jh6m40IhHRbM5kxg6Ho1JZLBYQVDsym6H99S2Ug2fvtPXyFeg5O8TS&#10;WpQwaY8V2ZdVnGjP3lQfDE8oZIIbU95ag/zrupemc+WFKc6Vm+Ht8O5AoKPMeaOzBl4Tm2qEgboD&#10;PuSzS1sq+axh1HO6/lCIIlEX9qlnsmx9oiX4AFJiuRpO2cfz9bDJPm+DDDdudRmjBrbZhW4LpFOc&#10;6hlUAi0G8LOH8+eeyd6eio5z5UU5ViRjDbflXoKGYtNS69p8A8gSuz8xhOwQlS03mAl0+n7/fvr4&#10;aXDdrmKOuHESZAF6Pkx9oEjYr0hopiOfNr9Okz2dZkclgDMhdA3gcwXHsCEKylUPJj559mSpKaCE&#10;ZMax6EDRqJY02N1vQHwKGcv2fX94zF6Rjl05BS9DUbFlEiLqB7K++tiHefQeDwd+Ja3JB9WY3f4d&#10;fFORCqzhEshTFhSIwp1ECkv6LaiiRK/19iuuCHk9BmukL1I6IqrxSOQRzIAKUMR1zMN0vPvtefqv&#10;QKUhIA1DXNJ77gDpRDFLTSHjmnv+assVe0ez1f8KdP5GrQm8teQikjANjP2najbLrv57JDPvQjbI&#10;JJSUto4m3tQye+1k1/8lHDo3+rXqYQWKESSZC/5w/A6XWKrZx3D4J/7bjxDm4fYGPIGjgU7AGR6x&#10;4O/lfUZnrGgI4lrNNjg+TPVHkEdWeyGDzj+7QMFITdIvMo1huffaGoVyF8XUAy76XC6rJZbmDyF3&#10;4+krM8SQ776exkeVzOYKd91rbd2apVmkexAfIb9mxu6Heyd+jBzSmoYnFQHQNcEIHXCYG9NE2VTP&#10;a0t3oYnlAleh2CIU/gNBuVw+6W7+kOZHilATFJ+MC1BjcVNIzO090PU2Mq4mlph3dp0yBJfVFyKN&#10;rrnd396mOx36D24/5BNFAIqiM0adhWMsNqbDdvkZhA1ayrbPC28RtD0sab7h6h0u3i2fUojB8M3J&#10;nc8VUZguTkrqA7i+1nAXhu253RSuvw60vtLI2F05J7nYBd2TShcBb0AgKASJmIUoky0yzt5O4/O1&#10;Bq8XZ2v2CUAWcbQ4TtLrOwvc0LppuK+GCf/8Od1b11+tca3vbXRnJKuJuX7/oumdFcm2WVypVDbO&#10;glIoaSKWyCWgZvDkH4q5Ud4+JaE/e+tXQGVYv0ieJcE3RW0iiFN226ZNoM+Vt8ZRYckGGruhFah0&#10;4pJnPxaDvMS4djYDvcXiNeHpCSO+vnM06OnonBZ729ehujDP2EQtXeCsjMfsH2+mIHCoA4l0R7Ap&#10;HAaZr695q3UwAK3aVsvne3srATZgNBpByNuyrp91jTPB9tch2og64jzjDC7Rp+/QJVjHOEMXYUGn&#10;2+2eFgpXoDWR0IFcwO/3zxl+/K+C9yPtL8L0UYXoCKFENttPVnOhe8DNb0CFAsGuAgRb+nfeyG+E&#10;SWOQPERQJgXEHgOuHKRlBv5dqMz3sNv/n2g0/wPg/Ip3pp2GYwAAAABJRU5ErkJgglBLAQItABQA&#10;BgAIAAAAIQA9/K5oFAEAAEcCAAATAAAAAAAAAAAAAAAAAAAAAABbQ29udGVudF9UeXBlc10ueG1s&#10;UEsBAi0AFAAGAAgAAAAhADj9If/WAAAAlAEAAAsAAAAAAAAAAAAAAAAARQEAAF9yZWxzLy5yZWxz&#10;UEsBAi0AFAAGAAgAAAAhAOvOuvk/NQAAjYEBAA4AAAAAAAAAAAAAAAAARAIAAGRycy9lMm9Eb2Mu&#10;eG1sUEsBAi0ACgAAAAAAAAAhAGwocSO0AAAAtAAAABQAAAAAAAAAAAAAAAAArzcAAGRycy9tZWRp&#10;YS9pbWFnZTcucG5nUEsBAi0AFAAGAAgAAAAhACNo373gAAAACwEAAA8AAAAAAAAAAAAAAAAAlTgA&#10;AGRycy9kb3ducmV2LnhtbFBLAQItABQABgAIAAAAIQAiNSBC8AAAAL4EAAAZAAAAAAAAAAAAAAAA&#10;AKI5AABkcnMvX3JlbHMvZTJvRG9jLnhtbC5yZWxzUEsBAi0ACgAAAAAAAAAhAMqiN/skBAAAJAQA&#10;ABQAAAAAAAAAAAAAAAAAyToAAGRycy9tZWRpYS9pbWFnZTgucG5nUEsBAi0ACgAAAAAAAAAhAFTO&#10;NFyvAAAArwAAABQAAAAAAAAAAAAAAAAAHz8AAGRycy9tZWRpYS9pbWFnZTYucG5nUEsBAi0ACgAA&#10;AAAAAAAhALGl6jHUAQAA1AEAABQAAAAAAAAAAAAAAAAAAEAAAGRycy9tZWRpYS9pbWFnZTQucG5n&#10;UEsBAi0ACgAAAAAAAAAhAFiV72TAAgAAwAIAABQAAAAAAAAAAAAAAAAABkIAAGRycy9tZWRpYS9p&#10;bWFnZTMucG5nUEsBAi0ACgAAAAAAAAAhAFrkBcG7EQAAuxEAABQAAAAAAAAAAAAAAAAA+EQAAGRy&#10;cy9tZWRpYS9pbWFnZTIucG5nUEsBAi0ACgAAAAAAAAAhACjchaB4dgAAeHYAABUAAAAAAAAAAAAA&#10;AAAA5VYAAGRycy9tZWRpYS9pbWFnZTEuanBlZ1BLAQItAAoAAAAAAAAAIQCHnMuA+xEAAPsRAAAU&#10;AAAAAAAAAAAAAAAAAJDNAABkcnMvbWVkaWEvaW1hZ2U1LnBuZ1BLBQYAAAAADQANAEsDAAC93wAA&#10;AAA=&#10;">
                <v:shape id="Text Box 414" o:spid="_x0000_s1298" type="#_x0000_t202" style="position:absolute;width:4572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Hh8IA&#10;AADcAAAADwAAAGRycy9kb3ducmV2LnhtbESPQYvCMBSE7wv+h/AEL2VN64q7VKNIQdybrMqeH82z&#10;LTYvpUlt/fdGEDwOM/MNs9oMphY3al1lWUEyjUEQ51ZXXCg4n3afPyCcR9ZYWyYFd3KwWY8+Vphq&#10;2/Mf3Y6+EAHCLkUFpfdNKqXLSzLoprYhDt7FtgZ9kG0hdYt9gJtazuJ4IQ1WHBZKbCgrKb8eOxMo&#10;/fc+SvZf//U16nyGhyiTrlNqMh62SxCeBv8Ov9q/WsE8mcPz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IeHwgAAANwAAAAPAAAAAAAAAAAAAAAAAJgCAABkcnMvZG93&#10;bnJldi54bWxQSwUGAAAAAAQABAD1AAAAhwMAAAAA&#10;" fillcolor="#bfbfbf">
                  <v:textbox>
                    <w:txbxContent>
                      <w:p w:rsidR="00DB4A5E" w:rsidRPr="00440A31" w:rsidRDefault="005B536C" w:rsidP="00DB4A5E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</w:rPr>
                          <w:t>10</w:t>
                        </w:r>
                      </w:p>
                    </w:txbxContent>
                  </v:textbox>
                </v:shape>
                <v:group id="Group 82" o:spid="_x0000_s1299" style="position:absolute;left:8592;top:630;width:46726;height:20757" coordsize="7357,3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o:lock v:ext="edit" aspectratio="t"/>
                  <v:shape id="Picture 117" o:spid="_x0000_s1300" type="#_x0000_t75" style="position:absolute;width:4741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4cFvBAAAA3AAAAA8AAABkcnMvZG93bnJldi54bWxET01rAjEQvRf8D2EEb5pYRWRrlGIVxFtt&#10;Dx6nm3GzdDNZN3F39dc3hUJv83ifs9r0rhItNaH0rGE6USCIc29KLjR8fuzHSxAhIhusPJOGOwXY&#10;rAdPK8yM7/id2lMsRArhkKEGG2OdSRlySw7DxNfEibv4xmFMsCmkabBL4a6Sz0otpMOSU4PFmraW&#10;8u/TzWl4646383w3tV9Xhw+adW2l1EXr0bB/fQERqY//4j/3waT5aga/z6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4cFvBAAAA3AAAAA8AAAAAAAAAAAAAAAAAnwIA&#10;AGRycy9kb3ducmV2LnhtbFBLBQYAAAAABAAEAPcAAACNAwAAAAA=&#10;">
                    <v:imagedata r:id="rId115" o:title=""/>
                  </v:shape>
                  <v:shape id="Picture 116" o:spid="_x0000_s1301" type="#_x0000_t75" style="position:absolute;left:2492;top:2129;width:950;height: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mmbbCAAAA3AAAAA8AAABkcnMvZG93bnJldi54bWxET0uLwjAQvi/4H8IIe1sTH4hUo4go7Gl9&#10;LSzehmZsi82kNrF2/fVGWNjbfHzPmS1aW4qGal841tDvKRDEqTMFZxq+j5uPCQgfkA2WjknDL3lY&#10;zDtvM0yMu/OemkPIRAxhn6CGPIQqkdKnOVn0PVcRR+7saoshwjqTpsZ7DLelHCg1lhYLjg05VrTK&#10;Kb0cblZDOrxyuW5Ow5/tY2daNXnIr91R6/duu5yCCNSGf/Gf+9PE+WoEr2fiB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Zpm2wgAAANwAAAAPAAAAAAAAAAAAAAAAAJ8C&#10;AABkcnMvZG93bnJldi54bWxQSwUGAAAAAAQABAD3AAAAjgMAAAAA&#10;">
                    <v:imagedata r:id="rId116" o:title=""/>
                  </v:shape>
                  <v:shape id="Picture 115" o:spid="_x0000_s1302" type="#_x0000_t75" style="position:absolute;left:2573;top:2170;width:78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qcF7EAAAA3AAAAA8AAABkcnMvZG93bnJldi54bWxEj09rwkAQxe+C32EZwZvuWrA00VWktKWH&#10;gPjvPmbHJJidTbMbTb99Vyh4m+G995s3y3Vva3Gj1leONcymCgRx7kzFhYbj4XPyBsIHZIO1Y9Lw&#10;Sx7Wq+Fgialxd97RbR8KESHsU9RQhtCkUvq8JIt+6hriqF1cazHEtS2kafEe4baWL0q9SosVxwsl&#10;NvReUn7ddzZSvhKFh+Sj637OJ7XJkqzY7jKtx6N+swARqA9P83/628T6ag6PZ+IE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qcF7EAAAA3AAAAA8AAAAAAAAAAAAAAAAA&#10;nwIAAGRycy9kb3ducmV2LnhtbFBLBQYAAAAABAAEAPcAAACQAwAAAAA=&#10;">
                    <v:imagedata r:id="rId117" o:title=""/>
                  </v:shape>
                  <v:shape id="Picture 114" o:spid="_x0000_s1303" type="#_x0000_t75" style="position:absolute;left:2573;top:2483;width:788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5+anBAAAA3AAAAA8AAABkcnMvZG93bnJldi54bWxET9uKwjAQfRf8hzALvmmqDyrVKIuLsOAF&#10;vHzA0My2ZZtJTWKtfr0RBN/mcK4zX7amEg05X1pWMBwkIIgzq0vOFZxP6/4UhA/IGivLpOBOHpaL&#10;bmeOqbY3PlBzDLmIIexTVFCEUKdS+qwgg35ga+LI/VlnMETocqkd3mK4qeQoScbSYMmxocCaVgVl&#10;/8erUbBr1o/d/rKdbK8/q/1m2BjpDiOlel/t9wxEoDZ8xG/3r47zkzG8nokX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5+anBAAAA3AAAAA8AAAAAAAAAAAAAAAAAnwIA&#10;AGRycy9kb3ducmV2LnhtbFBLBQYAAAAABAAEAPcAAACNAwAAAAA=&#10;">
                    <v:imagedata r:id="rId118" o:title=""/>
                  </v:shape>
                  <v:group id="Group 109" o:spid="_x0000_s1304" style="position:absolute;left:2573;top:2170;width:788;height:560" coordorigin="2573,2170" coordsize="788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shape id="Freeform 113" o:spid="_x0000_s1305" style="position:absolute;left:2573;top:2170;width:788;height:560;visibility:visible;mso-wrap-style:square;v-text-anchor:top" coordsize="78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8W18UA&#10;AADcAAAADwAAAGRycy9kb3ducmV2LnhtbESPzU4DMQyE75X6DpGRuNGEH8Fq27QqBSQqwYHCA7gb&#10;s1mxcZZNaMPb4wNSb7ZmPPN5sSqhVwcaUxfZwuXMgCJuouu4tfDx/nRRgUoZ2WEfmSz8UoLVcjpZ&#10;YO3ikd/osMutkhBONVrwOQ+11qnxFDDN4kAs2mccA2ZZx1a7EY8SHnp9ZcytDtixNHgcaOOp+dr9&#10;BAvbh3u/vTEVfz++3lX7ssnX5cVZe35W1nNQmUo+mf+vn53gG6GV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xbXxQAAANwAAAAPAAAAAAAAAAAAAAAAAJgCAABkcnMv&#10;ZG93bnJldi54bWxQSwUGAAAAAAQABAD1AAAAigMAAAAA&#10;" path="m,383l48,323r72,-33l183,271r75,-18l342,239r94,-13l538,217r110,-6l648,281,788,138,648,r,70l592,73,486,81,388,92r-89,13l219,121r-69,19l93,160,31,194,,383r3,15l62,452r56,24l190,498r85,19l373,533r108,12l599,554r61,3l723,558r65,1l788,419r-47,-1l695,417r-90,-3l518,408r-83,-8l356,390,284,378,218,364,159,349,86,323,66,313e" filled="f">
                      <v:path arrowok="t" o:connecttype="custom" o:connectlocs="0,2553;48,2493;120,2460;183,2441;258,2423;342,2409;436,2396;538,2387;648,2381;648,2451;788,2308;648,2170;648,2240;592,2243;486,2251;388,2262;299,2275;219,2291;150,2310;93,2330;31,2364;0,2553;3,2568;62,2622;118,2646;190,2668;275,2687;373,2703;481,2715;599,2724;660,2727;723,2728;788,2729;788,2589;741,2588;695,2587;605,2584;518,2578;435,2570;356,2560;284,2548;218,2534;159,2519;86,2493;66,2483" o:connectangles="0,0,0,0,0,0,0,0,0,0,0,0,0,0,0,0,0,0,0,0,0,0,0,0,0,0,0,0,0,0,0,0,0,0,0,0,0,0,0,0,0,0,0,0,0"/>
                    </v:shape>
                    <v:shape id="Picture 112" o:spid="_x0000_s1306" type="#_x0000_t75" style="position:absolute;left:672;top:2038;width:950;height: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ymDBAAAA3AAAAA8AAABkcnMvZG93bnJldi54bWxET81qwkAQvgu+wzKF3nTTQouJrqImQqEn&#10;jQ8wZsckmJ0N2W0S394VhN7m4/ud1WY0jeipc7VlBR/zCARxYXXNpYJzfpgtQDiPrLGxTAru5GCz&#10;nk5WmGg78JH6ky9FCGGXoILK+zaR0hUVGXRz2xIH7mo7gz7ArpS6wyGEm0Z+RtG3NFhzaKiwpX1F&#10;xe30ZxTQnuK+Tym9ZIfc1tl19/WbjUq9v43bJQhPo/8Xv9w/OsyPYng+Ey6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ZymDBAAAA3AAAAA8AAAAAAAAAAAAAAAAAnwIA&#10;AGRycy9kb3ducmV2LnhtbFBLBQYAAAAABAAEAPcAAACNAwAAAAA=&#10;">
                      <v:imagedata r:id="rId119" o:title=""/>
                    </v:shape>
                    <v:shape id="Picture 111" o:spid="_x0000_s1307" type="#_x0000_t75" style="position:absolute;left:753;top:2080;width:78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ERRvEAAAA3AAAAA8AAABkcnMvZG93bnJldi54bWxEj09rwzAMxe+Dfgejwm6r3R3GktYtZXSl&#10;h8Dov7sWa0lYLKex02bffjoMdntCTz+9t1yPvlU36mMT2MJ8ZkARl8E1XFk4n96fXkHFhOywDUwW&#10;fijCejV5WGLuwp0PdDumSgmEY44W6pS6XOtY1uQxzkJHLLuv0HtMMvaVdj3eBe5b/WzMi/bYsHyo&#10;saO3msrv4+CFsssMnrLtMFw/L2ZTZEX1cSisfZyOmwWoRGP6N/9d753En0t8KSMK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ERRvEAAAA3AAAAA8AAAAAAAAAAAAAAAAA&#10;nwIAAGRycy9kb3ducmV2LnhtbFBLBQYAAAAABAAEAPcAAACQAwAAAAA=&#10;">
                      <v:imagedata r:id="rId117" o:title=""/>
                    </v:shape>
                    <v:shape id="Picture 110" o:spid="_x0000_s1308" type="#_x0000_t75" style="position:absolute;left:753;top:2393;width:788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J9wDCAAAA3AAAAA8AAABkcnMvZG93bnJldi54bWxET9uKwjAQfRf8hzCCb5rWB5VqlEURFlYF&#10;Lx8wNGNbtpnUJNbufr1ZWPBtDuc6y3VnatGS85VlBek4AUGcW11xoeB62Y3mIHxA1lhbJgU/5GG9&#10;6veWmGn75BO151CIGMI+QwVlCE0mpc9LMujHtiGO3M06gyFCV0jt8BnDTS0nSTKVBiuODSU2tCkp&#10;/z4/jIJDu/s9HO/72f6x3Ry/0tZId5ooNRx0HwsQgbrwFv+7P3Wcn6bw90y8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yfcAwgAAANwAAAAPAAAAAAAAAAAAAAAAAJ8C&#10;AABkcnMvZG93bnJldi54bWxQSwUGAAAAAAQABAD3AAAAjgMAAAAA&#10;">
                      <v:imagedata r:id="rId118" o:title=""/>
                    </v:shape>
                  </v:group>
                  <v:group id="Group 107" o:spid="_x0000_s1309" style="position:absolute;left:753;top:2080;width:788;height:560" coordorigin="753,2080" coordsize="788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v:shape id="Freeform 108" o:spid="_x0000_s1310" style="position:absolute;left:753;top:2080;width:788;height:560;visibility:visible;mso-wrap-style:square;v-text-anchor:top" coordsize="78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AssMA&#10;AADcAAAADwAAAGRycy9kb3ducmV2LnhtbERP22oCMRB9F/oPYQq+1awX2mVrlFYtVLAPXj5g3Ew3&#10;i5vJuoma/n1TKPg2h3Od6TzaRlyp87VjBcNBBoK4dLrmSsFh//GUg/ABWWPjmBT8kIf57KE3xUK7&#10;G2/puguVSCHsC1RgQmgLKX1pyKIfuJY4cd+usxgS7CqpO7ylcNvIUZY9S4s1pwaDLS0MlafdxSpY&#10;L9/NepLlfF59veTHuAjjuNFK9R/j2yuIQDHcxf/uT53mjybw90y6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dAssMAAADcAAAADwAAAAAAAAAAAAAAAACYAgAAZHJzL2Rv&#10;d25yZXYueG1sUEsFBgAAAAAEAAQA9QAAAIgDAAAAAA==&#10;" path="m,383l48,323r72,-33l183,271r75,-18l342,239r94,-13l538,217r110,-6l648,281,788,138,648,r,70l592,73,486,81,388,92r-89,13l219,121r-69,19l93,160,31,194,,383r3,15l62,452r56,24l190,498r85,19l373,533r108,12l599,554r61,3l723,558r65,1l788,419r-47,-1l695,417r-90,-3l518,408r-83,-8l356,390,284,378,218,364,159,349,86,323,66,313e" filled="f">
                      <v:path arrowok="t" o:connecttype="custom" o:connectlocs="0,2463;48,2403;120,2370;183,2351;258,2333;342,2319;436,2306;538,2297;648,2291;648,2361;788,2218;648,2080;648,2150;592,2153;486,2161;388,2172;299,2185;219,2201;150,2220;93,2240;31,2274;0,2463;3,2478;62,2532;118,2556;190,2578;275,2597;373,2613;481,2625;599,2634;660,2637;723,2638;788,2639;788,2499;741,2498;695,2497;605,2494;518,2488;435,2480;356,2470;284,2458;218,2444;159,2429;86,2403;66,2393" o:connectangles="0,0,0,0,0,0,0,0,0,0,0,0,0,0,0,0,0,0,0,0,0,0,0,0,0,0,0,0,0,0,0,0,0,0,0,0,0,0,0,0,0,0,0,0,0"/>
                    </v:shape>
                  </v:group>
                  <v:group id="Group 104" o:spid="_x0000_s1311" style="position:absolute;left:1609;top:561;width:5648;height:1891" coordorigin="1609,561" coordsize="5648,1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<v:shape id="Freeform 106" o:spid="_x0000_s1312" style="position:absolute;left:1609;top:561;width:5648;height:1891;visibility:visible;mso-wrap-style:square;v-text-anchor:top" coordsize="5648,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issIA&#10;AADcAAAADwAAAGRycy9kb3ducmV2LnhtbERPS2sCMRC+F/wPYYRepGbrQWU1itgniEjV3odkuru4&#10;mSxJ6q799UYQepuP7znzZWdrcSYfKscKnocZCGLtTMWFguPh7WkKIkRkg7VjUnChAMtF72GOuXEt&#10;f9F5HwuRQjjkqKCMscmlDLoki2HoGuLE/ThvMSboC2k8tinc1nKUZWNpseLUUGJD65L0af9rFej3&#10;wcu3/2hfNxOpD4Rr2v7tBko99rvVDESkLv6L7+5Pk+aPJnB7Jl0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WKywgAAANwAAAAPAAAAAAAAAAAAAAAAAJgCAABkcnMvZG93&#10;bnJldi54bWxQSwUGAAAAAAQABAD1AAAAhwMAAAAA&#10;" path="m4644,r-64,17l4533,62r-20,63l4513,459,,1891,4513,656r1135,l5648,131,5631,67,5586,20,5523,,4644,xe" stroked="f">
                      <v:path arrowok="t" o:connecttype="custom" o:connectlocs="4644,561;4580,578;4533,623;4513,686;4513,1020;0,2452;4513,1217;5648,1217;5648,692;5631,628;5586,581;5523,561;4644,561" o:connectangles="0,0,0,0,0,0,0,0,0,0,0,0,0"/>
                    </v:shape>
                    <v:shape id="Freeform 105" o:spid="_x0000_s1313" style="position:absolute;left:1609;top:561;width:5648;height:1891;visibility:visible;mso-wrap-style:square;v-text-anchor:top" coordsize="5648,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2wMYA&#10;AADcAAAADwAAAGRycy9kb3ducmV2LnhtbESPT0sDMRDF74LfIYzQS7HZ9lBlbVqk9U9BitjqfUjG&#10;3cXNZEnS7raf3jkI3mZ4b977zWI1+FadKKYmsIHppABFbINruDLweXi+vQeVMrLDNjAZOFOC1fL6&#10;aoGlCz1/0GmfKyUhnEo0UOfclVonW5PHNAkdsWjfIXrMssZKu4i9hPtWz4pirj02LA01drSuyf7s&#10;j96AfRlvvuJr//R2p+2BcE27y/vYmNHN8PgAKtOQ/81/11sn+DOhlW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L2wMYAAADcAAAADwAAAAAAAAAAAAAAAACYAgAAZHJz&#10;L2Rvd25yZXYueG1sUEsFBgAAAAAEAAQA9QAAAIsDAAAAAA==&#10;" path="m5648,656r-1135,l4515,679r27,59l4594,777r923,10l5540,785r59,-27l5638,706r10,-50xe" stroked="f">
                      <v:path arrowok="t" o:connecttype="custom" o:connectlocs="5648,1217;4513,1217;4515,1240;4542,1299;4594,1338;5517,1348;5540,1346;5599,1319;5638,1267;5648,1217" o:connectangles="0,0,0,0,0,0,0,0,0,0"/>
                    </v:shape>
                  </v:group>
                  <v:group id="_x0000_s1314" style="position:absolute;left:1609;top:561;width:5648;height:1891" coordorigin="1609,561" coordsize="5648,1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<v:shape id="Freeform 103" o:spid="_x0000_s1315" style="position:absolute;left:1609;top:561;width:5648;height:1891;visibility:visible;mso-wrap-style:square;v-text-anchor:top" coordsize="5648,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Jr8EA&#10;AADcAAAADwAAAGRycy9kb3ducmV2LnhtbERPTWsCMRC9F/wPYYTealYppV2NooWC9FK0ynocknE3&#10;uJmsm6jpvzeFQm/zeJ8zWyTXiiv1wXpWMB4VIIi1N5ZrBbvvj6dXECEiG2w9k4IfCrCYDx5mWBp/&#10;4w1dt7EWOYRDiQqaGLtSyqAbchhGviPO3NH3DmOGfS1Nj7cc7lo5KYoX6dBybmiwo/eG9Gl7cQr2&#10;KZ611ccd28ObS1+fla1WlVKPw7ScgoiU4r/4z702ef7zBH6fy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Lya/BAAAA3AAAAA8AAAAAAAAAAAAAAAAAmAIAAGRycy9kb3du&#10;cmV2LnhtbFBLBQYAAAAABAAEAPUAAACGAwAAAAA=&#10;" path="m4513,656r17,64l4575,767r63,20l4702,787r284,l5517,787r23,-2l5599,758r39,-52l5648,656r,-197l5648,131r-2,-23l5619,49,5567,10,4986,,4702,r-58,l4621,2r-59,27l4523,81r-10,378l,1891,4513,656xe" filled="f" strokeweight="1pt">
                      <v:path arrowok="t" o:connecttype="custom" o:connectlocs="4513,1217;4530,1281;4575,1328;4638,1348;4702,1348;4986,1348;5517,1348;5540,1346;5599,1319;5638,1267;5648,1217;5648,1020;5648,692;5646,669;5619,610;5567,571;4986,561;4702,561;4644,561;4621,563;4562,590;4523,642;4513,1020;0,2452;4513,1217" o:connectangles="0,0,0,0,0,0,0,0,0,0,0,0,0,0,0,0,0,0,0,0,0,0,0,0,0"/>
                    </v:shape>
                    <v:shape id="Picture 102" o:spid="_x0000_s1316" type="#_x0000_t75" style="position:absolute;left:6167;top:609;width:1042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5QcK/AAAA3AAAAA8AAABkcnMvZG93bnJldi54bWxET0uLwjAQvgv+hzCCN021RaQaRWXd9eoD&#10;vI7N2BabSWmytf77zYLgbT6+5yzXnalES40rLSuYjCMQxJnVJecKLuf9aA7CeWSNlWVS8CIH61W/&#10;t8RU2ycfqT35XIQQdikqKLyvUyldVpBBN7Y1ceDutjHoA2xyqRt8hnBTyWkUzaTBkkNDgTXtCsoe&#10;p1+joDok3y3Or7cyiV/84+PHVsZfSg0H3WYBwlPnP+K3+6DD/CSB/2fCB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OUHCvwAAANwAAAAPAAAAAAAAAAAAAAAAAJ8CAABk&#10;cnMvZG93bnJldi54bWxQSwUGAAAAAAQABAD3AAAAiwMAAAAA&#10;">
                      <v:imagedata r:id="rId120" o:title=""/>
                    </v:shape>
                  </v:group>
                  <v:group id="Group 98" o:spid="_x0000_s1317" style="position:absolute;left:3422;top:523;width:3926;height:2082" coordorigin="3422,523" coordsize="3926,2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<v:shape id="Freeform 100" o:spid="_x0000_s1318" style="position:absolute;left:3422;top:523;width:3926;height:2082;visibility:visible;mso-wrap-style:square;v-text-anchor:top" coordsize="3926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3PicMA&#10;AADcAAAADwAAAGRycy9kb3ducmV2LnhtbERPTWvCQBC9F/wPywi91Y1SWpu6itgKVbxUi70O2TEJ&#10;ZmbT7DYm/94VCr3N433ObNFxpVpqfOnEwHiUgCLJnC0lN/B1WD9MQfmAYrFyQgZ68rCYD+5mmFp3&#10;kU9q9yFXMUR8igaKEOpUa58VxOhHriaJ3Mk1jCHCJte2wUsM50pPkuRJM5YSGwqsaVVQdt7/soHd&#10;Lmdu399+5Pu42a7Hp55fjr0x98Nu+QoqUBf+xX/uDxvnPz7D7Zl4gZ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3PicMAAADcAAAADwAAAAAAAAAAAAAAAACYAgAAZHJzL2Rv&#10;d25yZXYueG1sUEsFBgAAAAAEAAQA9QAAAIgDAAAAAA==&#10;" path="m3774,l2838,r-83,1l2693,22r-47,45l2622,128r-2,23l2620,529,,2082,2620,756r1305,l3925,529r-1,-394l3903,73,3858,26,3797,2,3774,xe" stroked="f">
                      <v:path arrowok="t" o:connecttype="custom" o:connectlocs="3774,523;2838,523;2755,524;2693,545;2646,590;2622,651;2620,674;2620,1052;0,2605;2620,1279;3925,1279;3925,1052;3924,658;3903,596;3858,549;3797,525;3774,523" o:connectangles="0,0,0,0,0,0,0,0,0,0,0,0,0,0,0,0,0"/>
                    </v:shape>
                    <v:shape id="Freeform 99" o:spid="_x0000_s1319" style="position:absolute;left:3422;top:523;width:3926;height:2082;visibility:visible;mso-wrap-style:square;v-text-anchor:top" coordsize="3926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Hm8UA&#10;AADcAAAADwAAAGRycy9kb3ducmV2LnhtbESPQU/CQBCF7yb+h82QcJMtHohWFkJQEjRcRIPXSXdo&#10;GzqztbuW9t87BxNvM3lv3vtmuR64MT11sQ7iYD7LwJAUwddSOvj82N09gIkJxWMThByMFGG9ur1Z&#10;Yu7DVd6pP6bSaIjEHB1UKbW5tbGoiDHOQkui2jl0jEnXrrS+w6uGc2Pvs2xhGWvRhgpb2lZUXI4/&#10;7OBwKJn7l+dv+Tq9vu3m55EfT6Nz08mweQKTaEj/5r/rvVf8hdLqMzqB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webxQAAANwAAAAPAAAAAAAAAAAAAAAAAJgCAABkcnMv&#10;ZG93bnJldi54bWxQSwUGAAAAAAQABAD1AAAAigMAAAAA&#10;" path="m3925,756r-1305,l2621,772r21,63l2687,881r61,24l2771,907r393,l3790,906r62,-21l3899,840r24,-61l3925,756xe" stroked="f">
                      <v:path arrowok="t" o:connecttype="custom" o:connectlocs="3925,1279;2620,1279;2621,1295;2642,1358;2687,1404;2748,1428;2771,1430;3164,1430;3790,1429;3852,1408;3899,1363;3923,1302;3925,1279" o:connectangles="0,0,0,0,0,0,0,0,0,0,0,0,0"/>
                    </v:shape>
                  </v:group>
                  <v:group id="Group 95" o:spid="_x0000_s1320" style="position:absolute;left:3422;top:523;width:3926;height:2082" coordorigin="3422,523" coordsize="3926,2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shape id="Freeform 97" o:spid="_x0000_s1321" style="position:absolute;left:3422;top:523;width:3926;height:2082;visibility:visible;mso-wrap-style:square;v-text-anchor:top" coordsize="3926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2xA8QA&#10;AADcAAAADwAAAGRycy9kb3ducmV2LnhtbERPS2sCMRC+C/6HMEJvmvjAx9YoUih4EIq2h/Y2bqa7&#10;y24mS5K6679vCgVv8/E9Z7vvbSNu5EPlWMN0okAQ585UXGj4eH8dr0GEiGywcUwa7hRgvxsOtpgZ&#10;1/GZbpdYiBTCIUMNZYxtJmXIS7IYJq4lTty38xZjgr6QxmOXwm0jZ0otpcWKU0OJLb2UlNeXH6tB&#10;zc9HP199qutpdX+T6+Wi/rJO66dRf3gGEamPD/G/+2jS/M0M/p5JF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dsQPEAAAA3AAAAA8AAAAAAAAAAAAAAAAAmAIAAGRycy9k&#10;b3ducmV2LnhtbFBLBQYAAAAABAAEAPUAAACJAwAAAAA=&#10;" path="m2620,151r15,-65l2675,35,2733,5,2838,r326,l3774,r23,2l3858,26r45,47l3924,135r1,394l3925,756r-2,23l3899,840r-47,45l3790,906r-626,1l2838,907r-67,l2748,905r-61,-24l2642,835r-21,-63l2620,756,,2082,2620,529r,-378xe" filled="f" strokeweight="1pt">
                      <v:path arrowok="t" o:connecttype="custom" o:connectlocs="2620,674;2635,609;2675,558;2733,528;2838,523;3164,523;3774,523;3797,525;3858,549;3903,596;3924,658;3925,1052;3925,1279;3923,1302;3899,1363;3852,1408;3790,1429;3164,1430;2838,1430;2771,1430;2748,1428;2687,1404;2642,1358;2621,1295;2620,1279;0,2605;2620,1052;2620,674" o:connectangles="0,0,0,0,0,0,0,0,0,0,0,0,0,0,0,0,0,0,0,0,0,0,0,0,0,0,0,0"/>
                    </v:shape>
                    <v:shape id="Picture 96" o:spid="_x0000_s1322" type="#_x0000_t75" style="position:absolute;left:6095;top:581;width:1195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cUDDAAAA3AAAAA8AAABkcnMvZG93bnJldi54bWxET0tLw0AQvhf6H5YRvBSziYVSYzalVAoe&#10;vNgGSm5DdkyC2dmQ3Tz8964g9DYf33Oyw2I6MdHgWssKkigGQVxZ3XKtoLien/YgnEfW2FkmBT/k&#10;4JCvVxmm2s78SdPF1yKEsEtRQeN9n0rpqoYMusj2xIH7soNBH+BQSz3gHMJNJ5/jeCcNthwaGuzp&#10;1FD1fRmNAtON2/OtLHuW8yYp2re5SD6OSj0+LMdXEJ4Wfxf/u991mP+yhb9nwgU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hxQMMAAADcAAAADwAAAAAAAAAAAAAAAACf&#10;AgAAZHJzL2Rvd25yZXYueG1sUEsFBgAAAAAEAAQA9wAAAI8DAAAAAA==&#10;">
                      <v:imagedata r:id="rId95" o:title=""/>
                    </v:shape>
                  </v:group>
                  <v:group id="Group 93" o:spid="_x0000_s1323" style="position:absolute;left:6183;top:1093;width:1030;height:2" coordorigin="6183,1093" coordsize="1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shape id="Freeform 94" o:spid="_x0000_s1324" style="position:absolute;left:6183;top:1093;width:1030;height:2;visibility:visible;mso-wrap-style:square;v-text-anchor:top" coordsize="1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bH8EA&#10;AADcAAAADwAAAGRycy9kb3ducmV2LnhtbERP3WrCMBS+F/YO4Qx2p2nF6tY1yhiIA6/UPsBZc9aE&#10;NSelidr59Isw2N35+H5PtRldJy40BOtZQT7LQBA3XltuFdSn7fQZRIjIGjvPpOCHAmzWD5MKS+2v&#10;fKDLMbYihXAoUYGJsS+lDI0hh2Hme+LEffnBYUxwaKUe8JrCXSfnWbaUDi2nBoM9vRtqvo9np2B+&#10;w1Xhi4zzxb4+18buPi2xUk+P49sriEhj/Bf/uT90mv9SwP2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G2x/BAAAA3AAAAA8AAAAAAAAAAAAAAAAAmAIAAGRycy9kb3du&#10;cmV2LnhtbFBLBQYAAAAABAAEAPUAAACGAwAAAAA=&#10;" path="m,l1029,e" filled="f" strokeweight="1.5pt">
                      <v:path arrowok="t" o:connecttype="custom" o:connectlocs="0,0;1029,0" o:connectangles="0,0"/>
                    </v:shape>
                  </v:group>
                  <v:group id="Group 90" o:spid="_x0000_s1325" style="position:absolute;left:7069;top:1000;width:183;height:186" coordorigin="7069,1000" coordsize="183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shape id="Freeform 92" o:spid="_x0000_s1326" style="position:absolute;left:7069;top:1000;width:183;height:186;visibility:visible;mso-wrap-style:square;v-text-anchor:top" coordsize="18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QHcMA&#10;AADcAAAADwAAAGRycy9kb3ducmV2LnhtbERPPW/CMBDdK/EfrEPq1jgwNE3AoCoSiIGlaTt0u8ZH&#10;EjU+W7Eh4d/jSkhs9/Q+b72dTC8uNPjOsoJFkoIgrq3uuFHw9bl7eQPhA7LG3jIpuJKH7Wb2tMZC&#10;25E/6FKFRsQQ9gUqaENwhZS+bsmgT6wjjtzJDgZDhEMj9YBjDDe9XKbpqzTYcWxo0VHZUv1XnY2C&#10;4+I3G8Pe7c/ltZx8fvjx39Ip9Tyf3lcgAk3hIb67DzrOzzP4f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QHcMAAADcAAAADwAAAAAAAAAAAAAAAACYAgAAZHJzL2Rv&#10;d25yZXYueG1sUEsFBgAAAAAEAAQA9QAAAIgDAAAAAA==&#10;" path="m24,l11,3,,22,3,35,103,93,3,151,,164r11,19l24,186,183,93,24,xe" fillcolor="black" stroked="f">
                      <v:path arrowok="t" o:connecttype="custom" o:connectlocs="24,1000;11,1003;0,1022;3,1035;103,1093;3,1151;0,1164;11,1183;24,1186;183,1093;24,1000" o:connectangles="0,0,0,0,0,0,0,0,0,0,0"/>
                    </v:shape>
                    <v:shape id="Picture 91" o:spid="_x0000_s1327" type="#_x0000_t75" style="position:absolute;left:6109;top:569;width:289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0KvEAAAA3AAAAA8AAABkcnMvZG93bnJldi54bWxEj0FrwkAQhe9C/8MyBW+6qVK1qauIYCme&#10;1FbwOGTHTWh2NmTXmP77zqHgbYb35r1vluve16qjNlaBDbyMM1DERbAVOwPfX7vRAlRMyBbrwGTg&#10;lyKsV0+DJeY23PlI3Sk5JSEcczRQptTkWseiJI9xHBpi0a6h9ZhkbZ22Ld4l3Nd6kmUz7bFiaSix&#10;oW1Jxc/p5g2kV4dn180Pl4/isp/yZnYN/d6Y4XO/eQeVqE8P8//1pxX8N6GVZ2QC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M0KvEAAAA3AAAAA8AAAAAAAAAAAAAAAAA&#10;nwIAAGRycy9kb3ducmV2LnhtbFBLBQYAAAAABAAEAPcAAACQAwAAAAA=&#10;">
                      <v:imagedata r:id="rId121" o:title=""/>
                    </v:shape>
                  </v:group>
                  <v:group id="Group 87" o:spid="_x0000_s1328" style="position:absolute;left:6457;top:812;width:521;height:253" coordorigin="6457,812" coordsize="52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<v:shape id="Freeform 89" o:spid="_x0000_s1329" style="position:absolute;left:6457;top:812;width:521;height:253;visibility:visible;mso-wrap-style:square;v-text-anchor:top" coordsize="52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RzcMA&#10;AADcAAAADwAAAGRycy9kb3ducmV2LnhtbESPQWvCQBSE74L/YXlCb7qph5KmrlKKgvQiRg8eX7Ov&#10;STD7XsiuSfz3XUHocZiZb5jVZnSN6qnztbCB10UCirgQW3Np4HzazVNQPiBbbITJwJ08bNbTyQoz&#10;KwMfqc9DqSKEfYYGqhDaTGtfVOTQL6Qljt6vdA5DlF2pbYdDhLtGL5PkTTusOS5U2NJXRcU1vzkD&#10;23u/G/rTIb1KPmx/Lu+yTL/FmJfZ+PkBKtAY/sPP9t4aiER4nIlH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SRzcMAAADcAAAADwAAAAAAAAAAAAAAAACYAgAAZHJzL2Rv&#10;d25yZXYueG1sUEsFBgAAAAAEAAQA9QAAAIgDAAAAAA==&#10;" path="m230,l165,12,107,41,60,85,24,140,4,205,,253,78,239r3,-20l86,198r28,-55l161,101,217,79r18,-1l409,78r-6,-6l354,33,295,8,252,1,230,xe" stroked="f">
                      <v:path arrowok="t" o:connecttype="custom" o:connectlocs="230,812;165,824;107,853;60,897;24,952;4,1017;0,1065;78,1051;81,1031;86,1010;114,955;161,913;217,891;235,890;409,890;403,884;354,845;295,820;252,813;230,812" o:connectangles="0,0,0,0,0,0,0,0,0,0,0,0,0,0,0,0,0,0,0,0"/>
                    </v:shape>
                    <v:shape id="Freeform 88" o:spid="_x0000_s1330" style="position:absolute;left:6457;top:812;width:521;height:253;visibility:visible;mso-wrap-style:square;v-text-anchor:top" coordsize="52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0VsQA&#10;AADcAAAADwAAAGRycy9kb3ducmV2LnhtbESPQWvCQBSE74X+h+UVvNWNOUiaukopCsWLGD30+Jp9&#10;TYLZ90J2m8R/7wpCj8PMfMOsNpNr1UC9b4QNLOYJKOJSbMOVgfNp95qB8gHZYitMBq7kYbN+flph&#10;bmXkIw1FqFSEsM/RQB1Cl2vty5oc+rl0xNH7ld5hiLKvtO1xjHDX6jRJltphw3Ghxo4+ayovxZ8z&#10;sL0Ou3E4HbKLFOP25/tN0mwvxsxepo93UIGm8B9+tL+sgTRZwP1MPAJ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oNFbEAAAA3AAAAA8AAAAAAAAAAAAAAAAAmAIAAGRycy9k&#10;b3ducmV2LnhtbFBLBQYAAAAABAAEAPUAAACJAwAAAAA=&#10;" path="m409,78r-174,l254,79r18,3l337,116r46,65l329,182r107,68l520,179,460,162r-9,-20l441,123,430,104,417,87r-8,-9xe" stroked="f">
                      <v:path arrowok="t" o:connecttype="custom" o:connectlocs="409,890;235,890;254,891;272,894;337,928;383,993;329,994;436,1062;520,991;460,974;451,954;441,935;430,916;417,899;409,890" o:connectangles="0,0,0,0,0,0,0,0,0,0,0,0,0,0,0"/>
                    </v:shape>
                  </v:group>
                  <v:group id="Group 83" o:spid="_x0000_s1331" style="position:absolute;left:6457;top:812;width:521;height:253" coordorigin="6457,812" coordsize="52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shape id="Freeform 86" o:spid="_x0000_s1332" style="position:absolute;left:6457;top:812;width:521;height:253;visibility:visible;mso-wrap-style:square;v-text-anchor:top" coordsize="52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x1cQA&#10;AADcAAAADwAAAGRycy9kb3ducmV2LnhtbESPQYvCMBSE78L+h/AEb5rag0jXKCosqOCCdRGPj+bZ&#10;drd5qU203X9vBMHjMDPfMLNFZypxp8aVlhWMRxEI4szqknMFP8ev4RSE88gaK8uk4J8cLOYfvRkm&#10;2rZ8oHvqcxEg7BJUUHhfJ1K6rCCDbmRr4uBdbGPQB9nkUjfYBripZBxFE2mw5LBQYE3rgrK/9GYU&#10;bOl83esVT6J283tapdvr7jtDpQb9bvkJwlPn3+FXe6MVxPE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68dXEAAAA3AAAAA8AAAAAAAAAAAAAAAAAmAIAAGRycy9k&#10;b3ducmV2LnhtbFBLBQYAAAAABAAEAPUAAACJAwAAAAA=&#10;" path="m,253l9,183,35,121,74,69,125,29,186,6,230,r22,1l316,15r55,30l417,87r34,55l460,162r60,17l436,250,329,182r54,-1l374,162,322,105,254,79,235,78r-18,1l161,101r-47,42l86,198r-8,41l,253xe" filled="f" strokeweight="1pt">
                      <v:path arrowok="t" o:connecttype="custom" o:connectlocs="0,1065;9,995;35,933;74,881;125,841;186,818;230,812;252,813;316,827;371,857;417,899;451,954;460,974;520,991;436,1062;329,994;383,993;374,974;322,917;254,891;235,890;217,891;161,913;114,955;86,1010;78,1051;0,1065" o:connectangles="0,0,0,0,0,0,0,0,0,0,0,0,0,0,0,0,0,0,0,0,0,0,0,0,0,0,0"/>
                    </v:shape>
                    <v:shape id="Text Box 85" o:spid="_x0000_s1333" type="#_x0000_t202" style="position:absolute;left:6527;top:620;width:336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    <v:textbox inset="0,0,0,0">
                        <w:txbxContent>
                          <w:p w:rsidR="006B0DBE" w:rsidRDefault="006B0DBE" w:rsidP="006B0DBE">
                            <w:pPr>
                              <w:spacing w:line="158" w:lineRule="exac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5"/>
                                <w:sz w:val="16"/>
                                <w:szCs w:val="16"/>
                              </w:rPr>
                              <w:t>180°</w:t>
                            </w:r>
                          </w:p>
                        </w:txbxContent>
                      </v:textbox>
                    </v:shape>
                    <v:shape id="Text Box 84" o:spid="_x0000_s1334" type="#_x0000_t202" style="position:absolute;left:6484;top:1230;width:41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    <v:textbox inset="0,0,0,0">
                        <w:txbxContent>
                          <w:p w:rsidR="006B0DBE" w:rsidRDefault="006B0DBE" w:rsidP="006B0DBE">
                            <w:pPr>
                              <w:spacing w:line="158" w:lineRule="exac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PULL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DB4A5E" w:rsidRDefault="0072091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1" layoutInCell="1" allowOverlap="1" wp14:anchorId="0C622541" wp14:editId="2C3BEA7C">
                <wp:simplePos x="0" y="0"/>
                <wp:positionH relativeFrom="column">
                  <wp:posOffset>-3337560</wp:posOffset>
                </wp:positionH>
                <wp:positionV relativeFrom="paragraph">
                  <wp:posOffset>5628005</wp:posOffset>
                </wp:positionV>
                <wp:extent cx="0" cy="2733675"/>
                <wp:effectExtent l="38100" t="0" r="57150" b="4762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367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5FD70" id="Straight Connector 32" o:spid="_x0000_s1026" style="position:absolute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8pt,443.15pt" to="-262.8pt,6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b43gEAABoEAAAOAAAAZHJzL2Uyb0RvYy54bWysU02P0zAQvSPxHyzfadpU3YWo6R66Wi4I&#10;Knb5Aa4zbiz5S2PTtP+esdOmK0BCIC5OPJ73Zt7zeP1wsoYdAaP2ruWL2ZwzcNJ32h1a/u3l6d17&#10;zmISrhPGO2j5GSJ/2Lx9sx5CA7XvvekAGZG42Ayh5X1KoamqKHuwIs58AEeHyqMVibZ4qDoUA7Fb&#10;U9Xz+V01eOwCegkxUvRxPOSbwq8UyPRFqQiJmZZTb6msWNZ9XqvNWjQHFKHX8tKG+IcurNCOik5U&#10;jyIJ9h31L1RWS/TRqzST3lZeKS2haCA1i/lPap57EaBoIXNimGyK/49Wfj7ukOmu5cuaMycs3dFz&#10;QqEPfWJb7xw56JHRITk1hNgQYOt2eNnFsMMs+6TQ5i8JYqfi7nlyF06JyTEoKVrfL5d396vMV92A&#10;AWP6CN6y/NNyo10WLhpx/BTTmHpNyWHj2NDyD6t6RZcqbaD+u70piOiN7p60MTmvzBFsDbKjoAlI&#10;p8Wl7qss6sI4aiarG/WUv3Q2MJb6CoocIgWLsUCezRunkBJcuvIaR9kZpqiDCTj/M/CSn6FQ5vZv&#10;wBOiVPYuTWCrncffVb9Zocb8qwOj7mzB3nfnctPFGhrAcmOXx5In/PW+wG9PevMDAAD//wMAUEsD&#10;BBQABgAIAAAAIQDciAzC4AAAAA4BAAAPAAAAZHJzL2Rvd25yZXYueG1sTI/BSsNAEIbvgu+wjOCt&#10;3bShIcZsShHEg3ho7cXbNjsmi9nZkN0msU/vCII9zszHP99fbmfXiRGHYD0pWC0TEEi1N5YaBcf3&#10;50UOIkRNRneeUME3BthWtzelLoyfaI/jITaCQygUWkEbY19IGeoWnQ5L3yPx7dMPTkceh0aaQU8c&#10;7jq5TpJMOm2JP7S6x6cW66/D2SnI+/TttZ4+xpd9fLgc6WJ30lql7u/m3SOIiHP8h+FXn9WhYqeT&#10;P5MJolOw2Kw3GbOclmcpCEb+VieG01WWg6xKeV2j+gEAAP//AwBQSwECLQAUAAYACAAAACEAtoM4&#10;kv4AAADhAQAAEwAAAAAAAAAAAAAAAAAAAAAAW0NvbnRlbnRfVHlwZXNdLnhtbFBLAQItABQABgAI&#10;AAAAIQA4/SH/1gAAAJQBAAALAAAAAAAAAAAAAAAAAC8BAABfcmVscy8ucmVsc1BLAQItABQABgAI&#10;AAAAIQCxEhb43gEAABoEAAAOAAAAAAAAAAAAAAAAAC4CAABkcnMvZTJvRG9jLnhtbFBLAQItABQA&#10;BgAIAAAAIQDciAzC4AAAAA4BAAAPAAAAAAAAAAAAAAAAADgEAABkcnMvZG93bnJldi54bWxQSwUG&#10;AAAAAAQABADzAAAARQUAAAAA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-3255579</wp:posOffset>
                </wp:positionH>
                <wp:positionV relativeFrom="paragraph">
                  <wp:posOffset>5544470</wp:posOffset>
                </wp:positionV>
                <wp:extent cx="6492240" cy="2670353"/>
                <wp:effectExtent l="0" t="19050" r="22860" b="1587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670353"/>
                          <a:chOff x="0" y="0"/>
                          <a:chExt cx="6492240" cy="2670353"/>
                        </a:xfrm>
                      </wpg:grpSpPr>
                      <wpg:grpSp>
                        <wpg:cNvPr id="444" name="Group 444"/>
                        <wpg:cNvGrpSpPr/>
                        <wpg:grpSpPr>
                          <a:xfrm>
                            <a:off x="0" y="0"/>
                            <a:ext cx="6492240" cy="2516176"/>
                            <a:chOff x="0" y="0"/>
                            <a:chExt cx="6492240" cy="2516176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0" y="0"/>
                              <a:ext cx="6492240" cy="457830"/>
                              <a:chOff x="0" y="0"/>
                              <a:chExt cx="6492240" cy="457830"/>
                            </a:xfrm>
                          </wpg:grpSpPr>
                          <wps:wsp>
                            <wps:cNvPr id="446" name="Line 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9224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65" y="110358"/>
                                <a:ext cx="457200" cy="3474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4A5E" w:rsidRPr="00440A31" w:rsidRDefault="005B536C" w:rsidP="00DB4A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7" name="Group 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36482" y="504496"/>
                              <a:ext cx="6025896" cy="2011680"/>
                              <a:chOff x="478" y="607"/>
                              <a:chExt cx="9499" cy="3172"/>
                            </a:xfrm>
                          </wpg:grpSpPr>
                          <pic:pic xmlns:pic="http://schemas.openxmlformats.org/drawingml/2006/picture">
                            <pic:nvPicPr>
                              <pic:cNvPr id="428" name="Picture 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8" y="607"/>
                                <a:ext cx="9264" cy="31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429" name="Group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68" y="2757"/>
                                <a:ext cx="3992" cy="576"/>
                                <a:chOff x="2968" y="2757"/>
                                <a:chExt cx="3992" cy="576"/>
                              </a:xfrm>
                            </wpg:grpSpPr>
                            <wps:wsp>
                              <wps:cNvPr id="430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8" y="2757"/>
                                  <a:ext cx="3992" cy="576"/>
                                </a:xfrm>
                                <a:custGeom>
                                  <a:avLst/>
                                  <a:gdLst>
                                    <a:gd name="T0" fmla="+- 0 6864 2968"/>
                                    <a:gd name="T1" fmla="*/ T0 w 3992"/>
                                    <a:gd name="T2" fmla="+- 0 2757 2757"/>
                                    <a:gd name="T3" fmla="*/ 2757 h 576"/>
                                    <a:gd name="T4" fmla="+- 0 3046 2968"/>
                                    <a:gd name="T5" fmla="*/ T4 w 3992"/>
                                    <a:gd name="T6" fmla="+- 0 2759 2757"/>
                                    <a:gd name="T7" fmla="*/ 2759 h 576"/>
                                    <a:gd name="T8" fmla="+- 0 2990 2968"/>
                                    <a:gd name="T9" fmla="*/ T8 w 3992"/>
                                    <a:gd name="T10" fmla="+- 0 2791 2757"/>
                                    <a:gd name="T11" fmla="*/ 2791 h 576"/>
                                    <a:gd name="T12" fmla="+- 0 2968 2968"/>
                                    <a:gd name="T13" fmla="*/ T12 w 3992"/>
                                    <a:gd name="T14" fmla="+- 0 2853 2757"/>
                                    <a:gd name="T15" fmla="*/ 2853 h 576"/>
                                    <a:gd name="T16" fmla="+- 0 2970 2968"/>
                                    <a:gd name="T17" fmla="*/ T16 w 3992"/>
                                    <a:gd name="T18" fmla="+- 0 3255 2757"/>
                                    <a:gd name="T19" fmla="*/ 3255 h 576"/>
                                    <a:gd name="T20" fmla="+- 0 3002 2968"/>
                                    <a:gd name="T21" fmla="*/ T20 w 3992"/>
                                    <a:gd name="T22" fmla="+- 0 3311 2757"/>
                                    <a:gd name="T23" fmla="*/ 3311 h 576"/>
                                    <a:gd name="T24" fmla="+- 0 3064 2968"/>
                                    <a:gd name="T25" fmla="*/ T24 w 3992"/>
                                    <a:gd name="T26" fmla="+- 0 3333 2757"/>
                                    <a:gd name="T27" fmla="*/ 3333 h 576"/>
                                    <a:gd name="T28" fmla="+- 0 6882 2968"/>
                                    <a:gd name="T29" fmla="*/ T28 w 3992"/>
                                    <a:gd name="T30" fmla="+- 0 3331 2757"/>
                                    <a:gd name="T31" fmla="*/ 3331 h 576"/>
                                    <a:gd name="T32" fmla="+- 0 6938 2968"/>
                                    <a:gd name="T33" fmla="*/ T32 w 3992"/>
                                    <a:gd name="T34" fmla="+- 0 3299 2757"/>
                                    <a:gd name="T35" fmla="*/ 3299 h 576"/>
                                    <a:gd name="T36" fmla="+- 0 6960 2968"/>
                                    <a:gd name="T37" fmla="*/ T36 w 3992"/>
                                    <a:gd name="T38" fmla="+- 0 3237 2757"/>
                                    <a:gd name="T39" fmla="*/ 3237 h 576"/>
                                    <a:gd name="T40" fmla="+- 0 6958 2968"/>
                                    <a:gd name="T41" fmla="*/ T40 w 3992"/>
                                    <a:gd name="T42" fmla="+- 0 2835 2757"/>
                                    <a:gd name="T43" fmla="*/ 2835 h 576"/>
                                    <a:gd name="T44" fmla="+- 0 6926 2968"/>
                                    <a:gd name="T45" fmla="*/ T44 w 3992"/>
                                    <a:gd name="T46" fmla="+- 0 2779 2757"/>
                                    <a:gd name="T47" fmla="*/ 2779 h 576"/>
                                    <a:gd name="T48" fmla="+- 0 6864 2968"/>
                                    <a:gd name="T49" fmla="*/ T48 w 3992"/>
                                    <a:gd name="T50" fmla="+- 0 2757 2757"/>
                                    <a:gd name="T51" fmla="*/ 2757 h 5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3992" h="576">
                                      <a:moveTo>
                                        <a:pt x="3896" y="0"/>
                                      </a:moveTo>
                                      <a:lnTo>
                                        <a:pt x="78" y="2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34" y="554"/>
                                      </a:lnTo>
                                      <a:lnTo>
                                        <a:pt x="96" y="576"/>
                                      </a:lnTo>
                                      <a:lnTo>
                                        <a:pt x="3914" y="574"/>
                                      </a:lnTo>
                                      <a:lnTo>
                                        <a:pt x="3970" y="542"/>
                                      </a:lnTo>
                                      <a:lnTo>
                                        <a:pt x="3992" y="480"/>
                                      </a:lnTo>
                                      <a:lnTo>
                                        <a:pt x="3990" y="78"/>
                                      </a:lnTo>
                                      <a:lnTo>
                                        <a:pt x="3958" y="22"/>
                                      </a:lnTo>
                                      <a:lnTo>
                                        <a:pt x="3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5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31" name="Group 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75" y="2523"/>
                                <a:ext cx="3502" cy="1104"/>
                                <a:chOff x="6475" y="2523"/>
                                <a:chExt cx="3502" cy="1104"/>
                              </a:xfrm>
                            </wpg:grpSpPr>
                            <wps:wsp>
                              <wps:cNvPr id="435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75" y="2523"/>
                                  <a:ext cx="3502" cy="1104"/>
                                </a:xfrm>
                                <a:custGeom>
                                  <a:avLst/>
                                  <a:gdLst>
                                    <a:gd name="T0" fmla="+- 0 9793 6475"/>
                                    <a:gd name="T1" fmla="*/ T0 w 3502"/>
                                    <a:gd name="T2" fmla="+- 0 2523 2523"/>
                                    <a:gd name="T3" fmla="*/ 2523 h 1104"/>
                                    <a:gd name="T4" fmla="+- 0 8412 6475"/>
                                    <a:gd name="T5" fmla="*/ T4 w 3502"/>
                                    <a:gd name="T6" fmla="+- 0 2523 2523"/>
                                    <a:gd name="T7" fmla="*/ 2523 h 1104"/>
                                    <a:gd name="T8" fmla="+- 0 8345 6475"/>
                                    <a:gd name="T9" fmla="*/ T8 w 3502"/>
                                    <a:gd name="T10" fmla="+- 0 2535 2523"/>
                                    <a:gd name="T11" fmla="*/ 2535 h 1104"/>
                                    <a:gd name="T12" fmla="+- 0 8290 6475"/>
                                    <a:gd name="T13" fmla="*/ T12 w 3502"/>
                                    <a:gd name="T14" fmla="+- 0 2570 2523"/>
                                    <a:gd name="T15" fmla="*/ 2570 h 1104"/>
                                    <a:gd name="T16" fmla="+- 0 8250 6475"/>
                                    <a:gd name="T17" fmla="*/ T16 w 3502"/>
                                    <a:gd name="T18" fmla="+- 0 2621 2523"/>
                                    <a:gd name="T19" fmla="*/ 2621 h 1104"/>
                                    <a:gd name="T20" fmla="+- 0 8229 6475"/>
                                    <a:gd name="T21" fmla="*/ T20 w 3502"/>
                                    <a:gd name="T22" fmla="+- 0 2684 2523"/>
                                    <a:gd name="T23" fmla="*/ 2684 h 1104"/>
                                    <a:gd name="T24" fmla="+- 0 8228 6475"/>
                                    <a:gd name="T25" fmla="*/ T24 w 3502"/>
                                    <a:gd name="T26" fmla="+- 0 2707 2523"/>
                                    <a:gd name="T27" fmla="*/ 2707 h 1104"/>
                                    <a:gd name="T28" fmla="+- 0 6475 6475"/>
                                    <a:gd name="T29" fmla="*/ T28 w 3502"/>
                                    <a:gd name="T30" fmla="+- 0 2980 2523"/>
                                    <a:gd name="T31" fmla="*/ 2980 h 1104"/>
                                    <a:gd name="T32" fmla="+- 0 8228 6475"/>
                                    <a:gd name="T33" fmla="*/ T32 w 3502"/>
                                    <a:gd name="T34" fmla="+- 0 2983 2523"/>
                                    <a:gd name="T35" fmla="*/ 2983 h 1104"/>
                                    <a:gd name="T36" fmla="+- 0 8228 6475"/>
                                    <a:gd name="T37" fmla="*/ T36 w 3502"/>
                                    <a:gd name="T38" fmla="+- 0 3443 2523"/>
                                    <a:gd name="T39" fmla="*/ 3443 h 1104"/>
                                    <a:gd name="T40" fmla="+- 0 8229 6475"/>
                                    <a:gd name="T41" fmla="*/ T40 w 3502"/>
                                    <a:gd name="T42" fmla="+- 0 3466 2523"/>
                                    <a:gd name="T43" fmla="*/ 3466 h 1104"/>
                                    <a:gd name="T44" fmla="+- 0 8250 6475"/>
                                    <a:gd name="T45" fmla="*/ T44 w 3502"/>
                                    <a:gd name="T46" fmla="+- 0 3530 2523"/>
                                    <a:gd name="T47" fmla="*/ 3530 h 1104"/>
                                    <a:gd name="T48" fmla="+- 0 8290 6475"/>
                                    <a:gd name="T49" fmla="*/ T48 w 3502"/>
                                    <a:gd name="T50" fmla="+- 0 3581 2523"/>
                                    <a:gd name="T51" fmla="*/ 3581 h 1104"/>
                                    <a:gd name="T52" fmla="+- 0 8346 6475"/>
                                    <a:gd name="T53" fmla="*/ T52 w 3502"/>
                                    <a:gd name="T54" fmla="+- 0 3615 2523"/>
                                    <a:gd name="T55" fmla="*/ 3615 h 1104"/>
                                    <a:gd name="T56" fmla="+- 0 8412 6475"/>
                                    <a:gd name="T57" fmla="*/ T56 w 3502"/>
                                    <a:gd name="T58" fmla="+- 0 3627 2523"/>
                                    <a:gd name="T59" fmla="*/ 3627 h 1104"/>
                                    <a:gd name="T60" fmla="+- 0 9793 6475"/>
                                    <a:gd name="T61" fmla="*/ T60 w 3502"/>
                                    <a:gd name="T62" fmla="+- 0 3627 2523"/>
                                    <a:gd name="T63" fmla="*/ 3627 h 1104"/>
                                    <a:gd name="T64" fmla="+- 0 9860 6475"/>
                                    <a:gd name="T65" fmla="*/ T64 w 3502"/>
                                    <a:gd name="T66" fmla="+- 0 3615 2523"/>
                                    <a:gd name="T67" fmla="*/ 3615 h 1104"/>
                                    <a:gd name="T68" fmla="+- 0 9915 6475"/>
                                    <a:gd name="T69" fmla="*/ T68 w 3502"/>
                                    <a:gd name="T70" fmla="+- 0 3580 2523"/>
                                    <a:gd name="T71" fmla="*/ 3580 h 1104"/>
                                    <a:gd name="T72" fmla="+- 0 9955 6475"/>
                                    <a:gd name="T73" fmla="*/ T72 w 3502"/>
                                    <a:gd name="T74" fmla="+- 0 3529 2523"/>
                                    <a:gd name="T75" fmla="*/ 3529 h 1104"/>
                                    <a:gd name="T76" fmla="+- 0 9976 6475"/>
                                    <a:gd name="T77" fmla="*/ T76 w 3502"/>
                                    <a:gd name="T78" fmla="+- 0 3466 2523"/>
                                    <a:gd name="T79" fmla="*/ 3466 h 1104"/>
                                    <a:gd name="T80" fmla="+- 0 9977 6475"/>
                                    <a:gd name="T81" fmla="*/ T80 w 3502"/>
                                    <a:gd name="T82" fmla="+- 0 2707 2523"/>
                                    <a:gd name="T83" fmla="*/ 2707 h 1104"/>
                                    <a:gd name="T84" fmla="+- 0 9976 6475"/>
                                    <a:gd name="T85" fmla="*/ T84 w 3502"/>
                                    <a:gd name="T86" fmla="+- 0 2684 2523"/>
                                    <a:gd name="T87" fmla="*/ 2684 h 1104"/>
                                    <a:gd name="T88" fmla="+- 0 9955 6475"/>
                                    <a:gd name="T89" fmla="*/ T88 w 3502"/>
                                    <a:gd name="T90" fmla="+- 0 2620 2523"/>
                                    <a:gd name="T91" fmla="*/ 2620 h 1104"/>
                                    <a:gd name="T92" fmla="+- 0 9915 6475"/>
                                    <a:gd name="T93" fmla="*/ T92 w 3502"/>
                                    <a:gd name="T94" fmla="+- 0 2569 2523"/>
                                    <a:gd name="T95" fmla="*/ 2569 h 1104"/>
                                    <a:gd name="T96" fmla="+- 0 9859 6475"/>
                                    <a:gd name="T97" fmla="*/ T96 w 3502"/>
                                    <a:gd name="T98" fmla="+- 0 2535 2523"/>
                                    <a:gd name="T99" fmla="*/ 2535 h 1104"/>
                                    <a:gd name="T100" fmla="+- 0 9816 6475"/>
                                    <a:gd name="T101" fmla="*/ T100 w 3502"/>
                                    <a:gd name="T102" fmla="+- 0 2524 2523"/>
                                    <a:gd name="T103" fmla="*/ 2524 h 1104"/>
                                    <a:gd name="T104" fmla="+- 0 9793 6475"/>
                                    <a:gd name="T105" fmla="*/ T104 w 3502"/>
                                    <a:gd name="T106" fmla="+- 0 2523 2523"/>
                                    <a:gd name="T107" fmla="*/ 2523 h 11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3502" h="1104">
                                      <a:moveTo>
                                        <a:pt x="3318" y="0"/>
                                      </a:moveTo>
                                      <a:lnTo>
                                        <a:pt x="1937" y="0"/>
                                      </a:lnTo>
                                      <a:lnTo>
                                        <a:pt x="1870" y="12"/>
                                      </a:lnTo>
                                      <a:lnTo>
                                        <a:pt x="1815" y="47"/>
                                      </a:lnTo>
                                      <a:lnTo>
                                        <a:pt x="1775" y="98"/>
                                      </a:lnTo>
                                      <a:lnTo>
                                        <a:pt x="1754" y="161"/>
                                      </a:lnTo>
                                      <a:lnTo>
                                        <a:pt x="1753" y="184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753" y="460"/>
                                      </a:lnTo>
                                      <a:lnTo>
                                        <a:pt x="1753" y="920"/>
                                      </a:lnTo>
                                      <a:lnTo>
                                        <a:pt x="1754" y="943"/>
                                      </a:lnTo>
                                      <a:lnTo>
                                        <a:pt x="1775" y="1007"/>
                                      </a:lnTo>
                                      <a:lnTo>
                                        <a:pt x="1815" y="1058"/>
                                      </a:lnTo>
                                      <a:lnTo>
                                        <a:pt x="1871" y="1092"/>
                                      </a:lnTo>
                                      <a:lnTo>
                                        <a:pt x="1937" y="1104"/>
                                      </a:lnTo>
                                      <a:lnTo>
                                        <a:pt x="3318" y="1104"/>
                                      </a:lnTo>
                                      <a:lnTo>
                                        <a:pt x="3385" y="1092"/>
                                      </a:lnTo>
                                      <a:lnTo>
                                        <a:pt x="3440" y="1057"/>
                                      </a:lnTo>
                                      <a:lnTo>
                                        <a:pt x="3480" y="1006"/>
                                      </a:lnTo>
                                      <a:lnTo>
                                        <a:pt x="3501" y="943"/>
                                      </a:lnTo>
                                      <a:lnTo>
                                        <a:pt x="3502" y="184"/>
                                      </a:lnTo>
                                      <a:lnTo>
                                        <a:pt x="3501" y="161"/>
                                      </a:lnTo>
                                      <a:lnTo>
                                        <a:pt x="3480" y="97"/>
                                      </a:lnTo>
                                      <a:lnTo>
                                        <a:pt x="3440" y="46"/>
                                      </a:lnTo>
                                      <a:lnTo>
                                        <a:pt x="3384" y="12"/>
                                      </a:lnTo>
                                      <a:lnTo>
                                        <a:pt x="3341" y="1"/>
                                      </a:lnTo>
                                      <a:lnTo>
                                        <a:pt x="3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75" y="2523"/>
                                  <a:ext cx="3502" cy="1104"/>
                                </a:xfrm>
                                <a:custGeom>
                                  <a:avLst/>
                                  <a:gdLst>
                                    <a:gd name="T0" fmla="+- 0 8228 6475"/>
                                    <a:gd name="T1" fmla="*/ T0 w 3502"/>
                                    <a:gd name="T2" fmla="+- 0 2707 2523"/>
                                    <a:gd name="T3" fmla="*/ 2707 h 1104"/>
                                    <a:gd name="T4" fmla="+- 0 8228 6475"/>
                                    <a:gd name="T5" fmla="*/ T4 w 3502"/>
                                    <a:gd name="T6" fmla="+- 0 2707 2523"/>
                                    <a:gd name="T7" fmla="*/ 2707 h 11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3502" h="1104">
                                      <a:moveTo>
                                        <a:pt x="1753" y="184"/>
                                      </a:moveTo>
                                      <a:lnTo>
                                        <a:pt x="1753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38" name="Group 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75" y="2523"/>
                                <a:ext cx="3502" cy="1104"/>
                                <a:chOff x="6475" y="2523"/>
                                <a:chExt cx="3502" cy="1104"/>
                              </a:xfrm>
                            </wpg:grpSpPr>
                            <wps:wsp>
                              <wps:cNvPr id="439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75" y="2523"/>
                                  <a:ext cx="3502" cy="1104"/>
                                </a:xfrm>
                                <a:custGeom>
                                  <a:avLst/>
                                  <a:gdLst>
                                    <a:gd name="T0" fmla="+- 0 8228 6475"/>
                                    <a:gd name="T1" fmla="*/ T0 w 3502"/>
                                    <a:gd name="T2" fmla="+- 0 2707 2523"/>
                                    <a:gd name="T3" fmla="*/ 2707 h 1104"/>
                                    <a:gd name="T4" fmla="+- 0 8240 6475"/>
                                    <a:gd name="T5" fmla="*/ T4 w 3502"/>
                                    <a:gd name="T6" fmla="+- 0 2641 2523"/>
                                    <a:gd name="T7" fmla="*/ 2641 h 1104"/>
                                    <a:gd name="T8" fmla="+- 0 8274 6475"/>
                                    <a:gd name="T9" fmla="*/ T8 w 3502"/>
                                    <a:gd name="T10" fmla="+- 0 2585 2523"/>
                                    <a:gd name="T11" fmla="*/ 2585 h 1104"/>
                                    <a:gd name="T12" fmla="+- 0 8325 6475"/>
                                    <a:gd name="T13" fmla="*/ T12 w 3502"/>
                                    <a:gd name="T14" fmla="+- 0 2545 2523"/>
                                    <a:gd name="T15" fmla="*/ 2545 h 1104"/>
                                    <a:gd name="T16" fmla="+- 0 8389 6475"/>
                                    <a:gd name="T17" fmla="*/ T16 w 3502"/>
                                    <a:gd name="T18" fmla="+- 0 2524 2523"/>
                                    <a:gd name="T19" fmla="*/ 2524 h 1104"/>
                                    <a:gd name="T20" fmla="+- 0 8520 6475"/>
                                    <a:gd name="T21" fmla="*/ T20 w 3502"/>
                                    <a:gd name="T22" fmla="+- 0 2523 2523"/>
                                    <a:gd name="T23" fmla="*/ 2523 h 1104"/>
                                    <a:gd name="T24" fmla="+- 0 8957 6475"/>
                                    <a:gd name="T25" fmla="*/ T24 w 3502"/>
                                    <a:gd name="T26" fmla="+- 0 2523 2523"/>
                                    <a:gd name="T27" fmla="*/ 2523 h 1104"/>
                                    <a:gd name="T28" fmla="+- 0 9793 6475"/>
                                    <a:gd name="T29" fmla="*/ T28 w 3502"/>
                                    <a:gd name="T30" fmla="+- 0 2523 2523"/>
                                    <a:gd name="T31" fmla="*/ 2523 h 1104"/>
                                    <a:gd name="T32" fmla="+- 0 9816 6475"/>
                                    <a:gd name="T33" fmla="*/ T32 w 3502"/>
                                    <a:gd name="T34" fmla="+- 0 2524 2523"/>
                                    <a:gd name="T35" fmla="*/ 2524 h 1104"/>
                                    <a:gd name="T36" fmla="+- 0 9879 6475"/>
                                    <a:gd name="T37" fmla="*/ T36 w 3502"/>
                                    <a:gd name="T38" fmla="+- 0 2545 2523"/>
                                    <a:gd name="T39" fmla="*/ 2545 h 1104"/>
                                    <a:gd name="T40" fmla="+- 0 9930 6475"/>
                                    <a:gd name="T41" fmla="*/ T40 w 3502"/>
                                    <a:gd name="T42" fmla="+- 0 2585 2523"/>
                                    <a:gd name="T43" fmla="*/ 2585 h 1104"/>
                                    <a:gd name="T44" fmla="+- 0 9965 6475"/>
                                    <a:gd name="T45" fmla="*/ T44 w 3502"/>
                                    <a:gd name="T46" fmla="+- 0 2640 2523"/>
                                    <a:gd name="T47" fmla="*/ 2640 h 1104"/>
                                    <a:gd name="T48" fmla="+- 0 9977 6475"/>
                                    <a:gd name="T49" fmla="*/ T48 w 3502"/>
                                    <a:gd name="T50" fmla="+- 0 2707 2523"/>
                                    <a:gd name="T51" fmla="*/ 2707 h 1104"/>
                                    <a:gd name="T52" fmla="+- 0 9977 6475"/>
                                    <a:gd name="T53" fmla="*/ T52 w 3502"/>
                                    <a:gd name="T54" fmla="+- 0 2707 2523"/>
                                    <a:gd name="T55" fmla="*/ 2707 h 1104"/>
                                    <a:gd name="T56" fmla="+- 0 9977 6475"/>
                                    <a:gd name="T57" fmla="*/ T56 w 3502"/>
                                    <a:gd name="T58" fmla="+- 0 2983 2523"/>
                                    <a:gd name="T59" fmla="*/ 2983 h 1104"/>
                                    <a:gd name="T60" fmla="+- 0 9977 6475"/>
                                    <a:gd name="T61" fmla="*/ T60 w 3502"/>
                                    <a:gd name="T62" fmla="+- 0 3443 2523"/>
                                    <a:gd name="T63" fmla="*/ 3443 h 1104"/>
                                    <a:gd name="T64" fmla="+- 0 9976 6475"/>
                                    <a:gd name="T65" fmla="*/ T64 w 3502"/>
                                    <a:gd name="T66" fmla="+- 0 3466 2523"/>
                                    <a:gd name="T67" fmla="*/ 3466 h 1104"/>
                                    <a:gd name="T68" fmla="+- 0 9955 6475"/>
                                    <a:gd name="T69" fmla="*/ T68 w 3502"/>
                                    <a:gd name="T70" fmla="+- 0 3529 2523"/>
                                    <a:gd name="T71" fmla="*/ 3529 h 1104"/>
                                    <a:gd name="T72" fmla="+- 0 9915 6475"/>
                                    <a:gd name="T73" fmla="*/ T72 w 3502"/>
                                    <a:gd name="T74" fmla="+- 0 3580 2523"/>
                                    <a:gd name="T75" fmla="*/ 3580 h 1104"/>
                                    <a:gd name="T76" fmla="+- 0 9860 6475"/>
                                    <a:gd name="T77" fmla="*/ T76 w 3502"/>
                                    <a:gd name="T78" fmla="+- 0 3615 2523"/>
                                    <a:gd name="T79" fmla="*/ 3615 h 1104"/>
                                    <a:gd name="T80" fmla="+- 0 9793 6475"/>
                                    <a:gd name="T81" fmla="*/ T80 w 3502"/>
                                    <a:gd name="T82" fmla="+- 0 3627 2523"/>
                                    <a:gd name="T83" fmla="*/ 3627 h 1104"/>
                                    <a:gd name="T84" fmla="+- 0 8957 6475"/>
                                    <a:gd name="T85" fmla="*/ T84 w 3502"/>
                                    <a:gd name="T86" fmla="+- 0 3627 2523"/>
                                    <a:gd name="T87" fmla="*/ 3627 h 1104"/>
                                    <a:gd name="T88" fmla="+- 0 8520 6475"/>
                                    <a:gd name="T89" fmla="*/ T88 w 3502"/>
                                    <a:gd name="T90" fmla="+- 0 3627 2523"/>
                                    <a:gd name="T91" fmla="*/ 3627 h 1104"/>
                                    <a:gd name="T92" fmla="+- 0 8412 6475"/>
                                    <a:gd name="T93" fmla="*/ T92 w 3502"/>
                                    <a:gd name="T94" fmla="+- 0 3627 2523"/>
                                    <a:gd name="T95" fmla="*/ 3627 h 1104"/>
                                    <a:gd name="T96" fmla="+- 0 8389 6475"/>
                                    <a:gd name="T97" fmla="*/ T96 w 3502"/>
                                    <a:gd name="T98" fmla="+- 0 3626 2523"/>
                                    <a:gd name="T99" fmla="*/ 3626 h 1104"/>
                                    <a:gd name="T100" fmla="+- 0 8326 6475"/>
                                    <a:gd name="T101" fmla="*/ T100 w 3502"/>
                                    <a:gd name="T102" fmla="+- 0 3605 2523"/>
                                    <a:gd name="T103" fmla="*/ 3605 h 1104"/>
                                    <a:gd name="T104" fmla="+- 0 8275 6475"/>
                                    <a:gd name="T105" fmla="*/ T104 w 3502"/>
                                    <a:gd name="T106" fmla="+- 0 3565 2523"/>
                                    <a:gd name="T107" fmla="*/ 3565 h 1104"/>
                                    <a:gd name="T108" fmla="+- 0 8240 6475"/>
                                    <a:gd name="T109" fmla="*/ T108 w 3502"/>
                                    <a:gd name="T110" fmla="+- 0 3510 2523"/>
                                    <a:gd name="T111" fmla="*/ 3510 h 1104"/>
                                    <a:gd name="T112" fmla="+- 0 8228 6475"/>
                                    <a:gd name="T113" fmla="*/ T112 w 3502"/>
                                    <a:gd name="T114" fmla="+- 0 3443 2523"/>
                                    <a:gd name="T115" fmla="*/ 3443 h 1104"/>
                                    <a:gd name="T116" fmla="+- 0 8228 6475"/>
                                    <a:gd name="T117" fmla="*/ T116 w 3502"/>
                                    <a:gd name="T118" fmla="+- 0 2983 2523"/>
                                    <a:gd name="T119" fmla="*/ 2983 h 1104"/>
                                    <a:gd name="T120" fmla="+- 0 6475 6475"/>
                                    <a:gd name="T121" fmla="*/ T120 w 3502"/>
                                    <a:gd name="T122" fmla="+- 0 2980 2523"/>
                                    <a:gd name="T123" fmla="*/ 2980 h 1104"/>
                                    <a:gd name="T124" fmla="+- 0 8228 6475"/>
                                    <a:gd name="T125" fmla="*/ T124 w 3502"/>
                                    <a:gd name="T126" fmla="+- 0 2707 2523"/>
                                    <a:gd name="T127" fmla="*/ 2707 h 11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3502" h="1104">
                                      <a:moveTo>
                                        <a:pt x="1753" y="184"/>
                                      </a:moveTo>
                                      <a:lnTo>
                                        <a:pt x="1765" y="118"/>
                                      </a:lnTo>
                                      <a:lnTo>
                                        <a:pt x="1799" y="62"/>
                                      </a:lnTo>
                                      <a:lnTo>
                                        <a:pt x="1850" y="22"/>
                                      </a:lnTo>
                                      <a:lnTo>
                                        <a:pt x="1914" y="1"/>
                                      </a:lnTo>
                                      <a:lnTo>
                                        <a:pt x="2045" y="0"/>
                                      </a:lnTo>
                                      <a:lnTo>
                                        <a:pt x="2482" y="0"/>
                                      </a:lnTo>
                                      <a:lnTo>
                                        <a:pt x="3318" y="0"/>
                                      </a:lnTo>
                                      <a:lnTo>
                                        <a:pt x="3341" y="1"/>
                                      </a:lnTo>
                                      <a:lnTo>
                                        <a:pt x="3404" y="22"/>
                                      </a:lnTo>
                                      <a:lnTo>
                                        <a:pt x="3455" y="62"/>
                                      </a:lnTo>
                                      <a:lnTo>
                                        <a:pt x="3490" y="117"/>
                                      </a:lnTo>
                                      <a:lnTo>
                                        <a:pt x="3502" y="184"/>
                                      </a:lnTo>
                                      <a:lnTo>
                                        <a:pt x="3502" y="460"/>
                                      </a:lnTo>
                                      <a:lnTo>
                                        <a:pt x="3502" y="920"/>
                                      </a:lnTo>
                                      <a:lnTo>
                                        <a:pt x="3501" y="943"/>
                                      </a:lnTo>
                                      <a:lnTo>
                                        <a:pt x="3480" y="1006"/>
                                      </a:lnTo>
                                      <a:lnTo>
                                        <a:pt x="3440" y="1057"/>
                                      </a:lnTo>
                                      <a:lnTo>
                                        <a:pt x="3385" y="1092"/>
                                      </a:lnTo>
                                      <a:lnTo>
                                        <a:pt x="3318" y="1104"/>
                                      </a:lnTo>
                                      <a:lnTo>
                                        <a:pt x="2482" y="1104"/>
                                      </a:lnTo>
                                      <a:lnTo>
                                        <a:pt x="2045" y="1104"/>
                                      </a:lnTo>
                                      <a:lnTo>
                                        <a:pt x="1937" y="1104"/>
                                      </a:lnTo>
                                      <a:lnTo>
                                        <a:pt x="1914" y="1103"/>
                                      </a:lnTo>
                                      <a:lnTo>
                                        <a:pt x="1851" y="1082"/>
                                      </a:lnTo>
                                      <a:lnTo>
                                        <a:pt x="1800" y="1042"/>
                                      </a:lnTo>
                                      <a:lnTo>
                                        <a:pt x="1765" y="987"/>
                                      </a:lnTo>
                                      <a:lnTo>
                                        <a:pt x="1753" y="920"/>
                                      </a:lnTo>
                                      <a:lnTo>
                                        <a:pt x="1753" y="46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753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1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90" y="2657"/>
                                  <a:ext cx="1622" cy="9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3" y="2564"/>
                                  <a:ext cx="965" cy="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43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34" y="3393"/>
                                  <a:ext cx="337" cy="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F26EF" w:rsidRDefault="00BF26EF" w:rsidP="00BF26EF">
                                    <w:pPr>
                                      <w:spacing w:line="158" w:lineRule="exact"/>
                                      <w:rPr>
                                        <w:rFonts w:ascii="Arial" w:eastAsia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w w:val="95"/>
                                        <w:sz w:val="16"/>
                                      </w:rPr>
                                      <w:t>DRY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54" name="Text Box 254"/>
                        <wps:cNvSpPr txBox="1"/>
                        <wps:spPr>
                          <a:xfrm>
                            <a:off x="1379482" y="2553513"/>
                            <a:ext cx="360235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091A" w:rsidRDefault="0072091A" w:rsidP="0072091A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Repeat</w:t>
                              </w:r>
                              <w:r w:rsidRPr="0072091A">
                                <w:t xml:space="preserve"> </w:t>
                              </w:r>
                              <w:r w:rsidRPr="0072091A"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steps 1 – 12 on driver side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5" o:spid="_x0000_s1335" style="position:absolute;margin-left:-256.35pt;margin-top:436.55pt;width:511.2pt;height:210.25pt;z-index:251866112;mso-height-relative:margin" coordsize="64922,267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MwWSAgVAAAlfQAADgAAAGRycy9lMm9Eb2MueG1s7F1b&#10;b+PIsX4/wPkPhB5z4DXvF2O9gcceLwLMSQZZBXmmJdkSVhJ1KHnsSZD/fr6qZpPddDVFa3Z2dxbe&#10;ICOZKja/7rp2dbH7+z8/b9bep0W9X1Xby0nwnT/xFttZNV9tHy4n/5jenuUTb38ot/NyXW0Xl5PP&#10;i/3kzz/89399/7S7WITVslrPF7WHRrb7i6fd5WR5OOwuzs/3s+ViU+6/q3aLLX68r+pNecCf9cP5&#10;vC6f0PpmfR76fnr+VNXzXV3NFvs9rt6oHyc/cPv394vZ4W/39/vFwVtfToDtwP/W/O8d/Xv+w/fl&#10;xUNd7parWQOjPAHFplxt8dC2qZvyUHqP9epFU5vVrK721f3hu1m1Oa/u71ezBfcBvQn8Xm9+rKvH&#10;Hffl4eLpYdcOE4a2N04nNzv766ePtbeaX07CJJl423IDJvFzPbqA4XnaPVyA6sd699PuY91ceFB/&#10;UY+f7+sNfaIv3jMP7Od2YBfPB2+Gi2lchGGM8Z/htzDN/CiJ1NDPluDPi/tmy/dH7jzXDz4nfC2c&#10;9o8Wd9O7OI7t3tGFr9K7JEiDLD2ld92dr+1dUNidw99fo29xkuVRozOvYlx3o7NnUP99J+H7L5Pw&#10;n5blbsGKsyfZbWUg1cP0YbVdeCyCTzsmud5+rEmKZ8/bn3YfqtnPe29bXS/L7cOCG5t+3kExAhpW&#10;SJxxC/2xh2J4d0//W81BUz4eKjYFr1YMHtl2gMqLXb0//LioNh59uZysgZkbLj992B8ISEdC0LfV&#10;7Wq9xvXyYr31ni4nUR74Pt+xr9arOf1KP+7rh7vrde19Kskm8n/cLfxiksH2bOfc2nJRzt833w/l&#10;aq2+4+nrLbUHJQee5psyev8u/OJ9/j6Pz+IwfX8W+zc3Z1e31/FZehtkyU10c319E/yHoAXxxXI1&#10;ny+2hE4b4CAex/7GFSjT2ZrgdhzO7dZ5wABWfzJoZibxjwzG/uKumn9mI8fXIZHq8lcXzRC2Udne&#10;KdnMd9Wzh0sY/UbWyPR6h2dcJyFkLvak9KquqyfiFFTHElO6VbUzSkyDJEvhCGCngwBmOicQzGM2&#10;5FBkeF1lx6M4i7OwER0t7D2ZreGAGa5DZi2JswTz3S39TxJMJdxFEiZqIEyhtZpwy/ZmdUDUsV5t&#10;Lid5qwDlxaCg9yTl8Hz3zH4zyjSflPB4daWiDERF+LKs6n9NvCdEGJeT/f89lvVi4q3/sgWXiiAm&#10;l3jgP3hgJ15t/nJn/lJuZ2jqcnKYeOrr9UGFMY+7evWwxJOUXGyrKxig+xUbiE6kG7PFEo2eNC6T&#10;5ML6ahjLMNMi2YQDgr8k0WDfa1vMq/0OfO/k0AwgjEeOMJphlMZ5yOKY+HFcNH6VdITjCj9MclxU&#10;cYUfBGned09xhggU0pz6zCdY+Da2KOICfpNCkijoCXI3RKQ8u9XsAv9vzBO+vTBPx+NU3HV4JOar&#10;WHczqo1NWf/8uDtDqLgrD6u71Xp1+MxhLySfQG0/fVzNNEKTd+izMif4nR7rRRwR0D1Epm6C+1jN&#10;XJxr3d9Lw2K3ck5/WkDu1quddjb0vekyxLUXtQqjpiLim2r2uFlsDyrErxdr9L7a7per3R46crHY&#10;3C3ml5P6L3Ml85IHCvMr3y/Cd2fXiX8ND5S9P7sq4uws899nsR/nwXVwrT3Q436BYSjXN7vVl7ug&#10;xq82luuFvykvaEjYgtezv0NN2L7uD/XiMFvS5Xs4wuY6XGz7Aw9zN7I06KPs+Qv517pThClCYlH6&#10;u7iiCT2OmfHW5eqYoL3wu40S3J7nlv976Xmc4YRyjzzb+3cRYJ7zLizObtM8O4tv4+SsyPz8zA+K&#10;d0Xqx0V8c6vFTgU+HIoqo4B45YWOiDO7l4EPxXu/pkts4zaCryMq/akiKy2iuEpf8X/D9quvpsnq&#10;TWGio+4GisNmGo00k1Oj/TG+pUiVawizpPENWjeiooDTId1ANESSQG6jmaiGL2/rXMqLGyH/KjSy&#10;PQo55q8eVMaYqzVu4LZeLCiJ4kXNnJ5nMCo0hJFRsaQaUOMXQjnKyAhj4hzKdkQwpo9qgkPjqwNE&#10;BBTzZjrxMNcxMfpxv1kjMfM/Z57vpXkae/xI5kxHFmiyP517U997gtcDH3tEYKzRFvHe6wSgayvS&#10;ZGiLiZZeKwsdFSyo0Vjkx6kIDAG1IiNgsQMYwhijLTyzEIEhLGvbYiIRGCTbbKwofBEYlK5tbJo7&#10;gAX28IdZEYjIAnP8mUqEFvQ4AH0SsQUmC6ZB6EJn8yDMk0hGZzKBqWR0PTbAesvoTD5Mg9SFzmZE&#10;hKSajM7kBFOJ6GieaPA18v1QRBearJiGTl2wWRFFgczZ0GQFU8nobFZEvkNPMXMzxC50KURosyLC&#10;f+LY0UyllWKmktHZrEjz3DF2JiumoUsryLiarMCwiOgikxVAF3giushmRVpEslZEJiumkUsr4D4t&#10;dGEhWxP4A2PsiEpGZ7MiRSgjyh0mw11z08ilFZHNiiiMHEbYZAVTiehoGm2wIi0SeexikxXT2KUV&#10;sc2KMI9knY1NVjCVjM5mRYrAWxy72GTFNHZpRWyzIswymbOxyQqmktHZrHD61thkxTR2aUVis4I9&#10;J/3T98KJyQqmatEhQGhDgHKJWEDFX8/bJixAihYpEKyBqNzmrtrT+sEUDSJem3JSF02AisM2mRhD&#10;TcQM6ygxek7EcG8UIR1rmtwWk3OkdZwcbGJynqAfJSfDTuSwyGPAkKVl8nE9DZuuwmaNaZ1sEbWu&#10;gsqj2Mk4MPm4rpK2EjnUbAwYUh8mH9dVkmcihyAaras+NIJGs97+umE98bBueEf3YJZcHkg+9VfO&#10;ufPMYakmDvTDpvq0mFZMciA5jThfhSfrbH9HsN6ahE3eSidY9Y/6c8ethTBVaEtNlgBe/6o/FRV0&#10;EkQqeeYkUi3FBWd8nVTkV9BWkvD0zElGOTkiU7MnJ1mEHGhDONxehDBMEcI4K37pLupP1VU1AcOj&#10;Y5UJHHh0oVrEOA83iBw49QVDPUjX56vGNVtX+4W6k+SFLUgrOIBnToLcSYkml01yVK53y1JlmcIE&#10;1xtYTeqb27faUas0IzMy32r64vhq1YiMhZ7vUh5BrwX9UdL5FIaaq/vKxFP638yfmOl8ktn+7+1y&#10;wYj8ShpnyiSHifJW3TJSlPgwN5RfwSITaz70QCdYhPuMBMuLO6FCv2GGBT1Uo9plWMxl5V8swyIM&#10;SpthcQ+JbV1ekWIpsiLy+JmQAorHdCYGUtROtVSKhZ7eIwJvjXCc2I9iEi0DXVtW+ExES68Th47M&#10;Dp/zGJkACRk40SHj4FlA1oudXcis0NmNzA6d8yhORGRW5MyBs4Csn2RJaNIhDJqdZCEqedR6WZY8&#10;RAZIGjYpyyLBs7kQJpQWkeCZbGAqBzybEzk8mQzPZEWTZpHg2awI0xCTcQmeyQumkuH18ix5GBYi&#10;PCnPIsCjMM3UiDRHAlOAZ+VZQqJywLO5AXi5DM/kxlQlWiR4NjPCzMd0XIJnMoOpHPBsbpDYyfBM&#10;bjSZFgFeL9MSFrkse1amhalkeL1Ui3P0pFSLBM9mBh7sMHcmM5jKAc/mhhueyY0m1yLBs5kRxbED&#10;nskMppLh9ZItTtWQki0CvF6yJYpTZEcE2bOSLUzlgGdzw2lYpGyLBM9mBuoWZdmzsi1M5YBnc8Np&#10;lqV0iwCvl25BvY5s96x0C1PJ8BLbUMGlpaLmonzT8LYJZyEleDYzojSQnRqVnrbOm6kc8GxuuGMB&#10;SzUSTkNK8GxmRGko273EUg2ikuGldvLLGUSlVhSFVCpWqgR4qc0MJ7zUZAZTOeDZ3ChyPFkKCaj+&#10;q+XGFDl8BzybGU7mpiYzBphLq7GGkywKCIsIz+TGFItHMjxKGBjNQehlzc1MZjCVPHqoEDLbKwqs&#10;5EjwMpMb08ylGpnNjChBhCHZPZpDtcxgKgc8mxtFkcmam5ncmILIMXo2M5xmOTOZMWCWkY2xRy/L&#10;xNHLTW5MwTIZHtWEGcx1Riy5yYyBiCW3ueEcvdzkxhTxmQOezQyO5CTm5iYzBuK93OaGU/ZykxvT&#10;3KUalPkyRy/FAqEErzCZgWjZd9g9KpYw2nNqbmFyY1q4VKOwmREmqawahckMppJVg5KRJrwcK+uS&#10;5hYmN6aFSzWQITWbC10zNSouVI+lEoKBmRoV1Fr4sJos4Qt8kx9TFHc7xC+g7IrRIngrzzdQ4asJ&#10;GSPI5CGkLI3ZotO1Bb7JFGB0qUjg21wh+ROFMEDhpjmOVp4AyZ+3tSJa65JWxN7Wilwj84usFfFC&#10;oDTuFBwjtTlV709Rin94LRLyzeTjlsUoeCRyRH1qVWG49aaYf4oobBQ5jBa1jqhoDDkFO0w+brGT&#10;gg8mH9dVCgaIHF58DBhyzkw+rqvkLIkcXm5M6+S8mHxcV8mZMPm4rrJtJ3oyyWPgsKFVN1jdVeL2&#10;JSuYNBPxsILJuVhxCTMK4ALxbL305FrCDIpmyVcT6jUx/anW7IK8WdxDzlJ1Xf+uPzVdoDiMyfYg&#10;XdYsPBxZy8SrSPBq6Afe2DvSYKPSAeLEoSfDkaM5vMsxSIXnKlmKMWEcaq4lLJCPPEKoelK0i+V6&#10;6PRnM4R6aBA8HAGZN4MNQRteIQX7lJ4GqLcfhqnlQaf5Iawan/5UOFEmpURsBGWj9kefjpyW4g96&#10;NNz3iBaPWTDwhvFgjzBtV30/NvBqxYtk7YgItS0eE8oWJCzNkGy03Ubh0CBdRJMgQjjMxChqCjOG&#10;dablYF9yf5n1cFeR/itfQHhb7m7fDvxW3l57+nVK5zE76S/ssl7Q47Fi/q0u7DpXE2DG2snq2IVd&#10;1zoRvFvb1kDSxZ5SOpFZE0rXdLI3mXQhs6aSRNRNd3+rqeSvELC1cUTnfJwhm45NOlLtmd8M93by&#10;xa9ZvdUpYRsR4z2tF++BUWm4WaeEClZELf06pLc6JWx7I20Z49j5Aq//vnBnHJi9ubP2tTLnIsKJ&#10;7gzvF0hZ3FPcWRrLy7qWOyOizp2ZRVt2wjoPs1hEZuar1ctgwqLkizqlXF7S7dUpgUrG1q9TwrtP&#10;IrhT65RQkyUtbdDktotRElA54NmBRY7ybRmeyYrxdUrOxLzJC07fy/D6dUoJ1mgkoTuxTsmVk7fr&#10;lIjKAa8X4hV42VKEZ3JjfJ2SE57JDF5YcMCzFcO5qEGvRbTCMr5OyQXPrlNyj16vTqnIHetCJ9Yp&#10;uWTPeiVsQPYiWzWKHC8iScyV3gkTDEvvnbCQdFLSXHJlLTOYSmZur06pKFC5I8E7rU4J+47I8Kw6&#10;JaZywLNVoyhS2e6dVqeEvR3kJV2rTompHPB6qlE41utPq1NyulqrTmlg6tirU8J6vWxYTqtTcsMz&#10;7dQQvJ5qOOGZhmo6tk7JWWFo1SkNVBj265Rc8E6sU3JVGNp1SkQlyx7tS6I0nF/3dxZjnFin5Kow&#10;tOuUiMoBr68ajkKg1DRUr6hTchUCmRmaoUIge+3fWYxxap2Sq4zKVI2hMqqeariK0E6sU3JVGNp1&#10;SkQlM7dfp+R6D+K0OiVnCZ9VpzRQwterU8pdAdVpdUpueKadGoJnq0buCkdPq1NywrPqlAbg9eqU&#10;nOWjp9UpueFZquEuH+3VKTnnGqfVKQGeXFlt1SkxlawatJmkaZfzCA1KEdXJdUpR6stBlV2nxGQu&#10;jLbvwFxXDqtOrlOKEgRqUlxq1ykxmQtjT0uwY5RjHC0PEviuej4sklqciZJAjv4Ca1bOZA6M/Wm5&#10;6w2ToDcvV9u0COF9QG/6Gl7d+R5CYE3NB15EwG5/VovOBYQgMM0X3uN3VfYFtOhsYHQGWgFtuNtN&#10;QuiND8c49ibopC4yr+0ZeqC2bJHGsf8ukettmMCepBOZC6PNGfc42vu2YO3UVX/Y27nFGU8H1tYt&#10;vYD6t1qQcdZ1gedYHn/bB+LF1ht/vH0gnDLwVtvnqql8q+1zjcwvVtvnlErUPmnbpKtyhqtC2W0r&#10;YzaunJF9qLphZEGjrj4mP6Tqjo5A0nvVkFMwbvi9rY+3u2MfqYrLKK7GiOEtrqGyqyCnd/hAd2R/&#10;kUBvlaIZrJfl9acqnAv9pra5X3bVI9O7Kg+TOYu47NbGloRh390xXcV79JgxHR+6KG62cCHhHBrj&#10;1xTfIXuCJx+rzGxbPFaZ2ZbzHS0QHF9zOL6OMRpdGzm63jLUknO0MrMVxaOUbZ3wCMpmwyBQarOi&#10;ZVF/NpWuOeWSwUpMm45pIE1smfLI5kI410MJJtY6BgWuLbg5Jh4t4TGBUwhHVxZ/WfVOu1cQVVNS&#10;yQtMMsaIasGtnYVG7rZ/vObld3qShLuzrvJT5x7R8GLYr4XL8rGpjtpW99vaZqjZw/nb2QSfFvZU&#10;JdHHZhN8rOPCTVBHaOPpP8wm+HBZM5yxdcDhMzgLYqsO3NDSZm5O/rYnvjprinZdYIsfpnpnSr2Z&#10;UpBSfoV2pirUvkZQ3BPPNrGsKNnO9gLa/H0enfMLGjxT7t42xdfayDvh05bq2FutMajf4PEitGdL&#10;z7LyZOgPZ1kjjnk080yRfjOljSlNaVUf5hLv3zcb+WlTiooWZUkzbF+gpmdvlvRy8urQ0RS7N0uq&#10;lVG0pBRZf/1jNajES5m/7rA2freOHt+8G/TrHNaWF81+vFGENWvomJIVOhororI73mETVUFv2qfP&#10;O3zTvhHn3b16q9zuMDy29KQHr3ydEPG4OggPX9QhePiiDsDDl690+F13Jk+z1S2fZaem5V/djKB0&#10;9aUZUdtqi3YEOkzXVfDYTUqaY3eDKCt0Zg5njGBpv28PUj+MKK+qdt3F3pI69fsVnTIfwIykh7ZM&#10;zbYEFCGo47KucZ7kFU66OUuvkuAsRq7u7OrKD89ubq/8Kz++vS7id/9pzFdr+bth4G+Hz2ucQEVT&#10;qr8v7nEkI4xfk6uiQ6QX7VGn5WyGI+W69Dmo6TZ13tr4Gxt6trXcv9c8daHv4CdX20N782a1rWqV&#10;YrNhz3/WkO8VPcsqBEH1m4agUz829XSpp3773ex2hVNkP5T7w8eyxklK0Co6oPJv+Od+XSHHh33q&#10;+Rv2fsCRldL1YwdaoskBHd4+bq4rnDiLrAzQ8FfcUB/W+ut9XW3+idearujYzCGlx0FWs8XVFROp&#10;oxE/4NBeHKioTgOkI0inz/8s611zet0BkvPXSr8Z1R01hWl4R0sM2e/o7Mzbo2dn4ixuMIHeQeNz&#10;w+mwb/NvZtBFe7r5D/8vAAAAAP//AwBQSwMEFAAGAAgAAAAhAHe/97DQAAAAKwIAABkAAABkcnMv&#10;X3JlbHMvZTJvRG9jLnhtbC5yZWxzvJHBasMwDIbvg76D0b1xkkIpo04vZdDr6B5A2IrjNpaN7Y31&#10;7WcYjBVaeutREvr+D2m7+/az+KKUXWAFXdOCINbBOLYKPo5vyw2IXJANzoFJwYUy7IbFy/adZix1&#10;KU8uZlEpnBVMpcRXKbOeyGNuQiSukzEkj6WWycqI+oyWZN+2a5n+M2C4YoqDUZAOZgXieIk1+TE7&#10;jKPTtA/60xOXGxHS+ZpdgZgsFQWejMPf5qo5RbIgb0v0z5Hom8h3HbrnOHR/h5BXLx5+AAAA//8D&#10;AFBLAwQKAAAAAAAAACEAccdArboZAAC6GQAAFQAAAGRycy9tZWRpYS9pbWFnZTMuanBlZ//Y/+AA&#10;EEpGSUYAAQEBAGAAYAAA/9sAQwADAgIDAgIDAwMDBAMDBAUIBQUEBAUKBwcGCAwKDAwLCgsLDQ4S&#10;EA0OEQ4LCxAWEBETFBUVFQwPFxgWFBgSFBUU/9sAQwEDBAQFBAUJBQUJFA0LDRQUFBQUFBQUFBQU&#10;FBQUFBQUFBQUFBQUFBQUFBQUFBQUFBQUFBQUFBQUFBQUFBQUFBQU/8AAEQgAdwC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IDijFA6UtA&#10;CYoxS0UAJijFLRQAmKMUtZXinxVo/gjw9f67r+pW2j6PYRGa5vbyQRxRIOpJP8u5wBQBqYpk00Vt&#10;E0szpFEoyzuQAB7k18l2/wAZvjN+1SS/wYsbf4afDpmdE+IHiuyM95qIwMPY2DYwmckSS8MDxtKk&#10;Vqp/wT18B+KDbXHxQ8S+Mvi9fx4kP/CT67OLVZe7R28JRUXPRfm44OaAPb9U+NXw70RmXUfHnhiw&#10;ZeoutYt4yPrucehrzzxn+3P8CPA9xBbXXxJ0bVLycZjtfD7tqsp9itqJNp9mxWhpf7F/wI0eFIrb&#10;4R+ECqcAz6TFM34s4JP4mu78E/CXwP8ADWS5k8I+DtB8LyXKhJ5NH0yG1aVQcgOY1BYAk4BoA8Jj&#10;/bc1HxbdGD4f/Aj4m+LV/g1C90pNIsJfQrNcuP1Udqmb42/tLX5Mll+zZp1lAnOzUvHlr5so9AEh&#10;IU/Ukc19OUUAfLQ/bnj+H1+LL42/DPxN8Iiyhk1eSP8AtfSG5xt+12ykBvYoOOuOK+gPBHxJ8JfE&#10;vTV1Dwl4l0jxLZMobztKvY7hR9dhOD7HkV0U0MdzC8UsayxSKVdHGVYHggg9RXgHjT9g74L+LtWi&#10;1my8KnwV4ihYtDrfg25k0i6iY9WHkFUJ92UmgD6BxRivmCf9kf4jaHJs8H/tM/EDTLMjmHxBBaa0&#10;4/3ZJEUgfnVzQv2UvHsuq2l94t/aP+IGufZZknW20lLTSoJSrA7ZVSJt6nGCMjPNAH0niilooAQd&#10;KWkHSloAKKKKACiiigBssqQxvJI6xxoCzOxwFA6kmvjDRtLk/wCCgHxQm1/Vt7/s9eEL9oNH00OR&#10;H4q1GJsPdTAH57WNhhFPDnOf41HUftaePdZ+JXibTf2dfh7etb+JvE0Pn+J9Wgyf7C0QnEzscECW&#10;ZcxouQfm/h3K1fRvgfwXo/w58H6N4X8P2aafoukWsdnaWyc7I0GBk9ST1JPJJJPJoA0557PRdNkm&#10;mkgsLC0iLvI5EcUMajJJJwFUAfQAV8zaZ+134v8Ai/q96Pgj8Kp/HHhSzmNs/jHWdVTSdOuJAxVv&#10;soZGe4VSDllAGRjjIJ534qatqX7aXxV1D4QeGLyey+Efhq4VfHfiGzkKHU7gHd/ZFu47DA85geM4&#10;4wA/1toeh6f4a0ey0nSbK303TLKFbe2s7WMRxQxqMKiqOAAB0FAF6iiigAooooAKKKKACiiigAoo&#10;ooAQdKWkHSvCP2if2n4vhVqem+CPB2knxz8XddXGk+F7Z8CNOc3V2/8AyxgUAkk43bSBgBmUA7X4&#10;1/H7wP8As++Go9Z8a6ymnJcMYrKxiQy3d/Lx+6ghX5pGyyjgYG4ZIHNeP6d8aP2kvH8UmseFvgpo&#10;nhzw88jfY7fxvrj22p3EIPyu8EUbCBiP4GJI9SOTs/Af9l1fC3imb4ifE7WYfiD8Y7uNWn1SYZtd&#10;IRhxb2EJ4ijGCA+AzfMeMkV65rPiq51bUZdC8LyxTajG5jvdRK+bb6ZgKSrgEbpirKVjzwCGbC4D&#10;AHiDfF79qOIlD+z74dnI/wCWkXjmJVb6Aw5rzD4i/tsfHrwl400f4eJ8EtBTx/4hRhp1hZ+LE1CW&#10;3XkC5nijhGyFTyWdlBCtzwcej/tIfGbTv2eYbTQ/B2lSePPjfr8Ej6Xa3O68u44grebeT7QWjt0C&#10;yERxqqsysqKPmxz37LOpfDH4N+AvGfj7xX4sjvvGzpHqXirxprcql7+3nJa1ntSCf9DlxthRBksp&#10;QqHQqoB7D+zP+z2nwO8Oale6zqX/AAk3xF8S3H9o+J/EsqjfeXJ/5ZpwCsEeSqJgADJwM4HnHx4+&#10;PuufE/xbdfBD4HXa3fi+b9x4l8WW/wC8tPCtqSVkLOOGuiFdUjBBDDqCOMWyb4p/tyR/bY9Q1X4O&#10;fA24GbUWn7rxD4khO0iRn5+y27DONuWYE53KwI+lfhV8IfCHwS8JW/hrwVoVtoWkwncY4AS8znrJ&#10;LIctI57sxJoAh+C/we8OfAj4caR4L8L2xg0zT0O6WQ7prmZjmSeVv4ndiST+AwAAO3or5k8bftkn&#10;xH4nu/A/wI8OH4s+M7Z1jvb+GXytC0jO4brq8+6xG0ny48ltrAEMMUAfQPi7xpoHgHRJNY8SazY6&#10;FpcbKjXeoTrDHuY4VQWIyxPAA5J6Vymm/Hvwtq2qW1jbWnilnuZFiiuH8IaslsxY4B85rYRheQd5&#10;YLjnNXvhXoHi618A6RB8S9S0nxJ4vike5ubvTbLybaKRnZkSJWycRqwjD8MwXJGSc9vQAUUUUAFF&#10;FFABRRRQAUUUUAeE/tUfG3X/AIb6b4Y8IeArKHUfid45vH0zQYrrmC1CKGuL2Yd44UIYjnJK8EZF&#10;QfCL4J6L+zNptxNDJd+Pvij4quDJqfiC+Cre6pNkF2duRBaxZB2jIUbQA7sobnbS0i1r/gpDfz3o&#10;E76J8NofsCPyIWn1BxK6jsxVApI7HFe+aZp4n8b61qcsskkkMEFhBExykKYMrso7M5kUMe4ij/u0&#10;AWZfDNjrtpav4g0nTNQv1iUSl7dZUV+pCFxnbnOM151+0J8ctF/Zr+HcFzbaYNR17UZ10zw34YsE&#10;Cy6lfSHEcSKOi5YFmHQepIB9C8S+ONC8H6brN/rGp29ha6PYHU755Wx5FsA/7wj0/dv+K18t/s/a&#10;dJ8WfEmq/tT/ABPB0bSks5h4M0rUyEj0LRVUlr2QbiomnXLM3ZOhIICgHQfCrwLpn7LngfxV8aPj&#10;Xr1rcfETWoxd+I9flJMdpHx5WnWi5OI0O1FVeXbHUBQPMNE8Dw/FQW3xl+L2gN4W+F+nXn2rwb8M&#10;Ut0T7VcTzM0d5fpwrXE8so2RuwRWkG4/MS3UfDrwrqX7b3xCsPit40tZrT4O6HcmTwR4SvI9v9qy&#10;rkf2tdxsvKnP7pCeAM4AJMn1v4h8P6d4r0HUNF1ezjv9K1CB7W6tZhlJYnUqyn6gmgCv4O8WaV46&#10;8L6Zr+iXAutKv4Fmgk2lDtP8LKcFWByCpAKkEEAisL4v/Gbwf8CfBlz4o8a6zDo+lxHZHv8AmluZ&#10;SCVihQcySNg4UehJwASPJ/HHxG8KfsY+B9O8MaLa6p428d+ILh20jw7DJ52pa3esFDzyYG2NeA8s&#10;uACd7kM7Nml8GP2YNa1nxfbfFj4630Hi34lEb9N0hMNpXhiMkkQ2sfIaQZAaY5OVGCSN7AHMQ+DP&#10;ip+2qy3njn+0vhF8GZH3QeELSUxa3r0WQQb+Uf8AHvEwHMKfMQzAnhXr6h8BfD3w18LfC1l4c8Ja&#10;JZ6Bolmu2GysYgiD1Y92Y9SxySeSSa6GigAqrqeqWeiabdajqN3BYafaRNPcXd1IscUMaglnd2IC&#10;qACSScACk1TVbLQ9Pnv9SvLfT7G3QyTXN1KsUUagZLMzEAAeprB+H3xL8JfF7w7LrPhDXLLxLoou&#10;JbNryyfzIWkQ4dQeh6jkcEEEEg0AZvhP48/Dbx7rq6L4Z8feGvEWrOjSLZ6TqsF1IVUZZgI2PA7m&#10;u7qKG2ht/wDVRJH/ALigVLQAUUUUAFFFFABRRRQB8qfHq5X4L/td/CL4pSy/Z/D/AImtpvAGuTSD&#10;93C0jfaLByf4czK6ljwB9TX01a6MtprmoaktzOftkUMbWrEeUjRl/wB4oxncwdVPOMRpgDBz4N/w&#10;UK0qLVf2NviYXkWGSzsY7+CUkApLDPHKhB9coAPrXsfhDxvD4mSxtzBNFqL6RaarcoY9qQicNsQk&#10;/wARMcnAzgLzjK5APiP/AIKd+MtR8QaZ4U8CaRLDZaf4m8QW3hu7vtpc3Db0nkhIxjaji0GcnJaV&#10;SBtOY/F3gzxj8VfjPb/syR+MZfFXw10mS213xbezIGu7SyRi9tpkky7RmYrGSm0sAu8OEPlR9J/w&#10;U88H6BpH7OOm3A1KW38VWni2PUPDUZYB572eaR5ocjBEe2SaTdkFdi/NwM7v7Ffi/wAHfCzwbHom&#10;v/21pnjLxJdrqeqeKfE1oIIvEF9cIsokSfJ2KyuBFFN5UhGQE3bwAD6/sbG20uyt7Ozt4rS0t41i&#10;hggQIkaKMKqqOAAAAAOleRftJ/tE2/wM0LTrLS9Ll8VfELxFKbLw34XtMmW+uOMu2PuQpkM7nAAH&#10;Wus+NPxf0D4E/DXWfGniSZk07TosrDEN0t1Mx2xQRju7sQo+uTgAmvEv2QPhnd+LL/UPj14+urPW&#10;PiR4oQwQQW0yzweG9PVjs06Ej7siknzT135B53FgC98JfgRqnwQ0TxF8VPGUUvxT+NeowmfUry1I&#10;3RQAgmx05X4SJF3YUbTIwGcZUL6b8CPjZpvxt8JtqFusVrqlqyx3tlHKXVdw3RTRkhWaGVfmRiqn&#10;7ysqujqvpVfMvxZ+OkPw38VSfCn4I+FrLxL8V9Ylk1G5sov3enaP5zF5L3UJF+7liX8sEM5OeCy7&#10;gD3P4h/E7wn8JvDs2veMfEOn+G9Ji63OoTrGGP8AdUHl2PZVBJ7Cvng/tV/EX45Tmz+AXw3lutIe&#10;Xy/+E/8AHKyafpG0Dl4IOJ7gHoCAuD1GKn8D/so+EPDfjLQ/FHxp17/ha/xW1ebyLO/1+HfY2syr&#10;JcCGxtcGOFVWORlLDJMZK7SSK+p6APlrSP2Hk8eX9rrXx68cat8YNViczR6POfsOg2jn/nlZxEBi&#10;o+Xc5O4dVr6V0Dw9pfhXR7XSdF0200jS7VBHb2VjAsMMSjoqooAUewFaFFABRRXk/wAXf2q/hR8C&#10;tRg03xr40sNJ1acBo9MjV7m7KnoTDErOoPYkAHtQB6xRXzS3/BQ/4MSIxs9Q8R6k+MrHZ+FdScv6&#10;AfuAOe2SBWK3xX/aC/aFVIPhx4JHwb8LTq2fFvj6ASakynhWt9OVvkbqR5xKkY6dwD274zfH3wL8&#10;AvDw1fxrr0GmLIdtrZJmW7vH7JBCuXkYnjgYGeSBzXAfAnxX8Y/i342m8ceJ9JT4c/DZrN7fSPB1&#10;/CsmrXjMY2W9unH+oICsFiHPztuHCsbfwf8A2PfBnwv8St4y1a41D4hfEeUAzeMPFU32q8Uhdu2A&#10;H5YEAJACDIB27iK92oAKKKKAPmD/AIKJ6mLr9nhfA9szNrPj7XNN8MafDH96R5blHf6KI4pMnpyP&#10;WvZPDL3T6L4x1Ox2xvLe3UNhDsGIRbILULjuDJBI4Ho+K8X/AG076PwL4s+BfxJ1OF5vC/hbxb5e&#10;sSgZSziu7d7dLp/RY5GTJ7bh3Ne4eFrg+GtfvPD9ywa2v57jVNKusridZJDLPCcHO9HkLDgAxuuN&#10;xRyAD4h/bM1+x+I37S3wWtNdvGsfAEXh9PEEVzgmO6W5v7aG9RiByq2RdmPREd2PGa+gv2lPG/w/&#10;8aeCb7w/YX+g6/4h1ywksUu0vUMOm2UmPOvLuZGxHbRL+8w7BZGVEXLMKu/Ej9nzwj8RH0XwT4st&#10;rmzsdOla78Ga9o101je6W4X95aRSIBtKIoKDkPGmCuYS7cFD/wAE+fhT4OltZPEF78QfiJYPdi5G&#10;iatqMl5ZSTqCwkmhgjjVsY6yEg5xznBAPAb7xvF/wUV/ad8OeBvDmoXMPwi8CRG8+23BIudTkjCJ&#10;LdgNzuKyRxxMQHTzmmzkbK+lfE1jffsn+Izq3he0aXwvqt9BaJ4Xt4x5V+zrsiitVjyYLuJU2glP&#10;KlhjiV2RkMo8/wDi3+zB4puPiZB8aP2bNR0vSPEMcVvZ6l4Z1G3Niu63gMUaqrJ+6PkuiNBKiqV2&#10;uCrBGFTTNB/av8easlxrfgXTPDHjeVGsovHGpa3a3Gm6BatkStp2mwvI4ndeDLIzMxwCyp8oAPTP&#10;2pf2oNc0bU7v4XfB63i1v4nyWjXWo6gy77LwxZ4Je6uW6eZtDFI+TnBKnKq/T/sTfC/wz4A+Cmma&#10;lpUU1x4n15ftfijVdRkE2oXWqAsLpLiTqTFN5qbf4cN3LE/Mf/BMr4leEPhp8M/H3h74kazpuh+N&#10;X1y5utavPEVzHFLevueGSFpZDmZ4zCzMuSR9pU4+fJ9j8A/FHwZ8ANT8f+Mde8QHwV8LdYitLrQ9&#10;K8Qr9mvrm5TzUuZ7eyIE+x1+zKoZBI/llivO9wD1n41fABfilrmm61p2qLoWq28BgluliLMzRN9o&#10;sZhggl7e6RHUE4KS3CHiQ1tfEz9oD4ffA7RvtXxA8a6Noc8USs8MkwE8zY5MVuC0rZPIChjjv3r5&#10;s8UfEr4nftSy2trpI1z4L/Ci8mEcd6Ldh4r8SKHQEWluvzWkHzfNO3AVgxITcB6Z4K/Z5/Z7/Zj0&#10;aHxLc+GdA8IXauZn1vxfdxT3olHV/tM0j4Y/exGwHPQdKAMm2/bK8VfEa4kX4R/Avxd4zsEGRrev&#10;vH4e0+UHoYpLgF5R06ID7d6890348ftdeJ/jVr/w+03w38IdN1LR9Lt9Zube/m1KdY4ZpGWOE3Eb&#10;bTNhSfuBccgnpXZX/wC2B4q+Ocs2i/s4eDZ/EobKS+PvEsEljoNn820tHuAkumHzfKgGOD8wyK9S&#10;/Z4/Z5j+Clvr2r6x4gvPGnxA8TTJc+IPE18NjXToCI444gSsUMYYhUHQH0wAAeay/Df9q/4l2xsv&#10;FnxN8EfDfTZWAnPw/wBLuLm9aLPzIs92wETkcb1BweR6V6r8EP2ZPAXwAhvJfDemy3Wvag7S6j4k&#10;1eX7Xql+7NuZprhhk5POBhc84zzXq1FABRRRQAUUUUAFFFFAGL4y8HaN8QvCeq+GvENhDqmiapbv&#10;a3dpOuVkjYYI9j3BHIIBGCK+MJ9Y8T/sY2Nt4K+I8up+IPgxaXCN4U+JNpEbi+8NMpAhg1BFGTGu&#10;4oJANrIShBVyifdA6VFeWdvqNpNa3cEd1azoY5YJkDpIhGCrKeCCOCDQByXgTxgvjvSNPu3trTUr&#10;SVftFtrelzxXWnXe04WSFw5Zc9cMODuAZsbj2MkixIzuwRFBLMxwAPU18y6r+wf4e0nX7zVfhl46&#10;8ZfB0XsjTXek+EtQCaXLIx5cWkisiN2GzCgcACqcn/BPnw14qE4+I3xJ+JPxMhmBD2GueI5I7If7&#10;sEAQD6ZI9qAOo8Q/tM/AePxfJs+M3hrQNfVPstzNZ6pafvlByqStIrodpLbe67mAPzEH2/w74h0v&#10;xVotpq2i6naazpdym6C/sZ0mhmAJBKuhKnkEcdwa+GbL4b6j+w3ayaNr/wAP7D4ufAQM7x61aaLb&#10;z65oKHczC8iCAXUI7yjDAbieAqV9F/CT42/D+58JwXHhrUvDEfw4QbdO1fQWW2sbPJ3fZrmE4+yS&#10;fOMbsBjnIRiqMAc98YP2Lvhx438WXXjWDw7rFr4lvpEGpS+Fdcl0ma8AziRlV1jeQEg5YqSMksSA&#10;DS+HH7KPw7+HOpHUvBnwsQeJppQ7+J/G0p1Ca3cD/WKZJZJSwOMLH5at/fHWvdLXxD4V+ISXWnWO&#10;q2OupCQbhdPuhKImGCA7Rn5W5B2kgkdsVzfjHxR4M/Zq8D614s8Q6/d6X4ctwZZE1LUJbsGTBxHA&#10;JWZ9zYwsSHb6KOTQBwnx8+KC/s4+GLRPD9hJ42+L3jO5XS9Ds7ggz39xgZd9oxHbQKd7KoVBnqpd&#10;nrH+F/7D/h1b+Lxp8ZJV+LnxOuVMl1qGuA3Gn2bMcmGztX/dpGh4Ulc8ZG3OBD+zR4C8Q/FD4i6r&#10;+0H8RdLl0nWNUtzp3hDw7eL+80TSM5DuuSFuJ87n7qDjOGKj6joAitrWGytore3iSC3iUJHFEoVU&#10;UDAAA4AA7VLRRQAUUUUAFFFFABRRRQAUUUUAIOlLRRQAUUUUAIRkYPIr58+Iv7DXw18a+ILnxLoa&#10;6v8ADTxhcY8zxB4F1B9MnkI/vouYnzn5iUyfWiigDJt/2aPjTpECWulftO67HZRjaiX/AIX066kC&#10;+8mFJPuau+Ev2NLOXx7p/jX4peN9a+MPiDSsNpUWvxQw6dp8n/PWKziUR+Z0+dskEKRyAQUUAfRt&#10;FFFABRRRQAUUUUAFFFFABRRRQAUUUUAf/9lQSwMECgAAAAAAAAAhAGQIlirAAAAAwAAAABQAAABk&#10;cnMvbWVkaWEvaW1hZ2UyLnBuZ4lQTkcNChoKAAAADUlIRFIAAAD4AAAAiggDAAABx+JHZQAAAAFz&#10;UkdCAK7OHOkAAAAEZ0FNQQAAsY8L/GEFAAAAA1BMVEUAAACnej3aAAAAAXRSTlMAQObYZgAAAAlw&#10;SFlzAAAh1QAAIdUBBJy0nQAAADlJREFUeF7twQENAAAAwqD3T20ONyAAAAAAAAAAAAAAAAAAAAAA&#10;AAAAAAAAAAAAAAAAAAAAAABO1ACGtAABWJyamQAAAABJRU5ErkJgglBLAwQKAAAAAAAAACEAeK/l&#10;bR7TAAAe0wAAFQAAAGRycy9tZWRpYS9pbWFnZTEuanBlZ//Y/+AAEEpGSUYAAQEBAGAAYAAA/9sA&#10;QwADAgIDAgIDAwMDBAMDBAUIBQUEBAUKBwcGCAwKDAwLCgsLDQ4SEA0OEQ4LCxAWEBETFBUVFQwP&#10;FxgWFBgSFBUU/9sAQwEDBAQFBAUJBQUJFA0LDRQUFBQUFBQUFBQUFBQUFBQUFBQUFBQUFBQUFBQU&#10;FBQUFBQUFBQUFBQUFBQUFBQUFBQU/8AAEQgBAwL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rL8TeJ9K8G&#10;eH7/AFzXL+DTNJsIjPc3dw21I0Hc/wAgBySQBkmgDUoryOP4+3+tRiXwv8KvHfiO0kG6K8eztdKi&#10;cZ4bbf3EEoU8H/Vk4PQ08ePvizf/APHh8JbCyyTj+3vFkUGOcDP2eC47ZJxnHGM9gD1mivH9Q1X4&#10;1RWNze3kXw58LWdvG000899e6ikEa5Z2ZjHbDCqDycevGMVzvw5/4Xd8TNEbXNS8b6B4a0q5lJ0y&#10;PT/CMkVxc2oHyXDrcXkpj8wklUK7tgQsEZmRAD6CryT9qSyj1X4Tw6bcIZrLUfE3hvT7yDJAntp9&#10;csYp4mx1R43dGHdWIPBp6/Bnxbd86j8bPG03ORFZWmj2sY4xn5bEv68FyOenAqxpn7P+lW+saZqG&#10;q+JvFvic6bcJd2trrOtSSWyzp9yRok2rIVPzLvDBWAYAEAgAgb9k74J4/d/CPwRaydpbTw/awSL9&#10;HSMMPTg1Xk/Z2h8P7pvAXjTxR4GueSLdNRfU9PY56G0vDKir7QmI+hFev0UAeON48+KXw8H/ABV/&#10;g638baSn3tb8CbhcKufvSabO5fH/AFwmmY9kqzH+1J8PbiNTb3Ov3sxA3Wtl4V1W4uI2P8DxR2zO&#10;r9cqQCMHjivWqKAPJ/8AhoW3vM/2T8P/AIhat/d/4pqax3c/9Pnk4455x6Hnihfi346v1B0/4J+J&#10;4AwBV9Z1bSbYHPciK7mYDHqoOeCB1r1iuL8S/Gv4eeC7l7fxB488M6FOhKvFqWsW9uykHBBDuCDn&#10;igDmz4t+M98D9k+G3hSxU5+bVfGUysvodkOnyBiOpXeB2DHqFz8cbw9Ph9pAJ65vr/aMf9sN2T9M&#10;e/etdftd/B+K5+z2fjmx8QT4zs8NxTauT0/59El9QPqQOpFU/E/7WnhTw3DFJ/wjnju88zdw/hG/&#10;sFXBA5e9igT+LruwMckZGQDVHhr42XePO+IPgixQnJjs/Bl07r6ASPqZB/79j+tH/Cu/ijcj/Sfi&#10;8ICx+b+zfDNrFtGf4PNaXHH97d3/AA4Gx/be0vxJrdjoHhnwFr2v+I79nW10yDWdCMuFDF3mjTUX&#10;lgjUI2XkjAB2r95lB7aw8d/GfVpG8r4S6BpMQBI/tvxoY3PPAxbWNwM9zzgepoAs/wDCofGs7Fp/&#10;jj4ziPQLY6ZoUa/U+Zp0hJ+hH0pD8DdZkU+d8YviDM7Z3v52mxls9eEslC/8BAx2xWbq+rfHku04&#10;tfhj4YsQwy93qd/qJQYxgt5NsCS3OeMDjB61U1DWfiLa2Ob/AOMvwv0rzV2eavhecFHI52NJq+0k&#10;dRlSOOVI4oA3m+ACuCrfEb4gMp4IGvFcj6hAR9QQaP8AhnXSP+hv+IH/AIWWo/8Ax2vMp/FUtpcS&#10;nXv2u/D2npEwaaLTrXRbTy4wATzcGfa2Mnc2Rz92q918R/h5fxPb/wDDYl9fxuPnTTNV8Nu4HHVr&#10;fT96fUEH3oA9VX9mvwswzPr3xAuJT96Q/ELXY8/8BjvFUfgBS/8ADNPhH/oL/ED/AMOP4h/+Tq8W&#10;N98KrsNJN8fPiVrJxtSSx1i7wwGeEFpAquc55ALE8Z4ArYN98HHYCDUfjTev1KWN546uGA9SI2Yg&#10;fWgD08/syeCpGUz3fjS9C9EvfHuu3CA+oWS9YZ98Zpf+GYvAH/PDxB/4Verf/JVeQXfh/wCDesTm&#10;efwb8YtbfhRdaha+LXkIH8INwwcAemMdcVXX4a/B6RB5f7PPjTUJnOQ1zpshlkJOctJPcjnnOXYU&#10;Aez/APDMXgD/AJ4eIP8Awq9W/wDkqj/hmLwB/wA8PEH/AIVerf8AyVXlkHgD4bpFFDafsd3N8UUK&#10;Wm0Dw4r4HGWkuLxS5PckljyT60//AIVr4OnJ8j9jGyhUdft2neF4yT7eXdSZ/EigD1Bf2ZvBsYxF&#10;qPjm2j7RW/xB1+KNfoi3oA/AVzkvwy+EcEjxyfEHxLHIhKsjfFfXAQR1BH9oda5P/hUvh6f/AFH7&#10;H/hKEDqL6HQ4yf8Ad8sSZ/HH41bPw+gtYMr+yn4RMca8RQS6VuwB0UGIDPoMge4oA3/+Fb/CD/oo&#10;fiT/AMOxrf8A8saP+Fb/AAg/6KH4k/8ADsa3/wDLGtvwB8Mfgz8SfBOh+KtH+GnhT+zNYs47yBbj&#10;w9apKiuoO112Hay9CMnBBrC8OfAb4aRfGjxvpj/DvwnLaf2VpOpRRtolsVjaV72FwoKYGRaITjHX&#10;pnJIBe0j4S+A9aujaaN8SPF15IFLi2tfiFqFy6rnk5a5dyOepJrYHwEuIQDa/FD4g2rjjf8A2rDP&#10;kemJoHX8cZ469a8v/af+Dfwr8CaD4O8Zz/DTw5Npeg+JLU6jZWXh23mN5b3SSWIiMIj/AHn726hd&#10;VwfnjQjpSjwX8LWAP/DIUvqM+EtC/wDkigD0/wD4U74xtcfY/jf412g8RX1hos6BfTI09XJ6cs5/&#10;Hs0eBPi7ZHNn8VtIuiAMDWPCCzAkdc+RdQcEe45/KvILvwD8FJJ2muf2d/E+gOSMnSvDMsIicdCg&#10;sXO08ffTvzu71Ysl+BeiwmES/FXwlCWDtDc3PjLSYQx4ydzInUAbhkEgDJoA9XEPxz09j/pnw918&#10;DGP9EvtL3c8n/W3OMjBxzjGMnOQv/CbfGDTV/wCJh8LtC1EL1Ph/xcZWYY6hbm0twDweN2ORyeSP&#10;KdIvPhJd6qE8OftP67pF4XDpp0vji3vJF+b5R5OoLM5A3BfmB3dG3GvQk+Hnj7Uo477wp8f9R1C1&#10;I66toek6hCxIJ4a1htjjDKfvdgc4OKANM/HPV9OONb+Efj3SQDhpoLey1KPH94C0upXI4PVA3tkg&#10;FP8Ahqj4b2gX+2dW1Dwmx+9/wlWiX2kKhxk5e6hjXj1BI6c8io7+w+PWmvHJZa58OfEa877efRr/&#10;AEg+wEgu7r89nbpzkLcfET4t6JexpqXwftNXtGG5pfCXiyC6kTnGCl7DZAnHPDY6c+gB3fhP4j+E&#10;/H0Pm+GPFGi+I4toffpOoRXS7T0OY2PHvXRV8zeLfEvwn8T3V1J8Sfgdr2kXduS7X+r+Bm1LYR1d&#10;buwW5VOp+bzBxnmovBqfC3xDcW9t8J/jzfeH9SlGItFtvE0epgHOAhsNQ85oh/sRrEeeME5oA+nq&#10;K8i+0fG3wk+JLXwj8RrFer28k2hX232RvtEUjf8AA4gfbpQP2j9O0VQPGng/xh4FkHDSaho73tqp&#10;9TdWJnhVfQu68dgeKAPXaK4nwh8bvh58QL1bLwz468Oa/fNu/wBD07VYJpwV+8DGrFgR3BGR3rtq&#10;ACiiigAooooAKKKKACiiigAooooAKKKKACiiigAooooAKKKKACiiigAooooAKKKKACiiigAooooA&#10;KKKKACiiigAooooAKKKKACiiigAooooAKKKKACiiigAooooAKKKKACiiigArjvi94Dl+Jfw61fw/&#10;bXo03UJhFcWN60fmLb3cEqT20jL/ABKs0UbFe4BGRmuxryX4ifETWtf8Ty/Dr4dSxDxQI0fWNekj&#10;Ett4ct3GVd1PEl045igP/XR8IAHAL3wf+Nun/EmbVPD+orDofxC8PuLfXvDTzhpbWTaCJYjwZLeQ&#10;EPHKByrAEKwZR6ZXlFv+y58NE8MWWj3PhuK+ltZXuhrc0rrqz3Un+tujfIVnEznlnVwTwOAAB558&#10;evh54m+FfwX8Y6/4V+LHjK3GnadLMulapdW98lyAD+4S4lga6jlfOxJBNlXZWO7FAHd3CN8e/Es1&#10;swB+GeiXhjm7r4gvonIaPg82kEi4YEfvZUKn93GRL6/VDQtDsPDOi2GkaVaR2OmWMCW1tbQrhIo0&#10;UKqgegAAq/QAVwXj345eC/hvrFpousatJN4gu4zNb6FpFlPqWoyxgMTILW2SSXy/lb94VCjBya72&#10;vg3w74a8Jj9pbxb4d+K2lS30Gr6xcK0OpSM9ldXk97czaZJdLkrcRS2DW9rbiTMcUmn3EQUO43AH&#10;o2vft8aVHdxWOh+EJ5b+Qt+417XLCzlVR0Y2lvJc3oB54NsD7VVT9ob43+LNQk/4R/wHFZWIA8vy&#10;/DWqXrSHb2fUG0hME/xdOfQbj9ReHvC+jeEdPSw0LSLHRbFOFtdOtkgiX6KgAH5VqUAfJNpp37UP&#10;iG5knmv77SVkOUtzPoukxx5I64ttWbA+bgMTx1PUt0/9mn4y6rM82u/EaRJn7y+J9ZuVjPy5ISxl&#10;0xT0bjAHPT0+uKKAPke1/wCCf9jeztceIPE9hqtzJnzZn8OQ37sSMFgdVkvznO4gnPXvlt3aeFP2&#10;KPB3hG4Sey17xDbTLyJNKNlozdGHB0+2t8fePTHHHQkH6EooA8n/AOGXPh5Nn+0LHWteBGGGveJt&#10;T1IN25FxcODwMfTI6EipP+Gf/gv4FsbzWn+HXgvSYLOJrq61KXRbVWjRAXaSSUpuwoBOSeAK9Ury&#10;TxrcQ/E/xnJ4XkmSPwZ4ZeLUPE1zI4WOe4ULNb2JbpsUbLibtt8lDlZHAAOT0vWtN+GXh3U/ivqn&#10;h57bVNcEOleFvCllAsN19ndv9Es44uAlxcPiWXONgCK/y226tjw3+zVpfijTDq3xct4PHXi/UC09&#10;5HeSyTadYbuRa2cDHYkUY+Xft3udzMfmwD4WWsnxq8Zx/FrVIpF8P2ySWvgmwnUqFtn+WXVGU8iS&#10;5HEeRlIAOhmkFe30AeWwfsq/BS2mSWH4P+AopUO5XTwxZKyn1BEXFbNl8C/htpkpls/h74VtZSu0&#10;vBotshI9MhOnAruaKAMax8F+H9LjiSy0LTLRIjujWCzjQIc5yMDjnmtmiigAooooAKKKKACiiigA&#10;ooooA8n/AGXR5XwasLPgf2dqmsaaRjBBt9TuoCD7jy8HtnOOK07/ABp/7QuhlWH/ABNvC9+sgOBz&#10;a3VoY/r/AMfkv5d+2b+zr/o2g+M9PwQLLxpr2BnIHnX8t1wevJuCT6EkDgCtT4i/6B8Qvhdfqdvm&#10;atdaZIxOAscun3MvJz3ktoQB3LCgCL9o7w/eeJvgR46s9MQPq6aVNd6cCuf9MgXzrc49pY4zXZ+F&#10;fENt4t8MaPrtmc2ep2cN7Cc5+SRA68/RhWoQGBBAIPBBryb9lo/YvgvpXh9ifM8LXV74ZKt1CWN1&#10;LaxfgYoomHswoA9aooooApapo2n65am21KxttQtz1huoVlQ9ujAivPtS/Zj+EuqXRu5Phx4at749&#10;b2x02K1uDzn/AFsQV+vPWvTqKAPJf+GbtE08D+wPFfjrw0ykECz8V3tzEuDniG7kmiAz1AQZ79TQ&#10;fhv8UdFH/Ek+L7antHyp4v8ADlreA89C1mbM9OM/icmvWqKAPJTr/wAavD5b7Z4Q8IeLbZePN0bW&#10;59PuW9xbzwOnp1uBj36jnvGfxC8KeKbOKx+K3wV8RpZxEkDWPC8XiG1jJAywNkboKpwPmYL23bcc&#10;e90UAfMPg/wj8C/Et4bH4X/Ee78FaytwJBpfhTxRJbGFzztOlTs8Cg/3Wt+31ru18N/G7wfKP7K8&#10;X+GviHp/nlvs3irT20q+8o4wpvLMNESMdRZjJP4D0Lxh8PfC3xCsvsfinw1pHiS0wQINXsYrpBnr&#10;gSKRXCH9m3RNFIfwZ4k8V/D+ReUi0TV3ms19hZXQmtlH+7EPrwKAOI8c+OfCfiHR3tPjl8INX8Lx&#10;CPz31h7IatYwOrbVkj1Cx3y2zKMMJZVtyuOCMAnT8Hav418OaHDqfgLxLpvx78Bs5WHdqsA1aBR1&#10;SK9BNveEHAxMYnH8Urmt+T/hdngc7l/4Rr4oaap5XD6Hqar7HM1vM3/fgfTHPnGuyfB/xJ4oF5r9&#10;hrfwD+I96+BrD/8AEiurmUsGKm8iLWd+SR/q3ecf7PNAHrHhz9o7wZrOr2+iatPeeCPEs52xaJ4t&#10;tW064mbjKws/7q469YHkHB54NeoV4Br+kfE3RNIk0vxToGg/H/wRMMSoLW3stYMZYkGS2lP2K7wM&#10;DKtb9OEJrm/h1B4Z1i+ew+DvxG1b4feIbWJZLn4e+K7aWeK3XaDhtNuylxCg3ABrWWOL03DmgD6j&#10;orxs/GTxd4B2x/EjwHdxWana3iTwb5mrWGMfflgCC6h9/wB1Ii95O9ejeDPHnhz4i6LHq/hfXdP8&#10;QaY52i6065SZA3dWKk7WHQqcEHggUAb1FFFABRRRQAUUUUAFFFFABRRRQAUUUUAFFFFABRRRQAUU&#10;UUAFFFFABRRRQAUUUUAFFFFABRRRQAUUUUAFFFFABRRRQAUUUUAFFFFABRRRQAUUUUAFFFFABRRX&#10;lPxX+JGsf21H8PfABhm+IGoWwuZLy4j8y10GzZin224H8RJVhFD1kdT0RXZQCH4k/EbWda8XH4af&#10;D2WNPFslutzq2uSxebbeHbRyQsrg/LJcyYbyYD1wZH+RcN2vw7+Hei/C/wAMxaJokUghEj3FxdXU&#10;hlub24c5luJ5TzJK7csx+gwAAI/hr8NtI+FvhpdJ0rzp5JZWur7Urx/Mu9Runx5lzPIeXkcjk9AA&#10;FUBVAHV0AFeEW9437S/ja2ntmJ+E3hm/81ZwcL4j1SCT5dvraW0i7s9JZlXHyRHzDxLql7+0pqt7&#10;4T8OXk9h8NrKdrbxD4jtJCj6tIjYk06ycf8ALPIKzzjj70SEsXaP2zStKstC0y007TrSGw0+0iWC&#10;3tbaMRxQxqAFRVHCqAAAB0xQBbooooAK8U/ac/Z+h+M/hg3umQ2y+MNNt5I7M3WRb6jbvgy6fckf&#10;N5MhVSHUh4ZUilQ7kwfa6KAPm39lL4/y+LLZfA/im5uj4lsPNhsrrVAEu71INqzW9yOgvrYsqzKO&#10;JFMc6ZjlG36Sr5i/aq+Ad1qN2fiX4KtbtfE1kIptTttHUfbLsQA+ReWyH5XvbcFgqsP9IheW2clX&#10;Tb3f7N/x+svjX4XEdxPaf8JNYwxSXa2bH7PewOD5N9bZ5MEu1uD80brJE4DxmgD2KiiigAooqC+v&#10;rfTLK4vLueO1tLeNpZp5mCpGiglmYngAAEkn0oA5P4o+Nrrwjo1ta6NBFfeK9ZnGn6LZTZ8t7hlL&#10;GSXHIhiRXlkI52oQuWZQfmL9oWKfSvhtrPwq8KXk0+l6Hax6x4/16cZluzcTBzbuy8ebcs0k8w+6&#10;sC7cBZkx6Lqfj2503TpfipNpjaj4n8RbdB+H/h2YFHMUxDRlx1jM5jFzMx5jghQEBo23J8UfhrH8&#10;Kv2MfijZNetq2s/8I/qmuaxq0y4k1O/8h5ppWH8IYoEVeiIqKOEAoA+iYYkt4kiiRY4kUKqIMBQO&#10;gA7Cn0UUAFFFFABRRRQAUUUUAFFFFABRRRQAUUUUAeT/AAUAtfHHxrsMgfZ/GKSqOhKzaPps27Hp&#10;vd1z3KnvmtX44A23hfRtSTKy6d4j0ecOOiI9/BDMTjnHkzS/14yKy/h1m0+PHxes+QJ/7H1LBwQd&#10;9q0Gc/8AbpjHtnvW38ebCbUvgn47htVDXg0S8ltc44nSFniPPo6qfwoA7yvJfhRnQvi78YPDhwsc&#10;mo2PiO2j4+WG7tFhbHsbiwum+rNXqOm6hBq2nWt9auJLa5iSaJx/EjAEH8iK8u1nHh79qLwzd8iH&#10;xN4XvdOlb1ms7iGe3X8Uur0/8B96APWqKKKACiiigAooooAKKKKACiiigAqpqmlWWt6fPYajZwah&#10;YzrsltrqJZIpF9GVgQR9at0UAeOv+znD4RY3Hwu8Tah8NpBkjSbZRe6I59DYSnbEvA/49mgPHWuQ&#10;+IjT6vpsWnfHT4UQeI9JtCZIPFvg6KW/SzbjMohUC+s3+UHdB5oAXmQV9I0UAfOngqXxbZaH/bXw&#10;i+Ium/GPwkjMP7C8UagHu4j8zGKLVY1Zwykqvl3cUr9mlTtnTah8KfiP47hg8QaTrPwX+Ld0xht5&#10;52/sbU71lI+WC7hY2+orluI98w5O5BmvVvG3wC8IeNdaOvi1uPDvi0ABfE3h2c2Go4HQPInEydvL&#10;mDp/s1xXinQfiBo2i3Gi+MPDek/HrwPLgTRta29tq6oBnMltJi1umBGdyNAf7sbGgDX834w/DNgJ&#10;IrL4vaCh/wBZD5Wla9Gue6ki0uTjuDbfQ10ngL46+D/iFqbaNZ38uleJ40Mk3hrXLd7DVIgOrG3l&#10;AZkH/PRNyHqGIwa8b+HESq7QfA34iNB/Z0YF58L/AIgC4kNoBsUIvnf6dYj5WAJ86Hn5IsVs+Jvi&#10;X4E8aQ6f4Z+PXgaPwLqkk4Fk3iXy59Mefkq1lqsf7tJDs+UM0M/TCdKAPouivGj8PfiR8NAH8C+L&#10;F8X6PH/zLPjqd5JVXn5YNTVWmU9P+PhLjP8AeUVe0T9orQl1a30PxrYX/wANfEc7iGGy8SKsdtdy&#10;EZxa3iFrecnnCq/mdNyLnFAHq9FFFABRRRQAUUUUAFFFFABRRRQAUUUUAFFFFABRRRQAUUUUAFFF&#10;FABRRRQAUUUUAFFFFABRRRQAUUUUAFFFFABRRRQAUUUUAFFFFABRRXD/ABd+J8Pwu8MJdxWMmta/&#10;qE66fomh27ATaleuD5cSk/dUYLu54SNHc8LQBmfFn4o3vhq803wl4StYdZ+IWuKxsLKYnyLGAcPf&#10;3ZXlLeM4HrI5WNeSSur8KPhdZfC7QJbdbubWtd1CX7ZrOv3gH2rVLsgBppMcKMAKkY+WNFVFACiq&#10;Pwd+Fs3gGx1DVtdvIta8ea+6XWv6zGpCzSqCEhhB5S3hBKRp6ZZsu7k9X4s8Z6B4C0abV/Eut6d4&#10;f0qH/WXup3SW8K/V3IFAGtJIkMbSSMqIoLMzHAAHUk14Ncavqv7Uc0un6HcXWifCBHMd7rkDvBd+&#10;JgPvQ2TqQ0dmej3Aw0oJWIhcyGrYax/w1/NOti9xbfBazuZLa4mKPDL4rmjYrJEuQCtgjAq56zsr&#10;JxGreb9A29vFaW8UEESQwRKEjijUKqKBgAAcAAdqAKuh6Hp3hjRrHSNIsYNN0uxhS3tbO1jEcUMa&#10;jCoqjgAAAYFX6KKACiiigAooooAK+OP2ifhVq3wO8WL8WfAci6fpUVxJd6kArPHpE8rZnuXjGS+n&#10;3GR9riQbo2WO7jG6OQN9j01kWRWVlDKwwQRkEelAHC/Bz4vaX8Y/CY1SzhbTtTtnFvqmjzyK82n3&#10;G0MY2K8OpVldJF+WSN0dSQwrvK+IviV4B1z9kDx1beOPBaxr4FZlgeOeZkt7GJjxp16xzssy7Fra&#10;65+xyOUf/R5Ds+qvhh8WvD3xZ0aS80W4eO8tW8nUdIvF8q+02fHMNxEeUYevKsMMpZSCQDs68m8e&#10;zx/FPxjJ4CR1PhjSVivfFsxOElVhvt9OJ6fvABLMO0IRGGLgEdR8UPHUvgbw9C2n2q6j4j1S5TTd&#10;F05iQtzeOGKhyORGiq8sjD7scUh5IwfIfEvhNr5dM+BukahPeXWro2tePdeQ7J2spHPmglT8kt7K&#10;rQoo+5Ck23HlIKAOi+EiP8Y/HFx8W75W/sGKKTTPBds4+U2TEefqWP710yqEPaCOMjHmuK7D4/ae&#10;dX+BHxHsViWY3XhvUoRE+Nr7rWQYOeMHPeu3tLSCwtYbW1hjtraBFjihiQKkaAYCqBwAAAABWR46&#10;sU1PwR4hs5NxjuNOuIWCdcNEwOPfmgB3gnUF1bwZoN8rtIt1p9vMHk+8waNTk+/NbdcJ8Bb99U+B&#10;nw6vXZXe48OadMzJ0Ja1jJI9ua7ugAooooAKKKKACiiigAooooAKKKKACiiigDyfQf8AQ/2p/G0Y&#10;xtvvB+hzbQejxXmqqzY9SJYxn/pmPavU7i3ju7eWCZBJDKpR0boykYIry29JtP2qtHB4GoeC77G4&#10;dfs99aZ2nv8A8fQz6ZX1r1egDgPgDcSz/BPwRHcuZLy00m3sbpjnJngQQy9efvxt15rD/aBLaPc/&#10;DPxQp2DRfGNjHM//AEyvll00g+26+jbnuoPbNa3wSP2TRvE2ktxJpvifVlboMCe7e7QYHQCO6QD2&#10;A6dKi/aT0O68QfATx5baeofVYdJnvdPBHH2uBfPtz+EsUZ/CgD0qis7w5rlt4n8PaXrNkwez1G1i&#10;u4GHeORA6n8iK0aACiiigAooooAKKKKACiiigAooooAKKKKACiiigDjviF8IfCXxRS0bxFo8d1e2&#10;Tb7LU7eR7a+sm/vQXMTLLEf9xhnvmvPtd8NfErwRp9zYmK0+NvgiaMxXOi62sFvrQiPVVlYLbXgx&#10;xsmWFiBlpXJ59yrB8aeONG+H+iNqut3ZtrYyLBEkUTzTXEzHCRQxIC8sjHoiAsewoA+ePAmiWFzc&#10;zj4GeN7nwJq9ipe++GHi61lksbcEvx9hkZZ7JSzfLJauIDjKpIOvR2f7RnhrXbG/8OfF/wALR+D4&#10;XvJtInudYVb7w3fypI8bIl6yCMbthIjuUhdsgKrdatePvCuu/HSytTefDCw0yO1fzdP1TX9few1i&#10;xfp5sBsY5WiJHpcI3IDL1Wo/hh8N/il4E8DXnhvVX8LeLUu7u8nuLnV7yeSS4jnkZtkuLZVf5GCs&#10;do3ckjmgDUX4G6z8P4hcfCTxbLoFoqgx+Ftd36lojDrtiBYTWoPIHkyeWuc+U2MVLF+0PH4OuVsf&#10;ip4fufh1NvWNNakk+16DOzcDbfqoEWT0FysJPYGvM9V+EPxg+Edvcaz8JYNA0qCENNL4Hh1Ge50m&#10;6HzsVt7aaNBbOWYYWCaCPuytjB67wB+1joHifR7GD4h6K/w/k1VmtLe41RvN0a/k3SI0Md4yKqS5&#10;jZWtrlIJg2V8skGgD3y3uIru3inglSaCVQ8csbBldSMggjggjvUtePT/ALPMfhK9k1L4W69cfDq6&#10;Yl5NHhiF1oNwx5+ewZlEeT1a2aFj3JqGD47av4AY23xb8MP4Whj4/wCEr0h3vtBlH96SQKJbT1P2&#10;hFQZwJX60Aez0VU0nVrHXtNttR0y9t9R0+5QSQXdpKssUqHoyupIYH1Bq3QAUUUUAFFFFABRRRQA&#10;UUUUAFFFFABRRRQAUUUUAFFFFABRRRQAUUUUAFFFFABRRRQAUUUUAFFFFABRRRQAVwHjv4vQeD/E&#10;Vr4b0zw5rfjLxPcWpvhpOhJAGitw+wSyy3EsUMalsgbn3NtfaDtNd/XzNP8AGK18MeOfHHxR1azY&#10;6KGTwJoOkaY7Xeq63qNnd3fmJFAEADPI8iKodsLCzuUGQoB6Gfif8RZztg+DWqRN1LXuv6dGn0Bj&#10;lkOfwA6815no/wARbGx+Kup+I/GEMvib4mRo+naP4F8Ij+1pvD9kT83myLtihmnaPc8szRqAscYb&#10;Cktxeua743+O13JF4s8f3PgzSQTFL4F+FtpcazfQkgfJqGp26lY5BkhowFiIIDbhye18GeArnwdo&#10;EGjeHPD3xVj0WHG2KwHh/RkboTmONrZsnqX2hiWOWz0AO9Fn8ZPiOoN3eab8I9HkHMGnhNX1og+s&#10;zr9lgYZ6CO4GQMNW34V/Z68E+GdZh12fTpfE3ieI5XxB4muX1K+Q9/LkmLeSP9mEIvtXCppOsMAT&#10;4N+MKZAOD4r07j241Kl+xeJrcf8AIH+MNrbA/wDQV0OfYM/9fLyNj/gRoAu+DdE+KPwT0WDwtpfh&#10;rQvHfhawZ49NvYdWbTtRjgLFlSeGSJ4pHXODKsq78biik4rdPxm8V6fg6v8ABjxnbxHGbjTrnS76&#10;NfX5UvPNPQniM9u5xXKtNrtuRJFe/GGxA4eUWmlXOF7/ACPFJn1+Vd3p1xQ+uanEoaXxp8YYYwRu&#10;kXwhYybRnrtTS2Y/gCaAOl/4ao+H2ngf8JFdav4JYDLN4s0K90uFB6+fNEsJHuHI688V6N4Z8X6D&#10;4008X/h7W9O16xOMXOmXcdxEc9PmQkV4o/igrgD4j/F/c3C5+HpIzjPONE6ceo+tedeKvhh4C8WX&#10;51DU9c8T6Lqx5XW7TwBdaLfZznC3kVnFJnPOA/qcdaAPseivjX4ffFLXPCnjzWfBN78cBqmj2Wl2&#10;mo2mo+JfDbJeI0stxG1uzMUaQAQqwdssdzAk4r0hPjS6ZST47fCy2dPlKX+kPBL06lW1RTyO4UD0&#10;oA+gqK+fU+NmVH/F/wD4PMehIsOM9/8AmL1tW3xG8RXEsdvD8Qvhldzt8q+V5gMh9QgumIz6ZOPU&#10;9aAPaKK8wsPEXxD1CQwWr+BdQmVct5GpXGSBgbtgjbaMkcZOM4yavDWfiooAPg/wdIRwXHiu6XPv&#10;j+zTj6ZP1NAHdXtjb6nZXFneW8V3aXEbRTQToHjkRhhlZTwQQSCD1r5I+Lv7I+n+ALO98aeDPF0f&#10;hO10e2eWO11mS4WLTogF/d2l9bOl1bxAA4t2NxB821YOQK99XW/ipgZ8GeDwe4Hi66/+VleWP4k8&#10;cfFj4gwXV34AN34Q8JXcsX2Ky1qF4r/WI2jIlJkEYeO1IkUDkeeSSA0CkAHkPhjQP2oZtbtvFeoa&#10;XrF5cCy8nR47y80e6n062lCNJHKXitCZmKJuYxBtqqhOVYt0fgmw/aE8CXmvalaeHdTv9Y8QXpv9&#10;TvNW8N6PcM77VSONDH4lhxHHGqoi4xhc43MxP0b/AMLL8TJhZPhN4sZwcM0F7o7J9QWv1JH1UHno&#10;KP8AhbV3AM3vw+8Y2W04f/Q7e52c4/5YTybu33c/zoA8Gl/aB+PWjy7NR+Hl1LscxSMng+427hn5&#10;gbbUbrIJH8IZefv9M3rX9qb4mRW8b3Pw486bJV7eXQvFNs3UgEtHo1wg7HAZxz1r2v8A4XfocWVu&#10;dG8Y20oPMf8Awh+qTfQ7ord1/X60H48eEIs/aZda04gbiNR8O6jakL/exLbr8vB56cHnigD5e+Gf&#10;7WWo/BH4ZeEPA+u+ErXzfC+j2OjT3ck+q2PmeTBHEspS80qHywwCth2GN2AW4J7Sy/4KDeF5Imku&#10;dL0xCj7WjTxpokMhHH3Uu7u3Y9e4APY17b/w0J8MkcrP498PWLAAhb7UYrYsPVfMK7unbpVrT/jn&#10;8N9WLCy+IPha8KjcRb61bPgevD0AeN2f7f8A4Cuwc6XeqVbBEGveH7z8vs+pyZP+yMt7cjPZ6P8A&#10;tWeGtbWZrXw140uBDgubLw7cXoUHOMm2EgHQ8HBOOBXfXemeB/iDKslzaeH/ABLJJBtVpY4LstCe&#10;cAkHKfMfb5vesC7/AGZvg/fsGufhT4IuGAwDL4cs2wPTmOgCn/w034IQkTweL7E9QL7wNrdtu/3f&#10;Ms13e+M449aQftU/Chcef40srEMMq1/HLbKfYGRFBPt1qO//AGSPgtf+Wf8AhV3hWyKZ+bTdLisy&#10;2ezGELuHHfOKisP2T/hxo8vmaVZ+INGkCeXu0rxbq9mdnHyfurpfl4Hy9OBxxQBo2P7UXwb1KXyr&#10;b4seCJptu4wjxFaeYvruTzMgjuCOK6TTPiv4I1sxDTvGPh+/83Jj+y6pBJvxnONrnPQ9PSuK1n9l&#10;vwlrNosB1zx5AVcOsh8c6xcYOCPuT3MidCedufQiuPuv2GPCVzKX/wCEs8UuC/mBL3+ztQXOc/N9&#10;rs5fM/4Hu9ugwAfRNnfW2owia1uIrqInHmQuHXP1FT18uan/AME/PBV/5s39sZvyv7u6m8G+FmZH&#10;A+UkrpKvwQPuup9COtYh/YGubRm+weO7CGN1AdX8LQxcjPI+zTQDv1YE+hFAH19RXyuv7IPjGLb5&#10;PxHsrRgMM9kPE9sz/wC8YvEa5+h/Csyf9mv43abIx034i2tykTnyfM1/X4S6Zxz513dBTg/xCQ8d&#10;c/MAD67or5PsvhF+0LYQyRnxUJXLbkkg8cNGE4H8M+h3JJyCeW28429crf8AhL9p/SFSS38RS6sH&#10;yrRp4j0mVl9DhvDtsAOv8TduO9AHrHjI/ZP2k/hfdZK+foXiDTs4yDvfTZtv1/0XP0U+ter18Uan&#10;oX7S154k0LW7zR9Su9S0Frg2kkUuiTxMJVCvu/eW5kyoA6Rc5wR1rsf+Ex/aSgYGDw3fTZHzC+8L&#10;aPIB9PL8TxkH65oA9j8CZ074p/E3Tm+9dXVhra5znZLZpaj8M6e3TvnnqB6BJGk0bRyKrowKsrDI&#10;IPUEV8O3HxY+P3hP4z3L3vgmSbUtZ0CFVEXhSJt8NpcSnISDXJ1G1r8hiZc/OnyDIJ6q3/ad+Mdu&#10;8a3vw2ulZWCS7/CusKo5wWLQJc8d8IJPQE9aAPYv2VpHh+BPhvR5WZpvDhufDMm85bOn3MtkM/UW&#10;4Oe4IPevWa+K/Afxx+IPw3l8WFfh9Hqtlq+sz63Go0nxZZ/ZfNSPzY8Hw9IHzKkkm4sv+twRxk65&#10;/wCCgENnIF1DwpY2gcEoz6vcwA4xkZubGEHqPulj644yAfXtFfKsH/BQfweIopLjS7NxIgYLaeOP&#10;DJdenDLNqcRXr0xn1Arc0r9urwLq7BYdJ1h2KeYBa3WmXnHHP+j3kmByOTwexNAH0dRXkdt+034Y&#10;ltYbibw94+t4JoxLHIvgXV7hXUjOcwW0gAwRyeD2zUp/ak+GsWftWt3mnADOdR0W+tBj1zLAvA7n&#10;oO9AHq9FeWQftU/BqeZYf+FreDYLhmCrb3Wu20ErE9MI7hiD6gevpXT6T8WvA2veWNM8Z+H9R8zI&#10;T7JqkEu7HXG1znGD+VAHWUVFb3EV3Ck0EqTQuMrJGwZWHsR1qWgAooooAKKKKACiiigArxjxx4p0&#10;rSP2gNEk1q21e8j0fQJrmxi0zRbzUlSe5m8t5WFvFJscRwFFZsHbNKAcM2fZ68W+IZ17R/jx4dn0&#10;rxDpvh9Ne0aXToZdW01ruCa6glEqwfLPCfMeOaV1UNki3c9BigDp/wDhefhwOF/s3xjkgn/kSdax&#10;+f2T3q9oXxj8I+IdatdHt9Ve11a63i3sdUs57CecoCXVEnRGZlAJKgEgAkgAVntB8WNLBkW98G+J&#10;/wDp3Nnd6N6/8tPNu/b+CuR+J3ie/wDEHhC80nxP4N8QeGL+Pbdadr+mW39s2tpexHfBMv2XdcAK&#10;6qWLwxgqWUnBNAHuVeUW3hrTbb4v+LPDs9la3/h3xTo6arfaTcwrLbm5WQwTO0bAgiaMwgqRgmBj&#10;jLMTjeCf2uPBniOM2+rPNomp2yD7ftX7ZZWz4G4vdQb0iTJ48/ynwRuRTlRe8A+PvDPjL44+LbvT&#10;PEuk6mDo+l2VjFa38UxmRWuppJogrHcjeeiEjjMOM8cAFFvgx4o+Ecn2v4QazEmjq++XwB4kmkk0&#10;plLKWWyuAGlsDgMAoEkA3cQr1rT+DP7S/hb4ybNLaG68K+MBEz3HhbXlWG7wjMkjw8lbmJXR1MkR&#10;YKRhwjZUeu14Za/C/wAMeM/EfjvwF4n0tL+3stTi8UaPKrvFc2CXu5mmt54yskEv2yC+bdGysA4y&#10;eeQDV1D9nXT9E1a41r4b6zdfDTWJ3MtxBpcay6TeuerXGntiMknkvF5Up/56Vhaf+0nqfhLxLq/h&#10;z4g+FLwS6OIRd+JvB9pcappamVS6CaNEM9s5Ta5UrIiKyky4ZSY9R1z4o/s8abcSX1lqXxr8F2sL&#10;NFeWEcSeJLIKp2pNENsd8vCjzYwkvJJjkOWrqv2Z7vSNY+FNjrmm67YeJL7W5pNU1jUtOl3xvfy4&#10;aaP+8vlfLCqOAyJEisAVxQB1/gf4meEviZp5vvCfiXSvEdqv330y8SfyznGHCklSCCCGwQQQRXTV&#10;wvjb4G+AfiLfLf8AiDwppt7qyDEerRxeRfxDGPkuo9sqf8BcVzq/BHxD4aUf8Ib8VPFGlxL9zT/E&#10;LR67a+25rgfaj+FyP5YAPXKK8iOt/Gzwxn7d4Z8JeOrZRzNoeozaTdOf9m2uFlj/ADuRj3oH7SOm&#10;aPhfGHg/xn4HccNJqWiPeWynGTuubE3EKj/aZ1FAHrtFcn4M+LPgn4i7v+EW8XaJ4idch49M1CKd&#10;0I6hlViVIwcggEYrrKACiiigAooooAKKKKACiiigAooooAKKKKACiiigAooooAKKKKACiiigAooo&#10;oAKKKKACvhCL4UeL/HH7SfibwzeeHze6B4Ulv9Ss/tmqfZNNlGsX01y7yrFumlBSMxmEKiuROruE&#10;kIf7vryTwBdRXn7Rfxb2SxmW2sdCtXhVwWXEd1KGI7Z84gf7hPfgAPtHjz4TaNau2i+H/E/heyjC&#10;zaf4S02XTbqwhA629s0sy3IUc+WrRNgHYHbCH0zQdd0/xPotjq+k3cV/pl9ClxbXUDbkljYZVgfQ&#10;g1fryzwuB8LviXdeFG/d+G/E8k+qaHwQltecyXtmOw35a6Qd83QACxigD1Oiuc8ceOrDwDptrc3l&#10;ve3095cC0s7DTbdp7m6m2PIUjQdSI45HOSAFRjniqx+KnhODwHD40vdctNK8NSxCX7fqj/ZFjycb&#10;HEm0o4YFSjAMGBXGRigDrKK8bg+MXjD4jD/i2/geU6U/3PE/jJpNMs3GfvQW203MwxyCyQo2QRIR&#10;UsfwP17xYgf4ifEXWvECty+keHS2g6Z1zjbA5uXHQFZLh1IH3eSCAdF45+OvgP4c36adrniS1j1m&#10;Rd0Wi2SvealMP+mdpCHmfqPuoeo9a5ofEv4leO1ZfBnw7bw5ZsBs1vx9P9lGD/FHYQF53xx8kzW5&#10;688c9/4K+HHhX4b6e9j4V8O6Z4etXbfJHp1qkPmt1LOVALsSSSzZJJJJro6AOG+FnwvT4d2uq3V7&#10;qkviLxTrdwLzWdduYlie7lChEVY1yIoY0ARIwSFAJJZmZm7miigBCAwIIBB4INYtz4J8O3sDwXGg&#10;aZPC/DRy2cbK31BXmtuigDi774KfDzU41S88B+GbtFO4LPo9u4B9cFKoj9nf4VBy3/CsvBwYgAn+&#10;wLTJA6f8s/c/nXoVFAHmOs/Av4c6Vo1/dQeCtIhW3gklWC3g8mMYUnAVMBR9AK5r4NfAHwtafCbw&#10;aVm1+G7l0i2nurmx8SajZm5mkiV5ZXENwoJZ2ZjxgFjjGa9uuLeO7t5YJkEkMqlHRujKRgiuC/Z+&#10;upp/gx4Strp2kv8AS7IaNeM55NzZsbWcn/trC9ACH4I6TEpWz8QeMrLK4J/4SvULgn0P7+aTB+mM&#10;980p+FmsxZ+yfFDxjZhhyANNnyfX99Zvj8MV2HiLxHpfhLRrrV9Zv4NN022UNLc3LhUXJCgZ7ksQ&#10;oA5JIABJFeBXv/BQn4F2TSZ8YqwjlWBw9rJC6yFgu0xyhHGCRklcDkk4BNAHpp+H3i+2z9l+KOtT&#10;nGR/aemadKA3/bK3i+XpkdfcUN4d+J8ORbeOfDcinvf+FZpGB9jHfxjH4Z9+1eA6L8TfGv7VN1dz&#10;6T4usPhl4AilCJ5F6janepzyWjkV0zjh43jUFTtNyhD129r+yNZXVqlxa/GD4kSSPlhfQa3BvY85&#10;PmrBvIzkH58kcE9aAPR/sXxVtM/8TjwdqmDuH/Epu7LcP7v/AB8zY7/Nz1+7xzVv/wDhZF6FS88G&#10;eB9ZCHKST6/cxbc4zhDp8mPru59BXAzfCD41+BXM3g74ow+IbSPPl6R4ohdg3+1LcuZpZD/soYQf&#10;7w6hmhftXX3hLXItA+L/AISuvA144Yx6yo8zT5guSXJVnCAKCzbHmWNRuleLpQBt6l4EmvlYaz8B&#10;/A+rASeYwtLy3udxP8S+faRZbk5zjvyazv8AhAfC1tx/wzJ5M6tkT6RbaDHjPUrJ9rjcdTngd+o6&#10;/QEMqXESSxOskTqGV0OQwPQg9xT6APnz/hH/AApaf674W+PvDwDcjTbuRRCexX7FeNgnA5jz1ycc&#10;0bfAEYIkj+MVpcEn5d/i2bYexypeM9M9SPXnIr6DooA+fP7c8FWp/wCSk+PdBB+V11VbuHDDPB+2&#10;WxKHrxxn0NC+OfB67Q/7UM0DDKmK4v8Aw9HID6Mr2QYHg8GvoOigDxbS9Ym1ER/2L8eNK1cldy/a&#10;INOud6f3v3BjyenIwvXjkY6SDR/ibLAj2njrwnc27fNHNN4VuJGdT3LJqKqfqFFdVqfgjw5rW7+0&#10;NA0u/wBz+aftVlHJl+fmO5Tzyefc1zc37P3wuuJnml+G3hGWZyWaR9CtSzEnJJPl96AGGz+Ktrn/&#10;AIm3g7U9pyD/AGXd2e8f3f8Aj4l29xn5vXHag6p8VbfKjwz4Ov8AIyHPiK7tcH02/YZM/XPfpxyD&#10;4AfD+LH2Xw3BpuBtH9mzS2mF/ujynXC8D5enA44oHwL8NLgLf+Lo1UYVI/GmsKqj0Ci7wB7dqAF/&#10;4ST4mQMRP4F0CYH7psfE8kmPXd5llHjtjGe/Tug+IXi+DBufhbrcoIwRYanp0hB/7aXEYx15znpx&#10;6A+DyW+PsXjPxjZgDGDrDXOR2H79ZOnr1PcmgfDHxEuAvxZ8YhQMBTbaMf1On5P50AH/AAtHXI8N&#10;c/CzxjbRZwZPM0ubHp8sV87c/T64oPxltbfP27wn4xsdp+f/AIkE9ztHY/6OJN3X+HOO/Q0DwV47&#10;tsfZ/iQ1wMYb+0dDt5D7EeUYsHrnOfbFJ/YfxWAGPGfg5sDv4SuuT/4M/wClAHC+I/jR4eg+Mvgr&#10;VGsvFUVuul6tprmfwhq8Y3StZzggNbDdgWjZIBAGSSK7z/hfvgNCVn19bFuoW+tZ7YsPUCRFz+Fc&#10;F8Rx8TrHxX8M7mf/AIRK9dNfkjSSNbq2Cs+m3ybXP707GYp06MEyD1HeHXPiqM/8UX4PIxxjxddZ&#10;P/lMoAB+0R8Kjj/i5ng8EjIB161B/LzK29N+KHg3WDGLDxboV8ZF3oLbUoZNy4zkYY5HvWIfGvju&#10;2z9o+G7z8ZH9n63bSfUHzfKwfTqPcVialqw1VXGofAfXbyMt5jfaE0KUFucnBviSevbPNAHq9rdw&#10;X0Cz200dxC+dskTBlODg4I9xiuV1b4O+AtfOdT8EeHNRO4vm70m3l+Y9T8yHk+teY3mifC2eaSbV&#10;fgNJHM2HaSXwVBdswHfMKyZIx06+gqJrD4JRB/J+Hmr6WmNxay8B6vZIn+0DHaKFIx94YIxnNAHZ&#10;t+y18GHYsfhF4ELHufDVln/0VWQv7HXwhhP+h+Em0okAH+ytUvLLdjpnyZlyRzgnpk4rCa6+CsJc&#10;P4o13w+NoLrJ4k1rSl28/OQZoxgc/OemOvFSR6t8FTOqWPxnMEzELtX4kz3BfPQYlunxz6AUAdRq&#10;H7M3hPULOa3Os+PI/MXbv/4T7XJNvvtku2Q/RlI9Qa4m8/Yb8J3Vw8v/AAlfilyzBtl+dP1NcgAc&#10;i8tJt/To2QO2MCux0vQtN1QoNC+NOuO+8RKbbUtOvCSeiYlt5AT05xu9+TnbHw38UQ4aL4r+KJZA&#10;fu3djpLxn6hLJG+mGHvmgDxXVf8Agnx4Vmbz9N16O0v3cmS4m8G+G/3inqCYNNhcnODyxHHQnBFb&#10;T/2I/EOjhls/iBphVkCZbSNTtWGOhBstXtvm5POOP4Qte5/8Ij8Q7XP2X4hWc+Dlf7T8PJLn2byp&#10;osj6bT70HRviquSPGHg6TA4Q+FLtcn03f2kcfXBx6GgDwq+/Zj+MekTMdD+JMN3GCrqJ9c8RQHPA&#10;Zf8ASNQvQBgdSGHP3QeatWfwq/aL06BEh8XlJlLAzReM4WVlJyAEuvDtyRjjkux4PIBxXtmfipbk&#10;jb4Pvwehzd2238MSZ/MUg1r4qjAPg3wceOT/AMJbdjn6f2ZQB4JHP+1PpMi+bZ32oL8pJiudEveh&#10;+YYKWXXsMjP95Kv3nxM/aP0CLzpfB91fWobbiXwlYvNyOpNt4jkJGfSL6nufbB4y8fW+PtPw5SbI&#10;/wCYfrsMmD7+akXHoRn6Ck/4Wd4jAy/wm8YKAMki60dvrgDUMn8qAPDLD9p/4tQErqPw7lVwmT9o&#10;8L+IIQXGMrm1tLwDPrkgdmei+/bm1Xw5P5XiLwFbaSQQW8271e1wp4Vs32kWwAJ4ySB6EnivdD8Z&#10;IrZiL7wd4xsQMEt/Ykl0Nuev+jmTOPQfN6A0f8L18Lqf31t4otEzgy3fhDVoIwcd3e1Cj8+vHWgD&#10;xS2/4KFeD1gWS70q15Bytn408O71IODmO41CCQewKhvVRXMx/GnwB8avGWsX3jLw/r2v20c6Wfhz&#10;TtMEN+NOj8uNjdR/YriRlvGm34lT95GiRhNmXZ/pBv2gPhrtKXnjLR9NDAqyatcCz56FSJtvP+ye&#10;evFcs+n/ALOXj5xvtvhd4jZtsIymm3ROTlU79zwPegDiLX48at4IAgh1rXtcsIwfLtvG/gHW9Puw&#10;AeVOoQ2hhkAGAD5DNgZZnOTVg/tw+H9H/wCQ9BocAHDGx8TW8QHAwc6itkMEkDJwMggZwM9zL+yn&#10;8DdftUktfhp4Qih+YCbR9OhtS2eoLwBS3PYnrViy/Zd8B6UjJpzeLNKjY7mj07xtrdqjH1Kx3ign&#10;3IzQBxj2ukftiNp1/Bpum2vg7TZD52spc6XqWoXUwAKwWtxazXC2yANudw6ynKhAoJevIvj3+w3o&#10;3h+yh8QaX4rur6KXVLOCTSvFMKX730k1zHDDALsbLgKHkUhGaTOCOh493s/2StE0HUdVvPDnjv4h&#10;+G5dUujeXgtfEst0J5fLjj3v9qExZtkUS7iS2EAzjip/EX7Ouu+IH0a5n+MvjO5vtFvBqGmvfafo&#10;kscFyIpIfMZF05C/7uaUctwW3DBAIAMf4QfDzUdUh8SeV4n1PQk0vVpdLtLzw7d3CWtwIQolK2N9&#10;LdxQBJvNiwvDeUWxhhXW6zpl14G+Inw81W51W71oXgu/Dd/f36xJLJ5ym6t5JBDHHH8j2xhXCD/j&#10;56EkmuZ0P4G/FLwt4w1DxFp/xZ0m8vNQiEN4mreES0dztP7uWRLa9t0MyqAgkCglAqtkKuM/4zeD&#10;/jxqXgW/Wz17wH4gmsDDq9vDB4fvdPne5tJkuYkjzezg7nhQc46kEEGgD6Nrybx78CUvvEFz4z8B&#10;aqfAnxBk2GbUbeIyWOrBMgRaha5C3CkEqJRtmQY2SADac7wd47+MniXwxpWs23hP4eaxY6nbRXtr&#10;e2/i2+tVlgkQOh8s6ZLjhh/F+VSz/Ej4yafMVuPgxYX0aMVL6R4xhl3dcMgnt4cjp97aeelAG78J&#10;vi5L42vNV8NeI9K/4Rj4gaGEOqaKZDLFJE5Iju7SUgedbSbW2vgMpVkdVZSK9IrwvQNA+IXxA+Mv&#10;hXxr4i8KWHw/0/w9Y6hamOPWhf32pJc+VtgkWONYo4laJZSfMkO+NAoxlq90oAKKKKAOO8bfBvwJ&#10;8SWD+KvBuh+IJxjZcajp8U00eOhSQruUjsVIIrlf+GdLLR/+RS8ceN/BYH3YbDWjf26eyQX63MSD&#10;/ZRVHtya9booA8nHgX4uacf+Jf8AFbSL5R0/4SDwitwx69TbXVsPToByPwpRa/HG24OpfD7Ucj7w&#10;0++tNp+nny5z9RjHfNer0UAeT/238cbUBm8G+AdRGOUj8V3tsw+mdOkBz6Hb9aa3xe8baGc+Ivg/&#10;r3kD7134a1Cz1SJPcoZIp2/4BEx9q9aooA8w0b9pb4batqcOlz+JovD2szcR6V4ngl0e8kI6hIbt&#10;I3fH+yCO/SvTUdZEVlYMrDIYHII9apa1oWm+JNOlsNX0601Swl4ktb2BZon+qsCDXmL/ALL3gvTH&#10;aXwhJrHw4uCSw/4Q/U5bG2BPc2eWtW/4FCaAPXaK8i/sH4zeEMHTfFHh74hWin/j18SWTaVesPe7&#10;tQ8RP/bqP8Gn9oG48MBl8ffD/wAUeDkRdz6lb2o1jTsd286z8x41H96aOL16UAev0Vzngr4jeFfi&#10;Rp5vvCviPS/EdouA8umXkdwIz/dfaTtb1BwR6V0dABRRRQAUUUUAFFFFABRRRQAUUUUAFFFFABRR&#10;RQAySRIY2kkZURQWZmOAAOpJr5r+EnwV0T4v+HT8V9Zk1nTPF/i+eXVrbV9I1S4sLq202T5bG2zG&#10;yho1tkgYxurKZC74ya9H/ad1ybQvgB47ktbgWt/d6XLptlMWA23NyPs8JHIyfMlTA6npXoWh6Na+&#10;HdF0/SrGPyrKxt47WCP+7GihVH4ACgDzG4/Z+nsoxN4e+JfjzRNSQfJcXGstqkTHjAkgvBKjLxg7&#10;QpwThgcEch4k8X32qabd+A/ijdaV4M8a2i/2t4d8XQsYtKv5bY+YlzD5jZieMgedau5JjZ8M8bMR&#10;9F1y3xJ+Gnhz4t+E7rw54o02PUtMnKyKHGJIJVOUmibqkinlWHINAHzV4L8a/Fb47+LrXxPoum6W&#10;ltYrJFpWpyNK3h6w8xdklzE7JFcarOw3qNggtkUkCR2y1eu/Dj9mHwv4Kv7TWtZmu/G/im3mluYN&#10;V11hIljLJI0khsrYfurRd7tjy1DYOC7YrX8B+MdU0HXY/AfjW6il8QiNpNJ1dYxFHrlqgGXCgBUu&#10;Yx/rYl4xiRAEYrH6VQAUUUUAFFFFABRRRQAUUUUAFFFFABXnPw2I0Lx58Q/DDHaqX8OvWcQ6LbXk&#10;fzn6m7t71j/vCvRq8z8fn/hE/ih4G8VDCWV68vhjUXJwqrcbZLSRjnki4hSFRzzeH6gAqftO/CrU&#10;fjF8INW8PaRMsWpOC8KuwUPlGjYAngOFkZo2PAkWMkgAmvlLxP42+IHgX4W2PhG++Aumw2+nT6ep&#10;k0WwvYI7e0t7qJ5WkZbO4t41McbbmFzJsBLZfBr9BKQgMCCAQeCDQB88eCPFE/xY8J2XiA/Bfw3f&#10;RFpIZLaPU7W4mtpFcq8f7yBF3Ajn5gpHKlgVJtXPgbw1NO8l/wDsyWl7M53GW2stBmyf9oy3EZzx&#10;6H61X1v9lO80LX59b+GPjW98C3UwUPZmM3FuFUYREXcF2qMhVnWdI1O2NI14qRdD/aRsf3MGteDd&#10;RiXgXGo3Ugmf3YRWKoPwHr9AARz+B/C/kTeT+zZrFgGUgrpf9iWjHryDDqC/N6N1HHIr5z+Lkvw1&#10;8PS6HY3PgH4peD/MuvPNv4h1O5ayuEhXzZFiJu5vLmUAMkyGKOJwJJJQiOD9Gz/DL49eKl26p8UN&#10;P8LwuMTWukWa3kbjJyFfybeZD0wyyAjPfGTq+A/2RvBnhPWRrmszaj421/ekhvvEFwbgblIKEqeZ&#10;SjDKNOZXQ/dcUAXP2SLTWLP4GaGmsB0y8zWiSRGIiAudpVCBtiY73iXACxPEoAC4r2SiigAooooA&#10;KKKKACiiigAooooAKKKKACiiigDzz42Yt9C8OagDh7PxRo235ip/fX0NscH/AHbhuO4yO9d/PPHb&#10;QvLNIkUSDczuwVVHqSelcD8eT5Xwzu7vJA0+/wBN1IsBnaLe+gn3EdwPLyR3AxXgf/BQXw/qerWf&#10;ga5ubfUr3wNaXhk1yDT5khIQXFs5IlkZY4pPKSfZNI8aph1DiSWOgD6G1r44fD7QNKudQu/GWiG3&#10;t03MsF9HNK56BUjQl3diQFRQWYkAAkgV47pnxl+L/wAcJXu/hr4W03w94QLFYNd8SysJLxOQXhKB&#10;1U5wQRHPGwI/eK25V+bfGyfsyeIfBFnfx+BfHWnRSavpQnutb/tue3Nr9ugNyDKs0sbgQCYDaW5X&#10;5ecGvqiOX4fWSILbUfixo8CjYXuIvE4iA6AFrhGVB2GCM578UAPuPD37R2nATaf4k8I6rMD/AKnV&#10;WZIce/lWisfpuX69xn3X7QnxP+GpB+IXwru73TYx+91rwwQ6E4yWWHzJVjjHd55ogPQ1eHiLwZbZ&#10;SP4v+L9GK/NEt8+COeo+1WrFxn+9uHbpxVTVPHvhKPT5Wb9qyTR5c433154diaM5xho5LJSM+hwe&#10;eO1AHqnwv+Nng34x2L3HhbWor6SJQ8to4MVxEpJAcxtglCQQsi5RsHaxFdvNElxE8UqLJE6lWRxk&#10;MD1BHcV+bHivTNO0v4l2/ibRvjdp/i++82G4XxF4bh062js5pLmGKTz0t0Mc03kPLcl1YForGRJo&#10;2ibI/Q3wLrd74l8EeHtX1Gz/ALO1DUNOt7u5s+f3ErxKzx88/KSR+FAFXU/hd4N1vf8A2j4S0K/3&#10;rsb7VpsMm5fQ7lPHtWIf2ePhYMlPhv4ThfORJDottG6nsQyoCCOOQc16FRQB56fgJ4ITP2XTLvTO&#10;cj+y9VvLPaf7y+TKu0+4waP+FHaCmWh1fxjBLnIk/wCEy1aTB/3ZLllP0INehUUAee/8Klu7fP2D&#10;4g+MbDByn+mW91s9f+PiCTdnn72cZ4xxgHw38UQ4aH4reJ5XB+7eWOkvGR7hLJD/AOPfnXoVFAHn&#10;v/CLfEe0x9k8f6VcgHH/ABNfDfmkj38m5h56cjAx270n9mfFa3AP/CR+DtQJHT/hH7u1wfXP22XP&#10;0wMe9eh0UAeenVPirbnA8NeDr8HHzHxDd2u31GPsMmfrkfTvR/wlvxEszi8+H1jc4OCdI8QrMD6E&#10;edBBx2Oce2etehUUAeeD4neIYv8AX/CjxdGq43yR3OkyKPUgLfb2A68Lk+meKoar8RvDmpgp4j8C&#10;eJVyvlEXXhWfUBg87f8AR45gQefbscHivUqKAPAbofs/3lwbjVfAmjWMzEZm17wNLZN93glri1TA&#10;xwCevQc8Ulp/wzvczJBpfizw1ptywG2HRvFZsJQRyPlhuEYEc+45HFe/1DdWkF9A0FzDHcQvjdHK&#10;oZTg5GQfcZoA80034U+FtXg8/QvFvil1K8z2njPULxcNyDiW4kX3BA/Sr/8Awq7W4ji2+KXjG2iz&#10;ny9mlzc4/vS2Tt+Gauap8EPh1rc3naj4A8L38uSfMutGtpGyTk8sh781RH7P/gW32f2fpNzoWzhf&#10;7C1S703aMEcfZ5UxwSPpx0oAUeDviBZD/QviLDdkYx/bWgRT5Pv5EkHUemOfbij7D8VrPLf254O1&#10;fv5f9jXdh36bvtU/Ud8cY6HPCf8ACl7a0x/ZXi/xnpJA4P8Ab81926/6YZs9jz/U5d/wr7xjZZaz&#10;+KOsXT9dus6Xp00fX0gggPQ/3uw9wQDz74Rav8S/Cq+IvBsfhTwzf2/hzU3SAr4kuIpPstwBcwrF&#10;G1kwMcYmaFcuv+oI7bm9APxD8X2fy3fwr1y6fIG7SNT02aPrgnM9zCcdD93PXgcZ4PQ9M+JunfHL&#10;xh5Wt+E9VuD4e0WSVH0e5sVkH2jUlU7hczYf5WBbBBGwBRtO7vB4k+Jtl8154G0G9iHB/snxK7yt&#10;052TWkSjvx5h+vegBR8Y0tM/2t4M8ZaTjhv+JM19jnH/AC5mfPPpn16c03/hf3gqLP2691LRQOc6&#10;3ol9pw6Z/wCXiFPf8j6Ug+LGqWaBtV+GnjDTUA5kjjs74Z4zhba5lfGT3QE9ccHDv+F/eB7c/wDE&#10;y1O78Or/AM9PEek3mkpjOM7rqKMY685xwfQ0AXdL+N/w61y6+zad4/8AC+oXBIHk2us20j5JAHCu&#10;T3H512UE8dzCksMiSxONyujBlYeoI61zWneIPBXxRsSlhqWgeLrPaWK208F7HtPBPBYY7VkT/s/f&#10;DKeZ5v8AhX/huC5clmubbS4YJiTnP7xFDc5PfvQB6BRXnp+BfhyJt1nf+KdNYcqLTxVqaRqeOkX2&#10;gx847qepPU03/hVuu2pH2D4o+LraJfu288enXUZPH3mltGlI4/56Dqec80AeiUV54PD3xPscC28b&#10;eHb+Jecan4al85+nBkivEUZA6iI8knGOKRdW+Ktidsvhjwnq0a9Z7bXrm1kYcdIWtHAPU8y+gz3o&#10;A9Eorzs/E3xHZY/tH4X+Jo1HL3FhcafdRDjsBciVvTiOl/4Xv4WgbGoxa/omPvSar4c1C1hU5xjz&#10;ngER/Bzxz0oA9DorkfDnxe8C+MLn7NoXjPw/rNzuC+RYapBNIGPQFVYkH2xmuuoAKKKKAOC8a/An&#10;wF8QNQOpax4atDrYUqmt2Bey1KMHsl3AUmXoOjjoPSuY/wCFYfEvwQd3gz4lNrtkuMaN49tBejb/&#10;AHY72Hy51/3pfPPtXslFAHjp+POreDRs+JHgDWfDMSKPM1vRFbW9Jz3PmQJ9ojX/AGpreNQCMt1x&#10;6P4R8b+HvH+kJqvhnXNO8Qaa5wLvTLpLiPPcbkJAI7jqK26848Y/s++CvGGsSa7/AGdL4f8AFDD/&#10;AJGPw5cPpuonrjfNCVMoGT8ku9OTlTk0Aej0V421t8Yfhs2ba4sfi7oa/wDLC88rStcRcHpIoFrc&#10;HgYDLb9TljW/4J+PfhLxrrQ0Bri68OeLdm9vDPiK3NjqAHOWSN+JlGPvwtIn+1QB6LRRRQAUUUUA&#10;FFFFABRRRQAVFcXEVpbyzzypDBEpeSWRgqooGSSTwAB3qWvCfihqMXxq+Jy/By0u4xodhbRat40C&#10;SgSTWzN/o+nAdcTld0pHSFQp/wBeDQAvgGzm/aB8YWfxJ1iI/wDCDaXIX8F6XOmFum5B1iVCOWcZ&#10;FuD92MmQcyjb7rTIYkt4kiiRY4kUKqIMBQOgA7Cn0AFFFFAHO+O/Aul/EPw++laosibZFuLW8t28&#10;u4srhOY7iFxykiHkH6gggkHnvh9431YavN4N8aJBb+LbSIzQXtuvl2ut2wIBurdSSVZSVEsOSYmZ&#10;eWR43b0OuW+IPw+0/wCImjxWt1LPp+oWcwu9N1eyYLdafcgELNExBGcEqVIKurMjhlZgQDqaK4H4&#10;dePr7U9Qu/Cniq2TTfGmmRCSZIgRb6lb52re2pPWNjgMhO6JztbIKO/fUAFFFFABRRRQAUUUUAFF&#10;FFABXO/ELwinjzwVrGgtcNZy3kBW3vEHz2s64aGdP9qORUce6CuiooA5P4WeM5fHvgXTNWuoEs9V&#10;w9rqdmjFha30LmK5hBOMhJUkUHHIAPQ11leXySt8Nfi+Cw8vw343cDf/AA22sRxYAPotxBGAOgEl&#10;sBy04z6hQAUUUUAFFFFABRRRQAUUUUAFFFFABRRRQAUUUUAFFFFABRRRQB57+0MdnwG+IkwJElv4&#10;fvrmNgMlXjgd0OO+GUHHevQq4r42WK6n8GvHtmzFFuNAv4Sw6gNbyDP611Gi3z6no1heSKEe4t45&#10;WVegLKCQPzoA8/8AiZ+zr4F+JujXtvd+HdKstVmAaDWoNNgN1byKQVYMyHcuQAyNlXUsjAqxFeZ6&#10;PN8fPg3bxaTHoFj8S9CtFWK1kjvRFOqDjLzyv5iqBgBDFcyYHzTyE5r6ZooA8AX9oT4hmERn4Nag&#10;L/p5f2u68gN6eb9i/XbjPfHNVJfH37Q/jAmDSfhvo3gkFuLzWtSS9idOhwyMkkTdcFreQdODX0VR&#10;QB85eCf2P7SfxSPF3xM1k+OvEZJbyXiVLQZOdrqABIM8lVWKJiFZoS6hh9G0UUAFFFFABRRRQAUU&#10;UUAFFFFABRRRQAUUUUAFFFFABRRRQAUUUUAefWQ8r4/ayU4Nx4YsRJz97y7u72fl5sn/AH17CvQa&#10;8/tv+S+6j/2LNt/6VT16BQAUUUUAcr4m+FXgrxpP5/iDwhoWtzjpNqGmwzyD3DMpIPuDVbw/8JPD&#10;/hTWINR0htXsTEWxZLrV49jgqVI+ytKYQOcjCAggY6V2dFABRRWN4m8ZaB4KsheeIdc03QbMnAuN&#10;Tu47aMnuNzkCgDZorztfj/4IuSf7N1C/8QIDgy+HtGvdUj7c77aGRccjnOORTx8aNNlJNv4c8YTx&#10;dpP+EZvYt3/AZI1YenIHtxQB6DRXnx+NWlwkG58PeMLaM8bx4XvpufTbFE7fjjHvyKb/AML98EQY&#10;Oo6le+H0OP3niHSLzSkAPctcwxgDg85xwfQ0AdZ4i8IaD4utvs+u6Jp2tW+MeVqNpHOmPo4Irkl/&#10;Z98BWgA0rRJPDCDH7vwvqFzo6YHbbaSRDHtjBrpfC/j/AMMeOI2k8OeI9I1+NRuLaXfRXIAzjOUY&#10;9636APO/+FW65puDo3xK8T2iKPltb9bS/hJ9WaWAzH8JR0pBb/FjRhlb3wh4sUAARS211ozn3aQP&#10;dgnvxGBz0Fei0UAedH4l+JtIwuufDXXEVeZLzQrm11G2X6L5kdw34QV478CrXwZ4webwhrF/4y0z&#10;x/o6FZpL7W9a0m51qBThdQSKSWNpA/BdSp8t2IxtZGf6nrB8YeBtD8faaljrlgl7FFIJreUM0c9r&#10;KAQssMqEPFIMnDowYZODQBy0nww8S6aGbQ/id4ggAbMdrrFtZ6hbqPQkwrO3brN/OiS8+K+gEeZp&#10;3hXxlABueSynn0efp0SGQXKMf96ZB7iqn/FwPhjkBZviZ4aQ/KAYoNctVz0JJSG7UDvmKTC/8tnO&#10;TseD/jh4F8d6hLpuk+JbI61BIYZ9FvGNrqMDjqslrKFlQ/Vee2aAKB+OVho6D/hK/DfiXwa/d9Q0&#10;03Vso/vNc2ZnhRfd3XryAeKbr+p/CT44eGZrHVNU8KeMNFRhIwN7BcLBIM4dXViY3XBIdSGUjIII&#10;r0usTWPBPh3xDdLc6roOmancLwst5ZxyuPoWUnsPyoA8e8PL4j0CymvvhN43074reGrZtr+HNa1d&#10;bm4gH9y31NS7ZABwl0JSx482MdO6+H/xv8PeO9Wl0GVLzwz4xt4/MufC+vRC2v417ugyUnjH/PWB&#10;pI+R81afij4SeD/GNyl3qehW39pxLsi1WzLWl/AvpHdQlJo+33XFecfET4C63r+kx2LahZ+P9Mtp&#10;POtLDxWzWuoWUmMB7PVrVRLA47O0ckh7yCgD3aivkvTv2gfFnwA1G20n4jafrureGHkEMOpalao2&#10;q2mThQZYM2+opyMeUUugPvQOctX094V8V6N448PWOu+H9TtdZ0e+jEtte2UokilU9ww/IjqCCDzQ&#10;BrUUUUAFFFFAHKfFLx/a/C74f614nuoJLwWEI8iziP7y7uHYRwW6f7csrxxr7uK8x0j4Haz4K+H2&#10;la1p80GpfFawup9dv74Hy01e6uMNe2jMekMiqkUeciPyLZsHygK1/iIq+O/jx4A8Hsd+naDDL4x1&#10;KIg7XkjP2fT0b282SeYf7VmtexUAYvg3xdp3jvwxp+vaU7vZXse9VlTZJEwJV45FPKSIwZGU8qys&#10;DyK2q8pm/wCLR/E4Tj934O8Z3axyjomn6ywwr/7KXQCqegE6r1a4Jr1agAooooAKKKKAOR+Ivw8g&#10;8e6faPFezaJ4g0yU3Ok63aAGaxnxgnB4kjYfK8TfK6kg4OCKnw4+Ik3ieW+0LXrNdF8aaQq/2jpo&#10;JMciNkJdW7H/AFlvJtba3VSGRwHVgO5ri/iR8P5PF8FlqWkXx0XxbpBeXStUUZVWYDfDMv8Ay0t5&#10;Nqh0PorKVdEZQDtKK5H4ceP18daZdLdWL6N4h0yY2er6PMxZrS4AB+ViB5kTgh45QAHRgcA5UddQ&#10;AUV8xfHz/gox8FfgDNc6ffeIW8T+IYSUbSPDqrcyRsDgiSTIjQg8MpbeP7pr4U+Jn/Bazx5q9xJD&#10;4G8F6N4csiSom1SR765x2ZSCiAnrgo2M4yetAH7EUV/PV4q/4KN/tFeL1dbv4majZhicf2VDDY7R&#10;nOAYUU/icn3rz66/ao+M1+Sbr4seNbsZLBLnX7qRAfUK0hA/AUAf0rUV/NLb/tRfGKzk32vxT8ZW&#10;b4wWtdduYiR6Eq4yPY16P4O/4KPftE+CfKW1+JOoajEh+ZNYiivvMGc4LTIzD6gg+9AH9CdFfkR8&#10;K/8Agth4psLmG3+IXgbTNYtC21r3RJntJkX+8Ufern2Gwf1+7fgR+338Fv2gmt7TQ/FMej67PtVd&#10;E18LaXTM3REJYxyN1+WN2PHSgD23xv4PsfHvha/0PUGmigulBS4tm2TW0qsHinib+GSN1R1bsyg1&#10;g/Czxrfa9a32g+IxFB400Flt9UiiXZHcKc+VeQrk/uZ1UsoydrCSMktG1d3XB/EjwFfa3daf4m8M&#10;XEGneNdHV1s57ksLe8hbBks7kLyYn2qQ2CY3VXUHBVgDvKK5nwB47s/iBojXtvBPp97bTNaajpd4&#10;oW5sLlQC8MqjjIBVgwJV1ZHUsrKT01ABRRRQAUUUUAFFFFABRRRQAUUUUAFFFFABRRRQAUUUUAYn&#10;ja2ivfBmvW8yCSGXT7iN0P8AEpjYEVT+F1xJd/DPwlPM5kml0i0d3bqzGFCTWj4s/wCRV1n/AK8p&#10;v/QDWV8Jv+SWeDf+wLZ/+iEoA6uiiigAooooAKKKKACiiigAooooAKKKKACiiigAooooAKKKKACi&#10;iigAooooAKKKKAPP7b/kvuo/9izbf+lU9egV5/bf8l91H/sWbb/0qnr0CgAoorlvHfxF0vwBbWgu&#10;1uL/AFW/cxabo2noJby/lAyUiTI4AILOxVEB3OyrzQB07usaMzMFVRksTgAeteav8ZJPFZaH4c6I&#10;3jX5ih1lrj7Jo0bDI/4+yrGbkEH7OkuCCGKmqsHwx1f4lSrf/E6aGfTyQ8HgqwlL6bD6fa3wpvX9&#10;VcCEcYjYqJD6nDElvEkUSLHEihVRBgKB0AHYUAecx/DfxR4m+fxh44vfJY5Ok+FFOlWwGOAZ1Zrp&#10;mH95Zowf7g6VteGPhD4K8HXovtI8MaZaangBtSNusl5Jju9w+ZHPJ5Zia8l+Nn7f3wQ+BL3Frrfj&#10;CDVtZh3K2j6ABe3IZcbkYqfLjYZHyyOp5r40+I//AAW6Ikng8B/Dddg/1N94hvSd3+9BEBt/CU/1&#10;oA/VSivwt8U/8Fef2g9fydP1HQvDRbORpukxyKPp5/mn8yeg988Vcf8ABTX9pK7YtN8SJmkxgNHp&#10;tnFgf7scSr+OM0Af0D0V/P7p/wDwU8/aT02UNF8RWkXI3pcaVZzB8f78JI6/wkV7N4B/4LS/FPQ5&#10;o4/FXhXw94os1HzNAsllcuf99SyAf9sz+NAH66eKvhd4O8cyeb4h8K6Nrc3GJr+wimkXAwCrspKk&#10;diCCO1YH/ClLbSRnwv4r8U+FXByEg1Rr6DGc7RBeieNF9o1Q88EHmvm/4K/8FZ/gr8UZYLHX5r74&#10;fatJtXbrCeZaM5BOFuI84AwctIsY9+a+ydF1zTfEuk2uqaRqFrqumXSCW3vbKZZoZkPRkdSQw9wa&#10;AOE8/wCKfhdyZYPD/juwXqbUyaRfqvoEczQzP3yXgX2FS2nx18NQ3kVh4jF94F1ORgi2vieD7Ikj&#10;k4CR3ILW0zE/wxSueRxzXS+LfH3hzwFaxXHiLW7HR45m8uBbudUed+gSNPvSMcjCqCTngVxd74+1&#10;/wAe2c9l4Y+H1xeabcI0b6h4zB0uzkUjkfZ3R7l+v3XhjVum8dQAepAhgCCCDyCK47xb8XfC3gzU&#10;Rpd7qJu9edPMj0PS4XvdQkXswt4Q0gXkfOQFGeWAryWH9km/WG6kt/iNrPhlpirLoPhLzNN8PptJ&#10;IX7GJWkCtnD+VPFvx2HFdD4Z1O4+A+lf2frHw+stN0IPmTXfAlm01sT/AM9bm0VftERPdl+0Acs8&#10;gHNAGzLB8QPiaDFcJJ8NPDcmVkSOaOfXLhc9A8ZaG0BHdWmfDcGJgDXSp8JvBi+ErXwxL4X0q90C&#10;23GOwv7VLmMszFmdhIG3uzEsztlmYkkkkmtzw/4i0rxZo1rq2ialaavpd0nmQXtlMs0Mq+qspIP4&#10;Vo0AeYP8L9b8Dqk3w7157W3jILeG/EE8t5p0q/3YpGLTWhxgLsLRKP8AlixrQ8M/F+w1HV4PD/iK&#10;xn8G+K5flj0rVGXZeEDJNpOP3dwvU4U+YBy8aZxXf1leJvCuj+NNHm0rXtMtdX02XBe2vIlkQkHI&#10;YA9GB5BHIIyDQBq0V5fF4R8a/DiTd4W1Y+LvD6KAPDviO5b7XAo7W9+QzvgZ+S5DliR++jAqeP4+&#10;eG9O+TxXBqngG4XIkHiaza3tkP8A1+rutW/4DMaAPQNQ0+11axuLK+tob2zuEMc1vcRiSORCMFWU&#10;8EEdjXyd4x+E3iP9mH4j6P4g+CMSXWleKr6a21P4dX915VjdzpbTXO+zlbP2WYx28wGQYz8inaqr&#10;t+rdH1rTvEFhHfaXf22pWUnKXNnMssbfRlJBrzn47+ItL8IyfD7WdXv4NMtbXxPF/pU77FQvaXUZ&#10;HvlXZce9AGb8Iv2ntB+J97Y6RqGlal4L8SXqzG00zW0UC8MJKzpBKpKvJEQRJC2yaPB3xqOa9lr5&#10;V+MNj4C8bLqPiDwz4q0rUtGvZ4B4ifw9fQ3M2lXassdnrkJjY+XPbP5YkY4Dw53ZEQU+3fA3xtqH&#10;xB+Fui6vrMUUOvJ5+naqkAIjF9azyWt1sB5C+dBJgHkDFAHeUUUUAeS/ClP7Z+Mfxk8QOAzQalYe&#10;HIHI5MFtYxXPfsJ9QuR+Ge+T61XlH7PQ8zTvHl3wDc+NNZJUDp5dwYOvfIiB/HHbNer0AeK/DT4Y&#10;eMNR8O/EvQvilqB1vTdc169l0wJemR4dPcjyRGwRDAVwCqAsY2XIcnmur+EnirUtQstQ8MeJJhN4&#10;v8NulrfzbQn26Fgfs98qjgLOikkDhZFmQE+Xmu/rzT4t6ZeeHrvTviJotvLc6loCPHqVlbqWfUNL&#10;YgzxBR96SPAmjAyS0bIMea1AHpdFVNK1Sz1zTLPUtPuY7ywvIUuLe5hbcksbqGV1I6gggg+9W6AC&#10;iiigAooryz9pD9ovwp+zF8M7/wAYeKbgEIDHY6bG4WfULgj5YYwfzLYIVck9MEA5r9qPxn4d+BWi&#10;w/Fq71yy8O6zpS/ZfKuSca/bkljp7KoLO/3nicA+UwZj+7aYN+TP7W//AAUy+IP7Q9xfaH4cnn8E&#10;eAnLRjTrSTF1eJng3Ey8nI6xqQnODvIDHw39pH9pnxp+1F4/m8T+Lr0FUBisNLtyVtrCHOfLjXP0&#10;yxyWI5PAxx/w1+GPif4v+MLDwv4Q0a513XL19sNrark+7MTgKo6lmIVRkkgAmgDmCWkbJJZj3PJN&#10;e1fA79jX4u/tDNHN4P8AB95PpLNhtXvMW1mo3FWIlkIVypByqZb2r9Q/2TP+CT/gn4UW1lr/AMT0&#10;tfHXi0BZBp7qW0uzb02H/j4PPJkG3/YyAx+9be3itLeKCCJIYIlCRxRqFVFAwAAOAAO1AH5RfDb/&#10;AIIjajNBDcePfiNa2cw/1lhoFk1wp+k0pjxj/rmc+te4aL/wRn+BenbWvdV8Y6s+css2owRofYBI&#10;FIH/AAIn3r7rvb62020lury4itbaJd0k07hEQepY8AfWvNL39qX4QWN3LaH4k+Grq7iIWS2sNSju&#10;pUYnAUpEWYMewxk0AfNer/8ABHP4BalHtt5fFmlHGN9pqsbH6/vIXFeT+Pf+CIuh3EbSeC/iTe2T&#10;ovy22t2CziQ/7UsbJt+ojP0r7mb9q74QwEC9+IWiaR051i4+wjnoczhBg9M9M8da9E8P+KNG8W2I&#10;vtD1ex1qyPAudPuUnjP/AAJCRQB+Bvxq/wCCbXx0+CcM95c+F/8AhKNGhGW1Pw05vIwO5MeBKqgc&#10;lmQKOeeK+XyHhcgho2xjB4OCP8DX9U1fL37UX/BPX4XftMWl1fyafH4T8ZOGaPxDpMCq0kh73EQw&#10;swyBkkh8DAcDIIB+YX7K3/BTv4l/AK4stH8RXMvjzwShEbafqMpN1apnk285ywwMYRtyYXACZyP2&#10;U+A37Q/gb9pHwYniXwPq66hbAhLqzlwl1ZSHP7uaPJ2ng4IJVsEqWHNfgH+0t+yr48/Za8Ytovi/&#10;TsWc5ZtP1i2Je0vowRlo3wORkblYBlyMgBlJ5/4GfHnxj+zv48s/FfgzVH0+/hIWaFvmguosgtDM&#10;mRvRsDI4PAIIYAgA/oZ+InhnUvDXiBPiH4TspL3VoIVt9a0e3ODrNipJAUdDcw7maIn72XiJAkDJ&#10;3fhzxFpvi7QdP1rR7yO/0u/hW4trmI/LJGwyDzyPoeR0PNeU/so/tReGv2rfhfbeKNExZanDtg1b&#10;Rnk3y2Fxj7ucDcjYLI+ORwQGVlW9OB8EvHf2hf3fgLxVfYnX+DSNWmcASD+7DdOcN2Wdg3PnuVAP&#10;WqKKKACiiigAooooAKKKKACiiigAooooAKKKKACiiigDJ8Wf8irrP/XlN/6AayvhN/ySzwb/ANgW&#10;z/8ARCVJ8T9QbSfhr4tvldI2ttIu5g7/AHVKwucn24q34GsF0nwV4fskDKltp9vCBJ94BY1Az78U&#10;AblFFFABRRRQAUUUUAFFFFABRRRQAUUUUAFFFFABRRRQAUUUUAFFFFABRRRQAUUUUAee6Ntf9oDx&#10;fnDNH4Y0XbnkqGu9V3Y9M7Fz67R6V6FXnfhJxqHxq+IV2Dn7LZaTpR5GMxrc3HTrnF4OT7ccZO38&#10;RPHcPgDQBeCzl1bVLqZbPTNJtmAmv7p87IVJ4UcFmc8Iiu7fKpoAqfET4i/8IibLSdJshrnjHVg6&#10;6VoyyeX5m0DfNM+D5VvHld8hBxuVVDO6IzPh78Nh4Unudc1m9/4SDxpqMapqGtyR7MqCWFvbx5Pk&#10;26E/LGCc/ecu5Zynw1+H8/hdb3WteuYtV8a6zsfVdSiXCDaDstoMjK28W5ginkks7Zd3J+b/ANu/&#10;/goRof7L2k3Hhnw09trfxNuI1KWb/PBpqMMiWfBGWIwVjyDghjhSAwB63+0z+178PP2VvDovfFmp&#10;efrFwhaw0GyIe8uyM8hc4RMg5dsDggbmwp/HH9p7/go98VP2jpbvTo79vBvg6UkLoOkTMvmIR0uJ&#10;hhpvcHCHAIQGvnPx54/8R/FDxXf+I/FOrXWua5fyGW4vLpyzux7DsABgBRgAAAAAAV91fsU/8ErN&#10;a+LltY+M/imbnw14QlCT2ekx/JfainUM2R+5ibjBILMM4ABV6APiX4a/CLxt8aPEC6P4M8N6l4l1&#10;JtpZLKBpBGpOA8jdEXPG5iAO5r7u+D//AARa8c+IY4bz4ieLNO8IwMEc6fpyfb7ocfMjkFY1OeNy&#10;u49q/V/4b/C3wl8IPDMHh7wZ4fsfDmjxci2sotu9sAb3b70jkAZdiWOOTXVUAfEfgn/gkH8A/DEf&#10;/E1g1/xY7YLjU9R8pPcKIFjZR1/iJ98gGvQrf/gmt+zXbRLGnwusiqjAMmo3rt+JaYk16p4p/aK+&#10;GfgzUZdO1XxvoyatEpZ9LtbkXV6oAyT9ni3S/wDjtcXN+258KxeG0trvxFe3QbYYo/Cupxkk9Npk&#10;t1D54xtJzkUAcfq//BL/APZs1VXKfDwafMy7RNaareKV+itKUz7lTXhXxJ/4IpeAdXikl8EeNta8&#10;OXLNvEOrRR38P+4u3ymUe5Lke/Svsd/2o/h5Z86pe634dj/57eIvDGqaVGB677q2jXHB5z2Poa73&#10;wn428O+PNMGpeGdf0vxFpx4F3pN5HdRH/gcbEfrQB+D/AMdf+CZ/xu+CEVxfnQV8YaFFknUvDjNc&#10;hF55eLAlUAcsxTaP71eP/CD9pD4lfAO8nbwZ4q1LRILgYubGOZvImBAHzRnjdtGA4wy5JUg81/S3&#10;Xyr+1X/wTt+Gn7TFreanHZp4R8buGePXtMiCieQj/l5iGBKOnzcPwPmwNpAPIP2Ff27/AIOfEfUL&#10;fSdc0Wz8B/E+7VYH1TUJ3uhqzE4CrfTs024tjEUrnllCs5OB+hNfzV/tC/s2+Of2YvHEnhzxlpxt&#10;pGBktNQtyXtbyPON8UmBuHTIIDDIDAHivtH9gT/gp9qHgm+0z4efF3UXv/DEhW30/wAS3LlptOPR&#10;UnY8vD0AY8x+64CAH7B0VFb3EV3bxTwSpNBKoeOWNgyupGQQRwQR3qWgDz/X/g5p11rs/iHw5fXf&#10;gzxNMd89/pJUQ3rf9PdswMVx6b2XzAOFkTrWbF8TPE/gYtB8Q/DjGyQZHijwvDLd2Lgd5rb5ri2J&#10;64xNGoGWmFepUUAZnh7xLpHi/SYdU0PVLLWdMn/1V5YXCTwvjrh1JB/OtOuG1/4KeDvEGrz6w2kt&#10;pWuzjEusaHdS6beyjqBJNbsjyDPO1yR145Nb3hTwy3hayltm1jVNZVn3LJqs6zSRjAAUMFBI46tk&#10;9ck0AbdFFFAHC6z8DfAWuX0t/N4V0611SX72qabH9ivT/wBvEBSUev3qbpPwc0jS9Z0+/l1PX9XT&#10;TZTcWFpq+rT3kVtKUaPzAZGLuwR2AMjPt3EjB5rvK801jxpr/jPxPf8AhrwJLZ2sWluItY8S3sJu&#10;IbWUjP2W3iDKJZwCrMWbZFuUEOxKKAdD44+Fng74mWwg8V+F9I8RIEMaHUrOOZ41OQQrMMr1P3SO&#10;przL4ds37Pvjlvh7qUap4R8S6leah4X1gu5C3c8klzcadOWLfvdzSyxvkeYpcEb0Jfsl+FeugFz8&#10;VfGRuif+Pjy9LGBjG0R/YvLx77c+9cj8Vfhj8QPE/gXU/Ds2paX42064VWhe4i/svVrOdGDw3UNx&#10;HvheaORUdF8qEbkGXAPAB7nRXnH7PvxD1T4lfC7Tb/xFZf2X4usXl0rX9P3ITb6jbuYpwNjMu1mX&#10;zFwSCkiEE5zRQBQ/Z1/5Fzxf/wBjnr//AKcZq9Wr52+CHxFm0Oz8c6WvhPxFq9xZ+NdeE9xp0ELR&#10;Ze/lmjADSqw/dSxHkc53DhgB6M3xpsrME6l4V8Y6aAcMf+EeuLsL6H/RllyPpnHfFAHodFc54Q+I&#10;3hfx6s58Pa9YatJb4+0QW06ma3J6CWP78Z9mANdHQB5V4GP/AAq7x7c+ApQIvD2qibVPDLn7sR3b&#10;ruwz0Gxn82Jf+ebuqgLBXqtch8UfBE3jnwuYNPuI7HX7CdNS0e+lBK217FkxswHJRstG6j70cki9&#10;6tfDrxrD8QPCVnrCW7WNyxe3vbCVgZLK7icxzwORwWSRXXI4OMjIINAHS0UUUAYnjXxlo/w98Jav&#10;4m1+9TTtF0q2e7u7mTokaDJwOpJ6ADkkgDk1/PT+2L+1Vrv7V/xYu/EF+01poFmz2+i6Sz5W0t89&#10;cDjzHwGdhnJwM7VUD7L/AOCxn7Ucl9rFh8E9BuyLSzEeo+ITGeJJmG63t256IpEpBBBLxngpX5eq&#10;pZgqgkk4AHegDrPhX8LfEfxn8d6T4Q8KWDajrepzCGGIHCjgkszdFVVBYk9ACe1fv7+yB+x54T/Z&#10;J8BppulpHqfii8RW1fX5IwJbl+uxO6RKfup+Jya8d/4Jc/siQfA34UQ+O9fsQvjjxXbrMDKmJLGw&#10;bDRwjPIZ8LI/Q/cUjKHP2X4r8VaT4H8N6lr+u30Wm6PpsDXN1dTHCxooyT7nsAOSSAOTQBJ4j8R6&#10;V4Q0K+1rXNRtdI0ixiM11fXsyxQwoOrM7EAD614Ppnxw8RfHnxbfeGPh7qWneB7O0gS6uNT1yITa&#10;1NbvjbLbaaxBhQ5GJbrnDofJZWUnwL4x/EPxV8XvGNvJd6ff2a2VzBHpXhe3VXvLS6mQSQQiNj5b&#10;6rJCfPZ5A0WnQYfDStuHq1t+zT4k+GfwgHiLw60EnxV0KeXXdMsbAA2250AudNMrKJbpbhFxJNO5&#10;eSYJLmPaioAec/tO/DnRLX+2bGO21H4hXHhaxt9a8WeIPFOrmSeGKWbZDb27mKSGxYp588slvbq0&#10;cUI2gNMjrjaVoPgXV7eOO0v/AIdy2UQ279O8Oa/45CA4+5e+eiZIz8xQ52jg4wPqf4B+FNL8X/BW&#10;91PV5rHxFJ8RPtGr65LbK32ef7Ugj+zgOA+yKBY7cBwGxDyAcgc14Z+LWq/Db4CeMdH1ZzqPj74e&#10;p/YUaTD59VlcLHpNxjv9qEluCRwJfOUfcNAC/sra/wCH/A/7NN7r+q6pZaf4Tg1jWpVv57ZrC3Fs&#10;uozxKwgkJMSPsykZJOGVevFee/FPxv8ACPz7bxDffCe78LC7ZhZ+MLzVNP8ABV5dEYOYZJry2u2A&#10;yGw6KORwc10Vrpeh+F/7M0rW79W+GXwR0uC51W7cZXUteWBZFLL/AMtGhjcT7By093Dj5o8V6l8D&#10;/AuovJffEbxnYrD498TBZGtpfnbRLDrb6dGx+7sU7pSOHmeQ9AgAB4P4X/ab8R+AG0+SS91HxV4Z&#10;vnWO0tPF5sob6U5x5dlrFpI+nXj/AN2GaSKVuP3jE4r6n+HPxQ8O/FTR5dQ0C8eRraT7Pe2F1E1v&#10;eWE4GTDcQOA8Ugz91gMjBGQQTxHxC/ZZ8F+NDqN7pVt/whuvX0TRXOo6JFGkd8pz8l7aspgvIyTy&#10;syMcfdZTzXz38DPgh4z1O41zxz4F8XWlgdLU6X4bvJ7eRrLWvIdlmVgZGkGmORsijZpWiZWkgkSM&#10;iNwD6z+L3wg8K/HPwHqXhDxhpkep6Repg5wJYH/hlibHyOvUH6gggkH8BP2w/wBknxD+yV8S30LU&#10;nbUdBvQ0+j6wE2rdwg4II7SJkB17Eg9GUn9+/hV8Tbb4m6DcTmym0XXdNuGsNZ0O7YGfTrtQC0bE&#10;cMpBV0kHyujow4Ncl+1b+zjo37UPwb1fwbqYhg1Bl+0aTqMibjZXig+XJ67TkqwHJVmxg4IAPwt/&#10;Y2/ad1X9lj4z6Z4mt3mn0Gdhaa1pyPhbm1YjdgHjevDqeOVAzgkH+hQjw98UvA4P+ja/4X1+wDAg&#10;74bu1mTIIPdWVgc+9fzH+MvCOqeAvFer+HNbtJLHV9LupLO6t5QN0ckbFWHGQcEHkEj0Jr9d/wDg&#10;jz+0s/jn4ean8J9auvN1fwypvdLMjZeWwd8OnJJPlSuOTjiZVAwlAH2b8KfEeoaVqmo/DzxJdPda&#10;9ocSzWOoTtl9W0xjtiuSeMyoR5U2P41D4VZkFel1wfxX8G3+u2Wn6/4dVB4y8OyPeaUZH2Jcgria&#10;zkbtHOg2knIVxHJgmMV0Hgrxfp/j3wtp2vaW0n2S8jLeXMpSWF1JWSKRTysiOrIynlWVgeRQBuUU&#10;UUAFFFFABRRRQAUUUUAFFFFABRRRQAUUUUAee/tDk/8ACg/iQi/6yTw5qMUYxks7W0iqoHcliAB3&#10;Jr0KvPfj2DN8Mb2zBYHUb7TtM+XHP2i+ggxz0z5mM9utehUAFFFFABRRRQAUUUUAFFFFABRRRQAU&#10;UUUAFFFFABRRRQAUUUUAFFFFABRRRQAUUVHPPHbQyTSuI4o1Lu7HAVRySaAOA+Eeb3UPiFrC5EGp&#10;+KLjywen+jW9vYPj/gdm/T37g119z4a0y98Q2Ouz2izarYwS21rcOSTCkpQyBRnALeWgLYzgYzgk&#10;VyPwAtnj+D3hm9miNvdavA2uXMTDBSe9ke7lUj1DzsDXaa5rVj4a0XUNX1S6jsdM0+3ku7q6mOEh&#10;iRSzux9AoJP0oA+cf29f2v7T9k74Ttc2DQ3PjjWg9tolnJghGAG+5dT1SPcOP4mKjpuI/AfxL4k1&#10;Xxr4iv8AW9ZvZ9U1jUZ3uLm6nYvJNK7EsxJ5JJNeqfteftD6l+018ctf8YXTypphkNrpNnJ/y62S&#10;EiJMdiQS7ckb3cjg17F/wTO/ZEj/AGj/AIttrniOz87wJ4YKXN7HKh8u+nJ/dW3PBU7WZ+vyqVON&#10;4NAH0b/wTN/4J327WulfGH4m6es7Sbbrw7oVyoKbeCl5Mp656op46Oc5Wv1RpqIsaKqqFVRgKBgA&#10;elfOv7R3x2v9LfUPCXg+5ube+tDbxa1rFhCs1xaPckLbafZIx2vqNwWTYG+SFG82TjYGAN342/tT&#10;aD8K2vdL01Idd8RW2xblHn8mw0xn/wBX9suArFXb+CCNZJ5P4ImHI5weHtE8efC1/id8UPiDP4w8&#10;I/2a2rvpujvLpugx26oXINupE1wQMgrcu+WGPLQjaPIPgD8AtR+JOrQag066J4f0a8lSXVNJuJCW&#10;ut2Li30udjvPzjbc6oxM9w4dImjQZr0bx78NLnw58c/D/hY6oNJ+EHjbVU1i40sweYkmuW7NctZp&#10;JuUQRXXlJOyEOJGt51+QyneAeK6l4OTRPGei2ni3wp4V8Prr+kjXNH0O68F3niKDSYxMyHT7TSbM&#10;pEs8MbWrS3BRi0kx/hSNRe8ceGbe38LW1nDa+IbaS/1PT7Cxhl+GdpountPNeQxqvmfZ/Oh+Z92S&#10;4yeAT0r6w/aC0bULPR9G8e6FaTX+v+CbptUSytuZL6yZDHfWqjuzwlnRe8sMNcX8TviX4Y8XeM/B&#10;Gpf2xbXXgXwppM/xG1W+hbdG0QhaLT+nXeZbiZR1LWq0AenfEP4w6b4D1XT9CttM1LxV4t1GNprP&#10;w7ocSSXLxKQrTSM7JHBCGIXzJXRSTgEtxXyf8SPih4V1TxNqF5rPw+8F6Dr1jMYLvXtG8a3Fhq1j&#10;MACUmvrWwEKMMjMcl1jIIYFQTXotq3im00iC2hMmnfGX4uTG8u5jzJ4Z0eNQPcD7JDKkajo93cFs&#10;YdsfRfgjwXo/w68J6X4b0CzWx0nToVggiBycDqzMeWdjlmY8sxJJJNAHyr4F/an8Q+EL3StP1VdQ&#10;8YaVf8WcGpLaprU6Yzusrq2c2GrgAHMcLx3AAyUkY4r6o8D+PNA+JPhy313w3qcOq6XOWUTRZBR1&#10;OHjdThkdTwyMAykEEA14Z+0T8BfhxoXgfxT4vLjwRGIvtGpJp9otzYaq+QqJcaccRXEzsVRGTZPv&#10;ZQkitiuc+GvwD+JHwr8Fr460PUZbj4gXErX1/wCEL+5D29/YEDydMuLpstJdwR5VL5yWLHY5eILt&#10;APcPj18BfCP7R3w7vvB/jCwFzZTfvLe6jAE9lOAQs0LEHa4yfUEEqwKkg/z+ftSfsz+J/wBln4o3&#10;vhLxDH9otiPP03VYUKwX9uSdsiZztIwQyEkqwIyRhj/RH8PPiBo/xP8ACln4g0SWR7SctHJDcJ5c&#10;9rMjFJYJkPKSxuGVlPQg/WvJf21/2XNO/aq+C+oaAYoo/E9gr3mg3z4UxXIX/Vs3aOQAK3UD5WwS&#10;goA+FP8AglT+3NNpOp2HwV8d6iZdNumEXhnULl+baU9LNmJ5Rz/q/wC63yjIdQn61V/LVf2WqeC/&#10;ElxaXCXGmaxpdy0UiHMc0E0bYIOOVZSCPUEV/QR+wR+0k37TX7PWj65qEofxPpZ/srWexkuI1GJu&#10;g/1iFXOABuLgcLQBt/s+/tR2fx51i5sY/D8miF9Kg12wY6lb3jTWU0skaGZYmJt5sxEmJs4zjdlW&#10;C+5Vj6D4P0HwtNfzaLomnaPNqEvn3klhaRwNcyZJ3yFQN7ZJ5OTyfWtigAooooAKKK5P4kePo/AW&#10;iQyQ2jatruoTCy0fR4nCSX90wJWME52oArO74ISNHc8LQBifErxZql7q1t4E8Iz+R4o1OHz7rUgg&#10;ddEsMlWumB4MjEMkKHO5wWIKRSY6/wAI+E9M8D+HLHQ9Gtha6dZoVjQsWZiSWd3Y8u7sWdnYlmZm&#10;Ykkk1jfDPwHJ4K0q6n1O8TVvFGrTfbNY1VUKC4nIACopJKQxqBHGmTtVRklizFniD4xeEfDmrzaR&#10;Pqkl/rMADT6Xo1nPqd5CCMgyQWySSICOhZRntQB2lFcDY/HXwTd38Fjc6xJoN7cMFt7bxHYXGkSX&#10;DHoIlu44jIfZcng+hrvqAPzR/bb/AGq9b/ZD/aD1nR9EuJ4LbxXbW3iWSOFQVEhiFkT14JFiCfrn&#10;vRWN/wAFSLG2uf2gPD7TW8UrDwxbgM6Bjj7Xd+tFAH1R+zh8WE0/Xtft/E0Mem2njzxXq+o+Ftab&#10;csOqxpcvbxwMW6TG3toZYxx5kTjYCYnr6fr51+D/AIE8L/FT9mq3+EPi+wS8uPCVvF4Y1ixf93PB&#10;c2qKsV0jD5kaRFjuI5V5IkBB6iqeneCvj98H41sND8TWfxL8NW67YDr8Yl1cIPux5aWBXbGN0stw&#10;2TkhFBCqAe4eL/hp4Y8ePbza3o8F3e2wItdQTdDeWuephuIyssR5PKMp5rjLbxPq/wAG9UtNJ8X6&#10;hNrXhC9nFvp3iu6x51nKxAjtr8gBfmYlY7jADHakmHKvLyX/AAvDx7o5/wCJ/o1rozgEyLqOg6lH&#10;DCBzlru3Fzb4/wC2g+tXIPiRqnxW0rUdC03WfhV4hS9gktZ7OPWZL1SHXaUlgVAWHzYKEqTnGRQB&#10;71XmllH/AMIT8cbq1jITS/Gdi1+I+ix6jaCOOU+7TW7wnHb7G56tXYeCfD03hLwZoGhXGozaxcaZ&#10;p9vZSajcgCW6aONUMrgfxMV3H3Ncn8QLiK++KXwu0qAh7+31C91iVB1W0jsLi2dz6Dzby3HOMk+1&#10;AHo9c38SvHVj8Mfh94j8XamC1homnz6hKinDSCNC2xevzMQFAweSK6Svir/grl8Q38Ffsi3ulQ7/&#10;ADvE2q2ulnyzgrGpa4Zs+mYFU+u/HegD8TPiD431P4k+ONe8U61P9p1XWL2W9uZOcF5HLHAJOBk8&#10;DPAwB0r2/wD4J+/s/RftFftLeHtD1GAXHh3TAdX1eNgCHtoiP3ZBHKySNHGehAkJByK+cK/YH/gi&#10;j8L4tK+GHjfx9NCRdavqKaVbvIvIhgQO5Q/3WaZQfeL2oA/SYAKAAAAOABXiesW5+NnxkfTZw0ng&#10;PwBcQ3F5EuSmp63tEsUTAffjtUaOUr3mli7wkV6R8S/HFp8M/h54l8W3yGW10TTrjUHiX70nlxs+&#10;xf8AaYgKPcivm79ln9pXwPoXw48P6F4nOqeEtevY4dSvtV8Q2ghs9QvdQH2szC6RnijMzTF0imdJ&#10;drKuzK4ABV/ZQgs5PHnhfWvEYQ694n8C23ijRZZMlJLjULma61jymPDSqZdPRsciFYAOA1fVPizx&#10;Zo/gXw5qGv6/qEOlaPYRGa5u7hsJGo/UknAAGSSQACSBXzbb+CU0my034M65fP4c1LSJjefDDxpb&#10;oDhY1YxW4B+UzW8ZMTwMQJ7cEjgybNP4ZXWtfHT4s6kvxN0+10XUPh5JAlt4PinMsFxeugca1z/r&#10;IT8yWwOTGVmLfvANgBJ+z14uv9G+JviPQLrw3qHhXwf4uefxN4RttWCxzggxjUI2hBzbh5ZVuUib&#10;5/38xYLtKryf7X+i+GbL42/DnxnPpMmoa74W0+81y4ht2Cm/WCSKPTbRsjmR9RuoPKPb98OjEj2D&#10;9pWE6T4V8PeM7Zf+Jj4R8QWGpRsMAm3kmFpeJk9mtbmfj+8F7gV8v/EL4sWmpftGeI/ElxaS67Ya&#10;DqtnY6dplgiyTajeW8stnplmu5lUF9Sm1aZvmGBp0TE8DAB6V4d+Ea/EK6034Tazd3GpaB4Xxr3j&#10;rUrO6ltm1bxFdMbmOBZomSRBE7m6O1gV/wBDUcZr0648DfEr4XxNdeC/E8/j/S4ss3hfxlcL9oZe&#10;uLbUVXeG64FyJQSQC8Y5rlf2VvGk3hnw14g8GeM/Dep+GfiJocA8ReIVu5IbptXa7eZ3vrdoGbzE&#10;aSKRNg5j2pHzhcy6r461343xS28t/wD8Km+HJBF5f3+oQwa7qadDHEquRYxN0Mjt5xBwqRHD0AR/&#10;8LIvf2r1bwt4Qi1jwz4TgkktPGWsXcLWl5byoSsmk2zZwZiQRLPGWRIz8jlpFZb+r/Bzwz8DPAi3&#10;Nt8VfGfgDwtosCQWyLqsV3DaxDCxQRR3UE+/naqR4ZjwgBztPWx/FD4Q/Bj4eNHY+I/DWieF9Bs2&#10;aOy068hIjjUE7Y40Ys7E5wACzMe5NeU/Df4j+A/ibqejfFb4i+N/DFnPMv2zwl4avNbt1j0W1dfk&#10;nljMmHvnRvnc58rPlpjDs4B49L8bPFHwo+KMPxN1e41K68N2VzaaB4xXXtIj0vV49MuctYahcwws&#10;YpY1dn8uRUjlQ+dCyEv+6/QeORJo1kjZXRgGVlOQQehBr46/ai8b/Czxlq2jTaZ4y0nxDd6vaTeF&#10;td0nw1cLql/PpV3kJcJb2xeVntbkRTKVXIXzwvLV6L+wx4q13Wv2f9I0HxZZXeneLPCbjQtRtL6N&#10;45owsUcttuWT58m2mt8luSck80AfAv8AwWc+AMfhzxz4c+K+mWojtdfX+zNVdAAv2uJP3TnuWeIF&#10;QB2tye9fGv7I/wAbZ/2ff2g/B3jJZnj0+1vVh1FFyfMs5P3c42j7x8tmK56MFPav26/4KFfDJPil&#10;+yH8QrHav2vS7E63bSFNxja1/euVHcmJZU9fn45r+eVWKMGUkMDkEdRQB/VJHIk0ayRsrowDKynI&#10;IPQg15bIv/Cp/in5wzH4S8a3IRwB8lhrO3Csf7qXSKFPQCaNOrXBrmf2EPiK3xR/ZI+GmtSs7XMe&#10;mDTpjKcuXtXa33Me5YRBs992e9eweNPCNh488K6noGpiQWd9CY2khcpLE3VJY3HKSIwV1YcqyqRy&#10;KANuivOvhd8Q59W0q80bxIWXxj4fnTTdXWG3bbcSkZjuIgowUmj2zbRnyw5DY2k11EvihRIkcVlc&#10;ySO4ijQqF8yQAsyKWIHyqN277pxgEnigDdorhH8cXDvblLixKGO3kEjXEcUTiYOI5n+Z2WCRhsj4&#10;3tImPunNZZ1q/uYbT/iY3e+FkXzWVpZ1ZoXHmPDDAFe4D/K9sDsRD5pOQBQB6azBSMkDJwMnqaGk&#10;VcZYDJwMnqa8jSG6ke2tZEv38w+RBHFNcSyrut2Z44riWUAyoR5gvGyGQtEozzWHs0+a3hkYaS9v&#10;cW0QfzltbWya0uISi5BZ3i0+eRCUT/Wm4Az8pNAHtcmu6dCCz39siiJ5y7SqFEaEB3JzjAJAJ7VY&#10;+225laPz4vMVxGybxkORuCkeuCDj05rw5L6eW5Mn224+0Szo8krp5t19oNoU8yS3hhxJdoqhHtB8&#10;ixFZiSRUItJbxosQ3jPIxiit7ae6kcs1ozvFBcyyKDMu0yJqLcFC0K4PQA99DBhkEEe1LXzDNDo7&#10;2zlxoqW8losheeC2s9PayuYMZZWkeSHTJ5Ux5Q/em5UMcKc1cbX737TJJb6hf200s4dyWE92lwLQ&#10;ASSW8EOJb2MoFeyVvLWDEzfMDQB9JUV81x61rk5SK3l1U+crWcdpY395MSslt5zW0NzK6K7bkMya&#10;i42YV4FyaePi7rsCrdnxFAIJBFffbLiGO1szHJAVhuZFkkeSGwkkQxbP+Pj7QMghGxQB9I0V8123&#10;xm8S2bC3F/dXBTdbFbyCKe/QmHzSj29tDiTUIiPmtIyFFuwkZgQa14fjf4wuZojHo9neNLIpgtNN&#10;imlS4kNv5otY7qQJGyOoLrfELCSDEAzruIB3XxpxdaX4W0zjN/4o0nGev7i6S7OPwtj+uOcV6HXz&#10;B4s+Njapd+BdSnFjHHpeoNrVvf38v2O2vbV9NuoI7gg7ngjM10iYcCQGMnYdyqewtP2oNPM7x3mh&#10;X0DgsBaQ7ZrtJVTc9m0UZYm8UDebdSSsRV2YcqAD2+ivK7T9obQb3UBbQWV/Mrzi2hlji3pO5j85&#10;WRxlDE0YYrPu8pmRkD5q1/w0X4AFmt3LrgtbU2Caq0t5byW6x2jOUWd/MVdilxt+bByQMfMMgHpV&#10;FcfZ/F3wdeTGAeItPiu1u3sGtZbhVmW5VPMaApnPmhPnMf3gvJAFbem+K9F1lI3sNVs7yORQ0bwz&#10;qwdSMgqQfmHuKANWioRdwNKIhNGZD/AGGe/b8D+VTUAFFFFABRRRQAUUUUAFFFFABRRRQAUUUUAF&#10;FFFABRRRQAV55+0BczJ8H/EllayNDe6zFHoNrKpwY576VLOJ89tr3Cn045r0OvOPiOf7Z+Ifw38P&#10;DLL9vudduoz914LSAouf925urNh/u0AehWttFZW0VvBGsUEKCONF6KoGAB+FfDf/AAV0+O8nww/Z&#10;4t/B+nXRt9Z8a3LWrbCQwsotrzkEf3maFCD1V3FfdNfhT/wVo+LEnxC/av1HRIpWbTfClnDpUQD5&#10;RpSPNmbb2YPIYyf+mY9KAPi+OMyyKi8sxAH1r+jP9iv4Awfs4fs7+F/Cpt1h1qaEajrL4G572VVM&#10;gJAGdgCxA4GRGCeSa/E39gX4Xx/Fv9rT4e6LcwtNp8F9/aV2MZQxW6mco/8Asv5YTHffX9EtAHBf&#10;Gn4gXvw+8FNNotrHqHirVbmPSdBsJc7Li+mJEe/HPloA80h7RxSHtXzt8UfhDqfh6DRPAfha6utS&#10;8RWPhDxR4rW/dgt3qviB0t7VbvJ4Ex+3XWCciMyRADCgCb4w/tCWvhf9rWBbnwvq3inRPAeiwpO2&#10;jvCz2WpapcQwRuYZJEMrmN4Y41TLYuZsKa77xB4wsfi9d6X40+F17BqXjzwNNNFeeGNUR7C8ltZ1&#10;QXVhPFMFkt3fyonjd12GSBMkoWNAHqfwi1Lwtq3wx8M3HglYo/Cn2GOLToIk2eREg2eUynlHQqUZ&#10;G+ZWVgeQa8z/AGkPEMPj/TtQ+FXhWwk8Q+P544b2KS3nEEPhyVHEtrf3VxtYRFJER0jCtJJtwEK7&#10;mHC+JfGeq+DvC3iP4r/BqGO90LWWlXxL4b1KCRH0LVAVSTUXt0UyB4jk3VuADIFEinduMnvfwY8E&#10;aD4G8BWMOgagNdi1HOp3XiBpFll1i4mAd7ySReHMmQRj5Qu1VwqqAAP+DXj6b4kfD7TtWv7ZLDXI&#10;mksNYsUzi11CB2huYhnkqJUfaT95Srd6+Ovh/wCD/BFr4w8WR6bZ2Og+BtX8Q33jvxLODthTRdLn&#10;eKzR8f8ALO4v47q6UcqYYpExjbXrPxO8Z3XwN8UfGpNIkEN14i0fTdZ0ZCMIms3MjaWT6YLpp7t/&#10;vSEjufCPBtlrviHw5beGfAXgSbxvBMNK8Ra1Y3mqQ6dHL4egjki0LTTLICS84tBdyIU2nzpUd8Sk&#10;gA+kPAnwQsvjLBefEzx5Z6rpvirxFtl0v7FqNzp17oWlrk2lqskMiMrkMZ5VPHmzOpBCirvijXvH&#10;H7NGi3viHWNc/wCFi/DbT1M19JqZhttc0uHPLrKNkN4i8fIyxy46NMxCnVX9qbw3f/B7wz4+0jTr&#10;7U08RLix0eSe1s7lZBvDrM1xNHHGqPGyM+4jONu7IzxWn6/4T8X+KbLxJ8YPiV4IFxYSrdaR4Itd&#10;et307S5MHbPMzspu7kZ4kZVSM8xoG+cgG3H8OJv2obuDxH8QdNvtN8C2+ZPDvhOWWW0uZGONupXm&#10;xleObAzDECGhBLMfMbbHh/GjTfAfwH0+wZvH3xD07X9VnS20jRrLxjdaheahcO6xqsaahNNGql3j&#10;UvJtjUsoJBfDb3xs/bS+G3wu8Gfb9K8X+GfEWu3tzFp+m2EGswtF58jbVkuZEZvIt0+/JKwwqg9S&#10;QDxmh+Iv2dZ/CXiez8Y/GrwD4r8SeLrU23iHXpPE1lFLMpB2xW484/Z4Yif3SKflIDEs5ZyAeefC&#10;j4teJPhB8atI1TxVfy3XhT4gai3hrXGvLaC3udH8TQYSNLsQbYXkljCqJ4URZovKcooj3Sfe1fmV&#10;461+2+Onw5v9N0prvx34l8QaVLpmtS+EbKe7Rte0m48vTtUE8IMccV3Ejo8u8fupIOcLivu/9nrx&#10;zqPxD+D/AId1XXIzB4jhjk03WYSRmPULWV7a6BA4H76KQgehFAH5Pf8ABYP9n+P4e/GvTviFpdsI&#10;tK8Yws10Ix8qX8IVZDjou9Gib/abzD61k/8ABIX44N8Of2i5fBt3OItH8aWxtSGICreRBnt2JJ75&#10;ljAA5Mw9K/Qf/gqN8LV+Jf7IHiaeK3+0al4bmg1u0A4xsby5ST6CGWVvTKjNfhP4I8VX3gXxloXi&#10;PTJRBqOkX0F/bStnCSxOHRuOeCoPFAH9R1FYvgrxXZeO/Bug+JdNbfp2s2EGo2zZzmKaNZEP5MK2&#10;qACiimu6xozMwVVGSxOAB60AZ/iPxFpvhHQr/WdXu0sdMsYWnuLiQEhEAyeACSewABJJAAJNcJ8O&#10;9A1HWdYuPiJ4vtjp2rXNu0Gl6VcEZ0XTyQxRznHnylUeYjgFUjBIj3Ni2+pWXxa1FfG2s3MNl8L/&#10;AA6xvtKa6mVLfU5ogWOpyk8fZ4sEw7jgkGbHELCZNOv/ANoOQT6rb3Ok/DAE+TpNwjQ3PiJcDEly&#10;pw0Vp1xAQGl4Mm1MxuASSa7q3x0ne08N3lzonw9Vilz4ktZDFd6vhmDQ2LDmOHK4a66sCRDjImXO&#10;0vRYvFd9deCfAm7wd8O9BmkttW1HQ8W8+oXmf3tpbTL8ybCT59wv7zzCUV1dZGXp/ih4h1BptN8B&#10;+E5/sXiTWo23XsKg/wBj6euFmu8YwHGRHCp4aRlOGSOTHZeF/DGmeDPD2n6Ho1qtlplhCsEEKktt&#10;UdyxJLMTkliSWJJJJJNAHA61+zj4T1LS57Sym1nRnmUq8ttqk06SkjBM8Fw0sFz9J45B7V4F4P8A&#10;G/jv4TXGpXfheyn8c/DTTpfLfULKB102bBIkFpEWeWDy9uDJB5tmxO0R24Ejp7x4xFx8YPFt54Ht&#10;Lie18I6Vs/4Se7tnMb3kjoHTTEccqDGySTMpB2SRoD+8cp6jY2Ntpllb2dnbxWlnbxrDDbwIEjiR&#10;QAqqo4AAAAA6YoA/I39vv41eD/il8VvDOu6JrFubaTwzbpJDcSoksEn2m5Yo4yR0ZSGUlWVlZWZW&#10;ViV7B+0T+wrp37U3x78da1pVhbaSug3kGjXIsgkAuJ2s7e+eZwCu52+3AFuc7Rk56FAH2j8R/g8f&#10;FGtweK/C+sy+DvHlpCLeLWYIvOhu4ASRbXtuSFuIcliASroWJR0y2cEfHjU/h6BbfFjwxceGkRfm&#10;8U6MkmoaFJ/tPIq+ba+p+0Rqi9BK/WvZqKAM7QPEek+LNJt9U0PVLLWdMuBuhvdPuEnhkHqroSD+&#10;Bqr4k8E+HfGUAh8QaBpmuwjgR6lZx3Cj8HU1xXiH9nDwTq+rXGtaVZ3XgvxHOS8mt+ErltNuZXOf&#10;mmEeI7g89J0kHtWd9i+M3w/Oba+0b4q6SmT5WoqNH1cLx0ljVradvYx24/2qAN3/AIZ/8CW426Zo&#10;03htBwI/DWo3WkIOvRbSWMDqa3fCHw28P+Brm8u9LtJ21C8VI7nUdQvZ768mRM7Ea4nd5Ci7mIUt&#10;gbmwOTXGaf8AtMeEra7i0/xjDqXwz1aRgi2vjC3FnC7nosV4Ga1mJIPEczHpxyK9XhlS4iSWJ1ki&#10;dQyuhyGB6EHuKAH1+Wf/AAXE8QTJYfCbRY3KwPJqN3Ov94gW6x/XGZM/UV+plfjv/wAFt9Td/jN8&#10;P9P2gRx6A1wWz1LXEi4/DYfz9qAPzfr+gj/gmf4d/wCEd/Yo+HCvGEubyG6vZWAwX8y6lKE+4j8s&#10;f8Br+fev6L/2E50uf2RvhhLEweN9L3Kw7jzHoAxv+CgMkuofs8SeF7e7awuPFmuaVoSXKNhoxJdx&#10;uxH/AACJgeDwTxXU/APw7petaD8SJ7jT7a60zWvFepWT2lxEJIXt7IrpaxFWGCgWxxtOR971qr+1&#10;Z4O034gaZ8PPD2spK2kal4pSzuXhcxvGsmn30asrjlHDsu1uzbcc4rgvAnww8C2fi9/AnxU8J2Mn&#10;jS5kmu7TWpBImneKwXMklwibvLW73MXmgI3By0i7kO4AGT+0Lpvhr9nDwNdW19q9pq/wteSJ38F3&#10;+qrBq2kSeYvlXGiTuwcNGxDrAzDbtzHIgGw5ejfEb/hPIvC2oQ+LrKbxlaPJa+CviVJb/Z7PWHYA&#10;vomsQDDW9w+AHiKruKrLDtceWPqfwd8GPAHw9lMvhfwR4e8PTk5afTNLgt5HPqzqoZj7kkmvPfjl&#10;8DvCHxDm1S9tNY03wz4uubcWt5NN5clrqcSjKQahalgJ0Gcq+VljODHIh6gFF/2jZPGZXwrb/CbX&#10;fEniWC18/wATeG5haxppIDsqqz3DpHcea8bmExkrIELblA4848N/C/4RWP7N8mt3XirXYrPxd4gi&#10;8SaXrUVnt1y11BZd9rb2tukcjvPCUdTGEcuxuGI+dq8qi1nWPh38UdH0j4k+LfE/w9u9Ss4vDWm+&#10;NdI1C3uFubUzFord7i4idLuFXkfy7gLHdweaRMrKfOb6U8WaJ4f/AGfPHPwr1i+he1+G/h3RNR0I&#10;apdM0sej3UzWpiurhzkqJEhnja4bhWkwSBKxoA4vwj8E/hj8eP8AhKNE8e+JvFXjjx1qUVnc6hH4&#10;tsH0O/is7aST7N9nsxDCv2ZXmdmKq6NK+XO7aF8s074X+DLHTfD/AI0tPAfiix8Ea9cJBout6c+k&#10;3d/cCb/j0kazms/3STnaIyrlv3se8KGO36T1Lxr4b+Mnx2+Gr+BL6z8Tnwrc31/rWv6RMtxaWlpL&#10;Yz262TTplDLLPJby+UGLBbXcQBtJ838V3ngP4E/HPR/CWqWfjO/8M6VpreKNF06K7F1pdpeE3jiC&#10;G1VBK7RxWtzLGrO6JhQiKQmADJOmfDnRTHFq3xN1vwVKRtEPxF8BaTYQKcgKBPLpcCSDPBImbP8A&#10;eBya9U8KfDbxUmlrf+C/Fnwu8TaTN0ZvB4QTYBxi4tbsJ3Az5Tcfr7zoutaZ4r0Oz1TS7y21TSb+&#10;BZ7e7tnEkM8TjKsrDhlINfOul/s//D7xj+0P8TppPDcOnyWVjo0Ud9oU8ul3MNwy3Ukm2a1eOQMU&#10;eAk55+X0oA6y1+Kuu/Ce4sbf4j+C9K8N6Lf3Udovifwtetd6bFPIwSL7WjwxSWwdiED4kjBwGdcj&#10;Or4ZX+xP2m/HVko22+teHdJ1ZRz81xFNd28x/wC/a2Y/D3Fcd8UfB+u/CXwRfX7+KtQ8dfDvAtfE&#10;XhjxcI7tzpszCK4eC7VVm3RxuzlZmlDKrDKkhhhfs1anf3fxPtNK1W8k1HVPDfhm98O3N3M26ScW&#10;eszWsUznnLSRwK5J5JLZ5BoA+l/EGi2/iTQdS0m7UPaX9tJazKRnKOpVv0Jr+W/UYpLfULmKaMRT&#10;JKyvGOisCcj8DX9UFfy1+KmDeKNYIOQbyYg/8DNAH7M/8EY/Esmqfsya7pU8wkk0zxHMYlzykMkE&#10;JUHv99ZfbH0Nffdfl7/wQ51d5/Dnxd0wuxS2utMuFU9B5iXKnH/fqv1CoA8g+M1ifA+vaZ8TbbdH&#10;Z2CJZeIxGCT/AGcJC6XWByfszs7sARmCa6HJKirqR2VsYy6Wioq28TrstlUhLg/Z4jhmO0799rEO&#10;QWIfBOK9PmiS4ieKVFkidSrI4yGB6gjuK+dZ7S7/AGfp5dC1De3w3liuE0PWXumgi0cSMjHTLt1Q&#10;mKFmz5d4xzGoCHDANIAd3b3M8EkLw3jyyRyAl1kLmSVbhopGYRQhWdwQlweEtiNygYJqM200Yidx&#10;eNFFGqkOt0cRwTuhYNLIuPLVyXmPz3kf3dwCivFvih+2Z8IfBNvc/aPHNtrN1J5yx22mpPfPIeDG&#10;ZIkkRI0VlaOSBmQzjazMO/zJ8TP+CnkFzJqUXgXwXsaUsbXVdfaMyKcq8cskCBt0sLqTC3m7UVtp&#10;VutA7H3YLey04Rh4LAGD7HC9u8VtEhQXBFvDgs7LGxffZwDlXOHxkisrWfG2jeEIYNR1bxHaaPbi&#10;5Vvtd9fxxIblbhoJnOyFUaV9xjuvm2WpAZADk1+Ufjj9tn4xeOJsnxdN4etle4eK18ORrp6xefIJ&#10;JgHiAkYM4ydztz9TXi2qatfa3ey3mo3txf3krFpLi6laSRyepLMSSaB8p+tOv/tifCDw3ILS48fw&#10;3Mtn9mt1TSpL+8/1c8i7Y5gwUmIEiS4zuvIiFzgg15jd/wDBQ34TQK0a6Jq2pOiWkRU6JaxW1wkU&#10;zs0R3zu620YfzLaHH7t/vFwTX5s0UD5T78u/+CmekWM8EuneDdWu7m3ulnS7n1K3gd3BKyXLBLYh&#10;p7iE+XJn5EwGiVDzWKv/AAUrjhS2hg8A3MVtb7I41/4SKcyRwxbvsyLJtBDqHZJZv9ZPH8jsBXw7&#10;RQPlR9s2f/BRTT38iK9+HNqYBDbRTRxSxNFIqMxaHy2ix9mQtvt4MgQyZYtKCVrf0b/goh4ZtZEl&#10;k0LW7adbj7R9oWa1aRpwrI904EAV57mMiKUn5FA3RorYNfA9FAcqP0Bh/wCCgXgMfY/+Jb4ntkit&#10;7SNoo53coqbgIY5ftKuDDuObk5luUJifyQc1Jp37ZHwu1FII7hpkISFZEvdBjFu6RszSQsnnSbbb&#10;JWS2tU+WGcbnZlBr8+qKBcqP00T9onwZp9h4a8aJ4mfTdMkF1BLqps2a+luLl7PbNOn2fy3uWSxm&#10;jnkRWjA3mMswRXytJ/aL8AX1tBDbeMLOKOGK3MNut/exPFFGWDW0UrLGyfZlYuLlj513GfI4GRXy&#10;L8TidH+Cfw801WAaeEm6Rcj94jS3UTEdCTFqqDPovSvGqASP0tb4i+BtVFusnivwncQ3EcMckd1N&#10;bLbSREttEkDXGUtHIWSCyGPs0+Hn2KcmzY+K9KmntZrTxJA92LmK9W7t72ynvvOdXge6Kokglv1T&#10;93euQYY4D5qKz7SPzJpUdkOVYqSMZBxQFj9PrPfIllFbxztAkUEEVvZXl2irbqGRYIbgBWSKMnzI&#10;b0nzb1We3RmyRWLc2Pn2zNcJaSxgWpY3dgsdnPbTMY4DLA8oCWdxIgMNioH2e5QSS7FHzfm8k8kb&#10;ApI6kEEFWIwR0/KtSy8Za/psqSWmualayIZyrw3ciFTMu2Ygg8eYvDf3hwc0BY/Q+11i6sLh/s+t&#10;anYXMs7yees0LXy3EalLiR1CssuoQgKL3I8qKDbKFLhWqax+JPiyEWxttd1S7R44oTYw6pdNE0HJ&#10;8lJCMiAOBNBeMTLeYNurSZYV+fdt8U/GVoI1i8VawqxxxRIpvZCFSNt0agE8KpJIHTk+taMXxv8A&#10;G8SlTr0syEYaO4ijlRgDujBVlIIiYlogR+6JJj2k0BY/Q+3/AGlPibZCMt4ol2qtvK1zd6ciwv5r&#10;NHFcSIzB0juG3IlupV4pVBkaOMFW07D9s3x7oMYS6ay1BIZpIJIbtY2ugsasZYv3ZAe7tyVe5wBH&#10;HDtcDLAV+dcH7QfjVJUklvrS5dZXm3SWEAZnlAW4csqBi86gLLJnfIAAzHFXYP2jfElvAkS2WmhF&#10;ijtzsWZMxQtutU+WUYWEltuMb9x83zOMAWP0e0v9vLxTG3+keHNL1WRlQqtpcSxQSMeGKSlCBA2C&#10;0M5z55zFGrsCw3rP/goPA0jyXvgy4trJWRxNHc7z5Eh228rBlUqZZAYxHgsjcvtUZP5lRftF6kyx&#10;LcaFpsqocMEMi71JyQwZmGEPzQrjZA3KKCTm1/w0RuZc6DsIaRw4ugzhnG2RwTH/AKy4j+S4kOTK&#10;AuNgXbQFj9Q7j/gof4GsoJZLvw74gtWhV/NR44HZZYzmeAKkrM0kKESSBQQqkEnkZ2LD/goV8Ebm&#10;CNrrxRLp0ruyeXcWMwA2gHfuC7QjAjY5ID5wuSCB+UVx8ctPvrI2r6fqFohhjtg9tcLlIkybdF4G&#10;1bYs2wdZNx8xsYA4J/EdnMk0eyRUk35Ty4lU5iUNnamSGZQyJ92E8qGyTQHKfuNoX7Y/wW8QRu8X&#10;xI8P2ZRA7JqF8lsyj3DkYOeMdfbkV3uh/FPwd4lk2aV4o0nUH3vHi3vEb5lALDg9QCD9Oa/n3uNW&#10;iuWuJXvZBNKzEv5srPmSLDNnABYkbZWP3t3ygioJrm3m3ojJJGwxjZswojyQCznhG+4PvP8AxYJC&#10;0Byn9GC39q0vlrcxNJnGwOM9cdKsV/OzZ+L9X0TzZdH1e50eR33D7BdCDBdFJOI8cMV4UYEZAHBN&#10;dXo/7S3xT0ybdb/EXxO2BhPP1W4uFQBSeFclcDJ3ccgnAoFyn790V+H9l/wUB+PengRw+PpriFWO&#10;2Kext2BG3pvZN+B/Dzk9/Su30n/gqp8adGh8mSPw3qozkSXthJvwcHrHMo9eOcZx9AOVn7E0V+Wn&#10;h3/gr74rsh/xOPAOmaqvPNrfSW5PfjMbjgdfzFdv4d/4LC6HNIv9vfD3ULSMgZGnXkc5B/4GEz/9&#10;f25BWZ+ilFfFOjf8FZPg/qcyi603xJpMZOC93aRsR05Ajd89/wAq7/TP+CjPwB1WaOKHxsY5Hxn7&#10;Tp1zCq845Z4wvp37/XAFj6XrznQP+J/8cvFeo/6y20DTLTRYW/553Mpa6ul/GJtPP8+1ZNl+1x8G&#10;NQsvtMPxN8MsNhfyjqMYmwBkgR53E4B4Ard+CGl3tv4GTWNVt5bXWfEd1Nrt5BcDEsBnbdFA/wDt&#10;QwiGH/tlQI7i9vIdOs57q5kENvBG0ssjdEVRkk/QCv5hfij4yn+IvxK8VeKrpDFda3qlzqMqE5Kv&#10;LKzsPzY+1f0UftZ+JW8I/sx/FLVI5TBPH4cvooZgSCkskLRxt+DOp/DqOtfzYEliSTknkk0AfoV/&#10;wRV8OHUP2iPF2sSR74dP8NvGhP8ADLJcQgEc/wBxZB6fN9K/Z6vyI/4IjTIfiJ8RIgw8waVGxXvg&#10;zIAf0NfrvQB8B/CYWvjH4zeLNcunhWbXPjTdWd5PlcPYaHptxNasxzzibySO23DccCvXPhp8KfDX&#10;jD4FeEvHut37+EPGeqxzeJofGFrMlrf2MmoSNdmMyMNrxhZVQwSBoysYBX5Rjzbw78E7SPwwnxAh&#10;8F2vj/SG17XIvFPhS4txLcl4NUvIPt9irf8AL1GieU8X/LaONAuHRd30F8Pvgb8BfEujaf4o8KeA&#10;PBWqWdym611OPR7eVwFOCod0LIVYEFOCrAggEGgD5tsf2hLfTvi9qf8AZvinw2/xEsvs9rfaxpVx&#10;t8K+M4zgQwXcq+YNPvwCVRyzANhN0ikRr6d8MviHafDnUJbnwxYXy/Dua/8AI8ReD7iEjUvAmozN&#10;u3+QuW+xyuxZlXKJu82NjEzbfpHWdJ8PDw3PpGq2emjQJ4jay2N3HGLWSNgQYyjfKQRnjFfIPxA+&#10;EE/hPV01/wCDPiy11+bTYjbw6JDfw3Wo2NvuLNaQ73AvbM4P+hXDArgmCaMgIQDZ+I3iOx/aa0Dw&#10;jpni3wT4j8D+EfGWpQRaB4qtLq2kuLmMxPNFHdRLmS1S4i80JyxR2Qt5b4Fbvxf0/wAFf8LNvf8A&#10;hGPEHxE0Hxda6RDo2uRfC6wF0iWYDPbJdq1tNFHLGssjRFNtwFkJXKla5L9j2LwV8RdUttP/ALd8&#10;Sw6z8OmUQ/D/AFHUFfTdJZ0kjimgRoY7llVTIiJdEvD90opCMfQfhl8VPB/wJPivwp8R/EGmeCvE&#10;DeItV1db3X7uO0i1m3uryWe3uIJXISUiJ44WRSWQw7doULkA4PxT8F/gH/wqrw54r8I+HtQ164t4&#10;rXwlosGkaxdafcXUpuWjS1uQzqI3WaWV5XmTzEPmEgn5Tj6d4Ei8DeILrwrq3hPx9o2rRW8eqRJ4&#10;G8Qx6/aG3YlDNm6gilLK6bWj8lh8ykbgTj1z4deB9H+Ndp8UNXutLv8AT/BvizWrW+0ncsthdTSW&#10;sECLqkX3ZIWaWFGjfgkQI/8AHXE/s9fGjwNpXjDxCdfXxHZ+MLnXW8LNrXivUBfM0MU1xHZoZFVI&#10;7ZZZYLxBGqjM0bqWdijMAQ2WseB9OvIoW+PXifwTf7hss/HXh3S9Mw/opvNLhdjkcFZCPTIIr2Cw&#10;0j4u/Y0vdD+JXg/xVYyfNH/aXhuRfMH+zcW14FH18pu3vn125tYb23kguIkngkG145VDKw9CDwa+&#10;Y/gN+zt8PvE3gXU9ah0V9B1S58U+JWj1jwzeT6RdPCNbvhATJavGzqsQjCq+QFVVxtGKAPSNB+L+&#10;u6F4s03wv8S/Dtp4Yv8AVnMOkazpV+17pWozBdxt/MeON4JyAxWORMOFOx3IIpPgwq6P8QvjJoKA&#10;rDD4ki1O3UjGEu9PtZH7c5uFuTkevtk+d/Fz4eeJNF0zTvB+p+NNQ8WeDfFtz/Y1vca3DEdT0DUf&#10;LeewvIbmGNDKqTwxjEqs4ZkbeQrKdb9lPxxJ8TNa8V+K50WK71fSfDt5dQpx5M8mnCSSMjsVL4x9&#10;PWgD1X40eG4/GXwe8daBKu+PVNCvrJlzjIkt3Tr2+91r+Y65h+z3EsWSdjlckYPBx0r+pfWp4bXR&#10;r+a4iE8EdvI8kR/jUKSV/EZFfy03SNHdTI7+Y6uQz5zuOeuaAP6BP+CanjSXxr+xl8P5bmQy3mnR&#10;T6bMccARTuIwP+2Ri/zzX0/XwH/wRe1SS6/Zd8QWUrFja+KbgxDssT21sR/4+JK+/KACvFfi14h0&#10;7xfq2qeGdV1BNK8A6DDHdeL9Qkk8tLgyANBpgYHP7wFXlA5MbxRgMLg7faq+VfHUmrfCXxvZ3mu+&#10;FL7xL4at/EN9rsNzYr5kdzLc4MMszEhIp7T54kE5SFozG6yiVAgAPT9H8L6l8Xb2z1vxZp0uj+Eb&#10;RxJpHg+5Ta05UgxXd+nTcMBo7YjEZ2u+ZQqw+g+MvFun+BfC+o69qZk+x2UXmMkKb5ZWJASKNf45&#10;HYqiqOWZlA5NeK237ePwaWSODVfEraFevjNtdW7XGzkA7pbbzYhgnn5+KofEn9ov4YeM7DwvqHh/&#10;4l+A799F1qHVJ9H1nxFBYfbUWGZVQF8lXSSSKZNy43wKpKfeUA9W+E/hLUdJsr/xF4kRB4y8RMl1&#10;qao+9LRFBEFlG3eOBGK5GAztLJgGQitj4j+Ml+H/AII1bXfsxvri2jC2lkpw13dSMI7eBT2aSV44&#10;wfVxXj8H7a3g6aMMLSKXjmSDxZ4ceMnodpOpgkcdSB9B0rI8a/HTSfifp3hzUvDZuEXRtWGoK09n&#10;DqlncyJDJGsUgtbkspRpllB6Bok9RQB7h8LfBJ+H3gfTtInnF7qXz3WpXwB/0u9mcy3M3PPzyu5A&#10;7AgdAK6yvmp/2jtYs1Ec2t2Ukyj94T4B1xeeowInmU8Y6Oec8DpWbrX7YF14S068vtRuNAuooEaW&#10;NbzTda0c3GFz5atNZyLvJzjBOeOB1oA9P+AA+1S/EzVMAfb/ABpqHIGM+QsNn9f+XXv/ACwKKzf2&#10;P9Um1r4KJfXtoNO1e68Qa/c6lpxfc9ndS6vdyyQP8qnchfbggcAdRgkoA9qooooAKKKKAK2oada6&#10;tZT2d9bQ3tnOpSW3uIxJHIp6hlIII9jXlMv7M/h/QpZbr4f6trHwvvXJby/DVwBp7Mectp8yyWv1&#10;KxK3J+YV6/RQB48ur/GbwIrDUtF0P4oaemSLnQZf7H1MjsDbXDvBI3XLC4iGcYQZ4+FP29f2cvH/&#10;AO2p8QY/FHgTwnrmmXXhjw9b20+k+JtOk06S7dri5d47eZx5EzoDGSEkKkP97IAP6mUUAfzFeKPg&#10;r8QfBV5cWuv+B/EWjzwNtkW90ueLbzgHJXBB7EcHtX7ff8EsvER1n9jPwnp0u8XmhXV7ptwsibWR&#10;vPadVI7YSeMfhnvX1vXkGgyf8IT+0v4n0qVvLsvG+lQa7Z54D3tmFtLwZ7nyDpxA64Rz0XgAk/aj&#10;Lab8JpfEsZ2v4V1TTvETueiwWt3FLdZ9AbcTgn0PfpXiXgxtV/bTiFl4w8ZXXhdNIk0/X4dA8MaX&#10;DazQTJNIEf7bcGd5DFcWtxC7RJB80TLyp+b661vRbLxHouoaTqUC3Wn39vJa3MD9JInUq6n2IJH4&#10;1+efwy1PXv2fvH4tZbe51LWfD1/d2dzbIA0ur2+yN7+CNRy08kSWmrwLjMjS30SYwRQB9RePf2Pf&#10;BnjjwN4g0i+m1vWtX1DTri0t9U8Q69e6gbaV42VJUjllaNNrEMAiAZGcUz4H/C/4TfED4X6Hq6/C&#10;fwVpd8Y2ttS02Lw/aKLK/ido7uAgR9UmSRffGe9drdftF/DCx8J2HiW48eaDDo2oKGtJ3vkD3BP8&#10;CR53tJ2MYXcDwRnivJtCvPiDq/xT1zX/AITeGX0Xwj4jiE2p3fju1ksbZr9AkaX1rZgrcszwoEkS&#10;VYA+yJg4IbcAen3fwi8E/DLw14s1bwj4M8M6JfzWbXTQi1jtbGW4hVpIXlQAIuHwTJgNxkngY+f/&#10;AIT/ABP0fwvdeC/E0Hi/xcuitpEl5471TxnJenT5ZWgjEDQNcZh+0SzSIY1smMbwq20MvlZg8ca3&#10;4au0vtR1bV2+OWqaM+b/AFnxDOtj4H0GUHb80UYMMsobAWJRdXAYhSybgarWXwd1f4nWl18TPi3q&#10;mp2Hg3QrGa+UTwmwu5bWOMtILW0DH+y7UohH3jeSrxJLGpMZAOt1/wCK3hz416V4W1q00LxhF8IN&#10;O1rUNN1m3sdKurZ57lEQQSvBbjz3tFkadXwoxKq+YoCNjxrxZbX9xpujeLfD41aceH/Fmp6T4ctt&#10;ZMv9oQRxwW+q2VvOJv3yiSWylt41l+dYdQQHGePsL9mXwTe+CvhJpQ1OE6fqWqganPpER222kiRV&#10;8uxt4h8sccMYjjwoAZkdzlnYnyT4rW0mnRftD3dvE8l7oGp6H8QbdFB3M1pa2rEKMc710p48DIOS&#10;MdcgHaaD4L1Tw3pNj43+CF1ZS+F9dt01eTwPqTGHT7pZlEolspVB+xSuGyVCvC7NkqjFpKq/s4fE&#10;XT5fE3jSw8WB/CXxN8R69c6pL4X1keVci1jSO2tRA5/d3KC3t4WZ7dpEV3cZznPO/Cb4zxfBY+J/&#10;Aet+GNY/4RDwtqTjT/E2kW5vrWDTLr/SrMTRR5mjjjjm8kSCNowLdtzLg17pq+h+Bfj94DiFzFo3&#10;jPwxqCeba3SCK8gJ/hlif5lDKeQw5BFAHM/tUTeb8FdU0heZvEF7p+gRr6m8vYbdj7ALIzE9gpOR&#10;jNeS/sMzHxnr/wASfHe4y22pXaw20g4QpPdXmqoVH/XDVrRSe/ljPOa5PSPg3ot3+yNZeJdV+IPj&#10;XQ59E02f+12OrPq0T6ja+da3TxQ3nneW7TLMEWAxkMy456/R/wCzR8NJvhV8G9C0e+tIrLWJw+oa&#10;jbwtuSG4nYyNCrfxLEGWFT/ciWgDrfiX4vi+H/w58VeKJiqw6LpV1qTljgYhhaQ5/wC+a/l/mKtM&#10;5TdsLEru6496/eH/AIKq/F1Phj+ydrGmQT+Vq3iq5i0i2CYLCPd5k7Y7rsjMZPYyr61+DdAH6nf8&#10;EN5/JuvjFCVz9oTSnVgenlm7BB+vmj8jX6M3/wAdfCK39xp2jXk/jDV4GEcun+GIG1B4XPRJnjzF&#10;bn/rs6D3r8ff+CYvxC+DngrU/Gtv8Xdbs9Os72O3+x2epyT/AGO6Kli4miXMUgGVwJQep296/TnS&#10;/wBuf9mzQ9PgsNO+JnhjT7GBdkVta5jijX0VVQAD6UAehHUfid4rz9i0vSPAVk2cTaw51S/x6G3g&#10;dIY27hhPKPVTjlR8DtJ1eRJvF2raz46mVw/la1dBbMEdB9jgWO3bHYvGzerHJzyP/Dc3wH/6KZo/&#10;/kX/AOIqS2/be+BF1KI1+KGgxHrunmaJf++nUD9aAKfjP9hL4H+OL97688C2lleNnD6ZLJbRrnri&#10;FGEQz1zs681wcn/BL74LSMSI9bTJzhbmH8v9TXqn/DZfwL/6Kx4T/wDBpF/jT0/bE+CEi5T4qeFm&#10;HqupRn+tAHiuo/8ABKH4K3z747vxTZNkk/Z9RiwfwaEgfgBVNv8Agkn8G2IxrXjJfYahbf8AyNXv&#10;H/DYHwSHX4p+FgPVtSjAH45q3/w1j8EP+iyfD/8A8Kix/wDjtA7nzrc/8Ej/AIRlc23iDxekg6ef&#10;d2zofqBAp/JhWPd/8EifAkkOLfxfq0EoPDPbq649CNwP6ivqL/hrH4If9Fk+H/8A4VFj/wDHaP8A&#10;hrH4If8ARZPh/wD+FRY//HaAufI99/wR90Ce3dLX4h3NrMSNsh0nftHfI88ZrK/4c3Wv/RWZcf8A&#10;YvD/AOSa+2YP2l/hBcxLLD8VvBEsbdHTxFZsp/ESVIP2jvhMxAX4o+DCT0A8QWn/AMcoC7Ph+T/g&#10;jjDEhaP4pvcMP+WTaIIg3/A/PbHr90/1rMuf+CP2pRIGt/HlpctnmOWBoQf+BBXx+VffH/DQvwr/&#10;AOil+D//AAfWv/xyrVh8b/hzqm/7F4/8L3ezG/yNZtn25zjOH46H8qAuz85rr/gkN4xXe1v4r0N+&#10;cpHLcTLkehYW5/Pb+FY91/wSJ+KLzMbfxP4Rji42pLeXTsOOckWozz7V+nn/AAtnwP8A9Dl4f/8A&#10;BpB/8XR/wtnwP/0OXh//AMGkH/xdAXZ+d/xH/wCCZvxY8fnRUj1fwbpVtpdjFZJD/ad3P5nlxpCs&#10;hP2NMMYoYFIweUJzzgcU/wDwSJ+Lgxs8T+Cm9d15eD/21NfqVafE7wdfTrBbeLNDuJ3ztji1KFmO&#10;Bk4Ab0BrQ/4SzQ/+gzp//gUn+NAXZ+R0v/BKj4yqv7uTQ3cHB3Xu0EeoOCfzArMuv+CXfxxgMiRa&#10;Xply642umpQrG/4lgw/75r9hP+Es0P8A6DOn/wDgUn+NH/CWaH/0GdP/APApP8aAuz8Zrr/gmf8A&#10;tBW7gJ4SsroEZ3Qaza4Ht88i81WP/BNr9oYED/hBIz7jWrD/AOP1+24IYAggg8giloHdn4d3n/BO&#10;/wDaB09Fe5+H8qRs23dDqNpcEH3WKVmx74xWTd/sK/HOzR5JPh5qrRocFolEhPOMhVJY/lX7tUUB&#10;dn4IXv7HPxts/Mb/AIVh4lnjQZLw2DtnjsuNx+mKzX/ZY+MqDJ+FXjLpnjQrk/8Aslf0A0UBzM/n&#10;6f8AZe+MceM/Cnxqc+nh+7P8o6yZfgh8QYRlvBmtnB2kLYyMQfcAZFf0N0UBzM/nOn+Hfie3WQvo&#10;N/lOGRYGZwfdRz+lZEmk3sUjxvZXCSISGRomDKR1BBGRX9JFFAcx/Nl9jn/54Sf98GpIdLvLlN8N&#10;pPKnTckbEZ/AV/STWXqPhfRtXm82/wBIsb2Xg77m2SRuOByQaA5j+cpdKvXLAWc7FTggRNwfTpUE&#10;sUkEhSVGjkHVHGCPwr+iW++FHgnU5N954O0C7fAG6fS4HOPTJWs+9+A3wz1Jla7+HfhO6ZRhTNod&#10;s5A9spQHMfzzg4NLk7QMnA5xX9Bzfs5/CdmVj8L/AAYSowCfD9pkD0/1fsKguv2ZvhJdKoPwz8Jw&#10;lTkNbaNbwt9NyIDj2zjp6UD5j+flpGf7zE9Op9OBTa/fO7/ZD+Dd9G6S/D7SCrHd8iOhB9iGBH4Y&#10;rMl/Yg+B86ukvw/spUf7yPc3DKfwMmKA5j8H6K/cYf8ABPD9nof806h9P+Qpff8Ax+uY+BH7D3wO&#10;1P4X+AfE174AtLzWb3RLG+uZri7uZI5ZpLdGkZojKYyCWb5du3npQHMfDn/BPD9lHUPjb8SrPxjr&#10;Vm8XgDw/MJpJZVwup3Kn5LdOfmQHmQ4KkLs/iO39b/FWqeMNPvIv+Ef8O6TrVjsBle81mSznD5PC&#10;Ri2kVhjByZF7jHHO5pOj2Gg6db6fpllbadYW6COG1tIliijUdFVVAAHsBVygnc+Jf+CkHj3xUv7G&#10;3j+x1PwTdaQt4LO3/tCHUbW5t4/9NgY5G5ZMMiuoIQncRxj5h+GNfu//AMFZbhof2OtZTfsjl1K0&#10;RxnAYZZgP++lU/hX4QUCPu3/AII3+L4PD37Vt5pU821te8P3VlBFj78qPHcZz7JDJx7+1ft3X80n&#10;7M3xVb4JfHvwP413OLfSdThkuhGpZ3tids6KBzlo2dePXoelf0q2l3Df2sNzbSpPbTIskUsbBldS&#10;MhgR1BBBoA+KNc+N3iT4K/ETx14Btb7TPDmi22s32vPrVzprX8qW11JaXMrRRefCi7H1C5lZ3Zvl&#10;tbhgj7MN7N4Z/ZH0HS5NVuNU8aeNtfl1m/bVtQRNcfSre5u2REeQxaeLdcMI0+U5Bxzkkk+b/to+&#10;ArvS/HHhLx/pWnx6k900ei3dlJxHdzL532WCQ5xsuYrrUbHJ433tuTwtdr+zB8bdJuPDWl+DdX1x&#10;ZriC3L+HNWvpAh1zSl4jfLY/0qAYguYj+8SSIswAkU0AYWv/ALPfww+G3x98J6ldeAfD974e8VWM&#10;nh97jVLKO8NrqUbNcWp3zhiPPja6jLZyzR2685XHtOrfAD4Y69ZLZ6j8OvCl7aquxYp9FtmVBxwu&#10;U46Dp6D0rhPjD8WPhr8QdA1nwLb3Go+PdXk2BtO8CR/bb2xuEYSQy+ch8m1ljkVJEaeRAGUdeh5q&#10;XXvizafDWxvfi3440D4P6XBClte32liO61fUJOVyrPut7aSTgiKJLltx+RwcUAO/aQn8O/D3xF8K&#10;dK1O/v8Aw/4AnafT9StPDklzHf3Xk22bKJ2tSLlrWMCdn2EgEJv+QtWB4G/aZ8NfAXwJ4gh8U3Xi&#10;e7sItYnbwnouoQz3niCbSNkKxySxzYmSNrj7QsLXJVmQwqCSQDyWoavNpOuxaf8ADjwvqvh/xHr8&#10;PyatqiG/8b61BuI83ddbxptpkn9/eH5eVS3DbRVm5/ZcHhWfwvpeoXguPiN4y1U7ruxnkki0O2jj&#10;aW9vY5pczXN55Q+zrezEyK9xH5awoNlAF74wyQWeo/FXVPF1h49PjKSM3Xge70SHUPJtrZbKIw+Q&#10;8JNvbyJcCYzeeVz958xECsjTdCsNJ/aAuLXxRZ6fr3hvxtBZRavA6h7KeHVbffBIFYchdT066C45&#10;U6oDgZBr7ZvNGt7/AESfSpfMe0mt2tX8xzI5QrtOWbJY4PVs575r4svPDF543+D/AMCmhkEGs+Jf&#10;A7+FVuS4VI9Yt7WHUbCbdnjyrnTJyuf+ehzzQB7HrmmfFj4EeHNTXwbDJ8WfD0NtL/Z2lapeCPWt&#10;PcITGguJPlvYQQBiQrMB/HMcLW9+zB4l8It8LvD/AIQ0HX01LV/D2nQW2qWd3G9tqMU4UebJcW0q&#10;rLEXkLN8yAHdxxWB8Lv2w/D3izwp4b1Txno+pfDabWok+zz62gOmTTE7TEl6haJX3gqI5jFISCAh&#10;INXf2vvhtpPi/wCC/ibxCNLim8T+HdOl1TTNUtSYdQhEH794oLlMSReasbJ8rD7/AFHUAFT9rjxv&#10;D4K0/wAD3koVksNWufEFxk/ct9P027umb1OZUgjwOSZQOM1lfsGeEp/Dnwgv7m6Z5ZrnUVsfMkOS&#10;w060t9LZvo0tjNJnuZC3euJ/aL+B+m2XgHTvEvh7x14o1Ge8a20/QdB1nUP7Xh1Ga7ubaSK3E1yH&#10;uVjke3gMpEpAhSXIxur6k+G3gi1+Gvw/8O+FbKR57fR7GGzE8v35iiANI57s7ZYnuWJoA5f9pvxY&#10;vgb9nb4la4WVZLTw9fNDvOA0xgZYlz7uyj8a/mmkkaaRnc5ZiWJ9Sa/bL/gsR8X4vBX7OFl4KhmQ&#10;aj4wv0jeIthjaW5WWRhjn/W/Zx6EE/Q/iXQB+zP/AARR/wCTfvGf/Yxt/wCk8VfofX56f8EVICP2&#10;dvF04BMbeJXj3dt620JI/JkP41+hdABRRRQAVTvtG0/VHVryxtrtkGFM8KuQPbIq5WN4g8ZaB4Si&#10;Muua5pujRBd2/ULuOAY5OcuRx8p/I+lAFaf4c+E7qVpZvC+jSyN955NPiYn6krVX/hU3gcu7/wDC&#10;G+Hy7nLN/ZcGWOAMn5OeAB+FcpL+1V8JPOaGy8e6Rrs6kq0Ph+U6pIGBAKlbYSHPI4xnketNP7Re&#10;n32P7D8D+P8AXgcbWi8L3VirdOQ16sAI565xxx2yAdd/wqbwP/0Jvh//AMFcH/xFW9M+HvhXRLxL&#10;vTvDOj2F0n3Z7WwijdfoyqDXC/8ACz/iXqn/ACC/gzfWAPQ+JvEVha9j1+yvdkdP1Hvhxb456scb&#10;Ph74VBPXffa3tH0xZ7u3cZx2zwAcx4L8aQfDv4hfF7TJLWS5gm8VJewCIqojEuk6c7g8dTKZW/4F&#10;RXefDn4Qw+E7TV7nxDfReL/Emt351LU9VubGOJHl8mKBUhiy3lRJFBEoTcx+UsWJYmigD0OiiigA&#10;ooooAKKKKACiiigAry79oDw1q174Y03xT4ZtWvPFfg6+XW9PtE+9eoqNHdWg95reSZFzwJDG38Ne&#10;o0UAZHhHxXpfjrwtpPiLRLpb3SNUtY7y1uF43xuoZTjscHkHkHINeGftMfDawtb7/hP59Km1XQGg&#10;hsvF1hZF1ufscUhkttTtmjw63NlI7yBkIfynlC5ZUFadvd/8M4fEaWyul8j4WeLb5prS7yBFoGrz&#10;OWkhk/uW907F0bok7snSVAvuxAYEEAg8EGgD538IfDHxp4QuU1/wdc/D7x7DqUSz23ibV9PFhqs0&#10;LrlHlu7SN0u8qQd4jj3A856nA+Kmn31zqFno/wASNfvPiJ4i1SMvpnwr8Fq2m2FwgODJeOZDLJAp&#10;wHluJEg7eUWIU9L4j03xN+y/bavqngbw/N4u+Hcsc103hS0ZvtOiXJBbfZqFYvau/L26gtFlmiVg&#10;TFXy78HvFMvi/wC1+PBqOpav46um/tHUfF/g1PM1vSVYKhtbzR2eRb3TUZNkbWplB2ZCpJvkIB7n&#10;L8INSg+MvwSuPGN5ZXWo2+pX15Z+F9Fj8rQtEtYNOuEWO3hIHmustxATcSLu3KmxYVyp9J/a4urm&#10;T4Qf2FZWM2qXfiPWNN0YafbyJHJdQyXUbXMSs5VAWtknGWIHPJrgvgZ8Sbr4ufF3XPF+uax4Z1DQ&#10;/AmgtpcPiDQ55I7KeW8eO4uWkjmGbWWKOztw8TO+wScvksBe1/416N8XPjR8HNL8O6frF/4ci8Q3&#10;l/H4o+xlNJv3i0i+URwSlgZQGlDiRVMbeX8rtg0AegSfEr4nXuItO+Ds9tOekmu+JLK3tx9WtzcP&#10;+UZrj/h7o/ibUPjv8SNL+IB0SWfxD4Q0otZ6CJhBBCtxqUTIXlOZnIlGZNkYwFGzjJ+iK+ffE3xS&#10;8N+E/jz4u8S3uoo+leFfCkFjqclv+8ZLye6aSGzUD79w6qMRD5v3kfHzrkA4D4Z+OLf4WaZ8GvHf&#10;ibVLfS9F1nwp/wAId4k1K7l8uFL/AE9HltZpHJwozFqScnlpo1BJwDhaz4g1uy+J0HjX4Z2aeCbr&#10;xHMv2HwtdWzQJ4ktUlU3mtatAxAsbdI8hJwguGJTdu3rCfZdE+CEvif9l228J+KpI9A165SXW/ti&#10;KJDompS3L3scqZIBNvNIO4DCMgnDGvlf4afCr4iftT3epaZqd8+k+C7uYR+MfHFlerc3Hi6WJmHl&#10;Wk4jVBZ5z5cUS+TGh+YyyF0UA9Y/Z2uf+Gir2drBZD8KtB8Z6v4hFy2RHrV8+pXE9pHGO8ERdbpj&#10;0Mrwjqkqj7JrI8JeEtH8CeG9O0Dw/p0GlaNp8QgtrO3XCRqP1JJySTkkkkkkk18a/wDBS/8AbUT4&#10;C+ApvAnhG78z4g+IITC8kDfNpdq4IMhI5ErjIjAwQNz5GEDAHwD/AMFSP2k4/jv+0HNomk3QuPCv&#10;g0SaZZshyk1wSPtMw+rqEBBwVhQjrXnH7Hv7Gni/9rfxstnpkcml+ErGVRrHiKVMxWy9fLjBx5kx&#10;HRB0yC2BzXsf7Hf/AAS88a/Ha9tPEfxBt73wN4E3CTZNF5Wo6ivXEMbD92hH/LRxjkbVbqP2e+HX&#10;w38NfCXwdp3hXwjo9voeg6fH5cFnbA4HqzMcs7E8lmJZjySTQB+YH7Q37IPwn+HX7Zf7Ofw+0fwr&#10;GvhnWYDDq0EtxKz6hsYrvlYMDuOMkrt57Cvs/wD4du/s2/8ARLdP/wDA27/+PV6d4v8A2fvBPjz4&#10;reFfiLrmmS33ifwvG8ekzm5kSO3LEkvsUgO3J+9kc9M816PQB81f8O3f2bf+iW6f/wCBt3/8eo/4&#10;du/s2/8ARLdP/wDA27/+PV9K0UAfM03/AATY/ZsuIXif4W2QVhtJTUL1G/AiYEfUVnf8OuP2Yv8A&#10;omX/AJX9U/8AkmvqqigD5V/4dcfsxf8ARMv/ACv6p/8AJNH/AA64/Zi/6Jl/5X9U/wDkmvqqigD5&#10;V/4dcfsxf9Ey/wDK/qn/AMk0f8OuP2Yv+iZf+V/VP/kmvqqigD5Ub/glx+zEQQPhmR7jX9T4/wDJ&#10;msr/AIdP/s2/9ChqH/g7u/8A45X2BRQB8f8A/Dp/9m3/AKFDUP8Awd3f/wAco/4dP/s2/wDQoah/&#10;4O7v/wCOV9gUUAfH/wDw6f8A2bf+hQ1D/wAHd3/8cqyn/BLP9nqNFVfDerqqjAVdfvQAP+/lfW9F&#10;AHyQ/wDwSy/Z5kXa3hvV2Ho2v3p/9qVkSf8ABJP9n95GZbHxHGpJIRdakwvsMgn86+zqKAPjNP8A&#10;gkx8BIhhIPEyDrhdckH9Kd/w6c+A/wDzy8Uf+D2X/CvsqigD4q/4dDfs8/8AQO8Qf+Dh/wDCj/h0&#10;N+zz/wBA7xB/4OH/AMK+1aKAPir/AIdDfs8/9A7xB/4OH/wqJv8AgkX8EUci01Lxpp8H8Nvba0oj&#10;X1xmInnr1719tUUAfEo/4JH/AAaU5Gv+PAR3GuJ/8ZqX/h0x8IP+hl+IH/g+X/4zX2rRQB8aWP8A&#10;wSu+FumM5s/GPxHtC4AYweI9m70ziLmrf/DsX4ef9D98UP8AwqD/APG6+wKKAPkhP+CavgGNAo8d&#10;/EkgDHzeIFJ/Mw1WuP8Agmf4Na6Se0+KXxW0x0A2mz8QQKQefmDNbFgeexr7AooA+Rf+HcWjf9Fz&#10;+Nn/AIVUP/yNT4/+CdGkRjA+OXxpP+94ogP87WvreigD5K/4d16T/wBFx+NH/hTW/wD8i1aX9gMI&#10;oVf2i/j8qgYCr44wAPYeRX1XRQB8q/8ADAv/AFcb+0B/4XP/ANoqpf8A7AN9Js+xftLfHi3xnf5/&#10;jFpc9MYxGuO/rX1rRQB8lW37B3iG0j2J+038aGXOcy+IRIfzZCalH7DHiQH/AJOa+Mn/AIPE/wDi&#10;K+sKKAPlT/hiHxP/ANHMfGD/AMHEX/xum+Hf2G/EHhOxtbLSv2jfira2Vpbpa29t9vt3iiiUAKqo&#10;0JAACgDA4AxX1bRQB81f8Mj+M/8Ao5L4of8Af6y/+R6S4/ZN8ci3VLX9o74iLMGyZblraQEc8YWN&#10;OenNfS1FAHxv8Qv+Ceur/GDSbXRPHnx48a+JPDsd1HdS6bIkSLKVzjnnBwTg4OM5xXxP/wAFIf8A&#10;gnjc/B/Vr34lfDXSZJ/AN0zTanpdnHu/sWQ5LMqgcWx6g9IzkHC7a/aCori3iu7eWCeJJoJVKSRS&#10;KGV1IwQQeCCO1AH8rlfuh/wSr/aVi+M3wCtvCGp3St4p8FxpYPGxw01jyLaQDvtUeUcZxsQn74ry&#10;39rP/gkHpPjW/vvFHwavLXw1qczNNN4ZviVsJGPJ+zuATCSc/IQUyeCgGK+IPh1oHx1/YF+M+meM&#10;tR8A63pZsGMV4JbZ3sb62Y4lhNxGGjIIAIILbWCNjIFAH70fEDwPpfxK8F6x4Y1mN307U7doJGib&#10;ZJGeqyRt1WRGCurDlWVSORXyx4c+Edx4s1fX/Dt7LoNp8R9MlW617w/4j0WPUPD/AIoVvli1pLYl&#10;WilmUbZJIHG2UOsiSbVz9JfBv4w+GPjv8PNJ8Z+Er9b7SdQjDbSR5ttJgF4ZVBO2RScEZPYgkEE1&#10;vip8K18fR6fqulX58O+NdFLS6Nr8Me9rdmxvhlTI823kwBJESAQAQVdUdQDk9K0P4wWmkw6Fpmmf&#10;Dj4d6XCuwXukyXOo7EzyYrQwW0cZx03SOARkhhxXl/hXwmfH3ihr/wCHV3ceK9XhZ7e9+NHi8LfJ&#10;bc4ki0W3wsJbOQXhSO3UjkzMClch+0b8f/Fes3mhfDHxbptn8OZJkkufEEuqTytpGuRxugFrFexY&#10;eKynUuZbgpmLCRzIokO/R0z40z/s9aMws71fDvh+zs2uIvAXxAuTFEkMcfmMNE1pBJFcxCMEpbt5&#10;jAbQDAoCAA9f/ZL8E6d4UsviRdWcl1qE174wvopNW1KXz727NssdqzSzHl/3sMxxgKpYhVAAql4o&#10;8YaxbftT3tzpvgTX/HNv4c8Kw2SNoc+nR/Y5765eWdX+13cHLR2VoRs3cddvG7a+HHibSPgF8AvC&#10;k/j/AFKHQ9X1BHv7y0bdLcT6neSvd3EEEKAyTyedPIAkaljjOKj/AGbPES+OfE/xi8TnS9R0aW68&#10;UQ2S2Or23kXcMUGk2ACyJzjLvK4GT8si9DkUAas3jz4s+IFMWg/C628OFuBd+MtegXyvfybH7T5h&#10;/wBnzE/3h38g0KC+0j9lPwtqOozQ3Gq+CvHrefPbQmOLbbeI5rK6MalmIX7OZwuWJIIyck19cSSJ&#10;DG0kjKiKCzMxwAB1JNfIJ1228VfAbUfCeilL3UPiV4y1mLQVjIKyWMmqyyT6iuOkKQ+ZOJOjFosZ&#10;Mq5AOvtfH/hP4J6/8T/AvjRom0W6v11vRNJe3N1LqkOpmRprSC2AYzyG8jvD5aA4WZMgA5ryvw14&#10;l1v4Pajr1nJLbab4CFlc6h4l8CzSma08F6c9ufs0Md4WcC9mfH+hRq0X73CBFVXm9m/a48EXq+Gr&#10;T4l+GdYtfDPi/wAHRTuNTna3iM2nTLturYTXAMUbsArxPJ8qyxoG+VnrwT4Mfs769+0iNI1PxrpV&#10;14R+DdjdHVNP8I3EzyXfiC6Y7jeajLIPMnL5JZ3xvztRRGPMmAPUv2S9J1j4q+HPhx418RxNHoXh&#10;Pw5a6X4ct5Bj7Ze/ZI4b3VCM8q2HhgOTmMyyDiVTX1NJIkMbSSMqIoLMzHAAHUk023t4rS3iggiS&#10;GCJQkcUahVRQMAADgADtXifxP1Gf43+K7v4T6FPLHoNrsPjbVoCVEduyh10uJx/y2uFI8zBzHAx6&#10;NKhAB+fH7WX7Onx7/bx+L7+OfCnheNfhssC2Xhq+1DU7e3S5s0Zv9JERkMm2Vi8isyKSjp1ABrjP&#10;D3/BF3406kFfVPEXg3R4z1Q3lzNKOnZYNvc/xdR6c1+0tpaQWFrDa2sMdtbQIscUMSBUjQDAVQOA&#10;AAAAKmoA+NP2Qfgj8Q/2Kvh1rPgKLwi3xCF7rL6vFremalbWltiS3t4yjpO4kUqYT0VwRg98D3P+&#10;3/jZquPs/gvwXoER/j1DxJc3kw6dYorNV9ekp/x9YooA8l/4RT40aqD9t+InhXRYz0j0XwpK8q9P&#10;+Ws966nkf88hwT14IX/hSHiDUB/xOvjF451EH70NodO0+Idfum3tEkHbrITkcEAkV6zRQB5Mf2YP&#10;Al3k6sviLxIT94a94p1O+jPX/llLcNGBzjAUCtjQP2e/hd4Vl87SPh14V0643bjcW+jW6ys3XLPs&#10;3E8DknPFeg0UAMhiS3iSKJFjiRQqogwFA6ADsKfRRQAUUUUAFFFFABRRRQAUUUUAFFFFABRRRQAU&#10;UUUAZniTw3pfjDQb/RNbsINU0i/ha3urO6QPHNGwwVYGvGrPxXrX7Nsi6V41u7rXfhmCI9N8ZTbp&#10;bjSFzhbfVGyS0Y4C3nTAAmw37x/eKZJGk0bRyKrowKsrDIIPUEUANtrmG+tobm3lSe3mQSRyxMGR&#10;1IyGBHBBHORXgPxn/Yt8G/FLWl8TaLdXngDxvFMbmPXfD7GEyTHGXlRSpLEAAyRtHKRwZMcVtz/A&#10;vWPh3dTX/wAINfh8MQSMZZfB+qxNcaDMxOT5SKRJZE+sB8vPJhY5zMn7Qk3hNTF8SvBWueCJE4fV&#10;LWBtW0hzz8y3VupaNOPvXEcNAHkdj8HvEvg2/Sf4l+BtV+NdvBN56Xuma8Lq3DjAWaTSLtoYy6hE&#10;w2+5kG0YbOan+PXxb/4SMeD7/wAMxa/4S1vw/eT3Drr/AIf1PTPKSWzmt90VwdLvLclPNBOY5EwM&#10;EjINfSng/wCI/hP4h2v2nwt4n0fxJBt3GTSr+K5AHTnYxx6V0dAH563XinxN4v8A3Go+I9X1yPOx&#10;ksNU8T6qknyklTDpek2Ak6glGfGM7jg13Xwz+HOuabd6XcaT8M9S8SXelzNPpUniO3tvCvhrS52P&#10;Nzb6erT3Rn5JM00ckvJCyLuavtCqGs67pvhyxe+1bULTS7JDhrm9nWGNfqzEAd6APJj8CNY+IsiX&#10;Hxb8T/8ACUWYIceEtHhax0IEHIE0ZZpbzHHEzmMkZ8pa9jtraGxtoba3iSC3hQRxxRKFRFAwFAHA&#10;AHGBXlE/7TnhHVHe38Ew6p8Tr9W2CPwfa/a7YNnGGvWKWiYz0eYHg4BwaozeB/iV8XCV8aazF4A8&#10;LSY3eGvCd00moXKd0udRwpjB6FLZVPUecwoAt+Nvi7qniDxDeeBfhdFb6t4rgbytU1y5Qvpfh0Ed&#10;Z2BHnXGD8lqh3dDIY05PY/DP4Z6X8LtAksLCSe+vbuZrzU9XvmD3mpXTAB553wMscAAABVUKqhVV&#10;QNXwh4N0PwB4etNC8OaVa6LpFou2Gzs4hGi9ycDqxPJY5JJJJJNbNABRRRQAUUUUAFFFFABRRRQA&#10;UUUUAFFFFABRRRQAUUUUAFFFFABRRRQAUUUUAFFFFABRRRQAUUUUAFFFFABRRRQAUUUUAFFFFABR&#10;RRQAUUUUAFFFFABRRRQAUUUUAFFFFAHkPj34ba/4Z8U3PxA+GggGvzhTrfhq4cRWfiKNAFUl+kF2&#10;qjCT4wwCpICoVo+q+Gfxa0D4qWN2+lSzWuqafIINU0PUE8m/0yb/AJ53EJOVJwSrcq4+ZWZSDXaV&#10;wHxG+C2hfES/tNZ8698OeLrBDHY+J9DlEF/bLnPlliCssRPJhmV4yeSueaANrx/8OPDPxT8PSaH4&#10;r0e31nTWdZVjnyHikH3ZIpFIeORcnDoQw7EV8t3/AOxh40+GsFxYfDjx1qWoeCJ3LzeENSubeMxj&#10;IIWCS4tbq3GMZA+zxsTgtMT81ey/8Jl8T/hm3k+KvDC/ELRIwAPEHhBBHfKM43T6dI+TjjLW8khY&#10;5IiQcV0fgv4/fD3x9qI0zSPFNkNb43aHflrLUo8/37ScJMvpygoA8o8C634L+FmqSaz4r8A+P9I8&#10;WuhjuPEvibTZ/EE+0nlEvbQ3McERzwimJOmUU8V5L4t+OU+ifEfx/c+FPH9npWl+INai1WOa01bT&#10;rWUj+y9PtNs0d9aTPEyvZyEEIQVkB2t0r7yooA/Oy+1q7+JTtba14nXxlauVBglv9X8XRyHjO/St&#10;LsLO0k7fLKzoM5KgcV7j8MNC8Y6PNc6h4T8Daje+JL+FLa68bfEueHTwsCHKQWthbB5IoE6rbhLd&#10;ScFmZstX1FVPVtZ0/QLCW+1O+ttNsohmS5u5lijQe7MQBQB5fofwBXU9ZtPEHxJ8QTfEXXbWQT2l&#10;vc2622j6fIOjW1iCyhh2kmaaVezjpXrlePzftO+Gtcnez+H+n6r8Ub8Nt3eF7cSWCE931CQpaqPU&#10;CVm4OFOKrSfDDxt8XVRviXrMWh+HX5fwV4VuH8ucf3Ly/ISWdccGOJYUPIbzFoAZ4h+KGs/FjV7z&#10;wj8KbpUt7eQ22t+O/LEtlph5DwWmflubweg3RRHmQlgI29K8A+AdF+Gfhi20HQbZreyhLSO8rmSa&#10;4lclpJppGy0krsSzOxJYkk1qaJomneGtIs9K0iwttL0yziWC2srOJYoYY1GFREUAKAOwFXqACiii&#10;gAooooAKKKKACiiigAooooAKKKKACiiigAooooAKKKKACiiigAooooAKKKKACiiigAooooA4fxj8&#10;Dfh38Qrk3XiXwN4e1u83bheXumQyXCn1WUrvB9wawB+zB4Bhx9jj8SaSAcgaR4v1exA9QBDdJgHq&#10;R0J560UUADfsx+CZuLi68Z3yYx5d948125Qe4WS8YA++M9fWrekfs0fCnRNRGoQfD/QJ9SXAW/vr&#10;FLu5UegllDOPwPYegoooA9KjjSGNY41VEUBVVRgADoAKdRRQAUUUUAFFFFABRRRQAUUUUAFFFFAB&#10;RRRQAUUUUAFFFFABRRRQAUUUUAFFFFABRRRQAUUUUAFFFFABRRRQAUUUUAFFFFABRRRQAUUUUAFF&#10;FFABRRRQAUUUUAFFFFABRRRQAUUUUAFFFFABWD4u8BeGfH9h9h8UeHNJ8SWX/Ptq9jFdR/8AfMik&#10;UUUAeWeK/wBnTwP4S8O3uoeHbfWvDE0ADJFoHiXUtOtwSyjmCC4SMjHYrivlLWviR4x0nWtQsrbx&#10;j4iW3triWKNX1i5kYKrEAFmck8DqSTRRQB6T8DrS++K2oRweJPFHi65ja4MJFn4q1KyO0JuHMFwh&#10;znv1PTpxX0NpH7Mnwt0e+hv/APhCdM1TUYTmLUNcVtTuoznPyzXJkdfwaiigD02ONIY1jjVURQFV&#10;VGAAOgAp1FFABRRRQAUUUUAFFFFABRRRQAUUUUAFFFFABRRRQAUUUUAf/9lQSwMEFAAGAAgAAAAh&#10;ALMR5FfjAAAADQEAAA8AAABkcnMvZG93bnJldi54bWxMj8tqwzAQRfeF/oOYQneJLBvn4VoOIbRd&#10;hUKTQulOsSa2iSUZS7Gdv+901Sxn5nDn3HwzmZYN2PvGWQliHgFDWzrd2ErC1/FttgLmg7Jatc6i&#10;hBt62BSPD7nKtBvtJw6HUDEKsT5TEuoQuoxzX9ZolJ+7Di3dzq43KtDYV1z3aqRw0/I4ihbcqMbS&#10;h1p1uKuxvByuRsL7qMZtIl6H/eW8u/0c04/vvUApn5+m7QuwgFP4h+FPn9ShIKeTu1rtWSthlop4&#10;SayE1TIRwAhJozVtTsTG62QBvMj5fYviFwAA//8DAFBLAQItABQABgAIAAAAIQA9/K5oFAEAAEcC&#10;AAATAAAAAAAAAAAAAAAAAAAAAABbQ29udGVudF9UeXBlc10ueG1sUEsBAi0AFAAGAAgAAAAhADj9&#10;If/WAAAAlAEAAAsAAAAAAAAAAAAAAAAARQEAAF9yZWxzLy5yZWxzUEsBAi0AFAAGAAgAAAAhAGzM&#10;FkgIFQAAJX0AAA4AAAAAAAAAAAAAAAAARAIAAGRycy9lMm9Eb2MueG1sUEsBAi0AFAAGAAgAAAAh&#10;AHe/97DQAAAAKwIAABkAAAAAAAAAAAAAAAAAeBcAAGRycy9fcmVscy9lMm9Eb2MueG1sLnJlbHNQ&#10;SwECLQAKAAAAAAAAACEAccdArboZAAC6GQAAFQAAAAAAAAAAAAAAAAB/GAAAZHJzL21lZGlhL2lt&#10;YWdlMy5qcGVnUEsBAi0ACgAAAAAAAAAhAGQIlirAAAAAwAAAABQAAAAAAAAAAAAAAAAAbDIAAGRy&#10;cy9tZWRpYS9pbWFnZTIucG5nUEsBAi0ACgAAAAAAAAAhAHiv5W0e0wAAHtMAABUAAAAAAAAAAAAA&#10;AAAAXjMAAGRycy9tZWRpYS9pbWFnZTEuanBlZ1BLAQItABQABgAIAAAAIQCzEeRX4wAAAA0BAAAP&#10;AAAAAAAAAAAAAAAAAK8GAQBkcnMvZG93bnJldi54bWxQSwUGAAAAAAgACAACAgAAvwcBAAAA&#10;">
                <v:group id="Group 444" o:spid="_x0000_s1336" style="position:absolute;width:64922;height:25161" coordsize="64922,25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group id="Group 19" o:spid="_x0000_s1337" style="position:absolute;width:64922;height:4578" coordsize="64922,4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line id="Line 3" o:spid="_x0000_s1338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EBdMIAAADcAAAADwAAAGRycy9kb3ducmV2LnhtbESPQYvCMBSE74L/ITxhb5rqiizVKCoI&#10;HrzYlcXjI3m2xealJFG7++uNIOxxmJlvmMWqs424kw+1YwXjUQaCWDtTc6ng9L0bfoEIEdlg45gU&#10;/FKA1bLfW2Bu3IOPdC9iKRKEQ44KqhjbXMqgK7IYRq4lTt7FeYsxSV9K4/GR4LaRkyybSYs1p4UK&#10;W9pWpK/FzSoo9vri/j799ee8OWi9Q3/E2iv1MejWcxCRuvgffrf3RsF0OoPXmX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EBdMIAAADcAAAADwAAAAAAAAAAAAAA&#10;AAChAgAAZHJzL2Rvd25yZXYueG1sUEsFBgAAAAAEAAQA+QAAAJADAAAAAA==&#10;" strokeweight="3pt"/>
                    <v:shape id="Text Box 20" o:spid="_x0000_s1339" type="#_x0000_t202" style="position:absolute;left:157;top:1103;width:4572;height:3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yN8IA&#10;AADbAAAADwAAAGRycy9kb3ducmV2LnhtbESPwWrCQBCG7wXfYRmhl6AbLVSJriKBYm+lKp6H7JgE&#10;s7MhuzHx7Z1Docfhn/+b+bb70TXqQV2oPRtYzFNQxIW3NZcGLuev2RpUiMgWG89k4EkB9rvJ2xYz&#10;6wf+pccplkogHDI0UMXYZlqHoiKHYe5bYsluvnMYZexKbTscBO4avUzTT+2wZrlQYUt5RcX91Duh&#10;DKtjsjh+XJt70sccf5Jch96Y9+l42ICKNMb/5b/2tzWwlO/FRTxA71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BPI3wgAAANsAAAAPAAAAAAAAAAAAAAAAAJgCAABkcnMvZG93&#10;bnJldi54bWxQSwUGAAAAAAQABAD1AAAAhwMAAAAA&#10;" fillcolor="#bfbfbf">
                      <v:textbox>
                        <w:txbxContent>
                          <w:p w:rsidR="00DB4A5E" w:rsidRPr="00440A31" w:rsidRDefault="005B536C" w:rsidP="00DB4A5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  <v:group id="Group 24" o:spid="_x0000_s1340" style="position:absolute;left:2364;top:5044;width:60259;height:20117" coordorigin="478,607" coordsize="9499,3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<o:lock v:ext="edit" aspectratio="t"/>
                    <v:shape id="Picture 39" o:spid="_x0000_s1341" type="#_x0000_t75" style="position:absolute;left:478;top:607;width:9264;height:3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n0HfEAAAA3AAAAA8AAABkcnMvZG93bnJldi54bWxET89rwjAUvg/8H8ITvIimc0OlMy0yEMSN&#10;waoHj8/mrS02LyWJtdtfvxwGO358vzf5YFrRk/ONZQWP8wQEcWl1w5WC03E3W4PwAVlja5kUfJOH&#10;PBs9bDDV9s6f1BehEjGEfYoK6hC6VEpf1mTQz21HHLkv6wyGCF0ltcN7DDetXCTJUhpsODbU2NFr&#10;TeW1uBkFtti/36Yfq+n50P+sdm/J5emITqnJeNi+gAg0hH/xn3uvFTwv4tp4Jh4B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n0HfEAAAA3AAAAA8AAAAAAAAAAAAAAAAA&#10;nwIAAGRycy9kb3ducmV2LnhtbFBLBQYAAAAABAAEAPcAAACQAwAAAAA=&#10;">
                      <v:imagedata r:id="rId125" o:title=""/>
                    </v:shape>
                    <v:group id="Group 34" o:spid="_x0000_s1342" style="position:absolute;left:2968;top:2757;width:3992;height:576" coordorigin="2968,2757" coordsize="399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<v:shape id="Freeform 35" o:spid="_x0000_s1343" style="position:absolute;left:2968;top:2757;width:3992;height:576;visibility:visible;mso-wrap-style:square;v-text-anchor:top" coordsize="399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1M7wA&#10;AADcAAAADwAAAGRycy9kb3ducmV2LnhtbERPuwrCMBTdBf8hXMFNU6sUqUYRQXD1MThem2tbbW5K&#10;E9v692YQHA/nvd72phItNa60rGA2jUAQZ1aXnCu4Xg6TJQjnkTVWlknBhxxsN8PBGlNtOz5Re/a5&#10;CCHsUlRQeF+nUrqsIINuamviwD1sY9AH2ORSN9iFcFPJOIoSabDk0FBgTfuCstf5bRS070S6Z9c9&#10;PuU9ju/Lm4+jRCs1HvW7FQhPvf+Lf+6jVrCYh/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8PUzvAAAANwAAAAPAAAAAAAAAAAAAAAAAJgCAABkcnMvZG93bnJldi54&#10;bWxQSwUGAAAAAAQABAD1AAAAgQMAAAAA&#10;" path="m3896,l78,2,22,34,,96,2,498r32,56l96,576r3818,-2l3970,542r22,-62l3990,78,3958,22,3896,xe" fillcolor="black" stroked="f">
                        <v:fill opacity="16448f"/>
                        <v:path arrowok="t" o:connecttype="custom" o:connectlocs="3896,2757;78,2759;22,2791;0,2853;2,3255;34,3311;96,3333;3914,3331;3970,3299;3992,3237;3990,2835;3958,2779;3896,2757" o:connectangles="0,0,0,0,0,0,0,0,0,0,0,0,0"/>
                      </v:shape>
                    </v:group>
                    <v:group id="Group 31" o:spid="_x0000_s1344" style="position:absolute;left:6475;top:2523;width:3502;height:1104" coordorigin="6475,2523" coordsize="3502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<v:shape id="Freeform 33" o:spid="_x0000_s1345" style="position:absolute;left:6475;top:2523;width:3502;height:1104;visibility:visible;mso-wrap-style:square;v-text-anchor:top" coordsize="3502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qb8cA&#10;AADcAAAADwAAAGRycy9kb3ducmV2LnhtbESPS2/CMBCE75X4D9Yi9VKBQ8OjSjGIgqrCkdd9G2+T&#10;tPE6xCYJ/fV1pUo9jmbmG8182ZlSNFS7wrKC0TACQZxaXXCm4HR8HTyBcB5ZY2mZFNzIwXLRu5tj&#10;om3Le2oOPhMBwi5BBbn3VSKlS3My6Ia2Ig7eh60N+iDrTOoa2wA3pXyMoqk0WHBYyLGidU7p1+Fq&#10;FJzt96x9GG1f4s9Ls9lNxre393it1H2/Wz2D8NT5//Bfe6sVjOMJ/J4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nam/HAAAA3AAAAA8AAAAAAAAAAAAAAAAAmAIAAGRy&#10;cy9kb3ducmV2LnhtbFBLBQYAAAAABAAEAPUAAACMAwAAAAA=&#10;" path="m3318,l1937,r-67,12l1815,47r-40,51l1754,161r-1,23l,457r1753,3l1753,920r1,23l1775,1007r40,51l1871,1092r66,12l3318,1104r67,-12l3440,1057r40,-51l3501,943r1,-759l3501,161,3480,97,3440,46,3384,12,3341,1,3318,xe" stroked="f">
                        <v:path arrowok="t" o:connecttype="custom" o:connectlocs="3318,2523;1937,2523;1870,2535;1815,2570;1775,2621;1754,2684;1753,2707;0,2980;1753,2983;1753,3443;1754,3466;1775,3530;1815,3581;1871,3615;1937,3627;3318,3627;3385,3615;3440,3580;3480,3529;3501,3466;3502,2707;3501,2684;3480,2620;3440,2569;3384,2535;3341,2524;3318,2523" o:connectangles="0,0,0,0,0,0,0,0,0,0,0,0,0,0,0,0,0,0,0,0,0,0,0,0,0,0,0"/>
                      </v:shape>
                      <v:shape id="Freeform 32" o:spid="_x0000_s1346" style="position:absolute;left:6475;top:2523;width:3502;height:1104;visibility:visible;mso-wrap-style:square;v-text-anchor:top" coordsize="3502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0GMcA&#10;AADcAAAADwAAAGRycy9kb3ducmV2LnhtbESPS2/CMBCE75X4D9Yi9VKBQ8OjSjGIgqrSI6/7Nt4m&#10;aeN1iE0S+uvrSpU4jmbmG8182ZlSNFS7wrKC0TACQZxaXXCm4Hh4HTyBcB5ZY2mZFFzJwXLRu5tj&#10;om3LO2r2PhMBwi5BBbn3VSKlS3My6Ia2Ig7ep60N+iDrTOoa2wA3pXyMoqk0WHBYyLGidU7p9/5i&#10;FJzsz6x9GG1f4q9zs3mfjK9vH/Faqft+t3oG4anzt/B/e6sVjOMp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19BjHAAAA3AAAAA8AAAAAAAAAAAAAAAAAmAIAAGRy&#10;cy9kb3ducmV2LnhtbFBLBQYAAAAABAAEAPUAAACMAwAAAAA=&#10;" path="m1753,184r,xe" stroked="f">
                        <v:path arrowok="t" o:connecttype="custom" o:connectlocs="1753,2707;1753,2707" o:connectangles="0,0"/>
                      </v:shape>
                    </v:group>
                    <v:group id="Group 25" o:spid="_x0000_s1347" style="position:absolute;left:6475;top:2523;width:3502;height:1104" coordorigin="6475,2523" coordsize="3502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<v:shape id="Freeform 30" o:spid="_x0000_s1348" style="position:absolute;left:6475;top:2523;width:3502;height:1104;visibility:visible;mso-wrap-style:square;v-text-anchor:top" coordsize="3502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/p8UA&#10;AADcAAAADwAAAGRycy9kb3ducmV2LnhtbESPT2sCMRTE70K/Q3gFb5r1X2m3RpGCsB560BZ6fWxe&#10;N4ubl7hJ3dVPbwqCx2FmfsMs171txJnaUDtWMBlnIIhLp2uuFHx/bUevIEJE1tg4JgUXCrBePQ2W&#10;mGvX8Z7Oh1iJBOGQowITo8+lDKUhi2HsPHHyfl1rMSbZVlK32CW4beQ0y16kxZrTgkFPH4bK4+HP&#10;KpgV5D+LH3nZb7udL/v5aWGuJ6WGz/3mHUSkPj7C93ahFcxnb/B/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z+nxQAAANwAAAAPAAAAAAAAAAAAAAAAAJgCAABkcnMv&#10;ZG93bnJldi54bWxQSwUGAAAAAAQABAD1AAAAigMAAAAA&#10;" path="m1753,184r12,-66l1799,62r51,-40l1914,1,2045,r437,l3318,r23,1l3404,22r51,40l3490,117r12,67l3502,460r,460l3501,943r-21,63l3440,1057r-55,35l3318,1104r-836,l2045,1104r-108,l1914,1103r-63,-21l1800,1042r-35,-55l1753,920r,-460l,457,1753,184xe" filled="f" strokeweight="1pt">
                        <v:path arrowok="t" o:connecttype="custom" o:connectlocs="1753,2707;1765,2641;1799,2585;1850,2545;1914,2524;2045,2523;2482,2523;3318,2523;3341,2524;3404,2545;3455,2585;3490,2640;3502,2707;3502,2707;3502,2983;3502,3443;3501,3466;3480,3529;3440,3580;3385,3615;3318,3627;2482,3627;2045,3627;1937,3627;1914,3626;1851,3605;1800,3565;1765,3510;1753,3443;1753,2983;0,2980;1753,2707" o:connectangles="0,0,0,0,0,0,0,0,0,0,0,0,0,0,0,0,0,0,0,0,0,0,0,0,0,0,0,0,0,0,0,0"/>
                      </v:shape>
                      <v:shape id="Picture 29" o:spid="_x0000_s1349" type="#_x0000_t75" style="position:absolute;left:8290;top:2657;width:1622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20IDEAAAA3AAAAA8AAABkcnMvZG93bnJldi54bWxEj0FrAjEUhO8F/0N4hV5KTZSlyNYoRRDs&#10;paBdrMfH5nWz7eZlSaKu/74RBI/DzHzDzJeD68SJQmw9a5iMFQji2puWGw3V1/plBiImZIOdZ9Jw&#10;oQjLxehhjqXxZ97SaZcakSEcS9RgU+pLKWNtyWEc+544ez8+OExZhkaagOcMd52cKvUqHbacFyz2&#10;tLJU/+2OTsPH4dIVld18/obD9PvZWxX3pLR+ehze30AkGtI9fGtvjIaimMD1TD4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20IDEAAAA3AAAAA8AAAAAAAAAAAAAAAAA&#10;nwIAAGRycy9kb3ducmV2LnhtbFBLBQYAAAAABAAEAPcAAACQAwAAAAA=&#10;">
                        <v:imagedata r:id="rId126" o:title=""/>
                      </v:shape>
                      <v:shape id="Picture 28" o:spid="_x0000_s1350" type="#_x0000_t75" style="position:absolute;left:8663;top:2564;width:965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HRVXFAAAA3AAAAA8AAABkcnMvZG93bnJldi54bWxEj0FrwkAUhO9C/8PyCt7qRqui0VVKaGlL&#10;T1VBvT2yzyQ0+zZkn5r++65Q8DjMzDfMct25Wl2oDZVnA8NBAoo497biwsBu+/Y0AxUE2WLtmQz8&#10;UoD16qG3xNT6K3/TZSOFihAOKRooRZpU65CX5DAMfEMcvZNvHUqUbaFti9cId7UeJclUO6w4LpTY&#10;UFZS/rM5OwPzd6mdvB6fD9Vpn2WTr09vfWNM/7F7WYAS6uQe/m9/WAPj8QhuZ+IR0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R0VVxQAAANwAAAAPAAAAAAAAAAAAAAAA&#10;AJ8CAABkcnMvZG93bnJldi54bWxQSwUGAAAAAAQABAD3AAAAkQMAAAAA&#10;">
                        <v:imagedata r:id="rId127" o:title=""/>
                      </v:shape>
                      <v:shape id="Text Box 26" o:spid="_x0000_s1351" type="#_x0000_t202" style="position:absolute;left:8934;top:3393;width:337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      <v:textbox inset="0,0,0,0">
                          <w:txbxContent>
                            <w:p w:rsidR="00BF26EF" w:rsidRDefault="00BF26EF" w:rsidP="00BF26EF">
                              <w:pPr>
                                <w:spacing w:line="158" w:lineRule="exact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6"/>
                                </w:rPr>
                                <w:t>DRY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254" o:spid="_x0000_s1352" type="#_x0000_t202" style="position:absolute;left:13794;top:25535;width:36024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vicUA&#10;AADcAAAADwAAAGRycy9kb3ducmV2LnhtbESPQWvCQBSE7wX/w/KEXkrdJLShpq4iolB6a/Ti7bH7&#10;TEKzb0N2TVJ/vVso9DjMzDfMajPZVgzU+8axgnSRgCDWzjRcKTgdD89vIHxANtg6JgU/5GGznj2s&#10;sDBu5C8aylCJCGFfoII6hK6Q0uuaLPqF64ijd3G9xRBlX0nT4xjhtpVZkuTSYsNxocaOdjXp7/Jq&#10;FeTTvnv6XFI23nQ78PmWpoFSpR7n0/YdRKAp/If/2h9GQfb6Ar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e+JxQAAANwAAAAPAAAAAAAAAAAAAAAAAJgCAABkcnMv&#10;ZG93bnJldi54bWxQSwUGAAAAAAQABAD1AAAAigMAAAAA&#10;" filled="f" stroked="f">
                  <v:textbox style="mso-fit-shape-to-text:t" inset="0,0,0,0">
                    <w:txbxContent>
                      <w:p w:rsidR="0072091A" w:rsidRDefault="0072091A" w:rsidP="0072091A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</w:rPr>
                          <w:t>Repeat</w:t>
                        </w:r>
                        <w:r w:rsidRPr="0072091A">
                          <w:t xml:space="preserve"> </w:t>
                        </w:r>
                        <w:r w:rsidRPr="0072091A">
                          <w:rPr>
                            <w:rFonts w:ascii="Arial" w:hAnsi="Arial" w:cs="Arial"/>
                            <w:b/>
                            <w:sz w:val="16"/>
                          </w:rPr>
                          <w:t>steps 1 – 12 on driver side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0259">
        <w:rPr>
          <w:b/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62DE5B1" wp14:editId="59D1B15C">
                <wp:simplePos x="0" y="0"/>
                <wp:positionH relativeFrom="column">
                  <wp:posOffset>-3255579</wp:posOffset>
                </wp:positionH>
                <wp:positionV relativeFrom="paragraph">
                  <wp:posOffset>2556904</wp:posOffset>
                </wp:positionV>
                <wp:extent cx="6492240" cy="2652391"/>
                <wp:effectExtent l="0" t="19050" r="22860" b="0"/>
                <wp:wrapNone/>
                <wp:docPr id="426" name="Group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652391"/>
                          <a:chOff x="0" y="0"/>
                          <a:chExt cx="6492240" cy="2652391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492240" cy="465712"/>
                            <a:chOff x="0" y="0"/>
                            <a:chExt cx="6492240" cy="465712"/>
                          </a:xfrm>
                        </wpg:grpSpPr>
                        <wps:wsp>
                          <wps:cNvPr id="445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3" y="118240"/>
                              <a:ext cx="457200" cy="347472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A5E" w:rsidRPr="00440A31" w:rsidRDefault="005B536C" w:rsidP="00DB4A5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43"/>
                        <wpg:cNvGrpSpPr>
                          <a:grpSpLocks noChangeAspect="1"/>
                        </wpg:cNvGrpSpPr>
                        <wpg:grpSpPr bwMode="auto">
                          <a:xfrm>
                            <a:off x="394138" y="338959"/>
                            <a:ext cx="5724144" cy="2313432"/>
                            <a:chOff x="620" y="10"/>
                            <a:chExt cx="8976" cy="3628"/>
                          </a:xfrm>
                        </wpg:grpSpPr>
                        <pic:pic xmlns:pic="http://schemas.openxmlformats.org/drawingml/2006/picture">
                          <pic:nvPicPr>
                            <pic:cNvPr id="291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" y="564"/>
                              <a:ext cx="8976" cy="3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92" name="Group 73"/>
                          <wpg:cNvGrpSpPr>
                            <a:grpSpLocks/>
                          </wpg:cNvGrpSpPr>
                          <wpg:grpSpPr bwMode="auto">
                            <a:xfrm>
                              <a:off x="5391" y="2811"/>
                              <a:ext cx="797" cy="370"/>
                              <a:chOff x="5391" y="2811"/>
                              <a:chExt cx="797" cy="370"/>
                            </a:xfrm>
                          </wpg:grpSpPr>
                          <pic:pic xmlns:pic="http://schemas.openxmlformats.org/drawingml/2006/picture">
                            <pic:nvPicPr>
                              <pic:cNvPr id="296" name="Picture 7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391" y="2811"/>
                                <a:ext cx="797" cy="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97" name="Picture 7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73" y="2869"/>
                                <a:ext cx="633" cy="1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300" name="Group 69"/>
                          <wpg:cNvGrpSpPr>
                            <a:grpSpLocks/>
                          </wpg:cNvGrpSpPr>
                          <wpg:grpSpPr bwMode="auto">
                            <a:xfrm>
                              <a:off x="5473" y="2869"/>
                              <a:ext cx="634" cy="188"/>
                              <a:chOff x="5473" y="2869"/>
                              <a:chExt cx="634" cy="188"/>
                            </a:xfrm>
                          </wpg:grpSpPr>
                          <wps:wsp>
                            <wps:cNvPr id="305" name="Freeform 72"/>
                            <wps:cNvSpPr>
                              <a:spLocks/>
                            </wps:cNvSpPr>
                            <wps:spPr bwMode="auto">
                              <a:xfrm>
                                <a:off x="5473" y="2869"/>
                                <a:ext cx="634" cy="188"/>
                              </a:xfrm>
                              <a:custGeom>
                                <a:avLst/>
                                <a:gdLst>
                                  <a:gd name="T0" fmla="+- 0 5478 5473"/>
                                  <a:gd name="T1" fmla="*/ T0 w 634"/>
                                  <a:gd name="T2" fmla="+- 0 2885 2869"/>
                                  <a:gd name="T3" fmla="*/ 2885 h 188"/>
                                  <a:gd name="T4" fmla="+- 0 6015 5473"/>
                                  <a:gd name="T5" fmla="*/ T4 w 634"/>
                                  <a:gd name="T6" fmla="+- 0 2916 2869"/>
                                  <a:gd name="T7" fmla="*/ 2916 h 188"/>
                                  <a:gd name="T8" fmla="+- 0 6018 5473"/>
                                  <a:gd name="T9" fmla="*/ T8 w 634"/>
                                  <a:gd name="T10" fmla="+- 0 2869 2869"/>
                                  <a:gd name="T11" fmla="*/ 2869 h 188"/>
                                  <a:gd name="T12" fmla="+- 0 6106 5473"/>
                                  <a:gd name="T13" fmla="*/ T12 w 634"/>
                                  <a:gd name="T14" fmla="+- 0 2969 2869"/>
                                  <a:gd name="T15" fmla="*/ 2969 h 188"/>
                                  <a:gd name="T16" fmla="+- 0 6007 5473"/>
                                  <a:gd name="T17" fmla="*/ T16 w 634"/>
                                  <a:gd name="T18" fmla="+- 0 3057 2869"/>
                                  <a:gd name="T19" fmla="*/ 3057 h 188"/>
                                  <a:gd name="T20" fmla="+- 0 6009 5473"/>
                                  <a:gd name="T21" fmla="*/ T20 w 634"/>
                                  <a:gd name="T22" fmla="+- 0 3010 2869"/>
                                  <a:gd name="T23" fmla="*/ 3010 h 188"/>
                                  <a:gd name="T24" fmla="+- 0 5473 5473"/>
                                  <a:gd name="T25" fmla="*/ T24 w 634"/>
                                  <a:gd name="T26" fmla="+- 0 2979 2869"/>
                                  <a:gd name="T27" fmla="*/ 2979 h 188"/>
                                  <a:gd name="T28" fmla="+- 0 5478 5473"/>
                                  <a:gd name="T29" fmla="*/ T28 w 634"/>
                                  <a:gd name="T30" fmla="+- 0 2885 2869"/>
                                  <a:gd name="T31" fmla="*/ 2885 h 18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634" h="188">
                                    <a:moveTo>
                                      <a:pt x="5" y="16"/>
                                    </a:moveTo>
                                    <a:lnTo>
                                      <a:pt x="542" y="47"/>
                                    </a:lnTo>
                                    <a:lnTo>
                                      <a:pt x="545" y="0"/>
                                    </a:lnTo>
                                    <a:lnTo>
                                      <a:pt x="633" y="100"/>
                                    </a:lnTo>
                                    <a:lnTo>
                                      <a:pt x="534" y="188"/>
                                    </a:lnTo>
                                    <a:lnTo>
                                      <a:pt x="536" y="141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5" y="1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6" name="Picture 7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54" y="2753"/>
                                <a:ext cx="797" cy="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3" name="Picture 7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35" y="2813"/>
                                <a:ext cx="633" cy="1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356" name="Group 65"/>
                          <wpg:cNvGrpSpPr>
                            <a:grpSpLocks/>
                          </wpg:cNvGrpSpPr>
                          <wpg:grpSpPr bwMode="auto">
                            <a:xfrm>
                              <a:off x="4935" y="2813"/>
                              <a:ext cx="634" cy="188"/>
                              <a:chOff x="4935" y="2813"/>
                              <a:chExt cx="634" cy="188"/>
                            </a:xfrm>
                          </wpg:grpSpPr>
                          <wps:wsp>
                            <wps:cNvPr id="362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4935" y="2813"/>
                                <a:ext cx="634" cy="188"/>
                              </a:xfrm>
                              <a:custGeom>
                                <a:avLst/>
                                <a:gdLst>
                                  <a:gd name="T0" fmla="+- 0 5563 4935"/>
                                  <a:gd name="T1" fmla="*/ T0 w 634"/>
                                  <a:gd name="T2" fmla="+- 0 2985 2813"/>
                                  <a:gd name="T3" fmla="*/ 2985 h 188"/>
                                  <a:gd name="T4" fmla="+- 0 5026 4935"/>
                                  <a:gd name="T5" fmla="*/ T4 w 634"/>
                                  <a:gd name="T6" fmla="+- 0 2954 2813"/>
                                  <a:gd name="T7" fmla="*/ 2954 h 188"/>
                                  <a:gd name="T8" fmla="+- 0 5023 4935"/>
                                  <a:gd name="T9" fmla="*/ T8 w 634"/>
                                  <a:gd name="T10" fmla="+- 0 3001 2813"/>
                                  <a:gd name="T11" fmla="*/ 3001 h 188"/>
                                  <a:gd name="T12" fmla="+- 0 4935 4935"/>
                                  <a:gd name="T13" fmla="*/ T12 w 634"/>
                                  <a:gd name="T14" fmla="+- 0 2901 2813"/>
                                  <a:gd name="T15" fmla="*/ 2901 h 188"/>
                                  <a:gd name="T16" fmla="+- 0 5034 4935"/>
                                  <a:gd name="T17" fmla="*/ T16 w 634"/>
                                  <a:gd name="T18" fmla="+- 0 2813 2813"/>
                                  <a:gd name="T19" fmla="*/ 2813 h 188"/>
                                  <a:gd name="T20" fmla="+- 0 5032 4935"/>
                                  <a:gd name="T21" fmla="*/ T20 w 634"/>
                                  <a:gd name="T22" fmla="+- 0 2860 2813"/>
                                  <a:gd name="T23" fmla="*/ 2860 h 188"/>
                                  <a:gd name="T24" fmla="+- 0 5568 4935"/>
                                  <a:gd name="T25" fmla="*/ T24 w 634"/>
                                  <a:gd name="T26" fmla="+- 0 2891 2813"/>
                                  <a:gd name="T27" fmla="*/ 2891 h 188"/>
                                  <a:gd name="T28" fmla="+- 0 5563 4935"/>
                                  <a:gd name="T29" fmla="*/ T28 w 634"/>
                                  <a:gd name="T30" fmla="+- 0 2985 2813"/>
                                  <a:gd name="T31" fmla="*/ 2985 h 18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634" h="188">
                                    <a:moveTo>
                                      <a:pt x="628" y="172"/>
                                    </a:moveTo>
                                    <a:lnTo>
                                      <a:pt x="91" y="141"/>
                                    </a:lnTo>
                                    <a:lnTo>
                                      <a:pt x="88" y="1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99" y="0"/>
                                    </a:lnTo>
                                    <a:lnTo>
                                      <a:pt x="97" y="47"/>
                                    </a:lnTo>
                                    <a:lnTo>
                                      <a:pt x="633" y="78"/>
                                    </a:lnTo>
                                    <a:lnTo>
                                      <a:pt x="628" y="1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3" name="Picture 6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54" y="2768"/>
                                <a:ext cx="634" cy="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4" name="Picture 6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36" y="2828"/>
                                <a:ext cx="469" cy="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367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3836" y="2828"/>
                              <a:ext cx="469" cy="190"/>
                              <a:chOff x="3836" y="2828"/>
                              <a:chExt cx="469" cy="190"/>
                            </a:xfrm>
                          </wpg:grpSpPr>
                          <wps:wsp>
                            <wps:cNvPr id="379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3836" y="2828"/>
                                <a:ext cx="469" cy="190"/>
                              </a:xfrm>
                              <a:custGeom>
                                <a:avLst/>
                                <a:gdLst>
                                  <a:gd name="T0" fmla="+- 0 3842 3836"/>
                                  <a:gd name="T1" fmla="*/ T0 w 469"/>
                                  <a:gd name="T2" fmla="+- 0 2854 2828"/>
                                  <a:gd name="T3" fmla="*/ 2854 h 190"/>
                                  <a:gd name="T4" fmla="+- 0 4213 3836"/>
                                  <a:gd name="T5" fmla="*/ T4 w 469"/>
                                  <a:gd name="T6" fmla="+- 0 2875 2828"/>
                                  <a:gd name="T7" fmla="*/ 2875 h 190"/>
                                  <a:gd name="T8" fmla="+- 0 4216 3836"/>
                                  <a:gd name="T9" fmla="*/ T8 w 469"/>
                                  <a:gd name="T10" fmla="+- 0 2828 2828"/>
                                  <a:gd name="T11" fmla="*/ 2828 h 190"/>
                                  <a:gd name="T12" fmla="+- 0 4305 3836"/>
                                  <a:gd name="T13" fmla="*/ T12 w 469"/>
                                  <a:gd name="T14" fmla="+- 0 2928 2828"/>
                                  <a:gd name="T15" fmla="*/ 2928 h 190"/>
                                  <a:gd name="T16" fmla="+- 0 4205 3836"/>
                                  <a:gd name="T17" fmla="*/ T16 w 469"/>
                                  <a:gd name="T18" fmla="+- 0 3017 2828"/>
                                  <a:gd name="T19" fmla="*/ 3017 h 190"/>
                                  <a:gd name="T20" fmla="+- 0 4208 3836"/>
                                  <a:gd name="T21" fmla="*/ T20 w 469"/>
                                  <a:gd name="T22" fmla="+- 0 2970 2828"/>
                                  <a:gd name="T23" fmla="*/ 2970 h 190"/>
                                  <a:gd name="T24" fmla="+- 0 3836 3836"/>
                                  <a:gd name="T25" fmla="*/ T24 w 469"/>
                                  <a:gd name="T26" fmla="+- 0 2949 2828"/>
                                  <a:gd name="T27" fmla="*/ 2949 h 190"/>
                                  <a:gd name="T28" fmla="+- 0 3842 3836"/>
                                  <a:gd name="T29" fmla="*/ T28 w 469"/>
                                  <a:gd name="T30" fmla="+- 0 2854 2828"/>
                                  <a:gd name="T31" fmla="*/ 2854 h 19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469" h="190">
                                    <a:moveTo>
                                      <a:pt x="6" y="26"/>
                                    </a:moveTo>
                                    <a:lnTo>
                                      <a:pt x="377" y="47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469" y="100"/>
                                    </a:lnTo>
                                    <a:lnTo>
                                      <a:pt x="369" y="189"/>
                                    </a:lnTo>
                                    <a:lnTo>
                                      <a:pt x="372" y="142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6" y="2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8" name="Picture 6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56" y="2729"/>
                                <a:ext cx="634" cy="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9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0" y="2789"/>
                                <a:ext cx="469" cy="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391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3440" y="2789"/>
                              <a:ext cx="469" cy="190"/>
                              <a:chOff x="3440" y="2789"/>
                              <a:chExt cx="469" cy="190"/>
                            </a:xfrm>
                          </wpg:grpSpPr>
                          <wps:wsp>
                            <wps:cNvPr id="393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3440" y="2789"/>
                                <a:ext cx="469" cy="190"/>
                              </a:xfrm>
                              <a:custGeom>
                                <a:avLst/>
                                <a:gdLst>
                                  <a:gd name="T0" fmla="+- 0 3903 3440"/>
                                  <a:gd name="T1" fmla="*/ T0 w 469"/>
                                  <a:gd name="T2" fmla="+- 0 2952 2789"/>
                                  <a:gd name="T3" fmla="*/ 2952 h 190"/>
                                  <a:gd name="T4" fmla="+- 0 3532 3440"/>
                                  <a:gd name="T5" fmla="*/ T4 w 469"/>
                                  <a:gd name="T6" fmla="+- 0 2931 2789"/>
                                  <a:gd name="T7" fmla="*/ 2931 h 190"/>
                                  <a:gd name="T8" fmla="+- 0 3529 3440"/>
                                  <a:gd name="T9" fmla="*/ T8 w 469"/>
                                  <a:gd name="T10" fmla="+- 0 2978 2789"/>
                                  <a:gd name="T11" fmla="*/ 2978 h 190"/>
                                  <a:gd name="T12" fmla="+- 0 3440 3440"/>
                                  <a:gd name="T13" fmla="*/ T12 w 469"/>
                                  <a:gd name="T14" fmla="+- 0 2878 2789"/>
                                  <a:gd name="T15" fmla="*/ 2878 h 190"/>
                                  <a:gd name="T16" fmla="+- 0 3540 3440"/>
                                  <a:gd name="T17" fmla="*/ T16 w 469"/>
                                  <a:gd name="T18" fmla="+- 0 2789 2789"/>
                                  <a:gd name="T19" fmla="*/ 2789 h 190"/>
                                  <a:gd name="T20" fmla="+- 0 3537 3440"/>
                                  <a:gd name="T21" fmla="*/ T20 w 469"/>
                                  <a:gd name="T22" fmla="+- 0 2836 2789"/>
                                  <a:gd name="T23" fmla="*/ 2836 h 190"/>
                                  <a:gd name="T24" fmla="+- 0 3909 3440"/>
                                  <a:gd name="T25" fmla="*/ T24 w 469"/>
                                  <a:gd name="T26" fmla="+- 0 2857 2789"/>
                                  <a:gd name="T27" fmla="*/ 2857 h 190"/>
                                  <a:gd name="T28" fmla="+- 0 3903 3440"/>
                                  <a:gd name="T29" fmla="*/ T28 w 469"/>
                                  <a:gd name="T30" fmla="+- 0 2952 2789"/>
                                  <a:gd name="T31" fmla="*/ 2952 h 19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469" h="190">
                                    <a:moveTo>
                                      <a:pt x="463" y="163"/>
                                    </a:moveTo>
                                    <a:lnTo>
                                      <a:pt x="92" y="142"/>
                                    </a:lnTo>
                                    <a:lnTo>
                                      <a:pt x="89" y="18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7" y="47"/>
                                    </a:lnTo>
                                    <a:lnTo>
                                      <a:pt x="469" y="68"/>
                                    </a:lnTo>
                                    <a:lnTo>
                                      <a:pt x="463" y="16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7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5486" y="86"/>
                              <a:ext cx="3417" cy="2766"/>
                              <a:chOff x="5486" y="86"/>
                              <a:chExt cx="3417" cy="2766"/>
                            </a:xfrm>
                          </wpg:grpSpPr>
                          <wps:wsp>
                            <wps:cNvPr id="402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5486" y="86"/>
                                <a:ext cx="3417" cy="2766"/>
                              </a:xfrm>
                              <a:custGeom>
                                <a:avLst/>
                                <a:gdLst>
                                  <a:gd name="T0" fmla="+- 0 8740 5486"/>
                                  <a:gd name="T1" fmla="*/ T0 w 3417"/>
                                  <a:gd name="T2" fmla="+- 0 86 86"/>
                                  <a:gd name="T3" fmla="*/ 86 h 2766"/>
                                  <a:gd name="T4" fmla="+- 0 7791 5486"/>
                                  <a:gd name="T5" fmla="*/ T4 w 3417"/>
                                  <a:gd name="T6" fmla="+- 0 86 86"/>
                                  <a:gd name="T7" fmla="*/ 86 h 2766"/>
                                  <a:gd name="T8" fmla="+- 0 7720 5486"/>
                                  <a:gd name="T9" fmla="*/ T8 w 3417"/>
                                  <a:gd name="T10" fmla="+- 0 86 86"/>
                                  <a:gd name="T11" fmla="*/ 86 h 2766"/>
                                  <a:gd name="T12" fmla="+- 0 7656 5486"/>
                                  <a:gd name="T13" fmla="*/ T12 w 3417"/>
                                  <a:gd name="T14" fmla="+- 0 104 86"/>
                                  <a:gd name="T15" fmla="*/ 104 h 2766"/>
                                  <a:gd name="T16" fmla="+- 0 7606 5486"/>
                                  <a:gd name="T17" fmla="*/ T16 w 3417"/>
                                  <a:gd name="T18" fmla="+- 0 145 86"/>
                                  <a:gd name="T19" fmla="*/ 145 h 2766"/>
                                  <a:gd name="T20" fmla="+- 0 7575 5486"/>
                                  <a:gd name="T21" fmla="*/ T20 w 3417"/>
                                  <a:gd name="T22" fmla="+- 0 203 86"/>
                                  <a:gd name="T23" fmla="*/ 203 h 2766"/>
                                  <a:gd name="T24" fmla="+- 0 7569 5486"/>
                                  <a:gd name="T25" fmla="*/ T24 w 3417"/>
                                  <a:gd name="T26" fmla="+- 0 248 86"/>
                                  <a:gd name="T27" fmla="*/ 248 h 2766"/>
                                  <a:gd name="T28" fmla="+- 0 7569 5486"/>
                                  <a:gd name="T29" fmla="*/ T28 w 3417"/>
                                  <a:gd name="T30" fmla="+- 0 898 86"/>
                                  <a:gd name="T31" fmla="*/ 898 h 2766"/>
                                  <a:gd name="T32" fmla="+- 0 7587 5486"/>
                                  <a:gd name="T33" fmla="*/ T32 w 3417"/>
                                  <a:gd name="T34" fmla="+- 0 973 86"/>
                                  <a:gd name="T35" fmla="*/ 973 h 2766"/>
                                  <a:gd name="T36" fmla="+- 0 7628 5486"/>
                                  <a:gd name="T37" fmla="*/ T36 w 3417"/>
                                  <a:gd name="T38" fmla="+- 0 1023 86"/>
                                  <a:gd name="T39" fmla="*/ 1023 h 2766"/>
                                  <a:gd name="T40" fmla="+- 0 7686 5486"/>
                                  <a:gd name="T41" fmla="*/ T40 w 3417"/>
                                  <a:gd name="T42" fmla="+- 0 1054 86"/>
                                  <a:gd name="T43" fmla="*/ 1054 h 2766"/>
                                  <a:gd name="T44" fmla="+- 0 7731 5486"/>
                                  <a:gd name="T45" fmla="*/ T44 w 3417"/>
                                  <a:gd name="T46" fmla="+- 0 1060 86"/>
                                  <a:gd name="T47" fmla="*/ 1060 h 2766"/>
                                  <a:gd name="T48" fmla="+- 0 7791 5486"/>
                                  <a:gd name="T49" fmla="*/ T48 w 3417"/>
                                  <a:gd name="T50" fmla="+- 0 1060 86"/>
                                  <a:gd name="T51" fmla="*/ 1060 h 2766"/>
                                  <a:gd name="T52" fmla="+- 0 5486 5486"/>
                                  <a:gd name="T53" fmla="*/ T52 w 3417"/>
                                  <a:gd name="T54" fmla="+- 0 2852 86"/>
                                  <a:gd name="T55" fmla="*/ 2852 h 2766"/>
                                  <a:gd name="T56" fmla="+- 0 8124 5486"/>
                                  <a:gd name="T57" fmla="*/ T56 w 3417"/>
                                  <a:gd name="T58" fmla="+- 0 1060 86"/>
                                  <a:gd name="T59" fmla="*/ 1060 h 2766"/>
                                  <a:gd name="T60" fmla="+- 0 8751 5486"/>
                                  <a:gd name="T61" fmla="*/ T60 w 3417"/>
                                  <a:gd name="T62" fmla="+- 0 1060 86"/>
                                  <a:gd name="T63" fmla="*/ 1060 h 2766"/>
                                  <a:gd name="T64" fmla="+- 0 8773 5486"/>
                                  <a:gd name="T65" fmla="*/ T64 w 3417"/>
                                  <a:gd name="T66" fmla="+- 0 1056 86"/>
                                  <a:gd name="T67" fmla="*/ 1056 h 2766"/>
                                  <a:gd name="T68" fmla="+- 0 8834 5486"/>
                                  <a:gd name="T69" fmla="*/ T68 w 3417"/>
                                  <a:gd name="T70" fmla="+- 0 1030 86"/>
                                  <a:gd name="T71" fmla="*/ 1030 h 2766"/>
                                  <a:gd name="T72" fmla="+- 0 8878 5486"/>
                                  <a:gd name="T73" fmla="*/ T72 w 3417"/>
                                  <a:gd name="T74" fmla="+- 0 983 86"/>
                                  <a:gd name="T75" fmla="*/ 983 h 2766"/>
                                  <a:gd name="T76" fmla="+- 0 8900 5486"/>
                                  <a:gd name="T77" fmla="*/ T76 w 3417"/>
                                  <a:gd name="T78" fmla="+- 0 921 86"/>
                                  <a:gd name="T79" fmla="*/ 921 h 2766"/>
                                  <a:gd name="T80" fmla="+- 0 8902 5486"/>
                                  <a:gd name="T81" fmla="*/ T80 w 3417"/>
                                  <a:gd name="T82" fmla="+- 0 654 86"/>
                                  <a:gd name="T83" fmla="*/ 654 h 2766"/>
                                  <a:gd name="T84" fmla="+- 0 8902 5486"/>
                                  <a:gd name="T85" fmla="*/ T84 w 3417"/>
                                  <a:gd name="T86" fmla="+- 0 237 86"/>
                                  <a:gd name="T87" fmla="*/ 237 h 2766"/>
                                  <a:gd name="T88" fmla="+- 0 8884 5486"/>
                                  <a:gd name="T89" fmla="*/ T88 w 3417"/>
                                  <a:gd name="T90" fmla="+- 0 173 86"/>
                                  <a:gd name="T91" fmla="*/ 173 h 2766"/>
                                  <a:gd name="T92" fmla="+- 0 8843 5486"/>
                                  <a:gd name="T93" fmla="*/ T92 w 3417"/>
                                  <a:gd name="T94" fmla="+- 0 123 86"/>
                                  <a:gd name="T95" fmla="*/ 123 h 2766"/>
                                  <a:gd name="T96" fmla="+- 0 8785 5486"/>
                                  <a:gd name="T97" fmla="*/ T96 w 3417"/>
                                  <a:gd name="T98" fmla="+- 0 92 86"/>
                                  <a:gd name="T99" fmla="*/ 92 h 2766"/>
                                  <a:gd name="T100" fmla="+- 0 8763 5486"/>
                                  <a:gd name="T101" fmla="*/ T100 w 3417"/>
                                  <a:gd name="T102" fmla="+- 0 88 86"/>
                                  <a:gd name="T103" fmla="*/ 88 h 2766"/>
                                  <a:gd name="T104" fmla="+- 0 8740 5486"/>
                                  <a:gd name="T105" fmla="*/ T104 w 3417"/>
                                  <a:gd name="T106" fmla="+- 0 86 86"/>
                                  <a:gd name="T107" fmla="*/ 86 h 27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3417" h="2766">
                                    <a:moveTo>
                                      <a:pt x="3254" y="0"/>
                                    </a:moveTo>
                                    <a:lnTo>
                                      <a:pt x="2305" y="0"/>
                                    </a:lnTo>
                                    <a:lnTo>
                                      <a:pt x="2234" y="0"/>
                                    </a:lnTo>
                                    <a:lnTo>
                                      <a:pt x="2170" y="18"/>
                                    </a:lnTo>
                                    <a:lnTo>
                                      <a:pt x="2120" y="59"/>
                                    </a:lnTo>
                                    <a:lnTo>
                                      <a:pt x="2089" y="117"/>
                                    </a:lnTo>
                                    <a:lnTo>
                                      <a:pt x="2083" y="162"/>
                                    </a:lnTo>
                                    <a:lnTo>
                                      <a:pt x="2083" y="812"/>
                                    </a:lnTo>
                                    <a:lnTo>
                                      <a:pt x="2101" y="887"/>
                                    </a:lnTo>
                                    <a:lnTo>
                                      <a:pt x="2142" y="937"/>
                                    </a:lnTo>
                                    <a:lnTo>
                                      <a:pt x="2200" y="968"/>
                                    </a:lnTo>
                                    <a:lnTo>
                                      <a:pt x="2245" y="974"/>
                                    </a:lnTo>
                                    <a:lnTo>
                                      <a:pt x="2305" y="974"/>
                                    </a:lnTo>
                                    <a:lnTo>
                                      <a:pt x="0" y="2766"/>
                                    </a:lnTo>
                                    <a:lnTo>
                                      <a:pt x="2638" y="974"/>
                                    </a:lnTo>
                                    <a:lnTo>
                                      <a:pt x="3265" y="974"/>
                                    </a:lnTo>
                                    <a:lnTo>
                                      <a:pt x="3287" y="970"/>
                                    </a:lnTo>
                                    <a:lnTo>
                                      <a:pt x="3348" y="944"/>
                                    </a:lnTo>
                                    <a:lnTo>
                                      <a:pt x="3392" y="897"/>
                                    </a:lnTo>
                                    <a:lnTo>
                                      <a:pt x="3414" y="835"/>
                                    </a:lnTo>
                                    <a:lnTo>
                                      <a:pt x="3416" y="568"/>
                                    </a:lnTo>
                                    <a:lnTo>
                                      <a:pt x="3416" y="151"/>
                                    </a:lnTo>
                                    <a:lnTo>
                                      <a:pt x="3398" y="87"/>
                                    </a:lnTo>
                                    <a:lnTo>
                                      <a:pt x="3357" y="37"/>
                                    </a:lnTo>
                                    <a:lnTo>
                                      <a:pt x="3299" y="6"/>
                                    </a:lnTo>
                                    <a:lnTo>
                                      <a:pt x="3277" y="2"/>
                                    </a:lnTo>
                                    <a:lnTo>
                                      <a:pt x="32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5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5486" y="86"/>
                              <a:ext cx="3417" cy="2766"/>
                              <a:chOff x="5486" y="86"/>
                              <a:chExt cx="3417" cy="2766"/>
                            </a:xfrm>
                          </wpg:grpSpPr>
                          <wps:wsp>
                            <wps:cNvPr id="406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5486" y="86"/>
                                <a:ext cx="3417" cy="2766"/>
                              </a:xfrm>
                              <a:custGeom>
                                <a:avLst/>
                                <a:gdLst>
                                  <a:gd name="T0" fmla="+- 0 8902 5486"/>
                                  <a:gd name="T1" fmla="*/ T0 w 3417"/>
                                  <a:gd name="T2" fmla="+- 0 898 86"/>
                                  <a:gd name="T3" fmla="*/ 898 h 2766"/>
                                  <a:gd name="T4" fmla="+- 0 8888 5486"/>
                                  <a:gd name="T5" fmla="*/ T4 w 3417"/>
                                  <a:gd name="T6" fmla="+- 0 963 86"/>
                                  <a:gd name="T7" fmla="*/ 963 h 2766"/>
                                  <a:gd name="T8" fmla="+- 0 8850 5486"/>
                                  <a:gd name="T9" fmla="*/ T8 w 3417"/>
                                  <a:gd name="T10" fmla="+- 0 1016 86"/>
                                  <a:gd name="T11" fmla="*/ 1016 h 2766"/>
                                  <a:gd name="T12" fmla="+- 0 8795 5486"/>
                                  <a:gd name="T13" fmla="*/ T12 w 3417"/>
                                  <a:gd name="T14" fmla="+- 0 1050 86"/>
                                  <a:gd name="T15" fmla="*/ 1050 h 2766"/>
                                  <a:gd name="T16" fmla="+- 0 8124 5486"/>
                                  <a:gd name="T17" fmla="*/ T16 w 3417"/>
                                  <a:gd name="T18" fmla="+- 0 1060 86"/>
                                  <a:gd name="T19" fmla="*/ 1060 h 2766"/>
                                  <a:gd name="T20" fmla="+- 0 5486 5486"/>
                                  <a:gd name="T21" fmla="*/ T20 w 3417"/>
                                  <a:gd name="T22" fmla="+- 0 2852 86"/>
                                  <a:gd name="T23" fmla="*/ 2852 h 2766"/>
                                  <a:gd name="T24" fmla="+- 0 7791 5486"/>
                                  <a:gd name="T25" fmla="*/ T24 w 3417"/>
                                  <a:gd name="T26" fmla="+- 0 1060 86"/>
                                  <a:gd name="T27" fmla="*/ 1060 h 2766"/>
                                  <a:gd name="T28" fmla="+- 0 7731 5486"/>
                                  <a:gd name="T29" fmla="*/ T28 w 3417"/>
                                  <a:gd name="T30" fmla="+- 0 1060 86"/>
                                  <a:gd name="T31" fmla="*/ 1060 h 2766"/>
                                  <a:gd name="T32" fmla="+- 0 7708 5486"/>
                                  <a:gd name="T33" fmla="*/ T32 w 3417"/>
                                  <a:gd name="T34" fmla="+- 0 1058 86"/>
                                  <a:gd name="T35" fmla="*/ 1058 h 2766"/>
                                  <a:gd name="T36" fmla="+- 0 7646 5486"/>
                                  <a:gd name="T37" fmla="*/ T36 w 3417"/>
                                  <a:gd name="T38" fmla="+- 0 1036 86"/>
                                  <a:gd name="T39" fmla="*/ 1036 h 2766"/>
                                  <a:gd name="T40" fmla="+- 0 7599 5486"/>
                                  <a:gd name="T41" fmla="*/ T40 w 3417"/>
                                  <a:gd name="T42" fmla="+- 0 992 86"/>
                                  <a:gd name="T43" fmla="*/ 992 h 2766"/>
                                  <a:gd name="T44" fmla="+- 0 7573 5486"/>
                                  <a:gd name="T45" fmla="*/ T44 w 3417"/>
                                  <a:gd name="T46" fmla="+- 0 931 86"/>
                                  <a:gd name="T47" fmla="*/ 931 h 2766"/>
                                  <a:gd name="T48" fmla="+- 0 7569 5486"/>
                                  <a:gd name="T49" fmla="*/ T48 w 3417"/>
                                  <a:gd name="T50" fmla="+- 0 898 86"/>
                                  <a:gd name="T51" fmla="*/ 898 h 2766"/>
                                  <a:gd name="T52" fmla="+- 0 7569 5486"/>
                                  <a:gd name="T53" fmla="*/ T52 w 3417"/>
                                  <a:gd name="T54" fmla="+- 0 654 86"/>
                                  <a:gd name="T55" fmla="*/ 654 h 2766"/>
                                  <a:gd name="T56" fmla="+- 0 7569 5486"/>
                                  <a:gd name="T57" fmla="*/ T56 w 3417"/>
                                  <a:gd name="T58" fmla="+- 0 248 86"/>
                                  <a:gd name="T59" fmla="*/ 248 h 2766"/>
                                  <a:gd name="T60" fmla="+- 0 7571 5486"/>
                                  <a:gd name="T61" fmla="*/ T60 w 3417"/>
                                  <a:gd name="T62" fmla="+- 0 225 86"/>
                                  <a:gd name="T63" fmla="*/ 225 h 2766"/>
                                  <a:gd name="T64" fmla="+- 0 7593 5486"/>
                                  <a:gd name="T65" fmla="*/ T64 w 3417"/>
                                  <a:gd name="T66" fmla="+- 0 163 86"/>
                                  <a:gd name="T67" fmla="*/ 163 h 2766"/>
                                  <a:gd name="T68" fmla="+- 0 7637 5486"/>
                                  <a:gd name="T69" fmla="*/ T68 w 3417"/>
                                  <a:gd name="T70" fmla="+- 0 116 86"/>
                                  <a:gd name="T71" fmla="*/ 116 h 2766"/>
                                  <a:gd name="T72" fmla="+- 0 7698 5486"/>
                                  <a:gd name="T73" fmla="*/ T72 w 3417"/>
                                  <a:gd name="T74" fmla="+- 0 90 86"/>
                                  <a:gd name="T75" fmla="*/ 90 h 2766"/>
                                  <a:gd name="T76" fmla="+- 0 7791 5486"/>
                                  <a:gd name="T77" fmla="*/ T76 w 3417"/>
                                  <a:gd name="T78" fmla="+- 0 86 86"/>
                                  <a:gd name="T79" fmla="*/ 86 h 2766"/>
                                  <a:gd name="T80" fmla="+- 0 8124 5486"/>
                                  <a:gd name="T81" fmla="*/ T80 w 3417"/>
                                  <a:gd name="T82" fmla="+- 0 86 86"/>
                                  <a:gd name="T83" fmla="*/ 86 h 2766"/>
                                  <a:gd name="T84" fmla="+- 0 8740 5486"/>
                                  <a:gd name="T85" fmla="*/ T84 w 3417"/>
                                  <a:gd name="T86" fmla="+- 0 86 86"/>
                                  <a:gd name="T87" fmla="*/ 86 h 2766"/>
                                  <a:gd name="T88" fmla="+- 0 8763 5486"/>
                                  <a:gd name="T89" fmla="*/ T88 w 3417"/>
                                  <a:gd name="T90" fmla="+- 0 88 86"/>
                                  <a:gd name="T91" fmla="*/ 88 h 2766"/>
                                  <a:gd name="T92" fmla="+- 0 8825 5486"/>
                                  <a:gd name="T93" fmla="*/ T92 w 3417"/>
                                  <a:gd name="T94" fmla="+- 0 110 86"/>
                                  <a:gd name="T95" fmla="*/ 110 h 2766"/>
                                  <a:gd name="T96" fmla="+- 0 8872 5486"/>
                                  <a:gd name="T97" fmla="*/ T96 w 3417"/>
                                  <a:gd name="T98" fmla="+- 0 154 86"/>
                                  <a:gd name="T99" fmla="*/ 154 h 2766"/>
                                  <a:gd name="T100" fmla="+- 0 8899 5486"/>
                                  <a:gd name="T101" fmla="*/ T100 w 3417"/>
                                  <a:gd name="T102" fmla="+- 0 215 86"/>
                                  <a:gd name="T103" fmla="*/ 215 h 2766"/>
                                  <a:gd name="T104" fmla="+- 0 8902 5486"/>
                                  <a:gd name="T105" fmla="*/ T104 w 3417"/>
                                  <a:gd name="T106" fmla="+- 0 654 86"/>
                                  <a:gd name="T107" fmla="*/ 654 h 2766"/>
                                  <a:gd name="T108" fmla="+- 0 8902 5486"/>
                                  <a:gd name="T109" fmla="*/ T108 w 3417"/>
                                  <a:gd name="T110" fmla="+- 0 898 86"/>
                                  <a:gd name="T111" fmla="*/ 898 h 27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3417" h="2766">
                                    <a:moveTo>
                                      <a:pt x="3416" y="812"/>
                                    </a:moveTo>
                                    <a:lnTo>
                                      <a:pt x="3402" y="877"/>
                                    </a:lnTo>
                                    <a:lnTo>
                                      <a:pt x="3364" y="930"/>
                                    </a:lnTo>
                                    <a:lnTo>
                                      <a:pt x="3309" y="964"/>
                                    </a:lnTo>
                                    <a:lnTo>
                                      <a:pt x="2638" y="974"/>
                                    </a:lnTo>
                                    <a:lnTo>
                                      <a:pt x="0" y="2766"/>
                                    </a:lnTo>
                                    <a:lnTo>
                                      <a:pt x="2305" y="974"/>
                                    </a:lnTo>
                                    <a:lnTo>
                                      <a:pt x="2245" y="974"/>
                                    </a:lnTo>
                                    <a:lnTo>
                                      <a:pt x="2222" y="972"/>
                                    </a:lnTo>
                                    <a:lnTo>
                                      <a:pt x="2160" y="950"/>
                                    </a:lnTo>
                                    <a:lnTo>
                                      <a:pt x="2113" y="906"/>
                                    </a:lnTo>
                                    <a:lnTo>
                                      <a:pt x="2087" y="845"/>
                                    </a:lnTo>
                                    <a:lnTo>
                                      <a:pt x="2083" y="812"/>
                                    </a:lnTo>
                                    <a:lnTo>
                                      <a:pt x="2083" y="568"/>
                                    </a:lnTo>
                                    <a:lnTo>
                                      <a:pt x="2083" y="162"/>
                                    </a:lnTo>
                                    <a:lnTo>
                                      <a:pt x="2085" y="139"/>
                                    </a:lnTo>
                                    <a:lnTo>
                                      <a:pt x="2107" y="77"/>
                                    </a:lnTo>
                                    <a:lnTo>
                                      <a:pt x="2151" y="30"/>
                                    </a:lnTo>
                                    <a:lnTo>
                                      <a:pt x="2212" y="4"/>
                                    </a:lnTo>
                                    <a:lnTo>
                                      <a:pt x="2305" y="0"/>
                                    </a:lnTo>
                                    <a:lnTo>
                                      <a:pt x="2638" y="0"/>
                                    </a:lnTo>
                                    <a:lnTo>
                                      <a:pt x="3254" y="0"/>
                                    </a:lnTo>
                                    <a:lnTo>
                                      <a:pt x="3277" y="2"/>
                                    </a:lnTo>
                                    <a:lnTo>
                                      <a:pt x="3339" y="24"/>
                                    </a:lnTo>
                                    <a:lnTo>
                                      <a:pt x="3386" y="68"/>
                                    </a:lnTo>
                                    <a:lnTo>
                                      <a:pt x="3413" y="129"/>
                                    </a:lnTo>
                                    <a:lnTo>
                                      <a:pt x="3416" y="568"/>
                                    </a:lnTo>
                                    <a:lnTo>
                                      <a:pt x="3416" y="81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8" name="Picture 5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30" y="143"/>
                                <a:ext cx="1214" cy="8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413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3896" y="10"/>
                              <a:ext cx="5079" cy="2814"/>
                              <a:chOff x="3896" y="10"/>
                              <a:chExt cx="5079" cy="2814"/>
                            </a:xfrm>
                          </wpg:grpSpPr>
                          <wps:wsp>
                            <wps:cNvPr id="415" name="Freeform 53"/>
                            <wps:cNvSpPr>
                              <a:spLocks/>
                            </wps:cNvSpPr>
                            <wps:spPr bwMode="auto">
                              <a:xfrm>
                                <a:off x="3896" y="10"/>
                                <a:ext cx="5079" cy="2814"/>
                              </a:xfrm>
                              <a:custGeom>
                                <a:avLst/>
                                <a:gdLst>
                                  <a:gd name="T0" fmla="+- 0 8794 3896"/>
                                  <a:gd name="T1" fmla="*/ T0 w 5079"/>
                                  <a:gd name="T2" fmla="+- 0 10 10"/>
                                  <a:gd name="T3" fmla="*/ 10 h 2814"/>
                                  <a:gd name="T4" fmla="+- 0 7742 3896"/>
                                  <a:gd name="T5" fmla="*/ T4 w 5079"/>
                                  <a:gd name="T6" fmla="+- 0 10 10"/>
                                  <a:gd name="T7" fmla="*/ 10 h 2814"/>
                                  <a:gd name="T8" fmla="+- 0 7658 3896"/>
                                  <a:gd name="T9" fmla="*/ T8 w 5079"/>
                                  <a:gd name="T10" fmla="+- 0 11 10"/>
                                  <a:gd name="T11" fmla="*/ 11 h 2814"/>
                                  <a:gd name="T12" fmla="+- 0 7594 3896"/>
                                  <a:gd name="T13" fmla="*/ T12 w 5079"/>
                                  <a:gd name="T14" fmla="+- 0 29 10"/>
                                  <a:gd name="T15" fmla="*/ 29 h 2814"/>
                                  <a:gd name="T16" fmla="+- 0 7542 3896"/>
                                  <a:gd name="T17" fmla="*/ T16 w 5079"/>
                                  <a:gd name="T18" fmla="+- 0 68 10"/>
                                  <a:gd name="T19" fmla="*/ 68 h 2814"/>
                                  <a:gd name="T20" fmla="+- 0 7508 3896"/>
                                  <a:gd name="T21" fmla="*/ T20 w 5079"/>
                                  <a:gd name="T22" fmla="+- 0 124 10"/>
                                  <a:gd name="T23" fmla="*/ 124 h 2814"/>
                                  <a:gd name="T24" fmla="+- 0 7495 3896"/>
                                  <a:gd name="T25" fmla="*/ T24 w 5079"/>
                                  <a:gd name="T26" fmla="+- 0 190 10"/>
                                  <a:gd name="T27" fmla="*/ 190 h 2814"/>
                                  <a:gd name="T28" fmla="+- 0 7495 3896"/>
                                  <a:gd name="T29" fmla="*/ T28 w 5079"/>
                                  <a:gd name="T30" fmla="+- 0 640 10"/>
                                  <a:gd name="T31" fmla="*/ 640 h 2814"/>
                                  <a:gd name="T32" fmla="+- 0 3896 3896"/>
                                  <a:gd name="T33" fmla="*/ T32 w 5079"/>
                                  <a:gd name="T34" fmla="+- 0 2823 10"/>
                                  <a:gd name="T35" fmla="*/ 2823 h 2814"/>
                                  <a:gd name="T36" fmla="+- 0 7495 3896"/>
                                  <a:gd name="T37" fmla="*/ T36 w 5079"/>
                                  <a:gd name="T38" fmla="+- 0 910 10"/>
                                  <a:gd name="T39" fmla="*/ 910 h 2814"/>
                                  <a:gd name="T40" fmla="+- 0 8974 3896"/>
                                  <a:gd name="T41" fmla="*/ T40 w 5079"/>
                                  <a:gd name="T42" fmla="+- 0 910 10"/>
                                  <a:gd name="T43" fmla="*/ 910 h 2814"/>
                                  <a:gd name="T44" fmla="+- 0 8974 3896"/>
                                  <a:gd name="T45" fmla="*/ T44 w 5079"/>
                                  <a:gd name="T46" fmla="+- 0 640 10"/>
                                  <a:gd name="T47" fmla="*/ 640 h 2814"/>
                                  <a:gd name="T48" fmla="+- 0 8973 3896"/>
                                  <a:gd name="T49" fmla="*/ T48 w 5079"/>
                                  <a:gd name="T50" fmla="+- 0 173 10"/>
                                  <a:gd name="T51" fmla="*/ 173 h 2814"/>
                                  <a:gd name="T52" fmla="+- 0 8955 3896"/>
                                  <a:gd name="T53" fmla="*/ T52 w 5079"/>
                                  <a:gd name="T54" fmla="+- 0 109 10"/>
                                  <a:gd name="T55" fmla="*/ 109 h 2814"/>
                                  <a:gd name="T56" fmla="+- 0 8916 3896"/>
                                  <a:gd name="T57" fmla="*/ T56 w 5079"/>
                                  <a:gd name="T58" fmla="+- 0 57 10"/>
                                  <a:gd name="T59" fmla="*/ 57 h 2814"/>
                                  <a:gd name="T60" fmla="+- 0 8860 3896"/>
                                  <a:gd name="T61" fmla="*/ T60 w 5079"/>
                                  <a:gd name="T62" fmla="+- 0 23 10"/>
                                  <a:gd name="T63" fmla="*/ 23 h 2814"/>
                                  <a:gd name="T64" fmla="+- 0 8817 3896"/>
                                  <a:gd name="T65" fmla="*/ T64 w 5079"/>
                                  <a:gd name="T66" fmla="+- 0 11 10"/>
                                  <a:gd name="T67" fmla="*/ 11 h 2814"/>
                                  <a:gd name="T68" fmla="+- 0 8794 3896"/>
                                  <a:gd name="T69" fmla="*/ T68 w 5079"/>
                                  <a:gd name="T70" fmla="+- 0 10 10"/>
                                  <a:gd name="T71" fmla="*/ 10 h 281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</a:cxnLst>
                                <a:rect l="0" t="0" r="r" b="b"/>
                                <a:pathLst>
                                  <a:path w="5079" h="2814">
                                    <a:moveTo>
                                      <a:pt x="4898" y="0"/>
                                    </a:moveTo>
                                    <a:lnTo>
                                      <a:pt x="3846" y="0"/>
                                    </a:lnTo>
                                    <a:lnTo>
                                      <a:pt x="3762" y="1"/>
                                    </a:lnTo>
                                    <a:lnTo>
                                      <a:pt x="3698" y="19"/>
                                    </a:lnTo>
                                    <a:lnTo>
                                      <a:pt x="3646" y="58"/>
                                    </a:lnTo>
                                    <a:lnTo>
                                      <a:pt x="3612" y="114"/>
                                    </a:lnTo>
                                    <a:lnTo>
                                      <a:pt x="3599" y="180"/>
                                    </a:lnTo>
                                    <a:lnTo>
                                      <a:pt x="3599" y="630"/>
                                    </a:lnTo>
                                    <a:lnTo>
                                      <a:pt x="0" y="2813"/>
                                    </a:lnTo>
                                    <a:lnTo>
                                      <a:pt x="3599" y="900"/>
                                    </a:lnTo>
                                    <a:lnTo>
                                      <a:pt x="5078" y="900"/>
                                    </a:lnTo>
                                    <a:lnTo>
                                      <a:pt x="5078" y="630"/>
                                    </a:lnTo>
                                    <a:lnTo>
                                      <a:pt x="5077" y="163"/>
                                    </a:lnTo>
                                    <a:lnTo>
                                      <a:pt x="5059" y="99"/>
                                    </a:lnTo>
                                    <a:lnTo>
                                      <a:pt x="5020" y="47"/>
                                    </a:lnTo>
                                    <a:lnTo>
                                      <a:pt x="4964" y="13"/>
                                    </a:lnTo>
                                    <a:lnTo>
                                      <a:pt x="4921" y="1"/>
                                    </a:lnTo>
                                    <a:lnTo>
                                      <a:pt x="489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" name="Freeform 52"/>
                            <wps:cNvSpPr>
                              <a:spLocks/>
                            </wps:cNvSpPr>
                            <wps:spPr bwMode="auto">
                              <a:xfrm>
                                <a:off x="3896" y="10"/>
                                <a:ext cx="5079" cy="2814"/>
                              </a:xfrm>
                              <a:custGeom>
                                <a:avLst/>
                                <a:gdLst>
                                  <a:gd name="T0" fmla="+- 0 8974 3896"/>
                                  <a:gd name="T1" fmla="*/ T0 w 5079"/>
                                  <a:gd name="T2" fmla="+- 0 910 10"/>
                                  <a:gd name="T3" fmla="*/ 910 h 2814"/>
                                  <a:gd name="T4" fmla="+- 0 7495 3896"/>
                                  <a:gd name="T5" fmla="*/ T4 w 5079"/>
                                  <a:gd name="T6" fmla="+- 0 910 10"/>
                                  <a:gd name="T7" fmla="*/ 910 h 2814"/>
                                  <a:gd name="T8" fmla="+- 0 7496 3896"/>
                                  <a:gd name="T9" fmla="*/ T8 w 5079"/>
                                  <a:gd name="T10" fmla="+- 0 927 10"/>
                                  <a:gd name="T11" fmla="*/ 927 h 2814"/>
                                  <a:gd name="T12" fmla="+- 0 7514 3896"/>
                                  <a:gd name="T13" fmla="*/ T12 w 5079"/>
                                  <a:gd name="T14" fmla="+- 0 991 10"/>
                                  <a:gd name="T15" fmla="*/ 991 h 2814"/>
                                  <a:gd name="T16" fmla="+- 0 7553 3896"/>
                                  <a:gd name="T17" fmla="*/ T16 w 5079"/>
                                  <a:gd name="T18" fmla="+- 0 1043 10"/>
                                  <a:gd name="T19" fmla="*/ 1043 h 2814"/>
                                  <a:gd name="T20" fmla="+- 0 7609 3896"/>
                                  <a:gd name="T21" fmla="*/ T20 w 5079"/>
                                  <a:gd name="T22" fmla="+- 0 1077 10"/>
                                  <a:gd name="T23" fmla="*/ 1077 h 2814"/>
                                  <a:gd name="T24" fmla="+- 0 7675 3896"/>
                                  <a:gd name="T25" fmla="*/ T24 w 5079"/>
                                  <a:gd name="T26" fmla="+- 0 1090 10"/>
                                  <a:gd name="T27" fmla="*/ 1090 h 2814"/>
                                  <a:gd name="T28" fmla="+- 0 8111 3896"/>
                                  <a:gd name="T29" fmla="*/ T28 w 5079"/>
                                  <a:gd name="T30" fmla="+- 0 1090 10"/>
                                  <a:gd name="T31" fmla="*/ 1090 h 2814"/>
                                  <a:gd name="T32" fmla="+- 0 8811 3896"/>
                                  <a:gd name="T33" fmla="*/ T32 w 5079"/>
                                  <a:gd name="T34" fmla="+- 0 1089 10"/>
                                  <a:gd name="T35" fmla="*/ 1089 h 2814"/>
                                  <a:gd name="T36" fmla="+- 0 8875 3896"/>
                                  <a:gd name="T37" fmla="*/ T36 w 5079"/>
                                  <a:gd name="T38" fmla="+- 0 1071 10"/>
                                  <a:gd name="T39" fmla="*/ 1071 h 2814"/>
                                  <a:gd name="T40" fmla="+- 0 8927 3896"/>
                                  <a:gd name="T41" fmla="*/ T40 w 5079"/>
                                  <a:gd name="T42" fmla="+- 0 1032 10"/>
                                  <a:gd name="T43" fmla="*/ 1032 h 2814"/>
                                  <a:gd name="T44" fmla="+- 0 8961 3896"/>
                                  <a:gd name="T45" fmla="*/ T44 w 5079"/>
                                  <a:gd name="T46" fmla="+- 0 976 10"/>
                                  <a:gd name="T47" fmla="*/ 976 h 2814"/>
                                  <a:gd name="T48" fmla="+- 0 8974 3896"/>
                                  <a:gd name="T49" fmla="*/ T48 w 5079"/>
                                  <a:gd name="T50" fmla="+- 0 910 10"/>
                                  <a:gd name="T51" fmla="*/ 910 h 281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5079" h="2814">
                                    <a:moveTo>
                                      <a:pt x="5078" y="900"/>
                                    </a:moveTo>
                                    <a:lnTo>
                                      <a:pt x="3599" y="900"/>
                                    </a:lnTo>
                                    <a:lnTo>
                                      <a:pt x="3600" y="917"/>
                                    </a:lnTo>
                                    <a:lnTo>
                                      <a:pt x="3618" y="981"/>
                                    </a:lnTo>
                                    <a:lnTo>
                                      <a:pt x="3657" y="1033"/>
                                    </a:lnTo>
                                    <a:lnTo>
                                      <a:pt x="3713" y="1067"/>
                                    </a:lnTo>
                                    <a:lnTo>
                                      <a:pt x="3779" y="1080"/>
                                    </a:lnTo>
                                    <a:lnTo>
                                      <a:pt x="4215" y="1080"/>
                                    </a:lnTo>
                                    <a:lnTo>
                                      <a:pt x="4915" y="1079"/>
                                    </a:lnTo>
                                    <a:lnTo>
                                      <a:pt x="4979" y="1061"/>
                                    </a:lnTo>
                                    <a:lnTo>
                                      <a:pt x="5031" y="1022"/>
                                    </a:lnTo>
                                    <a:lnTo>
                                      <a:pt x="5065" y="966"/>
                                    </a:lnTo>
                                    <a:lnTo>
                                      <a:pt x="5078" y="9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8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3896" y="10"/>
                              <a:ext cx="5079" cy="2814"/>
                              <a:chOff x="3896" y="10"/>
                              <a:chExt cx="5079" cy="2814"/>
                            </a:xfrm>
                          </wpg:grpSpPr>
                          <wps:wsp>
                            <wps:cNvPr id="420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3896" y="10"/>
                                <a:ext cx="5079" cy="2814"/>
                              </a:xfrm>
                              <a:custGeom>
                                <a:avLst/>
                                <a:gdLst>
                                  <a:gd name="T0" fmla="+- 0 8974 3896"/>
                                  <a:gd name="T1" fmla="*/ T0 w 5079"/>
                                  <a:gd name="T2" fmla="+- 0 910 10"/>
                                  <a:gd name="T3" fmla="*/ 910 h 2814"/>
                                  <a:gd name="T4" fmla="+- 0 8961 3896"/>
                                  <a:gd name="T5" fmla="*/ T4 w 5079"/>
                                  <a:gd name="T6" fmla="+- 0 976 10"/>
                                  <a:gd name="T7" fmla="*/ 976 h 2814"/>
                                  <a:gd name="T8" fmla="+- 0 8927 3896"/>
                                  <a:gd name="T9" fmla="*/ T8 w 5079"/>
                                  <a:gd name="T10" fmla="+- 0 1032 10"/>
                                  <a:gd name="T11" fmla="*/ 1032 h 2814"/>
                                  <a:gd name="T12" fmla="+- 0 8875 3896"/>
                                  <a:gd name="T13" fmla="*/ T12 w 5079"/>
                                  <a:gd name="T14" fmla="+- 0 1071 10"/>
                                  <a:gd name="T15" fmla="*/ 1071 h 2814"/>
                                  <a:gd name="T16" fmla="+- 0 8811 3896"/>
                                  <a:gd name="T17" fmla="*/ T16 w 5079"/>
                                  <a:gd name="T18" fmla="+- 0 1089 10"/>
                                  <a:gd name="T19" fmla="*/ 1089 h 2814"/>
                                  <a:gd name="T20" fmla="+- 0 8111 3896"/>
                                  <a:gd name="T21" fmla="*/ T20 w 5079"/>
                                  <a:gd name="T22" fmla="+- 0 1090 10"/>
                                  <a:gd name="T23" fmla="*/ 1090 h 2814"/>
                                  <a:gd name="T24" fmla="+- 0 7741 3896"/>
                                  <a:gd name="T25" fmla="*/ T24 w 5079"/>
                                  <a:gd name="T26" fmla="+- 0 1090 10"/>
                                  <a:gd name="T27" fmla="*/ 1090 h 2814"/>
                                  <a:gd name="T28" fmla="+- 0 7675 3896"/>
                                  <a:gd name="T29" fmla="*/ T28 w 5079"/>
                                  <a:gd name="T30" fmla="+- 0 1090 10"/>
                                  <a:gd name="T31" fmla="*/ 1090 h 2814"/>
                                  <a:gd name="T32" fmla="+- 0 7652 3896"/>
                                  <a:gd name="T33" fmla="*/ T32 w 5079"/>
                                  <a:gd name="T34" fmla="+- 0 1089 10"/>
                                  <a:gd name="T35" fmla="*/ 1089 h 2814"/>
                                  <a:gd name="T36" fmla="+- 0 7589 3896"/>
                                  <a:gd name="T37" fmla="*/ T36 w 5079"/>
                                  <a:gd name="T38" fmla="+- 0 1068 10"/>
                                  <a:gd name="T39" fmla="*/ 1068 h 2814"/>
                                  <a:gd name="T40" fmla="+- 0 7538 3896"/>
                                  <a:gd name="T41" fmla="*/ T40 w 5079"/>
                                  <a:gd name="T42" fmla="+- 0 1027 10"/>
                                  <a:gd name="T43" fmla="*/ 1027 h 2814"/>
                                  <a:gd name="T44" fmla="+- 0 7505 3896"/>
                                  <a:gd name="T45" fmla="*/ T44 w 5079"/>
                                  <a:gd name="T46" fmla="+- 0 971 10"/>
                                  <a:gd name="T47" fmla="*/ 971 h 2814"/>
                                  <a:gd name="T48" fmla="+- 0 7495 3896"/>
                                  <a:gd name="T49" fmla="*/ T48 w 5079"/>
                                  <a:gd name="T50" fmla="+- 0 910 10"/>
                                  <a:gd name="T51" fmla="*/ 910 h 2814"/>
                                  <a:gd name="T52" fmla="+- 0 3896 3896"/>
                                  <a:gd name="T53" fmla="*/ T52 w 5079"/>
                                  <a:gd name="T54" fmla="+- 0 2823 10"/>
                                  <a:gd name="T55" fmla="*/ 2823 h 2814"/>
                                  <a:gd name="T56" fmla="+- 0 7495 3896"/>
                                  <a:gd name="T57" fmla="*/ T56 w 5079"/>
                                  <a:gd name="T58" fmla="+- 0 640 10"/>
                                  <a:gd name="T59" fmla="*/ 640 h 2814"/>
                                  <a:gd name="T60" fmla="+- 0 7495 3896"/>
                                  <a:gd name="T61" fmla="*/ T60 w 5079"/>
                                  <a:gd name="T62" fmla="+- 0 190 10"/>
                                  <a:gd name="T63" fmla="*/ 190 h 2814"/>
                                  <a:gd name="T64" fmla="+- 0 7496 3896"/>
                                  <a:gd name="T65" fmla="*/ T64 w 5079"/>
                                  <a:gd name="T66" fmla="+- 0 167 10"/>
                                  <a:gd name="T67" fmla="*/ 167 h 2814"/>
                                  <a:gd name="T68" fmla="+- 0 7517 3896"/>
                                  <a:gd name="T69" fmla="*/ T68 w 5079"/>
                                  <a:gd name="T70" fmla="+- 0 104 10"/>
                                  <a:gd name="T71" fmla="*/ 104 h 2814"/>
                                  <a:gd name="T72" fmla="+- 0 7558 3896"/>
                                  <a:gd name="T73" fmla="*/ T72 w 5079"/>
                                  <a:gd name="T74" fmla="+- 0 53 10"/>
                                  <a:gd name="T75" fmla="*/ 53 h 2814"/>
                                  <a:gd name="T76" fmla="+- 0 7614 3896"/>
                                  <a:gd name="T77" fmla="*/ T76 w 5079"/>
                                  <a:gd name="T78" fmla="+- 0 20 10"/>
                                  <a:gd name="T79" fmla="*/ 20 h 2814"/>
                                  <a:gd name="T80" fmla="+- 0 7741 3896"/>
                                  <a:gd name="T81" fmla="*/ T80 w 5079"/>
                                  <a:gd name="T82" fmla="+- 0 10 10"/>
                                  <a:gd name="T83" fmla="*/ 10 h 2814"/>
                                  <a:gd name="T84" fmla="+- 0 8111 3896"/>
                                  <a:gd name="T85" fmla="*/ T84 w 5079"/>
                                  <a:gd name="T86" fmla="+- 0 10 10"/>
                                  <a:gd name="T87" fmla="*/ 10 h 2814"/>
                                  <a:gd name="T88" fmla="+- 0 8794 3896"/>
                                  <a:gd name="T89" fmla="*/ T88 w 5079"/>
                                  <a:gd name="T90" fmla="+- 0 10 10"/>
                                  <a:gd name="T91" fmla="*/ 10 h 2814"/>
                                  <a:gd name="T92" fmla="+- 0 8817 3896"/>
                                  <a:gd name="T93" fmla="*/ T92 w 5079"/>
                                  <a:gd name="T94" fmla="+- 0 11 10"/>
                                  <a:gd name="T95" fmla="*/ 11 h 2814"/>
                                  <a:gd name="T96" fmla="+- 0 8880 3896"/>
                                  <a:gd name="T97" fmla="*/ T96 w 5079"/>
                                  <a:gd name="T98" fmla="+- 0 32 10"/>
                                  <a:gd name="T99" fmla="*/ 32 h 2814"/>
                                  <a:gd name="T100" fmla="+- 0 8931 3896"/>
                                  <a:gd name="T101" fmla="*/ T100 w 5079"/>
                                  <a:gd name="T102" fmla="+- 0 73 10"/>
                                  <a:gd name="T103" fmla="*/ 73 h 2814"/>
                                  <a:gd name="T104" fmla="+- 0 8964 3896"/>
                                  <a:gd name="T105" fmla="*/ T104 w 5079"/>
                                  <a:gd name="T106" fmla="+- 0 129 10"/>
                                  <a:gd name="T107" fmla="*/ 129 h 2814"/>
                                  <a:gd name="T108" fmla="+- 0 8974 3896"/>
                                  <a:gd name="T109" fmla="*/ T108 w 5079"/>
                                  <a:gd name="T110" fmla="+- 0 640 10"/>
                                  <a:gd name="T111" fmla="*/ 640 h 2814"/>
                                  <a:gd name="T112" fmla="+- 0 8974 3896"/>
                                  <a:gd name="T113" fmla="*/ T112 w 5079"/>
                                  <a:gd name="T114" fmla="+- 0 910 10"/>
                                  <a:gd name="T115" fmla="*/ 910 h 281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</a:cxnLst>
                                <a:rect l="0" t="0" r="r" b="b"/>
                                <a:pathLst>
                                  <a:path w="5079" h="2814">
                                    <a:moveTo>
                                      <a:pt x="5078" y="900"/>
                                    </a:moveTo>
                                    <a:lnTo>
                                      <a:pt x="5065" y="966"/>
                                    </a:lnTo>
                                    <a:lnTo>
                                      <a:pt x="5031" y="1022"/>
                                    </a:lnTo>
                                    <a:lnTo>
                                      <a:pt x="4979" y="1061"/>
                                    </a:lnTo>
                                    <a:lnTo>
                                      <a:pt x="4915" y="1079"/>
                                    </a:lnTo>
                                    <a:lnTo>
                                      <a:pt x="4215" y="1080"/>
                                    </a:lnTo>
                                    <a:lnTo>
                                      <a:pt x="3845" y="1080"/>
                                    </a:lnTo>
                                    <a:lnTo>
                                      <a:pt x="3779" y="1080"/>
                                    </a:lnTo>
                                    <a:lnTo>
                                      <a:pt x="3756" y="1079"/>
                                    </a:lnTo>
                                    <a:lnTo>
                                      <a:pt x="3693" y="1058"/>
                                    </a:lnTo>
                                    <a:lnTo>
                                      <a:pt x="3642" y="1017"/>
                                    </a:lnTo>
                                    <a:lnTo>
                                      <a:pt x="3609" y="961"/>
                                    </a:lnTo>
                                    <a:lnTo>
                                      <a:pt x="3599" y="900"/>
                                    </a:lnTo>
                                    <a:lnTo>
                                      <a:pt x="0" y="2813"/>
                                    </a:lnTo>
                                    <a:lnTo>
                                      <a:pt x="3599" y="630"/>
                                    </a:lnTo>
                                    <a:lnTo>
                                      <a:pt x="3599" y="180"/>
                                    </a:lnTo>
                                    <a:lnTo>
                                      <a:pt x="3600" y="157"/>
                                    </a:lnTo>
                                    <a:lnTo>
                                      <a:pt x="3621" y="94"/>
                                    </a:lnTo>
                                    <a:lnTo>
                                      <a:pt x="3662" y="43"/>
                                    </a:lnTo>
                                    <a:lnTo>
                                      <a:pt x="3718" y="10"/>
                                    </a:lnTo>
                                    <a:lnTo>
                                      <a:pt x="3845" y="0"/>
                                    </a:lnTo>
                                    <a:lnTo>
                                      <a:pt x="4215" y="0"/>
                                    </a:lnTo>
                                    <a:lnTo>
                                      <a:pt x="4898" y="0"/>
                                    </a:lnTo>
                                    <a:lnTo>
                                      <a:pt x="4921" y="1"/>
                                    </a:lnTo>
                                    <a:lnTo>
                                      <a:pt x="4984" y="22"/>
                                    </a:lnTo>
                                    <a:lnTo>
                                      <a:pt x="5035" y="63"/>
                                    </a:lnTo>
                                    <a:lnTo>
                                      <a:pt x="5068" y="119"/>
                                    </a:lnTo>
                                    <a:lnTo>
                                      <a:pt x="5078" y="630"/>
                                    </a:lnTo>
                                    <a:lnTo>
                                      <a:pt x="5078" y="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1" name="Picture 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58" y="77"/>
                                <a:ext cx="1354" cy="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2" name="Picture 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02" y="176"/>
                                <a:ext cx="754" cy="5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3" name="Picture 4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49" y="823"/>
                                <a:ext cx="1306" cy="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25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55" y="843"/>
                                <a:ext cx="898" cy="1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0259" w:rsidRDefault="00010259" w:rsidP="00010259">
                                  <w:pPr>
                                    <w:spacing w:line="158" w:lineRule="exact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6"/>
                                    </w:rPr>
                                    <w:t>SQUEEGEE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2DE5B1" id="Group 426" o:spid="_x0000_s1353" style="position:absolute;margin-left:-256.35pt;margin-top:201.35pt;width:511.2pt;height:208.85pt;z-index:251821056" coordsize="64922,265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U5j/QiAADJCgEADgAAAGRycy9lMm9Eb2MueG1s7F1t&#10;b+M4kv5+wP0HwR/vkIleLSnYzKIn6QwGmN1r3Ph+gGM7iTG25ZWdTnoX+9/vKVKUSKooKe7OTier&#10;PdzYHZfpUhVZrHqqWPzTn5+3G+/zqjysi93lJPjBn3ir3aJYrnf3l5P/m92cZRPvcJzvlvNNsVtd&#10;Tr6sDpM///if//Gnp/3FKiweis1yVXoYZHe4eNpfTh6Ox/3F+flh8bDazg8/FPvVDh/eFeV2fsQ/&#10;y/vzZTl/wujbzXno+9Pzp6Jc7stisToc8Ndr+eHkRzH+3d1qcfyfu7vD6uhtLifg7Sj+W4r/3tJ/&#10;z3/80/zivpzvH9aLio35CVxs5+sdfrQe6np+nHuP5bo11Ha9KItDcXf8YVFsz4u7u/ViJZ4BTxP4&#10;1tP8XBaPe/Es9xdP9/taTBCtJaeTh1389fOn0lsvLydxOJ14u/kWShK/69EfIJ6n/f0FqH4u97/t&#10;P5XVH+7lv+iJn+/KLb3iWbxnIdgvtWBXz0dvgT9O4zwMY8h/gc/CaRJGeSBFv3iAflrfWzx87Pnm&#10;ufrhc+KvZqf+R8139XQB5qH+cPj3azxbPE3SIDzh0ZovOp8MC+TQzIHD182B3x7m+5WYWgfSrpoD&#10;caLE9Ot6t/IiKSRBcrX7VJKeF8+73/a/FovfD96uuHqY7+5XYrDZlz2mjlArdKJ9hf5xwNTxbp/+&#10;UixBM388FmKxvHjqiPVaC2h+sS8Px59XxdajN5eTDXgWA88//3o4Qr8gVSTE+q64WW82+Pv8YrPz&#10;ni4nURb4vvjGodisl/QpfXgo72+vNqX3eU5WQ/yPBIHRDDKszt1SjPawmi8/Vu+P8/VGvgf9Zkfj&#10;YRmAn+qdNAv/yP38Y/Yxi8+wzD6exf719dmHm6v4bHoTpMl1dH11dR38k1gL4ouH9XK52hF3ykQF&#10;8TD1V8ZSGpfaSNVyODdHF48IZtWrYFook/RHS+pwcVssvwgzIP6OGSn//PpTM0jV1JyRWfmpePZi&#10;/A3yr2YbmSfv+IwPaBoKPVrz9ENZFk+kKyweY6LSV+U4gyZqlMdBNPFgy4IgI7smJgFxRcYuTlLs&#10;TNLWRXEap8IeuGdtiU1KsOuYtcacM6bmTzf0f9zUlNM7T8JECuKE2b1dH7Ezb9bby0lWL4H5RedU&#10;t+bK8fn2We4tQkTN9PHKQu7E8Bzw5qEo/z7xnrALX04Of3ucl6uJt/llBy3lQUzbxlH8Qwh24pX6&#10;J7f6J/PdAkNdTo4TT769Osqt/nFfru8f8EtyXuyKDzBBd2thIhquMO3pH2JO4121rdC8MN425jLM&#10;wZu+q8SVwdR3TJqIYn8ybeaHwx56b+ah+ZX6JweYTTEbsb1hOkZRlie5OR0xG2NIsdp7oyCKI3uD&#10;moZ4DprN1Uxutt8sT+EV0K4dTUOxZdbzuJEQrZ39enGB/6/sE9617FO/K4dvHR9J99Id3A4aYzsv&#10;f3/cn8Gb2s+P69v1Zn38IjxDTHxiavf503qhONRVFyjV4XP6WS8Vz0ffITL5Jewf64VLcfX+17Yr&#10;5ijn9E+DkdvNeq92G3pfPTJmq+XYMVKTTuN1sXjcrnZH6QWXqw2evtgdHtb7A5bIxWp7u1peTspf&#10;lnLKc1tQmH3w/Tz86ewq8a+wBaUfzz7kcXqW+h/T2I+z4Cq4UlvQ42EFMcw31/v11+9B1cZaGa7W&#10;hjO/IJEIA14u/herRJjXw7FcHRcP9Oc77ITV32lPVh8IMTeSJaEPMudq+ifT2Fw62uz3U/FZPfsb&#10;x6LyPfqseL3nKqeg/gPG/D7dBPfGcyP+1954nP6E8IGU5xNgy/wpzM9upll6Ft/EyVme+tmZH+Q/&#10;5VM/zuPrGzXtpOcjfFFpFOCwtNYIG/y0PR9y+P6VO2LtuBH7yqVSr9K1UlMUf6W3+P/O3SZUJksG&#10;aGnvboOFI8w0DFoVv2njD9haEorTaGcIs6AK2JSXk+bwx8TGkNa7RhXKMd9qdhT7e/WKeuv7SR09&#10;f1L7SUILhPT6rvYTTMIFEJ0jAjl4VTvpuo7bizusZZaDaxHVi2HcXm6YuGbcXjRs4cTtpdpn3pCj&#10;Xsf9tWEVrti7M6yRCNVHS9phSWO4PNIdmVpR7jTCJ+SOBJkZpo6WdLSklYPqgq5OtKSNw6o51fJt&#10;gzNEhATqEJGcuITv6E65DhF9tdPetUoqHKhaJUDzVf4laX+rcdqnkfm92k9pZKAA1FcHgiO/zlHc&#10;lKsVpQY9CbFqOLCG/kpxinzEC2FeRiTKcXMKBBJ9lDkJYkEhulDvssoA3C+r6TDDxLjbbpBt/O8z&#10;z/fwYxn9R8R0RK/IEIBJsv8692a+9+TRb+OhdBr45NpQYZYlXpgpE9kMBRNZDyWIHrx6IjRUULU2&#10;2NQPEpYvaKEebBbzfCEm0oYK82DK8oUdvh5KELF8AeLUBgNfvLxyRUbyyni+AHTqY5GsWMYQ9Gqc&#10;ERXLGTJ++nDTwJ+yIqOkQf2gsyB0MGcqIMxdzOkaEFQ8c6YSpr6f8szpWphBU+xMozyqpgUsxpSX&#10;nK4GQcUyR8CzNhyYy1nmQl0Rs9C1DEw9RMios8yFuh4EFc+cqQhanDxzuiJmoWMtUHpde9QwT/k5&#10;F+p6EFQ8c6YinOYj1BUxCx0LIjL14LYguh5ME4I9oTZy8wdYO2GjkC2uDB/eISuD0gWZcN0XB0r7&#10;zzAgvLaZMHsYAlRk2hzEEDQRi6xfLzEenIglcNVLXSX0ZoFAbfrJoSUxuvBDe8lp/hI5Zh7tR33P&#10;ibSdJB/2pKRjGj2SSc1qdPkrlfQJnrZrYMqJhxqYW7mZIHtCSiPh01sCS8Um9yBdavr7tvi8mhWC&#10;4ki6k0wGokoEP9Z8vNkZZDGWJdiL1cOoj9XrXo5GtQcgE84ahlOfqldJJfx8UFHeXkpSfa5eq9HI&#10;YyG6OhxQn6tXRYdlSXSxkp36XL1KOqwPopIZMid3lkTUEItNcVhJbkm2YgLU8iY1aS5DnRYgCXw1&#10;ZP1mSxS+Ye4BAlZBNdxVWYtCbrqqZfj+k9FvDbOJfCwqGfTUmI1YXu8Os4GRGcFw1EyRYgflWuMs&#10;kYY5TJMq1FExlTMzNEI4I4TzOhDOmzOsWDO2YRWSeXeGVdatqX1bLx8Yq1ZkwXScR9LdRG7esqQj&#10;GK5qq4xyybFqZUAd56uC4UntF8oKlqkItl8TDO9cJeS9NTEi4jAFhjPf+k7B8Clia+lp12D4tDra&#10;oEHeKJKTpdAUhBowuQqIeovzGZEox+0VwPBkGnniF8GwDnTr8NNAMDwXYLgykQ3MrWOAIRGxMBum&#10;iAbaJX44ZfmCJZZkBDo7AEAb/0tigJNtvkz4D0QsXxb654e8vAzwz4H9WWA4MlYBy5gBhgsqljML&#10;DCctsiIjwK2R2WAw3MWcrgHUZQe82ABWmfqMYp45XQtDwXDSJi85XQ2CipWcBYYnfhSyzJ0EhiPH&#10;QWB4e74ZYLig4pmzVkIyzXjmdEUMBsOznJ9zJhhOVDxz1nJwmY/TwHCnBdGtkWlCgDmNYLgLxX+X&#10;YDgdjxAQcX3cx4WHVyW1fYgzgOshALYEpntQ7lwmCLohcyrohTfUA9MrAF6elnAi4W1xjGC4ebR5&#10;YNU6+T8jGK6dzHpzmM20hdlMRSbs3WE28K1GMPwlYHiU1mC4DNokziVOzKuKq0ger4ChVael1Ynm&#10;8eBRc6p1rAz/96sMj3BczwLDp6IW4d0Z1nSsDO9pHRFlEXYfeK9hJo8pN5Y0Rh2khPlwWlsWYYyW&#10;9HIyguF/NBgOL7AyXxUYLkokXhMMf8Eq0cBw5lsNGO5cXX9EZXiKlW6D4aJW2oC8vwEYzohEgeFO&#10;gZhlXi+oDI+yOPTEL/aB4fTbFo1ZERui+gIgoDKRDjCciACzSXOpo+8mBBiHgDs5vgwEkMBwhi8T&#10;hw2zlCrW23zpMKwgYvky0T/wNWX50lFYURnO8GWB4cQTy5gBhgsqljMbDEclNMsaA4ZzzJkKCHMX&#10;c7oGBBXPnKmEOHQxp2tBguEcc6YWUFZNleFtlQa6GgQVy5wFhoO5jJUcA4YzzIXWOkDDAZY5Ewwn&#10;Kp45UxG0CHjmdEVIMJxjztRDmMdUGd6WnAmGExXPnKUIl/lgwHCGuVZluMuCGGC4YUJGMJxAPEdJ&#10;+5sEw2meeFQZjj2Cnq2BuqsqbemL91WGR+kgyDnKJMit3HeFJKtX+ZuCJ8rm91SGR8S7yPqr0n01&#10;jnqV40UA8gUdytdl2KA+V69GZTj02EVVRSdKImqIsTJc9vkcwXCce/Be3qbszYHhlNUyK8MBj2Ph&#10;vDvMBs85guEvAsMjqg4jCCeFZyLCGBVT1QVGIxiudyYdIZzXg3DenmGFV2MZVuG3vDvDmo9geB8Y&#10;LnqmCkuaWZZUOMmi5nUEw7Uez6MlfT1L2gDBXW1SqChKmi8Jhssutq8Khg9fJToY3v7WdwqG53XZ&#10;SVMZLiLobw6Gt0WiHLcOc6OfeX4JGJ77AJ3pF4WH2CDYOvwkKsPpty0aGwRMQi9MlYlshtILk0N0&#10;DOVhNgsCTFCsy/FlIIDDwPA8QjEsw5cOw4ZExMJ/FvqXhDnLl47CDgXDc7So4RgzwXCiYjmzwHCS&#10;FsvaaWB45mJO1wByCC7mTBA2SlzM6VoYCoaT0HjJ6WoQVKzkLDA8SqKUldxpYDih15xaTTCcqHjm&#10;rJWAmw145nRFDAbDM2owwywGEwwnKp45azm4zMdpYDgZB445NOJozjaYJmQEw//dwPCYCkAJcJZI&#10;FyZAA5crHFhCyfkwxBk71hAAu6oM70a5CS2nwbqx9WGl4QqBl7WMeE71dOpVAfW2PNTnIxo+ouFF&#10;+cqXdkQ0mY1QQ1Rjv2aokcSZhDbxYgCbEd1gI4rTwlTWLmqhRutbTaDR/h5Wm6xqa8Ktf1lHxtiH&#10;3ZISrUON5FUOobZEogKNDoGcXHeT4RIM9HtTOmviA31zF6GG+PXOWCObeu1x9DgDBA9wJdQkaH7M&#10;dK7SFEfgOJ4M34rCDI4n08VledK9WydPpk+V4rojlifdtxUhBseTVXDDMmXEF06urPAinSbUhbEt&#10;dia8YBkzJR/4MaNCdItrHD0i4ZVoHTtNp6JBJMOaLn4ZXLCsmQoI4oRjTRc/kfCsWaFFmqASi5Ma&#10;E1pwrNmFNojW249pBhYgcbBmaiBN0AiTZU1XggwsWNbM6R/GGceargEicbBmasDNmq4E2X2RY80q&#10;sslyjjUjqCASnjXc7qQfcU6TjPp9tpVADbOb89dAL3ibQedQtBPwOXpgMmPpGiASB2umBlIcEuRZ&#10;05UwQ9zpYM1UQkCH4BnedBUIGp45umdMe9B0CkPDyQ2NAjW5YYvgmaOmh9pwgY+6qTZzuDCsGUzQ&#10;OJgztZCmQH9Y5nRFzGLXRhCbikC/Wp9jTleDoHEwZ+rBuUfFuiZmWFu85BJTEQ7mEl0NHcwlph5I&#10;aKzkqLNSsxwQ1zuYMxWBgtqQkVyiq0HQ8JKjjLc2STLcjMQzp2tihn3NwZypCJfkdDV0SG5q6gEl&#10;uvycm+qamGEm8cxRpxLtWR3MUaxcq6GLOVMPGVYEKzl0mGnGm01dCwJ+l8kcZNxerVSxrzEHGl6t&#10;CID10bIMXSa41UqVaPV4MzRU4CWHE4D6cIEfcas11dUgaHjmqKxN00NGiCjHHF210DCXuhYE7kXT&#10;h8szzganuhaIxMGaqYUs93nHksoGNdZcywFH1A3WwoDRKZ0ZqMfKQcKzRiWIutRyP2SllulamGWu&#10;xZCZSpiym0Oma4BIHKyZGoDUHKzpSphlrqWAaa8/aQioub0SMl0DROJgzdRAluFXublGiFathFnm&#10;WgjIWeusBawvQpnEeiwi4VkjrE1XaBbzBoTSaPVws9y1DHJTCQHriuS6BojEwZqpASxQ3iUnIENj&#10;zbUMclMJeIS2PqlBRD0UKHjGBFioCy1FmyZOn4GvK2GG7zlMG/wx9cPiFgSovs0cjJkiQnslkLi4&#10;M3Xgjt/pBon6acGdaylg/1GEkjtuUwh8XQ1GdDpi/d8Z1u+swqdgCCj4DC0VgeNAb9196COoXJAr&#10;cL2bnEIGIpfXA/eOXjVCn9WdWHpGx9ql0eERD+GdHF1BPuxRk+pRZUFGL+/kDNLoda6jm3dyzwS5&#10;6g3fQ149KnydIY9a3RY1g/sxiLx6VLgEQ8hpqyfesU0PIq8eFVvnIPLqUbGdDSGnbYqYwRYziLx6&#10;VNj9IeTCntPwZIqHfaF6WrKO2hfk/PmKOwkEekJHTwRWyp09icKqqYZKabmybaG4SQhPpQhVGkq9&#10;ynRVGFZXCfSQBeSmYzTckCIfWA2jXqvhAkLcQFcvKPW5eq3ofJXmk5fcQ3KKQL3WhFL3ASKszl/2&#10;yaHELyPM7CZU6kZs0ENYXe2QwyB2/nRYpRnzntxgGFbGL6/vW1ZPq16rp1bK6yOUwlbIuluK0whu&#10;EoTTN14UVjarn5CcZDFi98yJorj6adzS3iXFKKoSxLiXupsQF75LTdf7mZKeepVSxGqCh0OTsUcv&#10;NWFQ7zJqJPVajRiRu0mTrIfFqNpYemZOFFa9y+yTU9bPhtVRsu6Z3bINapSXZJ5f3o2Lli6Zqvpu&#10;DzEN6S/IX1XGkDJZj+X6cvKP/K3ej91/2ciA5sKqIe3buqGjybp2FLnGzc11VZFr1ZzgNe8CpHCe&#10;luM7zTzj6ezMs3jSb13kKqLcYYLE4lYNZk4scnVCOEZU7YqprYiazyWpuJYCamcqyYqnAd+w0b4R&#10;TbtiaTOSzgEcqCnZ5LqxX9ZhOVHwcb4JZ+CuQx4k1BGNodlnOD5siK/LXdDwnFkZ6CzNeeDm1Aw0&#10;nrQtNCsFDRoHc6YGnLkGqkiptTA8B82nkIxmDx1wvpWFptXGTrUTs9B8lsZMQxMNL7nQXAfO/Bbd&#10;2tZILnStBOsiQEcixKhv7ZKcuRycmUGmwHVAJtrBnJGK7mDOzkWnaOLB4YWn5aKRL+XgQroWo1aD&#10;oOHVSh3DJJ0A99JpzM85Anvq8V6QjUbeur1aI90sIZp2pZDsbHSS87UPp2WjcxYENpLRRMLLDVGK&#10;IbfEkXqjSK6R29BcNJ1raIsNUFgzljz6oEI6o0GRtRhcFSOnZaL5sgwjEe3eS608tLNi5LQ8NJ9A&#10;MtLQ7gSSlYV2s6YrYXAWmq+zAfrRKNRdZ2PloFGd9C1z0GHIFU4ZKWgi4ZcBdZ/UzUeS87mQEzPQ&#10;rINkJqCdHpKVf0aWhi8BOjH/zPpIZvoZJLzUrOxzOoXzye0IJ2afOQfJTD673KPU2g1chZan5Z7h&#10;zrSNmpF6NhJHuk2zM8+uGpHTMs8sY0bi2c2YuQCc6bbM2AeG5p15xnQL5GbM3AUyV5bytKwzm6I0&#10;ks7ODGUr5wzjwk3+E3POuO26PcnMnDNI+HWZm9MfyC9fRHBazjlg6xuMpDOR8Ky1ss6ZwxcSsHXj&#10;cQzPOoe44r4tOTPtTDQu/qyF4CrAgC+qtgy6Jmh43pnf3c3Es3t7D3xrPbj50zdl8Oeqw6BrkPW9&#10;j3eMArNs20AZgJGM96N8Ty3hxsw4EuhjZhzpd2++u6ecKKUn9sWBLnqfVcmV2ZgZtyWjUqVfnRl3&#10;LsDAh1UGgj8jeyrTg6JIAiYUr6+bSlfpwSZj7EqmR+IQmMj79SX+KHACYY5DD93ZzurBc3yhizAc&#10;mrodmgoemloenqwO6VgMPXN9OZRKPKrXKqsdUMBLhCiC73zmgDBkIkSJWiehX2WhM8AxPYQDqwNU&#10;GUFfzhgde+WIAwoT4BjhYQKgY508CpcHhLBH3XQEyoCuZ4qFISH2oOuZYGpC9OhEzcNuMmcO2pwK&#10;0cCMNooCxCMApO4SSRTBwaVH7U/0V0qTTfhEpnpW0GZg8adsQ980qEsHGiOiRnpJ1r3OnRMj3hMm&#10;S5iiqIQYcyfkRVcjpQ6DrD9XXeXs2Qy9n3/MPmbxWRxOP57F/vX12Yebq/hsehOkyXV0fXV1HfyT&#10;WKvz3XQfsfe83ewOF/jj5eRhvAtscpzA1Vg8fM2B77fWpS+mUEzmqz+tF8fHcuUBo8W6fXdd+ihC&#10;HPufvqT/KVAqufcHsky4ucEmCKmci7r2ZXXRoKowGC8Dq7Y9zbqPl4F9/WVgwwqayAk1WmmICOU1&#10;W2lEGSGVWAowMLCbzSJJfILTaZHgkmPhCyE+Uve5t77VtNJof6+u32lk8K9rpUHVHHZBkyi5/tYF&#10;TS2RqFYaHQKBRB8Px59XxZYk/4KufaiEiXFBBlQndNZU/OiFNaKVhvh1i8gsaAKErXTfjIN5WAO/&#10;EuOuJ0FDZMK0aSqu1WnzZIC0VMTB8WTC5SxPeq7CyZMJzaJnBd1y0ubJAGYJluV4slDZIGAEZWCy&#10;oACkzUjKKmRKE5f6dLnPxB3uLGOm5NGRsK1Bo4wJFA7GTLnj/ky6GqktL6aIiWXMFD9O4DKM6bIH&#10;Bc+YVcCUJuK6mjZjTAETx5jVRoNyfm3OjPolInGwZko/jVGVxsmMKV9iWTNVgCtAONaMyQ8SB2um&#10;/N2s6TqQbTQ41qw2GlM0Z2hLzahdIhKeNat0iQTGSo0pXWJZM5WA630ijjfd9ggaB3OmDpxyY0qX&#10;WOZMNeSsOTMql4iEZ80qXMJRBd7yM4VLHGtWGw2eNbNwyc2aqQM3a7oWZBMNljVTCfxsMwqX3LON&#10;ToBoxSRgja5Wa5sPpnCJY81uoYHR2gvBKFyqDkoze4FVuJTlCW8+mMIlljVTCUC3OdZ0DRAJP9es&#10;wqUsFxe/taVGR01q90AWLrGsmUpAS1FGaLolEk1Huf3TKlvKMnTF4NTJtM7gGLNaZ7Cmw6xaErXT&#10;jDKtoqUswyVtLGO6AmTbDJYxcwmwHodZs+TyOKySJafDyJQscYy1WmYwqjQrlnR7Nmanyb935ALJ&#10;g0GUNYP3AT9dZqG6yDGTBLmC7EXyyj061heRY5ceMvp4btulpjdwblvOna/IYIqVLw4Dk6mjSdik&#10;J2VCLUZpiphQKgnQEKgkhCTEJauwZZh5ilB9rF4rMvQsE2RqeqqP1WtFhrJGSdad0MIV5vJXZbtM&#10;CESNo17VeFWiKpDQhpsQdeLyh1E2KBeQGkm9ViMqQkIduwirpGkGqKeLLFLjoWdPJyF0JkUzmLCP&#10;Q4yI/R2qaxosq2dVr/KZE5+qjkFYn3pXn6tXRUfRHOjqBgzqc/Uq6WLKTIsf7pZNjLZCkq5TMq25&#10;qn7tJWkyDQZFYmzIbVHj4dTdUszsOln363q3EjsbIDH1KqwUAMHDxWGv0MDbYvnlU+mVxZHMhvd5&#10;VeIN8ll/n3hP5Xx/OTn87XFeribe5pfdAbMuEBdlHMU/4gRdUydeqX9yq38iU2OX3yJLRlw/HfZV&#10;/hH/GpZ/fCrK5XnoB/45vduXxWJ1OKx39789zPcrWNsKkYQE1kusFTpJbiOX4jR2RfebkNs3uXwb&#10;Hr5YdsLSdEHAsJMqUXIqcumKX09ALvngVYfQOsJqFcHIs0ouDMdw24dhlzxXesTk5soMmABD8BiJ&#10;HjOJo5icy45YSw+B85ALvwz4kkj4wLCFXwY8CMEcxGRZM2PWHD2Y25GhAWASiYM1zF0t0k+ThI/0&#10;T0MwUVPMhfrWMUzQ8MyRSdKZm9JVHgwMcSKKiY2aEZwJYxKNgzlTC+kUnYpZ5oxFELpWQesY5gAg&#10;0x+KZGYo1uOZM9YC+t/yUL6FZAIC6YUyBQ0vOQvLRNTPM3calok6cQ7DsY5hgsbBnLkgcPKAV+tp&#10;WCYqxrjFaoCZgoZnroVmwuRwc+40NBMnDEJmQRhwpqBxMGcuCKxTXq3MQUzOyllNgfN0yvFmbAwg&#10;cbBm7gxuqNVYDqIlMMeahWfyW5aBZ5p7FvyA8biBCykYAR2XZKpeVF/XiA9z7+vqtMWC6EQ5QGHH&#10;1E6cY2icHk1Vy66e/mPRFB3PRFSNE4idEMG0wqRg0roD5iitqpvRWkDBhioYVq8yBI/QjKGKBXoA&#10;jxgHuAZS5jVlfd5B/ap6VQBA/etA8ruePfEp7UgYhY/Ubjel6i8m7wJxQj2M0hV3I2CwQwhOVfTI&#10;aRMs6EZFvqZC+N0CBk3hU1c3K1r2evGX7F43Fn8tiu15cXe3XqwEcPICCIXCLxtCERjHCKFcTgTw&#10;wXt+p0AoTm/ZiB5dwaMZs/Cu8jBP2XaUHQGG4Se7okYLQnGEFwaG0hFeWCCKMzA7DURxBGYGitIR&#10;mFk3KjlD2lNhFDaktWAUZ0hrwShuMMAAEXGLFg8G2MVgPBhgwShupMKMGlEGyUeNJ5aDOZjTF0MH&#10;UhGay8GN8Rjr4Y+BUVCsyRcffg8wCq594qG7U2EUtjbSglGc1ZEWjJImEV/meiqMAqPZBmQtGAU0&#10;DqzCWhBIE/IYj7kzuLaGFozC4U9GWVgOiMrBmrUcXLD/aWVh/GbaAaPobWmssjACxVipnVYW5qiP&#10;NBpaddRHWoVhzvrI0wrD+Eo/o6OVu9LPKg1zsnZaaRhfjWvUhhEJP9us4jBnOofpaMWBdvadSlNu&#10;kZrVYSBxsGYthMRVt2bsC7BH/I7aKg/jyqut+jBXebXd0SpxlPAzHa04qVn3KSE71LZsRkcrUPAy&#10;sztaTR1JMKajFcuYqQJ4KwxjuvhBwTNmdbRyeiBMRyuOMesuJbZ42eho5SwQzsydwOm3MR2tWMbM&#10;KIFnzHSMXBIzZe+sjmQ6WnGM2fcocao0Olo5JdbqaOVYl0xHK5YxUwFsPanV0MohMSoR0DKZaF3M&#10;V+Ay/axYxkwFsGkbo50VKPjJ3+pmRd0suZQS282K482+Q4kt9kacpwSC3lMgcXFnagC7uiNzzvWy&#10;4rkzNRHwp3+MS5SIxsWfqQhnYgkxhva8VS8rlj8raOY3d7OXlXt3D+yg2Vk+YkXN7rNTdPZXm8m8&#10;0xYYcfOY/EK3HFV52VNvLGH5sZq51fPpmyS/nHXeY68tV9Jx7LXlkswf12vLOY1VGyY051LtlYS9&#10;+b6Svok/OKc4NE0Z50NTn/HwdOrgFC2q9Qcmc4cniCP0va5StD1p32ha3bZGzeU7k7mo76+OC/i9&#10;WfS621l3JnlwoT1yScg343RaT65dFQT0ldnXPxz0ZNrryoEA8EpXqjuaVqUnuDy1m646dCEbozgz&#10;4igbgHcokuzd46nZ031Soa4Y6CGzj5ioLLx6VbUCww4B5BSEkuL6ygSovg509UWL6ufUq/xZLP1K&#10;JrVDpAjUqyKsakj65gGcaDli+wDHS+oOxn5eu57ShBvxv2omaxUMzvY2WBiqW9kbPanw5vp50ZqW&#10;GXvVzwtQPGzZ++vnhQcd+3m9qJ8XgGBhoWWzyuaYShDRBaXUqajp8qlOqYztvF5g76RI3/ilidv1&#10;cVV6m/UW3d1EMRoJYH7xsJovP4qDafOL49e383p7hhV+s2VYhav9/gwrHnQ0rC8yrLi/QLr5yHCJ&#10;xaJal6EdlDSsCepIZEQxGtbLyYsdydGwUl+L1ulfsj3y9O95ZU+lo4d/VGdr8a51trbYr3bo/HtX&#10;lNv58fBDUd6fL8v5Ew7SbjeoDfWnNBi1gp1Ug2wHjbGdl78/7s9QbLqfH9e36836+EUMh6iCuNt9&#10;/rRe0Ell+sfir5/VMV0qE7MMq4jSFZn8Elr/rxe/FovfD96uuHrAlQCrD4f9aoEDzuTxqj+VZfFE&#10;OxVOFEvUwhxFiMlg5Haz3lMvZNri6H31yOUQqcma2uti8bhd7Y5SdOVqg6cvdoeH9f6A49QXq+3t&#10;CqeRy1+WlGAZDeuLDGtCdUTwS9GczDSsQYQ287K5Zt0uYrSso2V9TZeVat5fv2sBVblKczgjL+Kn&#10;4tkDtAzfQSu5947P+DuZOHGWZG/ZxZYR1L4qx6FNw7t9+kuxXF1O5o/HQgykFhDsGl2ykuIouFx9&#10;EuZsAkYBMFK8GIztn+9vrzal93m+GRfft1p8NF2lW0Pvjs+3z1VDD7UMXtjnBIkH2eMEb2R/E7yR&#10;vU3w5hv2NdGPKbXeP93vRe+We3RieVgvrufHuf5vvH/aX6zC4qHYLFflj/8vAAAAAP//AwBQSwME&#10;CgAAAAAAAAAhAFNfCLi2AAAAtgAAABUAAABkcnMvbWVkaWEvaW1hZ2UxMC5wbmeJUE5HDQoaCgAA&#10;AA1JSERSAAAAugAAAIMIAwAAAXqiwTAAAAABc1JHQgCuzhzpAAAABGdBTUEAALGPC/xhBQAAAANQ&#10;TFRFAAAAp3o92gAAAAF0Uk5TAEDm2GYAAAAJcEhZcwAAIdUAACHVAQSctJ0AAAAvSURBVGhD7cEx&#10;AQAAAMKg9U9tCy8gAAAAAAAAAAAAAAAAAAAAAAAAAAAAAADgoQZgJQABc+v1+gAAAABJRU5ErkJg&#10;glBLAwQKAAAAAAAAACEAB2jWqbsAAAC7AAAAFQAAAGRycy9tZWRpYS9pbWFnZTExLnBuZ4lQTkcN&#10;ChoKAAAADUlIRFIAAADPAAAAkQgDAAABJNwsfAAAAAFzUkdCAK7OHOkAAAAEZ0FNQQAAsY8L/GEF&#10;AAAAA1BMVEUAAACnej3aAAAAAXRSTlMAQObYZgAAAAlwSFlzAAAh1QAAIdUBBJy0nQAAADRJREFU&#10;aEPtwTEBAAAAwqD1T20LLyAAAAAAAAAAAAAAAAAAAAAAAAAAAAAAAAAAAAAAAB5qdlEAATkZ40IA&#10;AAAASUVORK5CYIJQSwMECgAAAAAAAAAhACrC0salAAAApQAAABUAAABkcnMvbWVkaWEvaW1hZ2Ux&#10;My5wbmeJUE5HDQoaCgAAAA1JSERSAAAAxwAAACMIAwAAAWAJ3vYAAAABc1JHQgCuzhzpAAAABGdB&#10;TUEAALGPC/xhBQAAAANQTFRFAAAAp3o92gAAAAF0Uk5TAEDm2GYAAAAJcEhZcwAAIdUAACHVAQSc&#10;tJ0AAAAeSURBVEhL7cExAQAAAMKg9U9tCF8gAAAAAAAA4FQDG3gAAQTAaZ4AAAAASUVORK5CYIJQ&#10;SwMEFAAGAAgAAAAhAEWO8tfiAAAADAEAAA8AAABkcnMvZG93bnJldi54bWxMj8FKw0AQhu+C77CM&#10;4K3dTWy0xmxKKeqpCLaCeNsm0yQ0Oxuy2yR9e6cnvf3DfPzzTbaabCsG7H3jSEM0VyCQClc2VGn4&#10;2r/NliB8MFSa1hFquKCHVX57k5m0dCN94rALleAS8qnRUIfQpVL6okZr/Nx1SLw7ut6awGNfybI3&#10;I5fbVsZKPUprGuILtelwU2Nx2p2thvfRjOuH6HXYno6by88++fjeRqj1/d20fgERcAp/MFz1WR1y&#10;djq4M5VetBpmSRQ/Mathoa6BkUQ9czhoWMZqATLP5P8n8l8AAAD//wMAUEsDBBQABgAIAAAAIQC3&#10;bozgEgEAAFoHAAAZAAAAZHJzL19yZWxzL2Uyb0RvYy54bWwucmVsc7zVTWrDMBAF4H2hdzCzr2U5&#10;iZOUyNmEQrYlPYCwx7ZS6wdJKc3tKyiFBlJ1N0vL+M3HE5Z2+089Fx/og7JGAC8rKNB0tldmFPB2&#10;ennaQBGiNL2crUEBVwywbx8fdq84y5g+CpNyoUgpJgiYYnTPjIVuQi1DaR2a9GawXsuYHv3InOze&#10;5YisrqqG+d8Z0N5kFsdegD/2af7p6tLk/7PtMKgOD7a7aDTxzgimdJqdAqUfMQrQ2Cv5vbgpnRmB&#10;3TfwBQ2CL3IKIkTWsKYpYp3rgdc0CF7nFESIrIETFVGeHf75czQ0iCa3GZyqCZ5TrGiaWOUMPB3g&#10;FOclr3KKJQ1imTNsaQzbHwO7uRHbLwAAAP//AwBQSwMECgAAAAAAAAAhAAps/ItmEAAAZhAAABUA&#10;AABkcnMvbWVkaWEvaW1hZ2UxMi5wbmeJUE5HDQoaCgAAAA1JSERSAAAA7QAAAJcIAgAAAHaWS38A&#10;AAAGYktHRAD/AP8A/6C9p5MAAAAJcEhZcwAADsQAAA7EAZUrDhsAABAGSURBVHic7Z1fjBRFGsBr&#10;N9M8nImryXJpJLKL7Lh4DQESL2AcWRKyAYKzbOQBSbwGBA7Eh8b1lL1oMuDlcuTMwSyXGD1RerxL&#10;YOOhs+DFP7hmRkn0cgq9OTxFQXowiDlI6HnAh13j3EN5ZTF/anqmu7q7ar7f08Lu7NQMP3q++r6v&#10;vm4rlUoIAASnPewFAIAPgMeADMTCXgBH8vk8/qKvry/clQC8kcrjiYmJ119/fXx8/OTJk2XfUhRl&#10;5cqVa9euHRwc7OjoCGV5AD/a5NjnZTKZ4eHhb7/91s0PJ5NJEFoyhPeYYbCmabfeeuu1a9c+/fTT&#10;qo8FoeWhJCy2bScSibKXk0wmTdO0bbvshy3LMgxDVdWqbwJ+lOM4obwQwDuiemyapqIoRERFUVKp&#10;VKW+lYDQUiKkx4ZhlMnXhHkgtEyI57Gu6/RlODuW9fgL2ULruu79KQDeCOYxLbGmaW4CCfcwhFYU&#10;BYSOMiJ5TEucSCT4feiD0MIhhseO49AS67oezPOC0KIggMeO42iaFrzENCB0xIm6x7Zthy4xTXYs&#10;q+s6nfIDoaNApD22LIs2JnSJaUDoSBFdj8sqHel0OuwVVQeEjgIR9TiVStFCmKYZ9orqA0KHSOQ8&#10;dhwnmUzSBliWFfaiGoMhtKqqhmEI94qiT7Q8tiyL3tX5XukIGBA6MCLkcVlArOu6NO0NIDRvouIx&#10;XeaI8q7OIyA0J8L3uCxDrChKLpcLe1HcwUJX2gxCN0fIHpfFEpqmSRNLuMFxHNM06X0tCN0coXlc&#10;1jKBEDIMI6zFhA4I7ZFwPLYsi+5V8KWNWA5A6OYIweOyGgfXDkxxcSO00ElJfwnU48qToalUKsgF&#10;iAhbaE3T0uk0CB2Qx47jbN68ua2tjb6iwOdjQ4DQDLh7bNv29u3baYMRQosXLy4UCryfWlZA6Eo4&#10;euw4TiqVam+vOQoRn0nmtwDpAaEJvDzO5XLTp0+n39ZYTInHeyvfbtwL1gq1D35goelyUqsJzWUu&#10;1u7du/fs2UP+2NnZuWbwgVld3Qih765fty98NT5+4urVq2WPUlV13bp1mzZtWrBgge9LahEKhUI2&#10;m33xxRerjgLTNG3r1q2Dg4NdXV3Br40r/nu8fv36I0eOkD+uW7f+F/PmV/5Y0XG+On/ujTeOf//9&#10;VNm3JH67A6PVhPbT42KxOH/+/K+//hr/MR7vTQ6s6bjlFvajLn9zqXDx4om336oUGuYIeqdFhPbT&#10;44GBgePHj+Ov+/tXLF5yjzJtmsvHTk1OXr78zcVC4cSJtyu/q+v6A2sfWDOwxq+ltiB1hX7iiSfE&#10;vWT45vGGDRteeeUV/PWq1cklS+5p7vd8d/36pUuX/vnRh19+ebbsW4qirF+/fmhoCAJoL7CFFvQz&#10;0B+PM5nMxo0b8ddeJKb57vr1s59/dvLk+1V3hNu2bdu0aZPon4bhIpPQPnhcKBTi8fjU1BRCKB7v&#10;fUjf4MfCfqLoOJ99/lnVABqHdxs3bhTivY4sEgjtg8f33Xcfvh9HLKYM//Yp9zFxo1z+5tL5c+eq&#10;BtBCvNfRR1yhvXqcz+eXLVuGv97+yKMzbpvpw6KY4B3hhHX644//VfYtHEDDjtA7hUJh//79o6Oj&#10;VW9YEUGhvXo8Y8YM/FL7+1cklgZ6ey+8I3zrzTegpMKPiYmJQ4cORV9oTx6PHRsbXDOIv941/NTP&#10;brrJp1U1Bi6p1NoRDg8PS5AfDZ2IC+3JYxIZ+5Wj8AijpCJ6fjQ6RFPo5j0uFArd3d3466HHn6xb&#10;twuSiwW7VkklmUxu3rIZAmjvsIUOuHTVvMcjIyM7d+5EfHJtvjA1OWnbNqOk8vDDD8Mte73DEDqw&#10;nXfzHs+dO/fs2bMIoYd+tTF+552+rspnoMkuGEIUukmPi8XiLf8PJELc4TUKNNkFQ/BCN+nx6Ojo&#10;gw8+iBCKxZTHf/OkKB4T8I7wzX8cr/xW6FtvmQhM6CY9njdvHl3y6e9fMaurC3fKCwQ02QXG2LGx&#10;146+dvjwYdy/QOOL0M14TNfwaGIxpX/Fyp45czqn/7zpBYUCNNkFBiehm/GYpI1vv/32m2++ubIW&#10;39nZmUgs7Z17l3DxBjTZBYa/QjfsMV3Dy+VyfX19jBgoHu9d2tc3Y8Zt/JqHOHH1yn/PnT8PTXYB&#10;wBZ6x44djz32WN1rR8Mek4YKXdczmUzlgkg3PU1//4o5PT0BdBH5DjTZBQZDaF3XDxw4wHifG/OY&#10;1D4QQrZtV/1fUiwWs9nswYMHcexBE4sp99+fvGNOT6SKf26AJrsgqSq0oiiv/v3VWm9yAx4Xi8Xp&#10;06fjX51KpXbv3s3++UKhcOjQoRdeeKEy3ujs7Fy56v6ZM2eKGEBDk11gZDKZZ599lt6AVUYBmAY8&#10;JlMpFEW5cuWK+w/TiYmJffv2Vf28uPvuXy5YuEjEABqa7AIjk8ls3bqVyFNVZbce011B6XTaMIwm&#10;FjR2bOylgy+RM9UEnLDrmjVL0AAamux4UywW7733XnJhNgwjnU7TP+DWY3IcWlXVy5cve1yTaZpV&#10;D8/ghJ2IATSCJjv+0Gfyca6MfMuVx3ThIzuW9evfg3F4Jh7vXbzknu7ubuHiDWiy4wd9VS67nrry&#10;mBQ+EonEBx984Pv68vn8yy+/XDWAFrTijaDJjg90fEtfUut7XFn44LREnLA7evRorQD6rrl3iRhv&#10;QJOdv5Dogt7w1feYUfjgBD59vnfv3qoJu+XL+7tn3yFcwg5Bk51PkCiXDi3qeOym8MEPXPF+7rnn&#10;KuMNcSve0GTnHXJ7A2Ivy+NGCx/8YFS8V61OCpqwYzfZ7dixAwLoWjTmcdOFD07gALqswIMRt+KN&#10;oMmucRrw2JfCByekrHgjaLJzR2PxsY+FD34wKt44YSdiAI1cNNlt2BDFA+rBsHPnzpGREeQmX8Gp&#10;8MGPTCbDSNgJGkDjHeH7+XytkkoL7gjpPZtpmuT/c3WPeRc+OFG34i3iERUETXYU9J5tcnKS/H0V&#10;j+mh3FwLH/xgH1ERtOKNWr7JjpFAq+Jx8IUPfjCOGIh7RAUxm+wSicSWLVukLKmQyLgygVbuMX3r&#10;u+ALH5xgH1ERt+LNLqlI1mRHJ9DoyBhzg8f0HRLCLXxwQtaKdys02bETaDd4TLZ3ESl88INR8Rb3&#10;iApy0WTn5uxxBGFfjBHtMb29EyLX5gu1jqggkSveyMXNgcTaEdatZvzkMdneJZPJY8eOBbnK0JG1&#10;4o2kaLKrlTOm+dFj+mIszfauCeoeURG04i10kx3JPTBKyz96TOYOSpBr8wUpj6ggMZvsSKTA6PNp&#10;K5VKdBDdyhfjqrAr3iIOZcSwSyrRabIjkQI799BWKpXIj2qadubMmQAXKQyMGyQKXfFGkW+yIzk0&#10;dqTQViqVSJlEypyxv0g5lBETwSY795FCW6lUIsoL2k0RClIOZUQRa7IjV9i6/WrgsSdkrXijaDTZ&#10;TZs2jZ1uI7SVSiWSZK4cNwS4hF3xFveICgqvyY4MnChr0azKDfs86cvRASDlUEZMwE12AwMDOE3k&#10;JhfcViqV6HqJqqpHjhyB6MI7Ug5lREE12dE3trMsq24A82MdhB4ahGBQpH/IOpQRcW6yIzGCy+Oh&#10;1fuECKKU4KOPlEMZMTya7EiB2eVZ/Rv6NvP5/NNPP1259W7ZU408kLXijfxrsmuiwFzlXBNj6y1N&#10;U3bo1B3KKG7FG3lusiPT2NwXmFnzhBi1q1Y7pssPdsVb3CMqyMPNgRoNKpD7Od61Pgpb4ZhuMEg5&#10;lBHTUJNdc11rjd13jFGMjUJPiRzIWvFG7prsstlso0EFau6+vIzYDkGKwyckPqKCmE127e3tP/zw&#10;A2pwqmAzHhMY7zWS7tx5WMg6lBHDuDlQQ63wnjwmMDYrkLPzC1mHMqJqTXaxWKzyZTLwx2MCpDgC&#10;QMqhjJj/nPn36OhhhNCiRYtOnTrl/oE+e0xg7L6FHqQQHaQcynjy/TyOMbZt2/b888+7fyAvjwmM&#10;CWsiDlKIIDJVvH+3J4V3fo22wnP3mFDr0xBJPVovSNhDGaNf8S46zr4//REh1NbWhlMW7gnOYwzk&#10;7Hgj7hGVjz76EJeyly5dms/nG3ps0B4TIMXBG7GGMk5NTu79w+9xUNHEWLbQPCYw8qNY6KGhIUhx&#10;eEGIoYwXC/ZLB/+CmgoqUBQ8JkDOjjdRHsr455F9uFjd39//zjvvNPrwCHlMgBQHVyJY8f7yiy/+&#10;9lcTf10oFGbNmtXob4iixwRoS+IKI6ILcigjHRnv2rVr7969TfySSHuMgRQHb+oeUeEaQJPaRywW&#10;u3r1anP/jgJ4TGBUsFDkh58KQfBDGcn2DrkYtsJAJI8JkLPjSmBDGYuOc2BkP44oPN6pUUiPCZDi&#10;4ArXoYy0xN4HAIntMYHR0xipab6C4vsRlaLjHD82Rro03UxaYSOJxwTI2fHDr4o3fSVG3sJigmwe&#10;YyDFwRUvQxkvFuyMechfiZGsHhMYlxAU3nhqaWhoKOPU5OQnpz6hh1r4JTFCCJVaA9u20+m0pmmV&#10;74CiKLquZ8eyYa9RYLJj2WQyWVWwVauT2x95dPOWX8diCvnL9vZ2y7J8XECreEywbdswDFVVqwpt&#10;GIa/729L4ThOrYsFTUdHh+M4/j51y3lMsCyrltCqqoLQXmBcLHp7e3k8Y+t6TMiOZXVdVxSl8k3X&#10;NC2dTtu2HfYaRSWXy61evZq8nz09Pb5fiTHg8U8wgjxN00zT5PRvIDGO45ALhKIo/K4I4HE5juOY&#10;pllL6GQyCUK7xHEcOlbmGqeBxzWBFIdH6GuBaZpcnws8rg8WulaKQ9f1XC4X9hojBz2aLZVK8X46&#10;8LgBIMXhEtM0yTuj63oAzwgeN0Mul6uV4lBVtcVTHJZl0fvjYPYSkteleQNtSWUUCoV4PI7fjUBv&#10;xxjA/xXpgRQHhk5QKIoSZJQFHvsJFrpWYTaZTMqd4kgkEuTF8k5QlAEec6EFc3a6rpPXmE6nA352&#10;8JgvLdKWFHyCogzwOCBwzq5WisMwDHFTHLlcjrwWTdNCWQN4HDSStSVZlkVei6qqYW1nwePQYKQ4&#10;EomEECkOx3FIyBRwgqIM8DhkhM7Z0RvZcHeu4HFUEC7FQScoAs6yVQIeRw7btlOpFKMtKQopjnQ6&#10;TVYVSoKiDPA4ukS2LSk7lqVD+VDWUAZ4LACRakuiExSBtQHVBTwWCZyzq7ojxDk73lbREoeboCgD&#10;PBaPsFIctMSI8zmlRgGPBYY9L8LfFEcqlaJ/eegJijLAYxngmrPL5XL0b1YUJWoSl8Bjyaib4nB/&#10;lLBqD6qqqpEKJwhwHkROGBMEEUKJRGL58uWzZ8/u7u5GCC1cuLCjowPfQtS27dOnT7/77ruVw+gN&#10;w9izZ080h5SCx5LDOHnlHl3Xn3nmmSgf0AKPW4VMJvPee+81JLRARwzB45ZjYmLCsqwLFy6Mj48j&#10;hK5du4ZDCFVVe3p6EEI45Fi2bFn09SWAx4AMtIe9AADwAfAYkIH/AR/V30oTOaiiAAAAAElFTkSu&#10;QmCCUEsDBAoAAAAAAAAAIQCa2FmekQcAAJEHAAAUAAAAZHJzL21lZGlhL2ltYWdlOC5wbmeJUE5H&#10;DQoaCgAAAA1JSERSAAAAhAAAAE0IBgAAAGejzNsAAAAGYktHRAD/AP8A/6C9p5MAAAAJcEhZcwAA&#10;DsQAAA7EAZUrDhsAAAcxSURBVHic7ZzLruQ0EIb/vo0GEMyeNQ8wazZskFggJJBgWIDm4WAHSCxY&#10;8UhchYSQBk6fbhanS11dXWVXxXbSHOqXojhOHNvxl7JdTjeQSqVSqVQqlUqlUqnUMK2WLoAhXq7j&#10;YqX4H+pWgIiUIwEZqKWB0PKXcRoACcUgLQWEzNc6lg1/NMKpTloCiJUSlnuuo7GX4VQHzQ2EhGFl&#10;hEkaDEckFMO0nTEvzRpoGwC8AvD0FNYggHKc6qA5gLCswhqXINDxX6fzG1zCcARwEPc+ntIkHJ00&#10;GggNBgnAmoX/FGUjCA44NzpBwWFIKDppJBA1GPi2AfCHUrYDS0NQ8C6HQ5BQdNAoICwYNBA2AH43&#10;ykbW4f4Ux62ENvisDZITmIpGAGENHjUQNgB+M+6zwyUMXNxSyHhP2Vr0qKHqDYQGAx8rcBC2AH4p&#10;3GuHBxikJeAzDjnInKpII/eaqt8kWD2BsGCQlmF72n6u3G+HM0xytiH9EJrTCoU4q+ytjTQnWEOA&#10;6gWE5VuQXQTB8JPjnk8A7E9h6ZjieR2Uc1K1h+cZg8wFljetVdYmUFqB8MwkCITSeEHTDteV5g1H&#10;3cka1xbCaymiFsV7rqWxpkBl5R2Go8Vs1WDYnPZkFX5tyGuK3hTHNU+nxxMaAajVWkXOT6mLqqlA&#10;eKaVvJuYG4ZWvcXCpXWTKRBFQPFcq4UnLwROAcILA1mG0kziseoZ2kDyHtcW/8ILgVEgajBEppUp&#10;Xc9Y2GMJPJtMYyoChBcG77Qy1V+v47z+w/duS7EJZKZNLROG29JruFxRDssLhBeGHRKGJfXGaV8D&#10;wjzv8UOUPJBTHE6pcSLv7p7FhT4PiDqmLAuhrVam5hd35smBpcthtXZmVPNCvh0pdWqYnuDsFSbH&#10;oPw8kaR2GzUgtJtIbyRB8U6g4Kkx2rKNgChBcSWvhQB8A8rngful+msHGwaXPEDIG5acURsA73oz&#10;T3UX7yqkZZBtqKoEhJZIZmCtX7zvrUGqqzgMlnUoWotol8HDGhh8/2Hg3qk+ssYMcl+8wUh9PPj+&#10;qUtpViHktSwBUVpx0xZQLP/5p5ECpZqkWe6QPBaiBMLBub2IFiy1jLxdhrbGzn8zQduebTz+AODz&#10;bqVORRT6jC7qutYsA4Egp5/aT/VS80hb8gYuX2pVNSC4D1zrKu5xXkyRn9xr05/PAHzrqNBLpRJW&#10;RTygfe245jHI+vLcbSW8FoKvmHEo6Mtn6Y/QnCLUcC8AfOPIL/SlD5MGyBdGfC2dds1XznIsKQsM&#10;FOIB+ICQy6cEAzUytxLcD1HyktWgkDOVGhSWE612jTct15eFc16oSL3h0r6MCr1QU36XQTfmP6PT&#10;PqApbUAZintcT2etipUavgZF9DgS54m34JLp5Mt4wHnw/g+Av0/bKwQ/mZOa0mWQCAiyEisAdyxO&#10;28t7WmMKmplovg3gshwWAL3CkXPasfeaUlped21afxRhzbq6FLEQGhRUEF54r4XgjqvvRF57nMco&#10;stKUlucpwy1xkfMyPPW62rE25edTev6cJBghTf0pn9Vt7FnY8qfz9FToTwB8z87fQa+wZiVKDek5&#10;F7m2Fhc5HwlbQEifT8lKuACZ4oeQDSuthCULjAMeBqIfAfjhFE9AlCpbu//U/ag0LXGyq5bjCOkI&#10;1F4gl6YOKldsTw3K/9Wl1FXwPvGAsxMLAD4A8CMegNAqSw+CysHVC4i5995rSgPLO5yfmew+QmOJ&#10;li5jJfbAubG0f30hSRNIQNHxe3gYOfPKSvKBsVbi1vYkObAkK8pfIM1CyC7HVMvfAZRmHiTLUlgW&#10;guI4DKWKSvUw/z3SjgICuPYWW89qVgvBC1eDwkpHG1/34ORTBbkpjHYbVtjT6KVzS8BD4s+Onkep&#10;e7VgUAHp8Q8yHh8FhXkaonyLy1VXvnKqjSW0SsrBrnyINUB4uAUmLa4HPFLSSvBnxrtXOVWvei17&#10;/+mYbCQ+ltBIp8rwnxTKKZVmIWpmsASEPG6BxxP2nq+l5eJjCW4ppHUIzzR6AcHfUF5Ymn1YafgY&#10;YsXSSTNojZ61/KW0eE9cy3EUOG9aLv5SWB8maT6IYYNKrYAaFNp1vLsgcORgUzOBkYFS6WFGz3lh&#10;i4IWhU5KQqHth/shagW0xgratWTuuIWQfeMeNvn8XlDyLqn2sD3XRKySFT8lTta95pl0WQcr4x6S&#10;plB+PcX/lEx+USWthLamYQEh828tf69re1orLgsMFPZFjQKC33slNg2ONbu21C+G+sOOdRidtkc7&#10;lABwP6eRQPD7S0shweDXSZOn9YmyghEwRte5d34RK+E5bsqsh7TplYRCK4cEYlKfOEhzQ6XlWav7&#10;pGczV8VKUGjneYPfGgw9NeL5Nz2XOUm35t9afG1g9BhguEkt2Z96HDAWAAnEIEX+lrCXIhAmCDNr&#10;icHR1LwThhm0JBBcNZ99KpVKpVKpVCqVSqVSqf++/gXB1i5yfTZWeAAAAABJRU5ErkJgglBLAwQK&#10;AAAAAAAAACEAah5ym9ABAADQAQAAFAAAAGRycy9tZWRpYS9pbWFnZTcucG5niVBORw0KGgoAAAAN&#10;SUhEUgAAAC4AAAATCAYAAADvXT9EAAAABmJLR0QA/wD/AP+gvaeTAAAACXBIWXMAAA7EAAAOxAGV&#10;Kw4bAAABcElEQVRIic1W26qDMBCcPfgJpUWKjxYKQhH6//8g/QRBqAi94AWpSfpgUdvEHGOtOE9Z&#10;Z7M7E3IRWCCu1ytut5s2x5pJixE45wIA6XIoTVOkaVoHJOduNpufiNMhSRLxGtJqtVLm0P1+b4S/&#10;EQoTYzlT83Eci05I6/Va7nO5XJBlmZCYASIVPGm4wXWJ6FMPfZqnJEmQ57noTBrVTAdD8yqOAMC2&#10;7fb7+XxGURTSin9j4EfmCQC2220dR1GEsix7t0qdpaOmOwsDeAIAx3FAYRi+CZ/yUMot+yijugQA&#10;FmMMQrQL3h0bFBvMqzgB0c919dArHSDr8XiAMWbUrFvs32YDa5rwRCSsqqq0jVQF+orOZd51XbKq&#10;qhJjxJjcDlOa3+127f04FqfTqRuKX5vf7/fNhK+ET4EP86pXEwDgeV7/E70EBEEgCT8cDpLOxf3W&#10;cs7fYt/3lYu7OOGMsWZ8PB57d8TfLGoMwDkH51wrGgCeZW+H7TtMzmUAAAAASUVORK5CYIJQSwME&#10;CgAAAAAAAAAhADsJBGxU1AAAVNQAABUAAABkcnMvbWVkaWEvaW1hZ2UxLmpwZWf/2P/gABBKRklG&#10;AAEBAQBgAGAAAP/bAEMAAwICAwICAwMDAwQDAwQFCAUFBAQFCgcHBggMCgwMCwoLCw0OEhANDhEO&#10;CwsQFhARExQVFRUMDxcYFhQYEhQVFP/bAEMBAwQEBQQFCQUFCRQNCw0UFBQUFBQUFBQUFBQUFBQU&#10;FBQUFBQUFBQUFBQUFBQUFBQUFBQUFBQUFBQUFBQUFBQUFP/AABEIAQMC9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y/E3ifSvBnh+/wBc1y/g0zSbCIz3N3cNtSNB3P8AIAckkAZJoA1KK8jj+Pt/rUYl8L/C&#10;rx34jtJBuivHs7XSonGeG239xBKFPB/1ZOD0NPHj74s3/wDx4fCWwssk4/t7xZFBjnAz9nguO2Sc&#10;ZxxjPYA9Zorx/UNV+NUVjc3t5F8OfC1nbxtNNPPfXuopBGuWdmYx2wwqg8nHrxjFc78Of+F3fEzR&#10;G1zUvG+geGtKuZSdMj0/wjJFcXNqB8lw63F5KY/MJJVCu7YELBGZkQA+gq8k/akso9V+E8Om3CGa&#10;y1HxN4b0+8gyQJ7afXLGKeJsdUeN3Rh3ViDwaevwZ8W3fOo/GzxtNzkRWVpo9rGOMZ+WxL+vBcjn&#10;pwKsaZ+z/pVvrGmahqvibxb4nOm3CXdra6zrUklss6fckaJNqyFT8y7wwVgGABAIAIG/ZO+CeP3f&#10;wj8EWsnaW08P2sEi/R0jDD04NV5P2dofD+6bwF408UeBrnki3TUX1PT2OehtLwyoq+0JiPoRXr9F&#10;AHjjePPil8PB/wAVf4Ot/G2kp97W/Am4XCrn70mmzuXx/wBcJpmPZKsx/tSfD24jU29zr97MQN1r&#10;ZeFdVuLiNj/A8Udszq/XKkAjB44r1qigDyf/AIaFt7zP9k/D/wCIWrf3f+Kamsd3P/T55OOOeceh&#10;54oX4t+Or9QdP+CfieAMAVfWdW0m2Bz3Iiu5mAx6qDnggda9Yri/Evxr+Hngu5e38QePPDOhToSr&#10;xalrFvbspBwQQ7gg54oA5s+LfjPfA/ZPht4UsVOfm1XxlMrL6HZDp8gYjqV3gdgx6hc/HG8PT4fa&#10;QCeub6/2jH/bDdk/THv3rXX7Xfwfiufs9n45sfEE+M7PDcU2rk9P+fRJfUD6kDqRVPxP+1p4U8Nw&#10;xSf8I547vPM3cP4Rv7BVwQOXvYoE/i67sDHJGRkA1R4a+Nl3jzviD4IsUJyY7PwZdO6+gEj6mQf+&#10;/Y/rR/wrv4o3I/0n4vCAsfm/s3wzaxbRn+DzWlxx/e3d/wAOBsf23tL8Sa3Y6B4Z8Ba9r/iO/Z1t&#10;dMg1nQjLhQxd5o01F5YI1CNl5IwAdq/eZQe2sPHfxn1aRvK+EugaTEASP7b8aGNzzwMW1jcDPc84&#10;HqaALP8AwqHxrOxaf44+M4j0C2OmaFGv1PmadISfoR9KQ/A3WZFPnfGL4gzO2d7+dpsZbPXhLJQv&#10;/AQMdsVm6vq3x5LtOLX4Y+GLEMMvd6nf6iUGMYLeTbAktznjA4wetVNQ1n4i2tjm/wDjL8L9K81d&#10;nmr4XnBRyOdjSavtJHUZUjjlSOKAN5vgArgq3xG+IDKeCBrxXI+oQEfUEGj/AIZ10j/ob/iB/wCF&#10;lqP/AMdrzKfxVLaXEp179rvw9p6RMGmi0610W08uMAE83Bn2tjJ3Nkc/dqvdfEf4eX8T2/8Aw2Jf&#10;X8bj500zVfDbuBx1a30/en1BB96APVV/Zr8LMMz698QLiU/ekPxC12PP/AY7xVH4AUv/AAzT4R/6&#10;C/xA/wDDj+If/k6vFjffCq7DSTfHz4laycbUksdYu8MBnhBaQKrnOeQCxPGeAK2DffBx2Ag1H403&#10;r9SljeeOrhgPUiNmIH1oA9PP7MngqRlM9340vQvRL3x7rtwgPqFkvWGffGaX/hmLwB/zw8Qf+FXq&#10;3/yVXkF34f8Ag3rE5nn8G/GLW34UXWoWvi15CB/CDcMHAHpjHXFV1+GvwekQeX+zz401CZzkNc6b&#10;IZZCTnLST3I55zl2FAHs/wDwzF4A/wCeHiD/AMKvVv8A5Ko/4Zi8Af8APDxB/wCFXq3/AMlV5ZB4&#10;A+G6RRQ2n7HdzfFFClptA8OK+BxlpLi8UuT3JJY8k+tP/wCFa+DpyfI/YxsoVHX7dp3heMk+3l3U&#10;mfxIoA9QX9mbwbGMRaj45to+0Vv8QdfijX6It6APwFc5L8MvhHBI8cnxB8SxyISrI3xX1wEEdQR/&#10;aHWuT/4VL4en/wBR+x/4ShA6i+h0OMn/AHfLEmfxx+NWz8PoLWDK/sp+ETHGvEUEulbsAdFBiAz6&#10;DIHuKAN//hW/wg/6KH4k/wDDsa3/APLGj/hW/wAIP+ih+JP/AA7Gt/8Ayxrb8AfDH4M/EnwTofir&#10;R/hp4U/szWLOO8gW48PWqSorqDtddh2svQjJwQawvDnwG+GkXxo8b6Y/w78Jy2n9laTqUUbaJbFY&#10;2le9hcKCmBkWiE4x16ZySAXtI+EvgPWro2mjfEjxdeSBS4trX4hahcuq55OWuXcjnqSa2B8BLiEA&#10;2vxQ+INq443/ANqwz5HpiaB1/HGeOvWvL/2n/g38K/Amg+DvGc/w08OTaXoPiS1Oo2Vl4dt5jeW9&#10;0kliIjCI/wB5+9uoXVcH540I6Uo8F/C1gD/wyFL6jPhLQv8A5IoA9P8A+FO+MbXH2P43+NdoPEV9&#10;YaLOgX0yNPVyenLOfx7NHgT4u2RzZ/FbSLogDA1jwgswJHXPkXUHBHuOfyryC78A/BSSdprn9nfx&#10;PoDkjJ0rwzLCInHQoLFztPH30787u9WLJfgXosJhEvxV8JQlg7Q3Nz4y0mEMeMncyJ1AG4ZBIAya&#10;APVxD8c9PY/6Z8PdfAxj/RL7S93PJ/1tzjIwcc4xjJzkL/wm3xg01f8AiYfC7QtRC9T4f8XGVmGO&#10;oW5tLcA8HjdjkcnkjynSLz4SXeqhPDn7T+u6ReFw6adL44t7yRfm+UeTqCzOQNwX5gd3Rtxr0JPh&#10;54+1KOO+8KfH/UdQtSOuraHpOoQsSCeGtYbY4wyn73YHODigDTPxz1fTjjW/hH490kA4aaC3stSj&#10;x/eAtLqVyOD1QN7ZIBT/AIao+G9oF/tnVtQ8Jsfvf8JVol9pCocZOXuoY149QSOnPIqO/sPj1prx&#10;yWWufDnxGvO+3n0a/wBIPsBILu6/PZ26c5C3HxE+LeiXsaal8H7TV7RhuaXwl4sgupE5xgpew2QJ&#10;xzw2OnPoAd34T+I/hPx9D5vhjxRoviOLaH36TqEV0u09DmNjx710VfM3i3xL8J/E91dSfEn4Ha9p&#10;F3bku1/q/gZtS2EdXW7sFuVTqfm8wcZ5qLwanwt8Q3FvbfCf4833h/UpRiLRbbxNHqYBzgIbDUPO&#10;aIf7EaxHnjBOaAPp6ivIvtHxt8JPiS18I/EaxXq9vJNoV9t9kb7RFI3/AAOIH26UD9o/TtFUDxp4&#10;P8YeBZBw0moaO97aqfU3ViZ4VX0LuvHYHigD12iuJ8IfG74efEC9Wy8M+OvDmv3zbv8AQ9O1WCac&#10;FfvAxqxYEdwRkd67agAooooAKKKKACiiigAooooAKKKKACiiigAooooAKKKKACiiigAooooAKKKK&#10;ACiiigAooooAKKKKACiiigAooooAKKKKACiiigAooooAKKKKACiiigAooooAKKKKACiiigAooooA&#10;K474veA5fiX8OtX8P216NN1CYRXFjetH5i293BKk9tIy/wASrNFGxXuARkZrsa8l+InxE1rX/E8v&#10;w6+HUsQ8UCNH1jXpIxLbeHLdxlXdTxJdOOYoD/10fCABwC98H/jbp/xJm1Tw/qKw6H8QvD7i317w&#10;084aW1k2giWI8GS3kBDxygcqwBCsGUemV5Rb/sufDRPDFlo9z4bivpbWV7oa3NK66s91J/rbo3yF&#10;ZxM55Z1cE8DgAAeefHr4eeJvhX8F/GOv+Ffix4ytxp2nSzLpWqXVvfJcgA/uEuJYGuo5XzsSQTZV&#10;2VjuxQB3dwjfHvxLNbMAfhnol4Y5u6+IL6JyGj4PNpBIuGBH72VCp/dxkS+v1Q0LQ7DwzothpGlW&#10;kdjpljAltbW0K4SKNFCqoHoAAKv0AFcF49+OXgv4b6xaaLrGrSTeILuMzW+haRZT6lqMsYDEyC1t&#10;kkl8v5W/eFQowcmu9r4N8O+GvCY/aW8W+HfitpUt9Bq+sXCtDqUjPZXV5Pe3M2mSXS5K3EUtg1va&#10;24kzHFJp9xEFDuNwB6Nr37fGlR3cVjofhCeW/kLfuNe1yws5VUdGNpbyXN6AeeDbA+1VU/aG+N/i&#10;zUJP+Ef8BxWViAPL8vw1ql60h29n1BtITBP8XTn0G4/UXh7wvo3hHT0sNC0ix0WxThbXTrZIIl+i&#10;oAB+ValAHyTaad+1D4huZJ5r++0lZDlLcz6LpMceSOuLbVmwPm4DE8dT1LdP/Zp+MuqzPNrvxGkS&#10;Z+8vifWblYz8uSEsZdMU9G4wBz09PriigD5Htf8Agn/Y3s7XHiDxPYarcyZ82Z/DkN+7EjBYHVZL&#10;85zuIJz175bd2nhT9ijwd4RuEnste8Q20y8iTSjZaM3RhwdPtrfH3j0xxx0JB+hKKAPJ/wDhlz4e&#10;TZ/tCx1rXgRhhr3ibU9SDduRcXDg8DH0yOhIqT/hn/4L+BbG81p/h14L0mCzia6utSl0W1Vo0QF2&#10;kklKbsKATkngCvVK8k8a3EPxP8ZyeF5Jkj8GeGXi1DxNcyOFjnuFCzW9iW6bFGy4m7bfJQ5WRwAD&#10;k9L1rTfhl4d1P4r6p4ee21TXBDpXhbwpZQLDdfZ3b/RLOOLgJcXD4llzjYAiv8tturY8N/s1aX4o&#10;0w6t8XLeDx14v1AtPeR3ksk2nWG7kWtnAx2JFGPl37d7nczH5sA+FlrJ8avGcfxa1SKRfD9sklr4&#10;JsJ1KhbZ/ll1RlPIkuRxHkZSADoZpBXt9AHlsH7KvwUtpklh+D/gKKVDuV08MWSsp9QRFxWzZfAv&#10;4baZKZbP4e+FbWUrtLwaLbISPTITpwK7migDGsfBfh/S44kstC0y0SI7o1gs40CHOcjA455rZooo&#10;AKKKKACiiigAooooAKKKKAPJ/wBl0eV8GrCz4H9naprGmkYwQbfU7qAg+48vB7ZzjitO/wAaf+0L&#10;oZVh/wATbwvfrIDgc2t1aGP6/wDH5L+Xftm/s6/6NoPjPT8ECy8aa9gZyB51/LdcHrybgk+hJA4A&#10;rU+Iv+gfEL4XX6nb5mrXWmSMTgLHLp9zLyc95LaEAdywoAi/aO8P3nib4EeOrPTED6umlTXenArn&#10;/TIF863OPaWOM12fhXxDbeLfDGj67ZnNnqdnDewnOfkkQOvP0YVqEBgQQCDwQa8m/ZaP2L4L6V4f&#10;YnzPC11e+GSrdQljdS2sX4GKKJh7MKAPWqKKKAKWqaNp+uWpttSsbbULc9YbqFZUPbowIrz7Uv2Y&#10;/hLql0buT4ceGre+PW9sdNitbg85/wBbEFfrz1r06igDyX/hm7RNPA/sDxX468NMpBAs/Fd7cxLg&#10;54hu5JogM9QEGe/U0H4b/FHRR/xJPi+2p7R8qeL/AA5a3gPPQtZmzPTjP4nJr1qigDyU6/8AGrw+&#10;W+2eEPCHi22XjzdG1ufT7lvcW88Dp6dbgY9+o57xn8QvCnimzisfit8FfEaWcRJA1jwvF4htYyQM&#10;sDZG6CqcD5mC9t23HHvdFAHzD4P8I/AvxLeGx+F/xHu/BWsrcCQaX4U8USWxhc87TpU7PAoP91rf&#10;t9a7tfDfxu8Hyj+yvF/hr4h6f55b7N4q09tKvvKOMKbyzDREjHUWYyT+A9C8YfD3wt8QrL7H4p8N&#10;aR4ktMECDV7GK6QZ64EikVwh/Zt0TRSH8GeJPFfw/kXlItE1d5rNfYWV0JrZR/uxD68CgDiPHPjn&#10;wn4h0d7T45fCDV/C8Qj899YeyGrWMDq21ZI9Qsd8tsyjDCWVbcrjgjAJ0/B2r+NfDmhw6n4C8S6b&#10;8e/AbOVh3arANWgUdUivQTb3hBwMTGJx/FK5rfk/4XZ4HO5f+Ea+KGmqeVw+h6mq+xzNbzN/34H0&#10;xz5xrsnwf8SeKBea/Ya38A/iPevgaw//ABIrq5lLBipvIi1nfkkf6t3nH+zzQB6x4c/aO8Gazq9v&#10;omrT3ngjxLOdsWieLbVtOuJm4ysLP+6uOvWB5BweeDXqFeAa/pHxN0TSJNL8U6BoPx/8ETDEqC1t&#10;7LWDGWJBktpT9iu8DAyrW/ThCa5v4dQeGdYvnsPg78RtW+H3iG1iWS5+Hviu2lnit12g4bTbspcQ&#10;oNwAa1lji9Nw5oA+o6K8bPxk8XeAdsfxI8B3cVmp2t4k8G+Zq1hjH35YAguoff8AdSIveTvXo3gz&#10;x54c+Iuix6v4X13T/EGmOdoutOuUmQN3VipO1h0KnBB4IFAG9RRRQAUUUUAFFFFABRRRQAUUUUAF&#10;FFFABRRRQAUUUUAFFFFABRRRQAUUUUAFFFFABRRRQAUUUUAFFFFABRRRQAUUUUAFFFFABRRRQAUU&#10;UUAFFFFABRRRQAUUV5T8V/iRrH9tR/D3wAYZviBqFsLmS8uI/MtdBs2Yp9tuB/ESVYRQ9ZHU9EV2&#10;UAh+JPxG1nWvFx+Gnw9ljTxbJbrc6trksXm23h20ckLK4PyyXMmG8mA9cGR/kXDdr8O/h3ovwv8A&#10;DMWiaJFIIRI9xcXV1IZbm9uHOZbieU8ySu3LMfoMAACP4a/DbSPhb4aXSdK86eSWVrq+1K8fzLvU&#10;bp8eZczyHl5HI5PQABVAVQB1dABXhFveN+0v42tp7ZifhN4Zv/NWcHC+I9Ugk+Xb62ltIu7PSWZV&#10;x8kR8w8S6pe/tKare+E/Dl5PYfDayna28Q+I7SQo+rSI2JNOsnH/ACzyCs844+9EhLF2j9s0rSrL&#10;QtMtNO060hsNPtIlgt7W2jEcUMagBUVRwqgAAAdMUAW6KKKACvFP2nP2fofjP4YN7pkNsvjDTbeS&#10;OzN1kW+o274Mun3JHzeTIVUh1IeGVIpUO5MH2uigD5t/ZS+P8viy2XwP4pubo+JbDzYbK61QBLu9&#10;SDas1vcjoL62LKsyjiRTHOmY5Rt+kq+Yv2qvgHdajdn4l+CrW7XxNZCKbU7bR1H2y7EAPkXlsh+V&#10;723BYKrD/SIXltnJV0293+zf8frL41+FxHcT2n/CTWMMUl2tmx+z3sDg+TfW2eTBLtbg/NG6yROA&#10;8ZoA9iooooAKKKgvr630yyuLy7njtbS3jaWaeZgqRooJZmJ4AABJJ9KAOT+KPja68I6NbWujQRX3&#10;ivWZxp+i2U2fLe4ZSxklxyIYkV5ZCOdqELlmUH5i/aFin0r4baz8KvCl5NPpeh2seseP9enGZbs3&#10;Ewc27svHm3LNJPMPurAu3AWZMei6n49udN06X4qTaY2o+J/EW3Qfh/4dmBRzFMQ0ZcdYzOYxczMe&#10;Y4IUBAaNtyfFH4ax/Cr9jH4o2TXratrP/CP6prmsatMuJNTv/IeaaVh/CGKBFXoiKijhAKAPomGJ&#10;LeJIokWOJFCqiDAUDoAOwp9FFABRRRQAUUUUAFFFFABRRRQAUUUUAFFFFAHk/wAFALXxx8a7DIH2&#10;fxikqjoSs2j6bNux6b3dc9yp75rV+OANt4X0bUkysuneI9HnDjoiPfwQzE45x5M0v9eMisv4dZtP&#10;jx8XrPkCf+x9SwcEHfatBnP/AG6Yx7Z71t/Hmwm1L4J+O4bVQ14NEvJbXOOJ0hZ4jz6Oqn8KAO8r&#10;yX4UZ0L4u/GDw4cLHJqNj4jto+Plhu7RYWx7G4sLpvqzV6jpuoQatp1rfWriS2uYkmicfxIwBB/I&#10;ivLtZx4e/ai8M3fIh8TeF73TpW9ZrO4hnt1/FLq9P/AfegD1qiiigAooooAKKKKACiiigAooooAK&#10;qappVlrenz2Go2cGoWM67Jba6iWSKRfRlYEEfWrdFAHjr/s5w+EWNx8LvE2ofDaQZI0m2UXuiOfQ&#10;2Ep2xLwP+PZoDx1rkPiI0+r6bFp3x0+FEHiPSbQmSDxb4Oilv0s24zKIVAvrN/lB3QeaAF5kFfSN&#10;FAHzp4Kl8W2Wh/218IviLpvxj8JIzD+wvFGoB7uI/Mxii1WNWcMpKr5d3FK/ZpU7Z02ofCn4j+O4&#10;YPEGk6z8F/i3dMYbeedv7G1O9ZSPlgu4WNvqK5biPfMOTuQZr1bxt8AvCHjXWjr4tbjw74tAAXxN&#10;4dnNhqOB0DyJxMnby5g6f7NcV4p0H4gaNotxovjDw3pPx68Dy4E0bWtvbauqAZzJbSYtbpgRncjQ&#10;H+7GxoA1/N+MPwzYCSKy+L2gof8AWQ+VpWvRrnupItLk47g230NdJ4C+Ovg/4ham2jWd/LpXieND&#10;JN4a1y3ew1SIDqxt5QGZB/z0Tch6hiMGvG/hxEqu0HwN+IjQf2dGBefC/wCIAuJDaAbFCL53+nWI&#10;+VgCfOh5+SLFbPib4l+BPGkOn+Gfj14Gj8C6pJOBZN4l8ufTHn5KtZarH+7SQ7PlDNDP0wnSgD6L&#10;orxo/D34kfDQB/AvixfF+jx/8yz46neSVV5+WDU1VplPT/j4S4z/AHlFXtE/aK0JdWt9D8a2F/8A&#10;DXxHO4hhsvEirHbXchGcWt4ha3nJ5wqv5nTci5xQB6vRRRQAUUUUAFFFFABRRRQAUUUUAFFFFABR&#10;RRQAUUUUAFFFFABRRRQAUUUUAFFFFABRRRQAUUUUAFFFFABRRRQAUUUUAFFFFABRRRQAUUVw/wAX&#10;fifD8LvDCXcVjJrWv6hOun6JoduwE2pXrg+XEpP3VGC7ueEjR3PC0AZnxZ+KN74avNN8JeErWHWf&#10;iFrisbCymJ8ixgHD392V5S3jOB6yOVjXkkrq/Cj4XWXwu0CW3W7m1rXdQl+2azr94B9q1S7IAaaT&#10;HCjACpGPljRVRQAoqj8HfhbN4BsdQ1bXbyLWvHmvul1r+sxqQs0qghIYQeUt4QSkaemWbLu5PV+L&#10;PGegeAtGm1fxLreneH9Kh/1l7qd0lvCv1dyBQBrSSJDG0kjKiKCzMxwAB1JNeDXGr6r+1HNLp+h3&#10;F1onwgRzHe65A7wXfiYD70Nk6kNHZno9wMNKCViIXMhq2Gsf8NfzTrYvcW3wWs7mS2uJijwy+K5o&#10;2KyRLkArYIwKues7KycRq3m/QNvbxWlvFBBEkMEShI4o1CqigYAAHAAHagCroeh6d4Y0ax0jSLGD&#10;TdLsYUt7WztYxHFDGowqKo4AAAGBV+iigAooooAKKKKACvjj9on4Vat8DvFi/FnwHIun6VFcSXep&#10;AKzx6RPK2Z7l4xkvp9xkfa4kG6Nlju4xujkDfY9NZFkVlZQysMEEZBHpQBwvwc+L2l/GPwmNUs4W&#10;07U7Zxb6po88ivNp9xtDGNivDqVZXSRflkjdHUkMK7yviL4leAdc/ZA8dW3jjwWsa+BWZYHjnmZL&#10;exiY8adesc7LMuxa2uufscjlH/0eQ7Pqr4YfFrw98WdGkvNFuHjvLVvJ1HSLxfKvtNnxzDcRHlGH&#10;ryrDDKWUgkA7OvJvHs8fxT8YyeAkdT4Y0lYr3xbMThJVYb7fTien7wASzDtCERhi4BHUfFDx1L4G&#10;8PQtp9quo+I9UuU03RdOYkLc3jhiocjkRoqvLIw+7HFIeSMHyHxL4Ta+XTPgbpGoT3l1q6NrXj3X&#10;kOydrKRz5oJU/JLeyq0KKPuQpNtx5SCgDovhIj/GPxxcfFu+Vv7Biik0zwXbOPlNkxHn6lj+9dMq&#10;hD2gjjIx5riuw+P2nnV/gR8R7FYlmN14b1KERPja+61kGDnjBz3rt7S0gsLWG1tYY7a2gRY4oYkC&#10;pGgGAqgcAAAAAVkeOrFNT8EeIbOTcY7jTriFgnXDRMDj35oAd4J1BdW8GaDfK7SLdafbzB5PvMGj&#10;U5PvzW3XCfAW/fVPgZ8Or12V3uPDmnTMydCWtYySPbmu7oAKKKKACiiigAooooAKKKKACiiigAoo&#10;ooA8n0H/AEP9qfxtGMbb7wfoc20Ho8V5qqs2PUiWMZ/6Zj2r1O4t47u3lgmQSQyqUdG6MpGCK8tv&#10;SbT9qrRweBqHgu+xuHX7PfWmdp7/APH0M+mV9a9XoA4D4A3Es/wT8ER3LmS8tNJt7G6Y5yZ4EEMv&#10;Xn78bdeaw/2gS2j3Pwz8UKdg0XxjYxzP/wBMr5ZdNIPtuvo257qD2zWt8Ej9k0bxNpLcSab4n1ZW&#10;6DAnu3u0GB0AjukA9gOnSov2k9DuvEHwE8eW2nqH1WHSZ73TwRx9rgXz7c/hLFGfwoA9KorO8Oa5&#10;beJ/D2l6zZMHs9RtYruBh3jkQOp/IitGgAooooAKKKKACiiigAooooAKKKKACiiigAooooA474hf&#10;CHwl8UUtG8RaPHdXtk2+y1O3ke2vrJv70FzEyyxH/cYZ75rz7XfDXxK8Eafc2JitPjb4ImjMVzou&#10;trBb60Ij1VZWC214McbJlhYgZaVyefcqwfGnjjRvh/ojarrd2ba2MiwRJFE801xMxwkUMSAvLIx6&#10;IgLHsKAPnjwJolhc3M4+Bnje58CavYqXvvhh4utZZLG3BL8fYZGWeyUs3yyWriA4yqSDr0dn+0Z4&#10;a12xv/Dnxf8AC0fg+F7ybSJ7nWFW+8N38qSPGyJesgjG7YSI7lIXbICq3WrXj7wrrvx0srU3nwws&#10;NMjtX83T9U1/X3sNYsX6ebAbGOVoiR6XCNyAy9VqP4YfDf4peBPA154b1V/C3i1Lu7vJ7i51e8nk&#10;kuI55GbZLi2VX+RgrHaN3JI5oA1F+Bus/D+IXHwk8Wy6BaKoMfhbXd+paIw67YgWE1qDyB5Mnlrn&#10;PlNjFSxftDx+DrlbH4qeH7n4dTb1jTWpJPtegzs3A236qBFk9BcrCT2BrzPVfhD8YPhHb3Gs/CWD&#10;QNKghDTS+B4dRnudJuh87Fbe2mjQWzlmGFgmgj7srYweu8AftY6B4n0exg+Ieiv8P5NVZrS3uNUb&#10;zdGv5N0iNDHeMiqkuY2Vra5SCYNlfLJBoA98t7iK7t4p4JUmglUPHLGwZXUjIII4II71LXj0/wCz&#10;zH4SvZNS+FuvXHw6umJeTR4YhdaDcMefnsGZRHk9WtmhY9yahg+O2r+AGNt8W/DD+FoY+P8AhK9I&#10;d77QZR/ekkCiW09T9oRUGcCV+tAHs9FVNJ1ax17TbbUdMvbfUdPuUEkF3aSrLFKh6MrqSGB9Qat0&#10;AFFFFABRRRQAUUUUAFFFFABRRRQAUUUUAFFFFABRRRQAUUUUAFFFFABRRRQAUUUUAFFFFABRRRQA&#10;UUUUAFcB47+L0Hg/xFa+G9M8Oa34y8T3Fqb4aToSQBorcPsEsstxLFDGpbIG59zbX2g7TXf18zT/&#10;ABitfDHjnxx8UdWs2Oihk8CaDpGmO13qut6jZ3d35iRQBAAzyPIiqHbCws7lBkKAehn4n/EWc7YP&#10;g1qkTdS17r+nRp9AY5ZDn8AOvNeZ6P8AEWxsfirqfiPxhDL4m+JkaPp2j+BfCI/tabw/ZE/N5si7&#10;YoZp2j3PLM0agLHGGwpLcXrmu+N/jtdyReLPH9z4M0kExS+BfhbaXGs30JIHyahqdupWOQZIaMBY&#10;iCA24cntfBngK58HaBBo3hzw98VY9FhxtisB4f0ZG6E5jja2bJ6l9oYljls9ADvRZ/GT4jqDd3mm&#10;/CPR5BzBp4TV9aIPrM6/ZYGGegjuBkDDVt+Ff2evBPhnWYddn06XxN4niOV8QeJrl9SvkPfy5Ji3&#10;kj/ZhCL7VwqaTrDAE+DfjCmQDg+K9O49uNSpfsXia3H/ACB/jDa2wP8A0FdDn2DP/Xy8jY/4EaAL&#10;vg3RPij8E9Fg8LaX4a0Lx34WsGePTb2HVm07UY4CxZUnhkieKR1zgyrKu/G4opOK3T8ZvFen4Or/&#10;AAY8Z28Rxm40650u+jX1+VLzzT0J4jPbucVyrTa7bkSRXvxhsQOHlFppVzhe/wAjxSZ9flXd6dcU&#10;PrmpxKGl8afGGGMEbpF8IWMm0Z67U0tmP4AmgDpf+GqPh9p4H/CRXWr+CWAyzeLNCvdLhQevnzRL&#10;CR7hyOvPFejeGfF+g+NNPF/4e1vTtesTjFzpl3HcRHPT5kJFeKP4oK4A+I/xf3Nwufh6SM4zzjRO&#10;nHqPrXnXir4YeAvFl+dQ1PXPE+i6seV1u08AXWi32c5wt5FZxSZzzgP6nHWgD7Hor41+H3xS1zwp&#10;481nwTe/HAapo9lpdpqNpqPiXw2yXiNLLcRtbszFGkAEKsHbLHcwJOK9IT40umUk+O3wstnT5Sl/&#10;pDwS9OpVtUU8juFA9KAPoKivn1PjZlR/xf8A+DzHoSLDjPf/AJi9bVt8RvEVxLHbw/EL4ZXc7fKv&#10;leYDIfUILpiM+mTj1PWgD2iivMLDxF8Q9QkMFq/gXUJlXLeRqVxkgYG7YI22jJHGTjOMmrw1n4qK&#10;AD4P8HSEcFx4rulz74/s04+mT9TQB3V7Y2+p2VxZ3lvFd2lxG0U0E6B45EYYZWU8EEEgg9a+SPi7&#10;+yPp/gCzvfGngzxdH4TtdHtnljtdZkuFi06IBf3dpfWzpdW8QAOLdjcQfNtWDkCvfV1v4qYGfBng&#10;8HuB4uuv/lZXlj+JPHHxY+IMF1d+ADd+EPCV3LF9istaheK/1iNoyJSZBGHjtSJFA5HnkkgNApAB&#10;5D4Y0D9qGbW7bxXqGl6xeXAsvJ0eO8vNHup9OtpQjSRyl4rQmZiibmMQbaqoTlWLdH4JsP2hPAl5&#10;r2pWnh3U7/WPEF6b/U7zVvDej3DO+1UjjQx+JYcRxxqqIuMYXONzMT9G/wDCy/EyYWT4TeLGcHDN&#10;Be6OyfUFr9SR9VB56Cj/AIW1dwDN78PvGNltOH/0O3udnOP+WE8m7t93P86APBpf2gfj1o8uzUfh&#10;5dS7HMUjJ4PuNu4Z+YG21G6yCR/CGXn7/TN61/am+JkVvG9z8OPOmyVe3l0LxTbN1IBLR6NcIOxw&#10;Gcc9a9r/AOF36HFlbnRvGNtKDzH/AMIfqk30O6K3df1+tB+PHhCLP2mXWtOIG4jUfDuo2pC/3sS2&#10;6/LweenB54oA+Xvhn+1lqPwR+GXhDwPrvhK183wvo9jo093JPqtj5nkwRxLKUvNKh8sMArYdhjdg&#10;FuCe0sv+Cg3heSJpLnS9MQo+1o08aaJDIRx91Lu7t2PXuAD2Ne2/8NCfDJHKz+PfD1iwAIW+1GK2&#10;LD1XzCu7p26Va0/45/DfViwsviD4WvCo3EW+tWz4Hrw9AHjdn+3/AOArsHOl3qlWwRBr3h+8/L7P&#10;qcmT/sjLe3Iz2ej/ALVnhrW1ma18NeNLgQ4Lmy8O3F6FBzjJthIB0PBwTjgV313pngf4gyrJc2nh&#10;/wASySQbVaWOC7LQnnAJBynzH2+b3rAu/wBmb4P37Brn4U+CLhgMAy+HLNsD05joAp/8NN+CEJE8&#10;Hi+xPUC+8Da3bbv93zLNd3vjOOPWkH7VPwoXHn+NLKxDDKtfxy2yn2BkRQT7dajv/wBkj4LX/ln/&#10;AIVd4Vsimfm03S4rMtnsxhC7hx3ziorD9k/4caPL5mlWfiDRpAnl7tK8W6vZnZx8n7q6X5eB8vTg&#10;ccUAaNj+1F8G9Sl8q2+LHgiabbuMI8RWnmL67k8zII7gjiuk0z4r+CNbMQ07xj4fv/NyY/suqQSb&#10;8Zzja5z0PT0ritZ/Zb8JazaLAdc8eQFXDrIfHOsXGDgj7k9zInQnnbn0Irj7r9hjwlcyl/8AhLPF&#10;Lgv5gS9/s7UFznPzfa7OXzP+B7vboMAH0TZ31tqMImtbiK6iJx5kLh1z9RU9fLmp/wDBPzwVf+bN&#10;/bGb8r+7upvBvhZmRwPlJK6Sr8ED7rqfQjrWIf2Brm0ZvsHjuwhjdQHV/C0MXIzyPs00A79WBPoR&#10;QB9fUV8rr+yD4xi2+T8R7K0YDDPZDxPbM/8AvGLxGufofwrMn/Zr+N2myMdN+ItrcpE58nzNf1+E&#10;umcc+dd3QU4P8QkPHXPzAA+u6K+T7L4RftC2EMkZ8VCVy25JIPHDRhOB/DPodyScgnltvONvXK3/&#10;AIS/af0hUkt/EUurB8q0aeI9JlZfQ4bw7bADr/E3bjvQB6x4yP2T9pP4X3WSvn6F4g07OMg7302b&#10;b9f9Fz9FPrXq9fFGp6F+0teeJNC1u80fUrvUtBa4NpJFLok8TCVQr7v3luZMqAOkXOcEda7H/hMf&#10;2koGBg8N302R8wvvC2jyAfTy/E8ZB+uaAPY/AmdO+KfxN05vvXV1Ya2uc52S2aWo/DOnt07556ge&#10;gSRpNG0ciq6MCrKwyCD1BFfDtx8WPj94T+M9y974Jkm1LWdAhVRF4UibfDaXEpyEg1ydRta/IYmX&#10;Pzp8gyCeqt/2nfjHbvGt78NrpWVgku/wrrCqOcFi0CXPHfCCT0BPWgD2L9laR4fgT4b0eVmabw4b&#10;nwzJvOWzp9zLZDP1FuDnuCD3r1mvivwH8cfiD8N5fFhX4fR6rZavrM+txqNJ8WWf2XzUj82PB8PS&#10;B8ypJJuLL/rcEcZOuf8AgoBDZyBdQ8KWNoHBKM+r3MAOMZGbmxhB6j7pY+uOMgH17RXyrB/wUH8H&#10;iKKS40uzcSIGC2njjwyXXpwyzanEV69MZ9QK3NK/bq8C6uwWHSdYdinmAWt1pl5xxz/o95Jgcjk8&#10;HsTQB9HUV5HbftN+GJbWG4m8PePreCaMSxyL4F1e4V1IznMFtIAMEcng9s1Kf2pPhrFn7Vrd5pwA&#10;znUdFvrQY9cywLwO56DvQB6vRXlkH7VPwanmWH/ha3g2C4Zgq291rttBKxPTCO4Yg+oHr6V0+k/F&#10;rwNr3ljTPGfh/UfMyE+yapBLux1xtc5xg/lQB1lFRW9xFdwpNBKk0LjKyRsGVh7EdaloAKKKKACi&#10;iigAooooAK8Y8ceKdK0j9oDRJNattXvI9H0Ca5sYtM0W81JUnuZvLeVhbxSbHEcBRWbB2zSgHDNn&#10;2evFviGde0f48eHZ9K8Q6b4fTXtGl06GXVtNa7gmuoJRKsHyzwnzHjmldVDZIt3PQYoA6f8A4Xn4&#10;cDhf7N8Y5IJ/5EnWsfn9k96vaF8Y/CPiHWrXR7fVXtdWut4t7HVLOewnnKAl1RJ0RmZQCSoBIAJI&#10;AFZ7QfFjSwZFvfBvif8A6dzZ3ejev/LTzbv2/grkfid4nv8AxB4QvNJ8T+DfEHhi/j23Wna/plt/&#10;bNraXsR3wTL9l3XACuqli8MYKllJwTQB7lXlFt4a022+L/izw7PZWt/4d8U6Omq32k3MKy25uVkM&#10;EztGwIImjMIKkYJgY4yzE43gn9rjwZ4jjNvqzzaJqdsg+37V+2WVs+BuL3UG9IkyePP8p8EbkU5U&#10;XvAPj7wz4y+OPi270zxLpOpg6PpdlYxWt/FMZkVrqaSaIKx3I3nohI4zDjPHABRb4MeKPhHJ9r+E&#10;GsxJo6vvl8AeJJpJNKZSyllsrgBpbA4DAKBJAN3EK9a0/gz+0v4W+MmzS2huvCvjARM9x4W15Vhu&#10;8IzJI8PJW5iV0dTJEWCkYcI2VHrteGWvwv8ADHjPxH478BeJ9LS/t7LU4vFGjyq7xXNgl7uZpree&#10;MrJBL9sgvm3RsrAOMnnkA1dQ/Z10/RNWuNa+G+s3Xw01idzLcQaXGsuk3rnq1xp7YjJJ5LxeVKf+&#10;elYWn/tJ6n4S8S6v4c+IPhS8EujiEXfibwfaXGqaWplUugmjRDPbOU2uVKyIispMuGUmPUdc+KP7&#10;PGm3El9Zal8a/BdrCzRXlhHEniSyCqdqTRDbHfLwo82MJLySY5Dlq6r9me70jWPhTY65puu2HiS+&#10;1uaTVNY1LTpd8b38uGmj/vL5XywqjgMiRIrAFcUAdf4H+JnhL4maeb7wn4l0rxHar999MvEn8s5x&#10;hwpJUggghsEEEEV01cL42+BvgH4i3y3/AIg8Kabe6sgxHq0cXkX8Qxj5LqPbKn/AXFc6vwR8Q+Gl&#10;H/CG/FTxRpcS/c0/xC0eu2vtua4H2o/hcj+WAD1yivIjrfxs8MZ+3eGfCXjq2UczaHqM2k3Tn/Zt&#10;rhZY/wA7kY96B+0jpmj4Xxh4P8Z+B3HDSaloj3lspxk7rmxNxCo/2mdRQB67RXJ+DPiz4J+Iu7/h&#10;FvF2ieInXIePTNQindCOoZVYlSMHIIBGK6ygAooooAKKKKACiiigAooooAKKKKACiiigAooooAKK&#10;KKACiiigAooooAKKKKACiiigAr4Qi+FHi/xx+0n4m8M3nh83ugeFJb/UrP7Zqn2TTZRrF9Ncu8qx&#10;bppQUjMZhCorkTq7hJCH+768k8AXUV5+0X8W9ksZltrHQrV4VcFlxHdShiO2fOIH+4T34AD7R48+&#10;E2jWrtovh/xP4Xsows2n+EtNl026sIQOtvbNLMtyFHPlq0TYB2B2wh9M0HXdP8T6LY6vpN3Ff6Zf&#10;QpcW11A25JY2GVYH0INX68s8LgfC74l3XhRv3fhvxPJPqmh8EJbXnMl7ZjsN+WukHfN0AAsYoA9T&#10;ornPHHjqw8A6ba3N5b3t9PeXAtLOw023ae5uptjyFI0HUiOORzkgBUY54qsfip4Tg8Bw+NL3XLTS&#10;vDUsQl+36o/2RY8nGxxJtKOGBUowDBgVxkYoA6yivG4PjF4w+Iw/4tv4HlOlP9zxP4yaTTLNxn70&#10;FttNzMMcgskKNkESEVLH8D9e8WIH+InxF1rxArcvpHh0toOmdc42wOblx0BWS4dSB93kggHReOfj&#10;r4D+HN+mna54ktY9ZkXdFotkr3mpTD/pnaQh5n6j7qHqPWuaHxL+JXjtWXwZ8O28OWbAbNb8fT/Z&#10;Rg/xR2EBed8cfJM1uevPHPf+Cvhx4V+G+nvY+FfDumeHrV23yR6dapD5rdSzlQC7Ekks2SSSSa6O&#10;gDhvhZ8L0+Hdrqt1e6pL4i8U63cC81nXbmJYnu5QoRFWNciKGNAESMEhQCSWZmZu5oooAQgMCCAQ&#10;eCDWLc+CfDt7A8FxoGmTwvw0ctnGyt9QV5rbooA4u++Cnw81ONUvPAfhm7RTuCz6PbuAfXBSqI/Z&#10;3+FQct/wrLwcGIAJ/sC0yQOn/LP3P516FRQB5jrPwL+HOlaNf3UHgrSIVt4JJVgt4PJjGFJwFTAU&#10;fQCua+DXwB8LWnwm8GlZtfhu5dItp7q5sfEmo2ZuZpIleWVxDcKCWdmY8YBY4xmvbri3ju7eWCZB&#10;JDKpR0boykYIrgv2frqaf4MeEra6dpL/AEuyGjXjOeTc2bG1nJ/7awvQAh+COkxKVs/EHjKyyuCf&#10;+Er1C4J9D+/mkwfpjPfNKfhZrMWfsnxQ8Y2YYcgDTZ8n1/fWb4/DFdh4i8R6X4S0a61fWb+DTdNt&#10;lDS3Ny4VFyQoGe5LEKAOSSAASRXgV7/wUJ+Bdk0mfGKsI5VgcPayQushYLtMcoRxgkZJXA5JOATQ&#10;B6afh94vts/ZfijrU5xkf2npmnSgN/2yt4vl6ZHX3FDeHfifDkW3jnw3Ip73/hWaRgfYx38Yx+Gf&#10;ftXgOi/E3xr+1TdXc+k+LrD4ZeAIpQieReo2p3qc8lo5FdM44eN41BU7TcoQ9dva/sjWV1apcWvx&#10;g+JEkj5YX0Gtwb2POT5qwbyM5B+fJHBPWgD0f7F8VbTP/E48Hapg7h/xKbuy3D+7/wAfM2O/zc9f&#10;u8c1b/8A4WRehUvPBngfWQhykk+v3MW3OM4Q6fJj67ufQVwM3wg+NfgVzN4O+KMPiG0jz5ekeKIX&#10;YN/tS3LmaWQ/7KGEH+8OoZoX7V194S1yLQPi/wCErrwNeOGMesqPM0+YLklyVZwgCgs2x5ljUbpX&#10;i6UAbepeBJr5WGs/AfwPqwEnmMLS8t7ncT/Evn2kWW5Oc478ms7/AIQHwtbcf8MyeTOrZE+kW2gx&#10;4z1Kyfa43HU54HfqOv0BDKlxEksTrJE6hldDkMD0IPcU+gD58/4R/wAKWn+u+Fvj7w8A3I027kUQ&#10;nsV+xXjYJwOY89cnHNG3wBGCJI/jFaXBJ+Xf4tm2HscqXjPTPUj15yK+g6KAPnz+3PBVqf8AkpPj&#10;3QQflddVW7hwwzwftlsSh68cZ9DQvjnweu0P+1DNAwypiuL/AMPRyA+jK9kGB4PBr6DooA8W0vWJ&#10;tREf9i/HjStXJXcv2iDTrnen979wY8npyML145GOkg0f4mywI9p468J3Nu3zRzTeFbiRnU9yyaiq&#10;n6hRXVan4I8Oa1u/tDQNLv8Ac/mn7VZRyZfn5juU88nn3Nc3N+z98LriZ5pfht4RlmclmkfQrUsx&#10;JyST5fegBhs/ira5/wCJt4O1Pacg/wBl3dnvH93/AI+JdvcZ+b1x2oOqfFW3yo8M+Dr/ACMhz4iu&#10;7XB9Nv2GTP1z36ccg+AHw/ix9l8NwabgbR/Zs0tphf7o8p1wvA+XpwOOKB8C/DS4C3/i6NVGFSPx&#10;prCqo9Aou8Ae3agBf+Ek+JkDET+BdAmB+6bHxPJJj13eZZR47Yxnv07oPiF4vgwbn4W63KCMEWGp&#10;6dIQf+2lxGMdec56cegPg8lvj7F4z8Y2YAxg6w1zkdh+/WTp69T3JoHwx8RLgL8WfGIUDAU22jH9&#10;Tp+T+dAB/wALR1yPDXPws8Y20WcGTzNLmx6fLFfO3P0+uKD8ZbW3z9u8J+MbHafn/wCJBPc7R2P+&#10;jiTd1/hzjv0NA8FeO7bH2f4kNcDGG/tHQ7eQ+xHlGLB65zn2xSf2H8VgBjxn4ObA7+Errk/+DP8A&#10;pQBwviP40eHoPjL4K1RrLxVFbrperaa5n8IavGN0rWc4IDWw3YFo2SAQBkkiu8/4X74DQlZ9fWxb&#10;qFvrWe2LD1AkRc/hXBfEcfE6x8V/DO5n/wCESvXTX5I0kjW6tgrPpt8m1z+9OxmKdOjBMg9R3h1z&#10;4qjP/FF+DyMcY8XXWT/5TKAAftEfCo4/4uZ4PBIyAdetQfy8ytvTfih4N1gxiw8W6FfGRd6C21KG&#10;TcuM5GGOR71iHxr47ts/aPhu8/GR/Z+t20n1B83ysH06j3FYmpasNVVxqHwH128jLeY32hNClBbn&#10;Jwb4knr2zzQB6va3cF9As9tNHcQvnbJEwZTg4OCPcYrldW+DvgLXznU/BHhzUTuL5u9Jt5fmPU/M&#10;h5PrXmN5onwtnmkm1X4DSRzNh2kl8FQXbMB3zCsmSMdOvoKiaw+CUQfyfh5q+lpjcWsvAer2SJ/t&#10;Ax2ihSMfeGCMZzQB2bfstfBh2LH4ReBCx7nw1ZZ/9FVkL+x18IYT/ofhJtKJAB/srVLyy3Y6Z8mZ&#10;ckc4J6ZOKwmuvgrCXD+KNd8PjaC6yeJNa0pdvPzkGaMYHPznpjrxUkerfBUzqlj8ZzBMxC7V+JM9&#10;wXz0GJbp8c+gFAHUah+zN4T1CzmtzrPjyPzF27/+E+1yTb77ZLtkP0ZSPUGuJvP2G/Cd1cPL/wAJ&#10;X4pcswbZfnT9TXIAHIvLSbf06NkDtjArsdL0LTdUKDQvjTrjvvESm21LTrwknomJbeQE9Ocbvfk5&#10;2x8N/FEOGi+K/iiWQH7t3Y6S8Z+oSyRvphh75oA8V1X/AIJ8eFZm8/TdejtL93JkuJvBvhv94p6g&#10;mDTYXJzg8sRx0JwRW0/9iPxDo4ZbP4gaYVZAmW0jU7VhjoQbLV7b5uTzjj+ELXuf/CI/EO1z9l+I&#10;VnPg5X+0/DyS59m8qaLI+m0+9B0b4qrkjxh4OkwOEPhS7XJ9N39pHH1wcehoA8Kvv2Y/jHpEzHQ/&#10;iTDdxgq6ifXPEUBzwGX/AEjUL0AYHUhhz90HmrVn8Kv2i9OgRIfF5SZSwM0XjOFlZScgBLrw7ckY&#10;45LseDyAcV7Zn4qW5I2+D78Hoc3dtt/DEmfzFINa+KowD4N8HHjk/wDCW3Y5+n9mUAeCRz/tT6TI&#10;vm2d9qC/KSYrnRL3ofmGCll17DIz/eSr958TP2j9Ai86XwfdX1qG24l8JWLzcjqTbeI5CRn0i+p7&#10;n2weMvH1vj7T8OUmyP8AmH67DJg+/mpFx6EZ+gpP+FneIwMv8JvGCgDJIutHb64A1DJ/KgDwyw/a&#10;f+LUBK6j8O5VcJk/aPC/iCEFxjK5tbS8Az65IHZnovv25tV8OT+V4i8BW2kkEFvNu9XtcKeFbN9p&#10;FsACeMkgehJ4r3Q/GSK2Yi+8HeMbEDBLf2JJdDbnr/o5kzj0HzegNH/C9fC6n99beKLRM4Mt34Q1&#10;aCMHHd3tQo/Prx1oA8Utv+ChXg9YFku9KteQcrZ+NPDu9SDg5juNQgkHsCob1UVzMfxp8AfGrxlr&#10;F94y8P69r9tHOln4c07TBDfjTo/LjY3Uf2K4kZbxpt+JU/eRokYTZl2f6Qb9oD4a7Sl54y0fTQwK&#10;smrXAs+ehUibbz/snnrxXLPp/wCzl4+cb7b4XeI2bbCMppt0Tk5VO/c8D3oA4i1+PGreCAIIda17&#10;XLCMHy7bxv4B1vT7sAHlTqENoYZABgA+QzYGWZzk1YP7cPh/R/8AkPQaHABwxsfE1vEBwMHOorZD&#10;BJAycDIIGcDPcy/sp/A3X7VJLX4aeEIofmAm0fTobUtnqC8AUtz2J61Ysv2XfAelIyac3izSo2O5&#10;o9O8ba3aox9Ssd4oJ9yM0AcY9rpH7Yjadfwabptr4O02Q+drKXOl6lqF1MACsFrcWs1wtsgDbncO&#10;spyoQKCXryL49/sN6N4fsofEGl+K7q+il1Szgk0rxTCl+99JNcxwwwC7Gy4Ch5FIRmkzgjoePd7P&#10;9krRNB1HVbzw547+IfhuXVLo3l4LXxLLdCeXy4497/ahMWbZFEu4kthAM44qfxF+zrrviB9GuZ/j&#10;L4zub7Rbwahpr32n6JLHBciKSHzGRdOQv+7mlHLcFtwwQCADH+EHw81HVIfEnleJ9T0JNL1aXS7S&#10;88O3dwlrcCEKJStjfS3cUASbzYsLw3lFsYYV1us6ZdeBviJ8PNVudVu9aF4Lvw3f39+sSSyecpur&#10;eSQQxxx/I9sYVwg/4+ehJJrmdD+BvxS8LeMNQ8Raf8WdJvLzUIhDeJq3hEtHc7T+7lkS2vbdDMqg&#10;IJAoJQKrZCrjP+M3g/48al4Fv1s9e8B+IJrAw6vbwweH73T53ubSZLmJI83s4O54UHOOpBBBoA+j&#10;a8m8e/AlL7xBc+M/AWqnwJ8QZNhm1G3iMljqwTIEWoWuQtwpBKiUbZkGNkgA2nO8HeO/jJ4l8MaV&#10;rNt4T+HmsWOp20V7a3tv4tvrVZYJEDofLOmS44YfxflUs/xI+MmnzFbj4MWF9GjFS+keMYZd3XDI&#10;J7eHI6fe2nnpQBu/Cb4uS+NrzVfDXiPSv+EY+IGhhDqmimQyxSROSI7u0lIHnW0m1tr4DKVZHVWU&#10;ivSK8L0DQPiF8QPjL4V8a+IvClh8P9P8PWOoWpjj1oX99qSXPlbYJFjjWKOJWiWUnzJDvjQKMZav&#10;dKACiiigDjvG3wb8CfElg/irwbofiCcY2XGo6fFNNHjoUkK7lI7FSCK5X/hnSy0f/kUvHHjfwWB9&#10;2Gw1o39unskF+tzEg/2UVR7cmvW6KAPJx4F+LmnH/iX/ABW0i+UdP+Eg8IrcMevU211bD06Acj8K&#10;UWvxxtuDqXw+1HI+8NPvrTafp58uc/UYx3zXq9FAHk/9t/HG1AZvBvgHURjlI/Fd7bMPpnTpAc+h&#10;2/Wmt8XvG2hnPiL4P695A+9d+GtQs9UiT3KGSKdv+ARMfavWqKAPMNG/aW+G2ranDpc/iaLw9rM3&#10;EeleJ4JdHvJCOoSG7SN3x/sgjv0r01HWRFZWDKwyGByCPWqWtaFpviTTpbDV9OtNUsJeJLW9gWaJ&#10;/qrAg15i/wCy94L0x2l8ISax8OLgksP+EP1OWxtgT3NnlrVv+BQmgD12ivIv7B+M3hDB03xR4e+I&#10;Vop/49fElk2lXrD3u7UPET/26j/Bp/aBuPDAZfH3w/8AFHg5EXc+pW9qNY07HdvOs/MeNR/emji9&#10;elAHr9Fc54K+I3hX4kaeb7wr4j0vxHaLgPLpl5HcCM/3X2k7W9QcEeldHQAUUUUAFFFFABRRRQAU&#10;UUUAFFFFABRRRQAUUUUAMkkSGNpJGVEUFmZjgADqSa+a/hJ8FdE+L/h0/FfWZNZ0zxf4vnl1a21f&#10;SNUuLC6ttNk+WxtsxsoaNbZIGMbqymQu+MmvR/2ndcm0L4AeO5LW4Frf3ely6bZTFgNtzcj7PCRy&#10;MnzJUwOp6V6FoejWvh3RdP0qxj8qysbeO1gj/uxooVR+AAoA8xuP2fp7KMTeHviX480TUkHyXFxr&#10;LapEx4wJILwSoy8YO0KcE4YHBHIeJPF99qmm3fgP4o3WleDPGtov9reHfF0LGLSr+W2PmJcw+Y2Y&#10;njIHnWruSY2fDPGzEfRdct8Sfhp4c+LfhO68OeKNNj1LTJysihxiSCVTlJom6pIp5VhyDQB81eC/&#10;GvxW+O/i618T6LpulpbWKyRaVqcjSt4esPMXZJcxOyRXGqzsN6jYILZFJAkdstXrvw4/Zh8L+Cr+&#10;01rWZrvxv4pt5pbmDVddYSJYyySNJIbK2H7q0Xe7Y8tQ2Dgu2K1/AfjHVNB12PwH41uopfEIjaTS&#10;dXWMRR65aoBlwoAVLmMf62JeMYkQBGKx+lUAFFFFABRRRQAUUUUAFFFFABRRRQAV5z8NiNC8efEP&#10;wwx2ql/Dr1nEOi215H85+pu7e9Y/7wr0avM/H5/4RP4oeBvFQwllevL4Y1FycKq3G2S0kY55IuIU&#10;hUc83h+oAKn7Tvwq1H4xfCDVvD2kTLFqTgvCrsFD5Ro2AJ4DhZGaNjwJFjJIAJr5S8T+NviB4F+F&#10;tj4RvvgLpsNvp0+nqZNFsL2CO3tLe6ieVpGWzuLeNTHG25hcybAS2Xwa/QSkIDAggEHgg0AfPHgj&#10;xRP8WPCdl4gPwX8N30RaSGS2j1O1uJraRXKvH+8gRdwI5+YKRypYFSbVz4G8NTTvJf8A7MlpezOd&#10;xltrLQZsn/aMtxGc8eh+tV9b/ZTvNC1+fW/hj41vfAt1MFD2ZjNxbhVGERF3BdqjIVZ1nSNTtjSN&#10;eKkXQ/2kbH9zBrXg3UYl4FxqN1IJn92EViqD8B6/QAEc/gfwv5E3k/s2axYBlIK6X/Ylox68gw6g&#10;vzejdRxyK+c/i5L8NfD0uh2Nz4B+KXg/zLrzzb+IdTuWsrhIV82RYibuby5lADJMhijicCSSUIjg&#10;/Rs/wy+PXipduqfFDT/C8LjE1rpFmt5G4ychX8m3mQ9MMsgIz3xk6vgP9kbwZ4T1ka5rM2o+Ntf3&#10;pIb7xBcG4G5SChKnmUowyjTmV0P3XFAFz9ki01iz+BmhprAdMvM1okkRiIgLnaVQgbYmO94lwAsT&#10;xKAAuK9koooAKKKKACiiigAooooAKKKKACiiigAooooA88+NmLfQvDmoA4ez8UaNt+Yqf319DbHB&#10;/wB24bjuMjvXfzzx20LyzSJFEg3M7sFVR6knpXA/Hk+V8M7u7yQNPv8ATdSLAZ2i3voJ9xHcDy8k&#10;dwMV4H/wUF8P6nq1n4Gubm31K98DWl4ZNcg0+ZISEFxbOSJZGWOKTykn2TSPGqYdQ4kljoA+hta+&#10;OHw+0DSrnULvxloht7dNzLBfRzSuegVI0Jd3YkBUUFmJAAJIFeO6Z8Zfi/8AHCV7v4a+FtN8PeEC&#10;xWDXfEsrCS8TkF4SgdVOcEERzxsCP3ituVfm3xsn7MniHwRZ38fgXx1p0Umr6UJ7rW/7bntza/bo&#10;DcgyrNLG4EAmA2luV+XnBr6ojl+H1kiC21H4saPAo2F7iLxOIgOgBa4RlQdhgjOe/FAD7jw9+0dp&#10;wE2n+JPCOqzA/wCp1VmSHHv5VorH6bl+vcZ91+0J8T/hqQfiF8K7u902Mfvda8MEOhOMllh8yVY4&#10;x3eeaID0NXh4i8GW2Uj+L/i/RivzRLfPgjnqPtVqxcZ/vbh26cVU1Tx74Sj0+Vm/ask0eXON99ee&#10;HYmjOcYaOSyUjPocHnjtQB6p8L/jZ4N+Mdi9x4W1qK+kiUPLaODFcRKSQHMbYJQkELIuUbB2sRXb&#10;zRJcRPFKiyROpVkcZDA9QR3Ffmx4r0zTtL+Jdv4m0b43af4vvvNhuF8ReG4dOto7OaS5hik89LdD&#10;HNN5Dy3JdWBaKxkSaNomyP0N8C63e+JfBHh7V9Rs/wCztQ1DTre7ubPn9xK8Ss8fPPykkfhQBV1P&#10;4XeDdb3/ANo+EtCv967G+1abDJuX0O5Tx7ViH9nj4WDJT4b+E4XzkSQ6LbRup7EMqAgjjkHNehUU&#10;Aeen4CeCEz9l0y70znI/svVbyz2n+8vkyrtPuMGj/hR2gplodX8YwS5yJP8AhMtWkwf92S5ZT9CD&#10;XoVFAHnv/Cpbu3z9g+IPjGwwcp/plvdbPX/j4gk3Z5+9nGeMcYB8N/FEOGh+K3ieVwfu3ljpLxke&#10;4SyQ/wDj3516FRQB57/wi3xHtMfZPH+lXIBx/wATXw35pI9/JuYeenIwMdu9J/ZnxWtwD/wkfg7U&#10;CR0/4R+7tcH1z9tlz9MDHvXodFAHnp1T4q25wPDXg6/Bx8x8Q3drt9Rj7DJn65H070f8Jb8RLM4v&#10;Ph9Y3ODgnSPEKzA+hHnQQcdjnHtnrXoVFAHng+J3iGL/AF/wo8XRquN8kdzpMij1IC329gOvC5Pp&#10;niqGq/Ebw5qYKeI/AniVcr5RF14Vn1AYPO3/AEeOYEHn27HB4r1KigDwG6H7P95cG41XwJo1jMxG&#10;Zte8DS2Tfd4Ja4tUwMcAnr0HPFJaf8M73MyQaX4s8NabcsBth0bxWbCUEcj5YbhGBHPuORxXv9Q3&#10;VpBfQNBcwx3EL43RyqGU4ORkH3GaAPNNN+FPhbV4PP0Lxb4pdSvM9p4z1C8XDcg4luJF9wQP0q//&#10;AMKu1uI4tvil4xtos58vZpc3OP70tk7fhmrmqfBD4da3N52o+APC9/LknzLrRraRsk5PLIe/NUR+&#10;z/4Ft9n9n6Tc6Fs4X+wtUu9N2jBHH2eVMcEj6cdKAFHg74gWQ/0L4iw3ZGMf21oEU+T7+RJB1Hpj&#10;n24o+w/Fazy39ueDtX7+X/Y13Yd+m77VP1HfHGOhzwn/AApe2tMf2V4v8Z6SQOD/AG/Nfduv+mGb&#10;PY8/1OXf8K+8Y2WWs/ijrF0/XbrOl6dNH19IIID0P97sPcEA8++EWr/EvwqviLwbH4U8M39v4c1N&#10;0gK+JLiKT7LcAXMKxRtZMDHGJmhXLr/qCO25vQD8Q/F9n8t38K9cunyBu0jU9Nmj64JzPcwnHQ/d&#10;z14HGeD0PTPibp3xy8YeVrfhPVbg+HtFklR9HubFZB9o1JVO4XM2H+VgWwQRsAUbTu7weJPibZfN&#10;eeBtBvYhwf7J8Su8rdOdk1pEo78eYfr3oAUfGNLTP9reDPGWk44b/iTNfY5x/wAuZnzz6Z9enNN/&#10;4X94Kiz9uvdS0UDnOt6JfacOmf8Al4hT3/I+lIPixqlmgbVfhp4w01AOZI47O+GeM4W2uZXxk90B&#10;PXHBw7/hf3ge3P8AxMtTu/Dq/wDPTxHpN5pKYzjO66ijGOvOccH0NAF3S/jf8Otcuvs2neP/AAvq&#10;FwSB5NrrNtI+SQBwrk9x+ddlBPHcwpLDIksTjcrowZWHqCOtc1p3iDwV8UbEpYaloHi6z2littPB&#10;ex7TwTwWGO1ZE/7P3wynmeb/AIV/4bguXJZrm20uGCYk5z+8RQ3OT370AegUV56fgX4cibdZ3/in&#10;TWHKi08VamkanjpF9oMfOO6nqT1NN/4VbrtqR9g+KPi62iX7tvPHp11GTx95pbRpSOP+eg6nnPNA&#10;HolFeeDw98T7HAtvG3h2/iXnGp+GpfOfpwZIrxFGQOoiPJJxjikXVvirYnbL4Y8J6tGvWe2165tZ&#10;GHHSFrRwD1PMvoM96APRKK87PxN8R2WP7R+F/iaNRy9xYXGn3UQ47AXIlb04jpf+F7+FoGxqMWv6&#10;Jj70mq+HNQtYVOcY854BEfwc8c9KAPQ6K5Hw58XvAvjC5+zaF4z8P6zc7gvkWGqQTSBj0BVWJB9s&#10;ZrrqACiiigDgvGvwJ8BfEDUDqWseGrQ62FKprdgXstSjB7JdwFJl6Do46D0rmP8AhWHxL8EHd4M+&#10;JTa7ZLjGjePbQXo2/wB2O9h8udf96Xzz7V7JRQB46fjzq3g0bPiR4A1nwzEijzNb0RW1vSc9z5kC&#10;faI1/wBqa3jUAjLdcej+EfG/h7x/pCar4Z1zTvEGmucC70y6S4jz3G5CQCO46ituvOPGP7Pvgrxh&#10;rEmu/wBnS+H/ABQw/wCRj8OXD6bqJ643zQlTKBk/JLvTk5U5NAHo9FeNtbfGH4bNm2uLH4u6Gv8A&#10;ywvPK0rXEXB6SKBa3B4GAy2/U5Y1v+Cfj34S8a60NAa4uvDni3Zvbwz4itzY6gBzlkjfiZRj78LS&#10;J/tUAei0UUUAFFFFABRRRQAUUUUAFRXFxFaW8s88qQwRKXklkYKqKBkkk8AAd6lrwn4oajF8avic&#10;vwctLuMaHYW0WreNAkoEk1szf6PpwHXE5XdKR0hUKf8AXg0AL4Bs5v2gfGFn8SdYiP8Awg2lyF/B&#10;elzphbpuQdYlQjlnGRbg/djJkHMo2+60yGJLeJIokWOJFCqiDAUDoAOwp9ABRRRQBzvjvwLpfxD8&#10;PvpWqLIm2Rbi1vLdvLuLK4TmO4hccpIh5B+oIIJB574feN9WGrzeDfGiQW/i20iM0F7br5drrdsC&#10;Abq3UklWUlRLDkmJmXlkeN29DrlviD8PtP8AiJo8VrdSz6fqFnMLvTdXsmC3Wn3IBCzRMQRnBKlS&#10;CrqzI4ZWYEA6miuB+HXj6+1PULvwp4qtk03xppkQkmSIEW+pW+dq3tqT1jY4DITuic7WyCjv31AB&#10;RRRQAUUUUAFFFFABRRRQAVzvxC8Ip488FaxoLXDWct5AVt7xB89rOuGhnT/ajkVHHugroqKAOT+F&#10;njOXx74F0zVrqBLPVcPa6nZoxYWt9C5iuYQTjISVJFBxyAD0NdZXl8krfDX4vgsPL8N+N3A3/wAN&#10;trEcWAD6LcQRgDoBJbActOM+oUAFFFFABRRRQAUUUUAFFFFABRRRQAUUUUAFFFFABRRRQAUUUUAe&#10;e/tDHZ8BviJMCRJb+H765jYDJV44HdDjvhlBx3r0KuK+Nliup/Brx7ZsxRbjQL+EsOoDW8gz+tdR&#10;ot8+p6NYXkihHuLeOVlXoCygkD86APP/AImfs6+Bfibo17b3fh3SrLVZgGg1qDTYDdW8ikFWDMh3&#10;LkAMjZV1LIwKsRXmejzfHz4N28Wkx6BY/EvQrRVitZI70RTqg4y88r+YqgYAQxXMmB808hOa+maK&#10;APAF/aE+IZhEZ+DWoC/6eX9ruvIDenm/Yv124z3xzVSXx9+0P4wJg0n4b6N4JBbi81rUkvYnTocM&#10;jJJE3XBa3kHTg19FUUAfOXgn9j+0n8Ujxd8TNZPjrxGSW8l4lS0GTna6gASDPJVViiYhWaEuoYfR&#10;tFFABRRRQAUUUUAFFFFABRRRQAUUUUAFFFFABRRRQAUUUUAFFFFAHn1kPK+P2slODceGLESc/e8u&#10;7u9n5ebJ/wB9ewr0GvP7b/kvuo/9izbf+lU9egUAFFFFAHK+JvhV4K8aT+f4g8IaFrc46TahpsM8&#10;g9wzKSD7g1W8P/CTw/4U1iDUdIbV7ExFsWS61ePY4KlSPsrSmEDnIwgIIGOldnRQAUUVjeJvGWge&#10;CrIXniHXNN0GzJwLjU7uO2jJ7jc5AoA2aK87X4/+CLkn+zdQv/ECA4Mvh7Rr3VI+3O+2hkXHI5zj&#10;kU8fGjTZSTb+HPGE8XaT/hGb2Ld/wGSNWHpyB7cUAeg0V58fjVpcJBufD3jC2jPG8eF76bn02xRO&#10;344x78im/wDC/fBEGDqOpXvh9Dj954h0i80pAD3LXMMYA4POccH0NAHWeIvCGg+Lrb7PruiadrVv&#10;jHlajaRzpj6OCK5Jf2ffAVoANK0STwwgx+78L6hc6OmB222kkQx7Ywa6Xwv4/wDDHjiNpPDniPSN&#10;fjUbi2l30VyAM4zlGPet+gDzv/hVuuabg6N8SvE9oij5bW/W0v4SfVmlgMx/CUdKQW/xY0YZW98I&#10;eLFAAEUttdaM592kD3YJ78Rgc9BXotFAHnR+JfibSMLrnw11xFXmS80K5tdRtl+i+ZHcN+EFeO/A&#10;q18GeMHm8Iaxf+MtM8f6OhWaS+1vWtJudagU4XUEikljaQPwXUqfLdiMbWRn+p6wfGHgbQ/H2mpY&#10;65YJexRSCa3lDNHPaygELLDKhDxSDJw6MGGTg0ActJ8MPEumhm0P4neIIAGzHa6xbWeoW6j0JMKz&#10;t26zfzokvPivoBHmad4V8ZQAbnksp59Hn6dEhkFyjH/emQe4qp/xcD4Y5AWb4meGkPygGKDXLVc9&#10;CSUhu1A75ikwv/LZzk7Hg/44eBfHeoS6bpPiWyOtQSGGfRbxja6jA46rJayhZUP1XntmgCgfjlYa&#10;Og/4Svw34l8Gv3fUNNN1bKP7zXNmZ4UX3d168gHim6/qfwk+OHhmax1TVPCnjDRUYSMDewXCwSDO&#10;HV1YmN1wSHUhlIyCCK9LrE1jwT4d8Q3S3Oq6Dpmp3C8LLeWccrj6FlJ7D8qAPHvDy+I9Aspr74Te&#10;N9O+K3hq2ba/hzWtXW5uIB/ct9TUu2QAcJdCUsePNjHTuvh/8b/D3jvVpdBlS88M+MbePzLnwvr0&#10;Qtr+Ne7oMlJ4x/z1gaSPkfNWn4o+Eng/xjcpd6noVt/acS7ItVsy1pfwL6R3UJSaPt91xXnHxE+A&#10;ut6/pMdi2oWfj/TLaTzrSw8Vs1rqFlJjAez1a1USwOOztHJIe8goA92or5L079oHxZ8ANRttJ+I2&#10;n67q3hh5BDDqWpWqNqtpk4UGWDNvqKcjHlFLoD70DnLV9PeFfFejeOPD1jrvh/U7XWdHvoxLbXtl&#10;KJIpVPcMPyI6ggg80Aa1FFFABRRRQBynxS8f2vwu+H+teJ7qCS8FhCPIs4j+8u7h2EcFun+3LK8c&#10;a+7ivMdI+B2s+Cvh9pWtafNBqXxWsLqfXb++B8tNXurjDXtozHpDIqpFHnIj8i2bB8oCtf4iKvjv&#10;48eAPB7Hfp2gwy+MdSiIO15Iz9n09G9vNknmH+1ZrXsVAGL4N8Xad478Mafr2lO72V7HvVZU2SRM&#10;CVeORTykiMGRlPKsrA8itqvKZv8Ai0fxOE4/d+DvGd2sco6Jp+ssMK/+yl0AqnoBOq9WuCa9WoAK&#10;KKKACiiigDkfiL8PIPHun2jxXs2ieINMlNzpOt2gBmsZ8YJweJI2HyvE3yupIODgip8OPiJN4nlv&#10;tC16zXRfGmkKv9o6aCTHIjZCXVux/wBZbybW2t1UhkcB1YDua4v4kfD+TxfBZalpF8dF8W6QXl0r&#10;VFGVVmA3wzL/AMtLeTaodD6KylXRGUA7SiuR+HHj9fHWmXS3Vi+jeIdMmNnq+jzMWa0uAAflYgeZ&#10;E4IeOUAB0YHAOVHXUAFFfMXx8/4KMfBX4AzXOn33iFvE/iGElG0jw6q3MkbA4IkkyI0IPDKW3j+6&#10;a+FPiZ/wWs8eavcSQ+BvBejeHLIkqJtUke+ucdmUgogJ64KNjOMnrQB+xFFfz1eKv+Cjf7RXi9XW&#10;7+Jmo2YYnH9lQw2O0ZzgGFFP4nJ968+uv2qPjNfkm6+LHjW7GSwS51+6kQH1CtIQPwFAH9K1FfzS&#10;2/7UXxis5N9r8U/GVm+MFrXXbmIkehKuMj2Nej+Dv+Cj37RPgnyltfiTqGoxIfmTWIor7zBnOC0y&#10;Mw+oIPvQB/QnRX5EfCv/AILYeKbC5ht/iF4G0zWLQtta90SZ7SZF/vFH3q59hsH9fu34Eft9/Bb9&#10;oJre00PxTHo+uz7VXRNfC2l0zN0RCWMcjdfljdjx0oA9t8b+D7Hx74Wv9D1BpooLpQUuLZtk1tKr&#10;B4p4m/hkjdUdW7MoNYPws8a32vWt9oPiMRQeNNBZbfVIol2R3CnPlXkK5P7mdVLKMnawkjJLRtXd&#10;1wfxI8BX2t3Wn+JvDFxBp3jXR1dbOe5LC3vIWwZLO5C8mJ9qkNgmN1V1BwVYA7yiuZ8AeO7P4gaI&#10;17bwT6fe20zWmo6XeKFubC5UAvDKo4yAVYMCVdWR1LKyk9NQAUUUUAFFFFABRRRQAUUUUAFFFFAB&#10;RRRQAUUUUAFFFFAGJ42tor3wZr1vMgkhl0+4jdD/ABKY2BFU/hdcSXfwz8JTzOZJpdItHd26sxhQ&#10;k1o+LP8AkVdZ/wCvKb/0A1lfCb/klng3/sC2f/ohKAOrooooAKKKKACiiigAooooAKKKKACiiigA&#10;ooooAKKKKACiiigAooooAKKKKACiiigDz+2/5L7qP/Ys23/pVPXoFef23/JfdR/7Fm2/9Kp69AoA&#10;KKK5bx38RdL8AW1oLtbi/wBVv3MWm6Np6CW8v5QMlIkyOACCzsVRAdzsq80AdO7rGjMzBVUZLE4A&#10;HrXmr/GSTxWWh+HOiN41+YodZa4+yaNGwyP+Psqxm5BB+zpLgghipqrB8MdX+JUq3/xOmhn08kPB&#10;4KsJS+mw+n2t8Kb1/VXAhHGI2KiQ+pwxJbxJFEixxIoVUQYCgdAB2FAHnMfw38UeJvn8YeOL3yWO&#10;TpPhRTpVsBjgGdWa6Zh/eWaMH+4OlbXhj4Q+CvB16L7SPDGmWmp4AbUjbrJeSY7vcPmRzyeWYmvJ&#10;fjZ+398EPgS9xa634wg1bWYdyto+gAXtyGXG5GKny42GR8sjqea+NPiP/wAFuiJJ4PAfw3XYP9Tf&#10;eIb0nd/vQRAbfwlP9aAP1Uor8LfFP/BXn9oPX8nT9R0Lw0WzkabpMcij6ef5p/MnoPfPFXH/AAU1&#10;/aSu2LTfEiZpMYDR6bZxYH+7HEq/jjNAH9A9Ffz+6f8A8FPP2k9NlDRfEVpFyN6XGlWcwfH+/CSO&#10;v8JFezeAf+C0vxT0OaOPxV4V8PeKLNR8zQLJZXLn/fUsgH/bM/jQB+unir4XeDvHMnm+IfCuja3N&#10;xia/sIppFwMAq7KSpHYggjtWB/wpS20kZ8L+K/FPhVwchINUa+gxnO0QXonjRfaNUPPBB5r5v+Cv&#10;/BWf4K/FGWCx1+a++H2rSbV26wnmWjOQThbiPOAMHLSLGPfmvsnRdc03xLpNrqmkaha6rpl0glt7&#10;2ymWaGZD0ZHUkMPcGgDhPP8Ain4XcmWDw/47sF6m1MmkX6r6BHM0Mz98l4F9hUtp8dfDUN5FYeIx&#10;feBdTkYItr4ng+yJI5OAkdyC1tMxP8MUrnkcc10vi3x94c8BWsVx4i1ux0eOZvLgW7nVHnfoEjT7&#10;0jHIwqgk54FcXe+Ptf8AHtnPZeGPh9cXmm3CNG+oeMwdLs5FI5H2d0e5fr914Y1bpvHUAHqQIYAg&#10;gg8giuO8W/F3wt4M1EaXe6ibvXnTzI9D0uF73UJF7MLeENIF5HzkBRnlgK8lh/ZJv1hupLf4jaz4&#10;ZaYqy6D4S8zTfD6bSSF+xiVpArZw/lTxb8dhxXQ+GdTuPgPpX9n6x8PrLTdCD5k13wJZtNbE/wDP&#10;W5tFX7RET3ZftAHLPIBzQBsywfED4mgxXCSfDTw3JlZEjmjn1y4XPQPGWhtAR3Vpnw3BiYA10qfC&#10;bwYvhK18MS+F9KvdAttxjsL+1S5jLMxZnYSBt7sxLM7ZZmJJJJJrc8P+ItK8WaNa6tompWmr6XdJ&#10;5kF7ZTLNDKvqrKSD+FaNAHmD/C/W/A6pN8O9ee1t4yC3hvxBPLeadKv92KRi01ocYC7C0Sj/AJYs&#10;a0PDPxfsNR1eDw/4isZ/BviuX5Y9K1Rl2XhAyTaTj93cL1OFPmAcvGmcV39ZXibwro/jTR5tK17T&#10;LXV9NlwXtryJZEJByGAPRgeQRyCMg0AatFeXxeEfGvw4k3eFtWPi7w+igDw74juW+1wKO1vfkM74&#10;GfkuQ5YkfvowKnj+PnhvTvk8Vwap4BuFyJB4ms2t7ZD/ANfq7rVv+AzGgD0DUNPtdWsbiyvraG9s&#10;7hDHNb3EYkjkQjBVlPBBHY18neMfhN4j/Zh+I+j+IPgjEl1pXiq+mttT+HV/deVY3c6W01zvs5Wz&#10;9lmMdvMBkGM/Ip2qq7fq3R9a07xBYR32l39tqVlJylzZzLLG30ZSQa85+O/iLS/CMnw+1nV7+DTL&#10;W18Txf6VO+xUL2l1GR75V2XHvQBm/CL9p7Qfife2OkahpWpeC/El6sxtNM1tFAvDCSs6QSqSryRE&#10;ESQtsmjwd8ajmvZa+VfjDY+AvGy6j4g8M+KtK1LRr2eAeIn8PX0NzNpV2rLHZ65CY2Plz2z+WJGO&#10;A8Od2REFPt3wN8bah8Qfhbour6zFFDryefp2qpACIxfWs8lrdbAeQvnQSYB5AxQB3lFFFAHkvwpT&#10;+2fjH8ZPEDgM0GpWHhyByOTBbWMVz37CfULkfhnvk+tV5R+z0PM07x5d8A3PjTWSVA6eXcGDr3yI&#10;gfxx2zXq9AHivw0+GHjDUfDvxL0L4pagdb03XNevZdMCXpkeHT3I8kRsEQwFcAqgLGNlyHJ5rq/h&#10;J4q1LULLUPDHiSYTeL/Dbpa3820J9uhYH7PfKo4CzopJA4WRZkBPl5rv680+LemXnh67074iaLby&#10;3OpaAjx6lZW6ln1DS2IM8QUfekjwJowMktGyDHmtQB6XRVTStUs9c0yz1LT7mO8sLyFLi3uYW3JL&#10;G6hldSOoIIIPvVugAooooAKKK8s/aQ/aL8KfsxfDO/8AGHim4BCAx2OmxuFn1C4I+WGMH8y2CFXJ&#10;PTBAOa/aj8Z+HfgVosPxau9csvDus6Uv2XyrknGv25JY6eyqCzv954nAPlMGY/u2mDfkz+1v/wAF&#10;MviD+0PcX2h+HJ5/BHgJy0Y060kxdXiZ4NxMvJyOsakJzg7yAx8N/aR/aZ8aftReP5vE/i69BVAY&#10;rDS7clbawhzny41z9MscliOTwMcf8Nfhj4n+L/jCw8L+ENGudd1y9fbDa2q5PuzE4CqOpZiFUZJI&#10;AJoA5glpGySWY9zyTXtXwO/Y1+Lv7QzRzeD/AAfeT6SzYbV7zFtZqNxViJZCFcqQcqmW9q/UP9kz&#10;/gk/4J+FFtZa/wDE9LXx14tAWQae6ltLs29Nh/4+DzyZBt/2MgMfvW3t4rS3iggiSGCJQkcUahVR&#10;QMAADgADtQB+UXw2/wCCI2ozQQ3Hj34jWtnMP9ZYaBZNcKfpNKY8Y/65nPrXuGi/8EZ/gXp21r3V&#10;fGOrPnLLNqMEaH2ASBSB/wACJ96+672+ttNtJbq8uIrW2iXdJNO4REHqWPAH1rzS9/al+EFjdy2h&#10;+JPhq6u4iFktrDUo7qVGJwFKRFmDHsMZNAHzXq//AARz+AWpR7beXxZpRxjfaarGx+v7yFxXk/j3&#10;/giLodxG0ngv4k3tk6L8ttrdgs4kP+1LGybfqIz9K+5m/au+EMBAvfiFomkdOdYuPsI56HM4QYPT&#10;PTPHWvRPD/ijRvFtiL7Q9XsdasjwLnT7lJ4z/wACQkUAfgb8av8Agm18dPgnDPeXPhf/AISjRoRl&#10;tT8NObyMDuTHgSqoHJZkCjnnivl8h4XIIaNsYweDgj/A1/VNXy9+1F/wT1+F37TFpdX8mnx+E/GT&#10;hmj8Q6TAqtJIe9xEMLMMgZJIfAwHAyCAfmF+yt/wU7+JfwCuLLR/EVzL488EoRG2n6jKTdWqZ5Nv&#10;OcsMDGEbcmFwAmcj9lPgN+0P4G/aR8GJ4l8D6uuoWwIS6s5cJdWUhz+7mjydp4OCCVbBKlhzX4B/&#10;tLfsq+PP2WvGLaL4v07FnOWbT9YtiXtL6MEZaN8DkZG5WAZcjIAZSef+Bnx58Y/s7+PLPxX4M1R9&#10;Pv4SFmhb5oLqLILQzJkb0bAyODwCCGAIAP6GfiJ4Z1Lw14gT4h+E7KS91aCFbfWtHtzg6zYqSQFH&#10;Q3MO5miJ+9l4iQJAyd34c8Rab4u0HT9a0e8jv9Lv4VuLa5iPyyRsMg88j6HkdDzXlP7KP7UXhr9q&#10;34X23ijRMWWpw7YNW0Z5N8thcY+7nA3I2CyPjkcEBlZVvTgfBLx39oX934C8VX2J1/g0jVpnAEg/&#10;uw3TnDdlnYNz57lQD1qiiigAooooAKKKKACiiigAooooAKKKKACiiigAooooAyfFn/Iq6z/15Tf+&#10;gGsr4Tf8ks8G/wDYFs//AEQlSfE/UG0n4a+Lb5XSNrbSLuYO/wB1SsLnJ9uKt+BrBdJ8FeH7JAyp&#10;bafbwgSfeAWNQM+/FAG5RRRQAUUUUAFFFFABRRRQAUUUUAFFFFABRRRQAUUUUAFFFFABRRRQAUUU&#10;UAFFFFAHnujbX/aA8X5wzR+GNF255KhrvVd2PTOxc+u0elehV534Scah8aviFdg5+y2Wk6UeRjMa&#10;3Nx065xeDk+3HGTt/ETx3D4A0AXgs5dW1S6mWz0zSbZgJr+6fOyFSeFHBZnPCIru3yqaAKnxE+Iv&#10;/CImy0nSbIa54x1YOulaMsnl+ZtA3zTPg+Vbx5XfIQcblVQzuiMz4e/DYeFJ7nXNZvf+Eg8aajGq&#10;ahrckezKglhb28eT5NuhPyxgnP3nLuWcp8Nfh/P4XW91rXrmLVfGus7H1XUolwg2g7LaDIytvFuY&#10;Ip5JLO2Xdyfm/wDbv/4KEaH+y9pNx4Z8NPba38TbiNSlm/zwaajDIlnwRliMFY8g4IY4UgMAet/t&#10;M/te/Dz9lbw6L3xZqXn6xcIWsNBsiHvLsjPIXOETIOXbA4IG5sKfxx/ae/4KPfFT9o6W706O/bwb&#10;4OlJC6DpEzL5iEdLiYYab3BwhwCEBr5z8eeP/EfxQ8V3/iPxTq11rmuX8hluLy6cs7sew7AAYAUY&#10;AAAAAAFfdX7FP/BKzWvi5bWPjP4pm58NeEJQk9npMfyX2op1DNkfuYm4wSCzDOAAVegD4l+Gvwi8&#10;bfGjxAuj+DPDepeJdSbaWSygaQRqTgPI3RFzxuYgDua+7vg//wAEWvHPiGOG8+InizTvCMDBHOn6&#10;cn2+6HHzI5BWNTnjcruPav1f+G/wt8JfCDwzB4e8GeH7Hw5o8XItrKLbvbAG92+9I5AGXYljjk11&#10;VAHxH4J/4JB/APwxH/xNYNf8WO2C41PUfKT3CiBY2Udf4iffIBr0K3/4Jrfs120Sxp8LrIqowDJq&#10;N67fiWmJNeqeKf2ivhn4M1GXTtV8b6MmrRKWfS7W5F1eqAMk/Z4t0v8A47XFzftufCsXhtLa78RX&#10;t0G2GKPwrqcZJPTaZLdQ+eMbSc5FAHH6v/wS/wD2bNVVynw8GnzMu0TWmq3ilforSlM+5U14V8Sf&#10;+CKXgHV4pJfBHjbWvDlyzbxDq0Ud/D/uLt8plHuS5Hv0r7Hf9qP4eWfOqXut+HY/+e3iLwxqmlRg&#10;eu+6to1xwec9j6Gu98J+NvDvjzTBqXhnX9L8RaceBd6TeR3UR/4HGxH60Afg/wDHX/gmf8bvghFc&#10;X50FfGGhRZJ1Lw4zXIReeXiwJVAHLMU2j+9Xj/wg/aQ+JXwDvJ28GeKtS0SC4GLmxjmbyJgQB80Z&#10;43bRgOMMuSVIPNf0t18q/tV/8E7fhp+0xa3mpx2aeEfG7hnj17TIgonkI/5eYhgSjp83D8D5sDaQ&#10;DyD9hX9u/wCDnxH1C30nXNFs/AfxPu1WB9U1Cd7oasxOAq307NNuLYxFK55ZQrOTgfoTX81f7Qv7&#10;Nvjn9mLxxJ4c8ZacbaRgZLTULcl7W8jzjfFJgbh0yCAwyAwB4r7R/YE/4Kfah4JvtM+Hnxd1F7/w&#10;xIVt9P8AEty5abTj0VJ2PLw9AGPMfuuAgB+wdFRW9xFd28U8EqTQSqHjljYMrqRkEEcEEd6loA8/&#10;1/4Oadda7P4h8OX134M8TTHfPf6SVEN63/T3bMDFcem9l8wDhZE61mxfEzxP4GLQfEPw4xskGR4o&#10;8Lwy3di4Hea2+a4tieuMTRqBlphXqVFAGZ4e8S6R4v0mHVND1Sy1nTJ/9VeWFwk8L464dSQfzrTr&#10;htf+Cng7xBq8+sNpLaVrs4xLrGh3Uum3so6gSTW7I8gzztckdeOTW94U8Mt4WspbZtY1TWVZ9yya&#10;rOs0kYwAFDBQSOOrZPXJNAG3RRRQBwus/A3wFrl9LfzeFdOtdUl+9qmmx/Yr0/8AbxAUlHr96m6T&#10;8HNI0vWdPv5dT1/V002U3Fhaavq095FbSlGj8wGRi7sEdgDIz7dxIwea7yvNNY8aa/4z8T3/AIa8&#10;CS2drFpbiLWPEt7CbiG1lIz9lt4gyiWcAqzFm2RblBDsSigHQ+OPhZ4O+JlsIPFfhfSPESBDGh1K&#10;zjmeNTkEKzDK9T90jqa8y+HbN+z745b4e6lGqeEfEupXmoeF9YLuQt3PJJc3GnTli373c0ssb5Hm&#10;KXBG9CX7JfhXroBc/FXxkbon/j48vSxgYxtEf2Ly8e+3PvXI/FX4Y/EDxP4F1Pw7NqWl+NtOuFVo&#10;XuIv7L1aznRg8N1DcR74XmjkVHRfKhG5BlwDwAe50V5x+z78Q9U+JXwu02/8RWX9l+LrF5dK1/T9&#10;yE2+o27mKcDYzLtZl8xcEgpIhBOc0UAUP2df+Rc8X/8AY56//wCnGavVq+dvgh8RZtDs/HOlr4T8&#10;RavcWfjXXhPcadBC0WXv5ZowA0qsP3UsR5HOdw4YAejN8abKzBOpeFfGOmgHDH/hHri7C+h/0ZZc&#10;j6Zx3xQB6HRXOeEPiN4X8erOfD2vWGrSW+PtEFtOpmtyeglj+/GfZgDXR0AeVeBj/wAKu8e3PgKU&#10;CLw9qom1Twy5+7Ed267sM9BsZ/NiX/nm7qoCwV6rXIfFHwRN458LmDT7iOx1+wnTUtHvpQSttexZ&#10;MbMByUbLRuo+9HJIverXw68aw/EDwlZ6wlu1jcsXt72wlYGSyu4nMc8DkcFkkV1yODjIyCDQB0tF&#10;FFAGJ418ZaP8PfCWr+JtfvU07RdKtnu7u5k6JGgycDqSegA5JIA5Nfz0/ti/tVa7+1f8WLvxBftN&#10;aaBZs9vouks+VtLfPXA48x8BnYZycDO1VA+y/wDgsZ+1HJfaxYfBPQbsi0sxHqPiExniSZhut7du&#10;eiKRKQQQS8Z4KV+XqqWYKoJJOAB3oA6z4V/C3xH8Z/Hek+EPClg2o63qcwhhiBwo4JLM3RVVQWJP&#10;QAntX7+/sgfseeE/2SfAaabpaR6n4ovEVtX1+SMCW5frsTukSn7qficmvHf+CXP7IkHwN+FEPjvX&#10;7EL448V26zAypiSxsGw0cIzyGfCyP0P3FIyhz9l+K/FWk+B/Depa/rt9Fpuj6bA1zdXUxwsaKMk+&#10;57ADkkgDk0ASeI/EeleENCvta1zUbXSNIsYjNdX17MsUMKDqzOxAA+teD6Z8cPEXx58W33hj4e6l&#10;p3geztIEurjU9ciE2tTW742y22msQYUORiW65w6HyWVlJ8C+MfxD8VfF7xjbyXen39mtlcwR6V4X&#10;t1V7y0upkEkEIjY+W+qyQnz2eQNFp0GHw0rbh6tbfs0+JPhn8IB4i8OtBJ8VdCnl13TLGwANtudA&#10;LnTTKyiW6W4RcSTTuXkmCS5j2oqAHnP7Tvw50S1/tmxjttR+IVx4WsbfWvFniDxTq5knhilm2Q29&#10;u5ikhsWKefPLJb26tHFCNoDTI642laD4F1e3jjtL/wCHctlENu/TvDmv+OQgOPuXvnomSM/MUOdo&#10;4OMD6n+AfhTS/F/wVvdT1eax8RSfET7Rq+uS2yt9nn+1II/s4DgPsigWO3AcBsQ8gHIHNeGfi1qv&#10;w2+AnjHR9Wc6j4++Hqf2FGkw+fVZXCx6TcY7/ahJbgkcCXzlH3DQAv7K2v8Ah/wP+zTe6/quqWWn&#10;+E4NY1qVb+e2awtxbLqM8SsIJCTEj7MpGSThlXrxXnvxT8b/AAj8+28Q33wnu/Cwu2YWfjC81TT/&#10;AAVeXRGDmGSa8trtgMhsOijkcHNdFa6Xofhf+zNK1u/Vvhl8EdLgudVu3GV1LXlgWRSy/wDLRoY3&#10;E+wctPdw4+aPFepfA/wLqLyX3xG8Z2Kw+PfEwWRraX520Sw62+nRsfu7FO6Ujh5nkPQIAAeD+F/2&#10;m/EfgBtPkkvdR8VeGb51jtLTxebKG+lOceXZaxaSPp14/wDdhmkilbj94xOK+p/hz8UPDvxU0eXU&#10;NAvHka2k+z3thdRNb3lhOBkw3EDgPFIM/dYDIwRkEE8R8Qv2WfBfjQ6je6Vbf8Ibr19E0VzqOiRR&#10;pHfKc/Je2rKYLyMk8rMjHH3WU8189/Az4IeM9TuNc8c+BfF1pYHS1Ol+G7ye3kay1ryHZZlYGRpB&#10;pjkbIo2aVomVpIJEjIjcA+s/i98IPCvxz8B6l4Q8YaZHqekXqYOcCWB/4ZYmx8jr1B+oIIJB/AT9&#10;sP8AZJ8Q/slfEt9C1J21HQb0NPo+sBNq3cIOCCO0iZAdexIPRlJ/fv4VfE22+Jug3E5sptF13Tbh&#10;rDWdDu2Bn067UAtGxHDKQVdJB8ro6MODXJftW/s46N+1D8G9X8G6mIYNQZftGk6jIm42V4oPlyeu&#10;05KsByVZsYOCAD8Lf2Nv2ndV/ZY+M+meJrd5p9BnYWmtacj4W5tWI3YB43rw6njlQM4JB/oUI8Pf&#10;FLwOD/o2v+F9fsAwIO+G7tZkyCD3VlYHPvX8x/jLwjqngLxXq/hzW7SSx1fS7qSzureUDdHJGxVh&#10;xkHBB5BI9Ca/Xf8A4I8/tLP45+Hmp/CfWrrzdX8Mqb3SzI2XlsHfDpyST5Urjk44mVQMJQB9m/Cn&#10;xHqGlapqPw88SXT3WvaHEs1jqE7ZfVtMY7YrknjMqEeVNj+NQ+FWZBXpdcH8V/Bt/rtlp+v+HVQe&#10;MvDsj3mlGR9iXIK4ms5G7RzoNpJyFcRyYJjFdB4K8X6f498Ladr2ltJ9kvIy3lzKUlhdSVkikU8r&#10;IjqyMp5VlYHkUAblFFFABRRRQAUUUUAFFFFABRRRQAUUUUAFFFFAHnv7Q5P/AAoP4kIv+sk8OajF&#10;GMZLO1tIqqB3JYgAdya9Crz349gzfDG9swWB1G+07TPlxz9ovoIMc9M+ZjPbrXoVABRRRQAUUUUA&#10;FFFFABRRRQAUUUUAFFFFABRRRQAUUUUAFFFFABRRRQAUUUUAFFFRzzx20Mk0riOKNS7uxwFUckmg&#10;DgPhHm91D4hawuRBqfii48sHp/o1vb2D4/4HZv09+4Ndfc+GtMvfENjrs9os2q2MEtta3DkkwpKU&#10;MgUZwC3loC2M4GM4JFcj8ALZ4/g94ZvZojb3WrwNrlzEwwUnvZHu5VI9Q87A12mua1Y+GtF1DV9U&#10;uo7HTNPt5Lu6upjhIYkUs7sfQKCT9KAPnH9vX9r+0/ZO+E7XNg0Nz441oPbaJZyYIRgBvuXU9Uj3&#10;Dj+Jio6biPwH8S+JNV8a+Ir/AFvWb2fVNY1Gd7i5up2LyTSuxLMSeSSTXqn7Xn7Q+pftNfHLX/GF&#10;08qaYZDa6TZyf8utkhIiTHYkEu3JG93I4Nexf8Ezv2RI/wBo/wCLba54js/O8CeGClzexyofLvpy&#10;f3VtzwVO1mfr8qlTjeDQB9G/8Ezf+Cd9u1rpXxh+JunrO0m268O6FcqCm3gpeTKeueqKeOjnOVr9&#10;UaaiLGiqqhVUYCgYAHpXzr+0d8dr/S31Dwl4Pubm3vrQ28WtaxYQrNcWj3JC22n2SMdr6jcFk2Bv&#10;khRvNk42BgDd+Nv7U2g/Ctr3S9NSHXfEVtsW5R5/JsNMZ/8AV/bLgKxV2/ggjWSeT+CJhyOcHh7R&#10;PHnwtf4nfFD4gz+MPCP9mtq76bo7y6boMduqFyDbqRNcEDIK3Lvlhjy0I2jyD4A/ALUfiTq0GoNO&#10;uieH9GvJUl1TSbiQlrrdi4t9LnY7z8423OqMTPcOHSJo0Ga9G8e/DS58OfHPw/4WOqDSfhB421VN&#10;YuNLMHmJJrluzXLWaSblEEV15STshDiRredfkMp3gHiupeDk0Txnotp4t8KeFfD66/pI1zR9DuvB&#10;d54ig0mMTMh0+00mzKRLPDG1q0twUYtJMf4UjUXvHHhm3t/C1tZw2viG2kv9T0+wsYZfhnaaLp7T&#10;zXkMar5n2fzofmfdkuMngE9K+sP2gtG1Cz0fRvHuhWk1/r/gm6bVEsrbmS+smQx31qo7s8JZ0XvL&#10;DDXF/E74l+GPF3jPwRqX9sW114F8KaTP8RtVvoW3RtEIWi0/p13mW4mUdS1qtAHp3xD+MOm+A9V0&#10;/QrbTNS8VeLdRjaaz8O6HEkly8SkK00jOyRwQhiF8yV0Uk4BLcV8n/Ej4oeFdU8Taheaz8PvBeg6&#10;9YzGC717RvGtxYatYzAAlJr61sBCjDIzHJdYyCGBUE16Lat4ptNIgtoTJp3xl+LkxvLuY8yeGdHj&#10;UD3A+yQypGo6Pd3BbGHbH0X4I8F6P8OvCel+G9As1sdJ06FYIIgcnA6szHlnY5ZmPLMSSSTQB8q+&#10;Bf2p/EPhC90rT9VXUPGGlX/FnBqS2qa1OmM7rK6tnNhq4ABzHC8dwAMlJGOK+qPA/jzQPiT4ct9d&#10;8N6nDqulzllE0WQUdTh43U4ZHU8MjAMpBBANeGftE/AX4caF4H8U+Ly48ERiL7RqSafaLc2GqvkK&#10;iXGnHEVxM7FURk2T72UJIrYrnPhr8A/iR8K/Ba+OtD1GW4+IFxK19f8AhC/uQ9vf2BA8nTLi6bLS&#10;XcEeVS+clix2OXiC7QD3D49fAXwj+0d8O77wf4wsBc2U37y3uowBPZTgELNCxB2uMn1BBKsCpIP8&#10;/n7Un7M/if8AZZ+KN74S8Qx/aLYjz9N1WFCsF/bknbImc7SMEMhJKsCMkYY/0R/Dz4gaP8T/AApZ&#10;+INElke0nLRyQ3CeXPazIxSWCZDyksbhlZT0IP1ryX9tf9lzTv2qvgvqGgGKKPxPYK95oN8+FMVy&#10;F/1bN2jkACt1A+VsEoKAPhT/AIJU/tzTaTqdh8FfHeomXTbphF4Z1C5fm2lPSzZieUc/6v8Aut8o&#10;yHUJ+tVfy1X9lqngvxJcWlwlxpmsaXctFIhzHNBNG2CDjlWUgj1BFf0EfsEftJN+01+z1o+uahKH&#10;8T6Wf7K1nsZLiNRiboP9YhVzgAbi4HC0Abf7Pv7Udn8edYubGPw/JohfSoNdsGOpW9401lNLJGhm&#10;WJibebMRJibOM43ZVgvuVY+g+D9B8LTX82i6Jp2jzahL595JYWkcDXMmSd8hUDe2SeTk8n1rYoAK&#10;KKKACiiuT+JHj6PwFokMkNo2ra7qEwstH0eJwkl/dMCVjBOdqAKzu+CEjR3PC0AYnxK8Wape6tbe&#10;BPCM/keKNTh8+61IIHXRLDJVrpgeDIxDJChzucFiCkUmOv8ACPhPTPA/hyx0PRrYWunWaFY0LFmY&#10;klnd2PLu7FnZ2JZmZmJJJNY3wz8ByeCtKup9TvE1bxRq032zWNVVCguJyAAqKSSkMagRxpk7VUZJ&#10;YsxZ4g+MXhHw5q82kT6pJf6zAA0+l6NZz6neQgjIMkFskkiAjoWUZ7UAdpRXA2Px18E3d/BY3OsS&#10;aDe3DBbe28R2FxpElwx6CJbuOIyH2XJ4Poa76gD80f22/wBqvW/2Q/2g9Z0fRLieC28V21t4lkjh&#10;UFRIYhZE9eCRYgn6570Vjf8ABUixtrn9oDw+01vFKw8MW4DOgY4+13frRQB9Ufs4fFhNP17X7fxN&#10;DHptp488V6vqPhbWm3LDqsaXL28cDFukxt7aGWMceZE42AmJ6+n6+dfg/wCBPC/xU/Zqt/hD4vsE&#10;vLjwlbxeGNYsX/dzwXNqirFdIw+ZGkRY7iOVeSJAQeoqnp3gr4/fB+NbDQ/E1n8S/DVuu2A6/GJd&#10;XCD7seWlgV2xjdLLcNk5IRQQqgHuHi/4aeGPHj282t6PBd3tsCLXUE3Q3lrnqYbiMrLEeTyjKea4&#10;y28T6v8ABvVLTSfF+oTa14QvZxb6d4rusedZysQI7a/IAX5mJWO4wAx2pJhyry8l/wALw8e6Of8A&#10;if6Na6M4BMi6joOpRwwgc5a7txc2+P8AtoPrVyD4kap8VtK1HQtN1n4VeIUvYJLWezj1mS9Uh12l&#10;JYFQFh82ChKk5xkUAe9V5pZR/wDCE/HG6tYyE0vxnYtfiPoseo2gjjlPu01u8Jx2+xuerV2Hgnw9&#10;N4S8GaBoVxqM2sXGmafb2Umo3IAlumjjVDK4H8TFdx9zXJ/EC4ivvil8LtKgIe/t9QvdYlQdVtI7&#10;C4tnc+g828txzjJPtQB6PXN/Erx1Y/DH4feI/F2pgtYaJp8+oSopw0gjQtsXr8zEBQMHkiukr4q/&#10;4K5fEN/BX7It7pUO/wA7xNqtrpZ8s4KxqWuGbPpmBVPrvx3oA/Ez4g+N9T+JPjjXvFOtT/adV1i9&#10;lvbmTnBeRyxwCTgZPAzwMAdK9v8A+Cfv7P0X7RX7S3h7Q9RgFx4d0wHV9XjYAh7aIj92QRyskjRx&#10;noQJCQcivnCv2B/4Io/C+LSvhh438fTQkXWr6imlW7yLyIYEDuUP91mmUH3i9qAP0mACgAAADgAV&#10;4nrFufjZ8ZH02cNJ4D8AXENxeRLkpqet7RLFEwH347VGjlK95pYu8JFekfEvxxafDP4eeJfFt8hl&#10;tdE0641B4l+9J5cbPsX/AGmICj3Ir5u/ZZ/aV8D6F8OPD+heJzqnhLXr2OHUr7VfENoIbPUL3UB9&#10;rMwukZ4ozM0xdIpnSXayrsyuAAVf2UILOTx54X1rxGEOveJ/Att4o0WWTJSS41C5mutY8pjw0qmX&#10;T0bHIhWADgNX1T4s8WaP4F8Oahr+v6hDpWj2ERmubu4bCRqP1JJwABkkkAAkgV822/glNJstN+DO&#10;uXz+HNS0iY3nww8aW6A4WNWMVuAflM1vGTE8DECe3BI4MmzT+GV1rXx0+LOpL8TdPtdF1D4eSQJb&#10;eD4pzLBcXroHGtc/6yE/MlsDkxlZi37wDYASfs9eLr/Rvib4j0C68N6h4V8H+Lnn8TeEbbVgsc4I&#10;MY1CNoQc24eWVblIm+f9/MWC7Sq8n+1/ovhmy+Nvw58Zz6TJqGu+FtPvNcuIbdgpv1gkij020bI5&#10;kfUbqDyj2/fDoxI9g/aVhOk+FfD3jO2X/iY+EfEFhqUbDAJt5JhaXiZPZrW5n4/vBe4FfL/xC+LF&#10;pqX7RniPxJcWkuu2Gg6rZ2OnaZYIsk2o3lvLLZ6ZZruZVBfUptWmb5hgadExPAwAeleHfhGvxCut&#10;N+E2s3dxqWgeF8a9461KzupbZtW8RXTG5jgWaJkkQRO5ujtYFf8AQ1HGa9OuPA3xK+F8TXXgvxPP&#10;4/0uLLN4X8ZXC/aGXri21FV3huuBciUEkAvGOa5X9lbxpN4Z8NeIPBnjPw3qfhn4iaHAPEXiFbuS&#10;G6bV2u3md763aBm8xGkikTYOY9qR84XMuq+Otd+N8UtvLf8A/CpvhyQReX9/qEMGu6mnQxxKrkWM&#10;TdDI7ecQcKkRw9AEf/CyL39q9W8LeEItY8M+E4JJLTxlrF3C1peW8qErJpNs2cGYkESzxlkSM/I5&#10;aRWW/q/wc8M/AzwItzbfFXxn4A8LaLAkFsi6rFdw2sQwsUEUd1BPv52qkeGY8IAc7T1sfxQ+EPwY&#10;+HjR2PiPw1onhfQbNmjstOvISI41BO2ONGLOxOcAAszHuTXlPw3+I/gP4m6no3xW+IvjfwxZzzL9&#10;s8JeGrzW7dY9FtXX5J5YzJh750b53OfKz5aYw7OAePS/GzxR8KPijD8TdXuNSuvDdlc2mgeMV17S&#10;I9L1ePTLnLWGoXMMLGKWNXZ/LkVI5UPnQshL/uv0HjkSaNZI2V0YBlZTkEHoQa+Ov2ovG/ws8Zat&#10;o02meMtJ8Q3er2k3hbXdJ8NXC6pfz6Vd5CXCW9sXlZ7W5EUylVyF88Ly1ei/sMeKtd1r9n/SNB8W&#10;WV3p3izwm40LUbS+jeOaMLFHLbblk+fJtprfJbknJPNAHwL/AMFnPgDH4c8c+HPivplqI7XX1/sz&#10;VXQAL9riT9057lniBUAdrcnvXxr+yP8AG2f9n39oPwd4yWZ49Ptb1YdRRcnzLOT93ONo+8fLZiue&#10;jBT2r9uv+ChXwyT4pfsh/EKx2r9r0uxOt20hTcY2tf3rlR3JiWVPX5+Oa/nlVijBlJDA5BHUUAf1&#10;SRyJNGskbK6MAyspyCD0INeWyL/wqf4p+cMx+EvGtyEcAfJYaztwrH+6l0ihT0AmjTq1wa5n9hD4&#10;it8Uf2SPhprUrO1zHpg06YynLl7V2t9zHuWEQbPfdnvXq/xG0LSfFHgnVtJ1vzxp13F5TyWiuZ4n&#10;LDy5ItgLCVX2MjKMhlUjkUAdJRXmvgzxr4qbw3pdrrmjK/iCFVhvZ5naBLob3jS6ijSN2AlEZkMT&#10;BWjDYYADcb0+ra/d+fbte/Z3llEVqbCwVJC4BZk3TSMjYUbiwXacfKxPFAHeUV5PLeSXVxYTXGtz&#10;3TxxW7ic6qLOCYShxFPKsT8QSMNkfyhmkTBG05rMj0HTpLi2vRbq18jIjXs1uZ7oM0T5kkiigw9y&#10;H+V7YHaiHzScgCgD09vHXhtLhYG8Q6UJmIAiN7GGJPQAbs0zUPHWjaa2JbiaQcYa2tJp1b6FEIP4&#10;dwRXncGnus0EP2a8Ekp8iFbeSeSYbrdmeOO4llAaVGHmC8bIZC0SjdzWRs0+a3hkYaS9vcW0Qfzl&#10;tbWya0uISi5BZ3i0+eRCUT/Wm4Az8pNAHpA+LnhdkkYXd4VSJp3YaZdYWNThnJ8vhQep7VLL8UvD&#10;0E7QSTX8cysEaNtLugysRkAjysg4IOPTmvNEvp5bkyfbbj7RLOjySunm3X2g2hTzJLeGHEl2iqEe&#10;0HyLEVmJJFQi0lvGixDeM8jGKK3tp7qRyzWjO8UFzLIoMy7TImotwULQrg9AD2Sy8YaTfqWS6aJB&#10;j5rqGSAfTLqoz7deD6VE/j/wvG5RvEmkK4OCpvogQfpurwCaHR3tnLjRUt5LRZC88FtZ6e1lcwYy&#10;ytI8kOmTypjyh+9NyoY4U5qefVp7i6aRLu7ineYOzPtuLyO4FoAJJLeCHEl7GUCvZK3liDbM2WFA&#10;H0dZalaanG0lndQ3aKdpaCQOAfQkVZr5cnhuNXjS1ayubqOZGso7G2uLm4yklv5zW0NxM6o7blMy&#10;ai42YV4FyaoQa1a6fKmowyaPbpIIb/7c1jDZWZjeAiG5kR5HkhsJJEMez/Xm4XIIRttAH1lRXydL&#10;411h5liOta+7xlrcrLfSPfLmHzTHJbWqhZNQiOd1pEQBbkSMwINblr8TvGhhjhsvNkaaRTBDp++7&#10;+0Sm380W0d3cp5bI6gut7hYCQYlVnBdgD1L404utL8LaZxm/8UaTjPX9xdJdnH4Wx/XHOK9Dr5J1&#10;z4q6nNfeCdVu9ciu49N1Btatb3WVhs7S7tX026gjuCETzIYzLdKnz4cGNjsO5FPUQ/tL6wL50uLS&#10;2iUbgLNNPeW8WZU3NZNHHO/+mKo8wwLuKxkOxXJVQD6OorxQ/tHia7jtdP0T+02ecWsc/nPFHcOY&#10;vNV4yscieUyBisu/yiyMgkLDmzB+094Vi0gahqDfZYzp6arhWKBLRn2CZ2nWERqXG0bsEnAwCygg&#10;HsVFebaR8fvC2qXrWksj6dcJePp7xXc1uHW5RPMaAokrN5oT5jHjcF5IwCa1rD4w+E9VeNbPUpbn&#10;zV3xvFZXBR17MreXgg44IODQB2dFYdz448O2Mix3Wu6baSsMiK5ukif8VYgjoeCOxrTsNStNVg86&#10;yuoLyHO3zIJA65xnGQfQj86ALNFFFABRRRQAUUUUAFFFFABRRRQAUUUUAFFFFABRRRQAV55+0Bcz&#10;J8H/ABJZWsjQ3usxR6DayqcGOe+lSzifPba9wp9OOa9Drzj4jn+2fiH8N/Dwyy/b7nXbqM/deC0g&#10;KLn/AHbm6s2H+7QB6Fa20VlbRW8EaxQQoI40XoqgYAH4V8N/8FdPjvJ8MP2eLfwfp10bfWfGty1q&#10;2wkMLKLa85BH95mhQg9VdxX3TX4U/wDBWj4sSfEL9q/UdEilZtN8KWcOlRAPlGlI82ZtvZg8hjJ/&#10;6Zj0oA+L44zLIqLyzEAfWv6M/wBiv4Awfs4fs7+F/Cpt1h1qaEajrL4G572VVMgJAGdgCxA4GRGC&#10;eSa/E39gX4Xx/Fv9rT4e6LcwtNp8F9/aV2MZQxW6mco/+y/lhMd99f0S0AcF8afiBe/D7wU02i2s&#10;eoeKtVuY9J0GwlzsuL6YkR78c+WgDzSHtHFIe1fO3xR+EOp+HoNE8B+Frq61LxFY+EPFHitb92C3&#10;eq+IHS3tVu8ngTH7ddYJyIzJEAMKAJvjD+0Ja+F/2tYFufC+reKdE8B6LCk7aO8LPZalqlxDBG5h&#10;kkQyuY3hjjVMti5mwprvvEHjCx+L13pfjT4XXsGpePPA000V54Y1RHsLyW1nVBdWE8UwWS3d/Kie&#10;N3XYZIEyShY0Aep/CLUvC2rfDHwzceCVij8KfYY4tOgiTZ5ESDZ5TKeUdCpRkb5lZWB5BrzP9pDx&#10;DD4/07UPhV4VsJPEPj+eOG9ikt5xBD4clRxLa391cbWERSREdIwrSSbcBCu5hwviXxnqvg7wt4j+&#10;K/wahjvdC1lpV8S+G9SgkR9C1QFUk1F7dFMgeI5N1bgAyBRIp3bjJ738GPBGg+BvAVjDoGoDXYtR&#10;zqd14gaRZZdYuJgHe8kkXhzJkEY+ULtVcKqgAD/g14+m+JHw+07Vr+2Sw1yJpLDWLFM4tdQgdobm&#10;IZ5KiVH2k/eUq3evjr4f+D/BFr4w8WR6bZ2Og+BtX8Q33jvxLODthTRdLneKzR8f8s7i/jurpRyp&#10;hikTGNtes/E7xndfA3xR8ak0iQQ3XiLR9N1nRkIwiazcyNpZPpgumnu3+9ISO58I8G2Wu+IfDlt4&#10;Z8BeBJvG8Ew0rxFrVjeapDp0cvh6COSLQtNMsgJLzi0F3IhTafOlR3xKSAD6Q8CfBCy+MsF58TPH&#10;lnqum+KvEW2XS/sWo3OnXuhaWuTaWqyQyIyuQxnlU8ebM6kEKKu+KNe8cfs0aLe+IdY1z/hYvw20&#10;9TNfSamYbbXNLhzy6yjZDeIvHyMscuOjTMQp1V/am8N3/wAHvDPj7SNOvtTTxEuLHR5J7WzuVkG8&#10;OszXE0ccao8bIz7iM427sjPFafr/AIT8X+KbLxJ8YPiV4IFxYSrdaR4Itdet307S5MHbPMzspu7k&#10;Z4kZVSM8xoG+cgG3H8OJv2obuDxH8QdNvtN8C2+ZPDvhOWWW0uZGONupXmxleObAzDECGhBLMfMb&#10;bHh/GjTfAfwH0+wZvH3xD07X9VnS20jRrLxjdaheahcO6xqsaahNNGql3jUvJtjUsoJBfDb3xs/b&#10;S+G3wu8Gfb9K8X+GfEWu3tzFp+m2EGswtF58jbVkuZEZvIt0+/JKwwqg9SQDxmh+Iv2dZ/CXiez8&#10;Y/GrwD4r8SeLrU23iHXpPE1lFLMpB2xW484/Z4Yif3SKflIDEs5ZyAeefCj4teJPhB8atI1TxVfy&#10;3XhT4gai3hrXGvLaC3udH8TQYSNLsQbYXkljCqJ4URZovKcooj3Sfe1fmV461+2+Onw5v9N0prvx&#10;34l8QaVLpmtS+EbKe7Rte0m48vTtUE8IMccV3Ejo8u8fupIOcLivu/8AZ68c6j8Q/g/4d1XXIzB4&#10;jhjk03WYSRmPULWV7a6BA4H76KQgehFAH5Pf8Fg/2f4/h78a9O+IWl2wi0rxjCzXQjHypfwhVkOO&#10;i70aJv8AabzD61k/8Ehfjg3w5/aLl8G3c4i0fxpbG1IYgKt5EGe3YknvmWMADkzD0r9B/wDgqN8L&#10;V+Jf7IHiaeK3+0al4bmg1u0A4xsby5ST6CGWVvTKjNfhP4I8VX3gXxloXiPTJRBqOkX0F/bStnCS&#10;xOHRuOeCoPFAH9R1FYvgrxXZeO/Bug+JdNbfp2s2EGo2zZzmKaNZEP5MK2qACiimu6xozMwVVGSx&#10;OAB60AZ/iPxFpvhHQr/WdXu0sdMsYWnuLiQEhEAyeACSewABJJAAJNcJ8O9A1HWdYuPiJ4vtjp2r&#10;XNu0Gl6VcEZ0XTyQxRznHnylUeYjgFUjBIj3Ni2+pWXxa1FfG2s3MNl8L/DrG+0prqZUt9TmiBY6&#10;nKTx9niwTDuOCQZscQsJk06//aDkE+q29zpPwwBPk6TcI0Nz4iXAxJcqcNFadcQEBpeDJtTMbgEk&#10;mu6t8dJ3tPDd5c6J8PVYpc+JLWQxXer4Zg0Niw5jhyuGuurAkQ4yJlztL0WLxXfXXgnwJu8HfDvQ&#10;ZpLbVtR0PFvPqF5n97aW0y/Mmwk+fcL+88wlFdXWRl6f4oeIdQabTfAfhOf7F4k1qNt17CoP9j6e&#10;uFmu8YwHGRHCp4aRlOGSOTHZeF/DGmeDPD2n6Ho1qtlplhCsEEKkttUdyxJLMTkliSWJJJJJNAHA&#10;61+zj4T1LS57Sym1nRnmUq8ttqk06SkjBM8Fw0sFz9J45B7V4F4P8b+O/hNcald+F7Kfxz8NNOl8&#10;t9QsoHXTZsEiQWkRZ5YPL24MkHm2bE7RHbgSOnvHjEXHxg8W3nge0uJ7XwjpWz/hJ7u2cxveSOgd&#10;NMRxyoMbJJMykHZJGgP7xynqNjY22mWVvZ2dvFaWdvGsMNvAgSOJFACqqjgAAAADpigD8jf2+/jV&#10;4P8Ail8VvDOu6JrFubaTwzbpJDcSoksEn2m5Yo4yR0ZSGUlWVlZWZWViV7B+0T+wrp37U3x78da1&#10;pVhbaSug3kGjXIsgkAuJ2s7e+eZwCu52+3AFuc7Rk56FAH2j8R/g8fFGtweK/C+sy+DvHlpCLeLW&#10;YIvOhu4ASRbXtuSFuIcliASroWJR0y2cEfHjU/h6BbfFjwxceGkRfm8U6MkmoaFJ/tPIq+ba+p+0&#10;Rqi9BK/WvZqKAM7QPEek+LNJt9U0PVLLWdMuBuhvdPuEnhkHqroSD+Bqr4k8E+HfGUAh8QaBpmuw&#10;jgR6lZx3Cj8HU1xXiH9nDwTq+rXGtaVZ3XgvxHOS8mt+ErltNuZXOfmmEeI7g89J0kHtWd9i+M3w&#10;/Oba+0b4q6SmT5WoqNH1cLx0ljVradvYx24/2qAN3/hn/wACW426Zo03htBwI/DWo3WkIOvRbSWM&#10;Dqa3fCHw28P+Brm8u9LtJ21C8VI7nUdQvZ768mRM7Ea4nd5Ci7mIUtgbmwOTXGaf+0x4StruLT/G&#10;MOpfDPVpGCLa+MLcWcLueixXgZrWYkg8RzMenHIr1eGVLiJJYnWSJ1DK6HIYHoQe4oAfX5Z/8FxP&#10;EEyWHwm0WNysDyajdzr/AHiBbrH9cZkz9RX6mV+O/wDwW31N3+M3w/0/aBHHoDXBbPUtcSLj8Nh/&#10;P2oA/N+v6CP+CZ/h3/hHf2KPhwrxhLm8hur2VgMF/MupShPuI/LH/Aa/n3r+i/8AYTnS5/ZG+GEs&#10;TB430vcrDuPMegDG/wCCgMkuofs8SeF7e7awuPFmuaVoSXKNhoxJdxuxH/AImB4PBPFdT8A/Dul6&#10;1oPxInuNPtrrTNa8V6lZPaXEQkhe3siulrEVYYKBbHG05H3vWqv7Vng7TfiBpnw88PaykraRqXil&#10;LO5eFzG8ayaffRqyuOUcOy7W7NtxziuC8CfDDwLZ+L38CfFTwnYyeNLmSa7tNakEiad4rBcySXCJ&#10;u8tbvcxeaAjcHLSLuQ7gAZP7Qum+Gv2cPA11bX2r2mr/AAteSJ38F3+qrBq2kSeYvlXGiTuwcNGx&#10;DrAzDbtzHIgGw5ejfEb/AITyLwtqEPi6ym8ZWjyWvgr4lSW/2ez1h2AL6JrEAw1vcPgB4iq7iqyw&#10;7XHlj6n8HfBjwB8PZTL4X8EeHvD05OWn0zS4LeRz6s6qGY+5JJrz345fA7wh8Q5tUvbTWNN8M+Lr&#10;m3FreTTeXJa6nEoykGoWpYCdBnKvlZYzgxyIeoBRf9o2TxmV8K2/wm13xJ4lgtfP8TeG5haxppID&#10;sqqz3DpHcea8bmExkrIELblA4848N/C/4RWP7N8mt3XirXYrPxd4gi8SaXrUVnt1y11BZd9rb2tu&#10;kcjvPCUdTGEcuxuGI+dq8qi1nWPh38UdH0j4k+LfE/w9u9Ss4vDWm+NdI1C3uFubUzFord7i4idL&#10;uFXkfy7gLHdweaRMrKfOb6U8WaJ4f/Z88c/CvWL6F7X4b+HdE1HQhql0zSx6PdTNamK6uHOSokSG&#10;eNrhuFaTBIErGgDi/CPwT+GPx4/4SjRPHvibxV448dalFZ3OoR+LbB9Dv4rO2kk+zfZ7MQwr9mV5&#10;nZiqujSvlzu2hfLNO+F/gyx03w/40tPAfiix8Ea9cJBout6c+k3d/cCb/j0kazms/wB0k52iMq5b&#10;97HvChjt+k9S8a+G/jJ8dvhq/gS+s/E58K3N9f61r+kTLcWlpaS2M9utk06ZQyyzyW8vlBiwW13E&#10;AbSfN/Fd54D+BPxz0fwlqln4zv8AwzpWmt4o0XTorsXWl2l4TeOIIbVUErtHFa3Msas7omFCIpCY&#10;AMk6Z8OdFMcWrfE3W/BUpG0Q/EXwFpNhApyAoE8ulwJIM8EiZs/3gcmvVPCnw28VJpa3/gvxZ8Lv&#10;E2kzdGbweEE2AcYuLW7CdwM+U3H6+86LrWmeK9Ds9U0u8ttU0m/gWe3u7ZxJDPE4yrKw4ZSDXzrp&#10;f7P/AMPvGP7Q/wATppPDcOnyWVjo0Ud9oU8ul3MNwy3Ukm2a1eOQMUeAk55+X0oA6y1+Kuu/Ce4s&#10;bf4j+C9K8N6Lf3Udovifwtetd6bFPIwSL7WjwxSWwdiED4kjBwGdcjOr4ZX+xP2m/HVko22+teHd&#10;J1ZRz81xFNd28x/79rZj8PcVx3xR8H678JfBF9fv4q1Dx18O8C18ReGPFwju3OmzMIrh4LtVWbdH&#10;G7OVmaUMqsMqSGGF+zVqd/d/E+00rVbyTUdU8N+Gb3w7c3czbpJxZ6zNaxTOectJHArknkktnkGg&#10;D6X8QaLb+JNB1LSbtQ9pf20lrMpGco6lW/Qmv5b9Rikt9QuYpoxFMkrK8Y6KwJyPwNf1QV/LX4qY&#10;N4o1gg5BvJiD/wADNAH7M/8ABGPxLJqn7Mmu6VPMJJNM8RzGJc8pDJBCVB7/AH1l9sfQ19165/x5&#10;R/8AXzb/APo5K/M3/ghzq7z+HPi7phdiltdaZcKp6DzEuVOP+/VfpL4nv7bS5tGu725is7WK8Jkn&#10;nkCImYJgMseBkkD6kUAQ+NIza2UOrLvH9nOJpjGGZhCCC7AKcnaBuIAJZQ6AfPXIJHZWxjLpaKir&#10;bxOuy2VSEuD9niOGY7Tv32sQ5BYh8E4rv4fFGjXMSyw6tYyxtyrpcoQfoQa8/n0F/DEN0mlBLrwu&#10;0Fz9lNvd+SliZCjPbEohKQOwLecCWgHAAQZAAtvczwSQvDePLJHICXWQuZJVuGikZhFCFZ3BCXB4&#10;S2I3KBgmozbTRiJ3F40UUaqQ63RxHBO6Fg0si48tXJeY/PeR/d3AKK8X+KP7Zfwi8Dw3QufHFvrF&#10;3IZljtdOjnvXc5Bj8yJJESNFZWjkgZkM42sWHf5j+Jn/AAU8guZNSi8C+C9jSlja6rr7RmRTlXjl&#10;kgQNulhdSYW83aittKt1oHY+7Bb2WnCMPBYAwfY4Xt3itokKC4It4cFnZY2L77OAcq5w+MkVlaz4&#10;20bwhDBqOreI7TR7cXKt9rvr+OJDcrcNBM52QqjSvuMd182y1IDIAcmvyj8cfts/GLxxNk+LpvD1&#10;sr3DxWvhyNdPWLz5BJMA8QEjBnGTudufqa8W1TVr7W72W81G9uL+8lYtJcXUrSSOT1JZiSTQPlP1&#10;p1/9sT4QeG5BaXHj+G5ls/s1uqaVJf3n+rnkXbHMGCkxAkSXGd15EQucEGvMbv8A4KG/CaBWjXRN&#10;W1J0S0iKnRLWK2uEimdmiO+d3W2jD+ZbQ4/dv94uCa/NmigfKffl3/wUz0ixngl07wbq13c290s6&#10;Xc+pW8Du4JWS5YJbENPcQny5M/ImA0SoeaxV/wCClccKW0MHgG5itrfZHGv/AAkU5kjhi3fZkWTa&#10;CHUOySzf6yeP5HYCvh2igfKj7Zs/+Cimnv5EV78ObUwCG2imjiliaKRUZi0PltFj7MhbfbwZAhky&#10;xaUErW/o3/BRDwzayJLJoWt2063H2j7Qs1q0jThWR7pwIArz3MZEUpPyKBujRWwa+B6KA5UfoDD/&#10;AMFAvAY+x/8AEt8T2yRW9pG0Uc7uUVNwEMcv2lXBh3HNycy3KExP5IOak079sj4XaikEdw0yEJCs&#10;iXugxi3dI2ZpIWTzpNttkrJbWqfLDONzsyg1+fVFAuVH6aJ+0T4M0+w8NeNE8TPpumSC6gl1U2bN&#10;fS3Fy9ntmnT7P5b3LJYzRzyIrRgbzGWYIr5Wk/tF+AL62ghtvGFnFHDFbmG3W/vYniijLBraKVlj&#10;ZPsysXFyx867jPkcDIr5F+JxOj/BP4eaarANPCTdIuR+8RpbqJiOhJi1VBn0XpXjVAJH6Wt8RfA2&#10;qi3WTxX4TuIbiOGOSO6mtltpIiW2iSBrjKWjkLJBZDH2afDz7FOTZsfFelTT2s1p4kge7FzFerd2&#10;97ZT33nOrwPdFUSQS36p+7vXIMMcB81FZ9pH5k0qOyHKsVJGMg4oCx+n1nvkSyit452gSKCCK3sr&#10;y7RVt1DIsENwArJFGT5kN6T5t6rPbozZIrFubHz7ZmuEtJYwLUsbuwWOzntpmMcBlgeUBLO4kQGG&#10;xUD7PcoJJdij5vzeSeSNgUkdSCCCrEYI6flWpZeMtf02VJLTXNStZEM5V4buRCpmXbMQQePMXhv7&#10;w4OaAsfobBqtxaTuIdY1GyuJp2k84SwvercRgpPJIoVll1CEBRe5HlRQFZQpcK1R/wDCW63fJarJ&#10;fXerRFIo/wCz2vriWEw8nyo5GUkQh8TQXrEy3nNurSZYV8D23xT8ZWgjWLxVrCrHHFEim9kIVI23&#10;RqATwqkkgdOT61oxfG/xvEpU69LMhGGjuIo5UYA7owVZSCImJaIEfuiSY9pNAWPvbSPjF4y8Oon2&#10;LVI9PUR2zvdjS0t43ErNHHcSDcsiR3LAolupWSOVFMrRxja2jpX7T3jLwzOJZr2fUBDcSRSW99qM&#10;ss4WNCZYdqy7Xu7dtslzgCOOHDgfMAfgaD9oPxqkqSS31pcusrzbpLCAMzygLcOWVAxedQFlkzvk&#10;AAZjirsH7RviS3gSJbLTQixR252LMmYoW3WqfLKMLCS23GN+4+b5nGALH6C2/wC2r46kuFdhFdsU&#10;jKw2TRpbyt0YrK1s2IG2s0UxP79sxRqzAsOhH7fmpiPd/wAI8ltaxsrfablGnZreQ7beVwDFsaWQ&#10;NGIwpZCMuEUZP5wRftF6kyxLcaFpsqocMEMi71JyQwZmGEPzQrjZA3KKCTm1/wANEbmXOg7CGkcO&#10;LoM4ZxtkcEx/6y4j+S4kOTKAuNgXbQFj9L2/4KIaDpenTPf+HdRkuoVfzF2RwhZY8G4gCpJMzSwo&#10;fMkCghFIyeRnW0P/AIKL/Cq6iV9X1SLSWZnQRqJ5T8oBDFmhRQjAgq5YBui5IYD8uLj45affWRtX&#10;0/ULRDDHbB7a4XKRJk26LwNq2xZtg6ybj5jYwBwT+I7OZJo9kipJvynlxKpzEobO1MkMyhkT7sJ5&#10;UNkmgLH7W+Hf25vhD4jlZV8UWWnKqh3fUtQs7cKD6hps5HcYz2xkjPe6b8f/AABrV19n07xHDfy7&#10;2j/0WCWVdygFhuVCOAQTz3r8ELjVorlriV72QTSsxL+bKz5kiwzZwAWJG2Vj97d8oIqCa5t5t6Iy&#10;SRsMY2bMKI8kAs54RvuD7z/xYJC0Byn9Ddz468OWZRbrXdOs5HGRHdXSRP8AQqxBB7YIyK1bLULX&#10;U4POs7mG7hzjzIJA659Miv54LPxdq2iiWXSNWudIkd9wFhcrBguiknEeOGK8KMCMgDgmugtvj78Q&#10;yQJfG+vXsY4jW+v5rtIwATwkmV4JO7jnccCgXKf0D0V+FekftsfGXw/C1vpfi/7NbklfKgsLeIsp&#10;U8eYEEmBnK/Nknk812mgf8FLfi/4ZJ2zaZqr5yJNSN1MQMDt9o2+vBBxn2GAOVn7QUV+Tmgf8FYf&#10;HVncCXV9CXVIsk+VbXMNuCOuMm2Y8DgnPvXc6R/wV8+0XSNqng3+z7bjclov2px64ZpYh+nf25BW&#10;Z+lVFfCmn/8ABWn4dXYiR9D1S2PSSW+XyRnjkLF53HJ79q9B0z/gpV8E76KNX19/tbkZhitplVQe&#10;OZJ0iXr+hB9cAWPqqvOdA/4n/wAcvFeo/wCsttA0y00WFv8Anncylrq6X8Ym08/z7Vz/AIT/AGvv&#10;hR4xe2hsvF+mC9unWK3sPtsE11PIxwsaQxSO7MewC85A61v/AAJVm8Hy39+fJ8Ra3cya7qVjKw+0&#10;WZuGJhglXqrRQpHByP8AlgfSgR6Be3kOnWc91cyCG3gjaWWRuiKoySfoBX8wvxR8ZT/EX4leKvFV&#10;0hiutb1S51GVCclXllZ2H5sfav6KP2s/EreEf2Y/ilqkcpgnj8OX0UMwJBSWSFo42/BnU/h1HWv5&#10;sCSxJJyTySaAP0K/4Iq+HDqH7RHi7WJI98On+G3jQn+GWS4hAI5/uLIPT5vpX7PV+RH/AARGmQ/E&#10;T4iRBh5g0qNivfBmQA/oa/XegD4D+EwtfGPxm8Wa5dPCs2ufGm6s7yfK4ew0PTbia1ZjnnE3kkdt&#10;uG44FeufDT4U+GvGHwK8JePdbv38IeM9Vjm8TQ+MLWZLW/sZNQka7MZkYbXjCyqhgkDRlYwCvyjH&#10;m3h34J2kfhhPiBD4LtfH+kNr2uReKfClxbiW5LwapeQfb7FW/wCXqNE8p4v+W0caBcOi7voL4ffA&#10;34C+JdG0/wAUeFPAHgrVLO5Tda6nHo9vK4CnBUO6FkKsCCnBVgQQCDQB822P7Qlvp3xe1P8As3xT&#10;4bf4iWX2e1vtY0q42+FfGcZwIYLuVfMGn34BKo5ZgGwm6RSI19O+GXxDtPhzqEtz4YsL5fh3Nf8A&#10;keIvB9xCRqXgTUZm3b/IXLfY5XYsyrlE3ebGxiZtv0jrOk+Hh4bn0jVbPTRoE8RtZbG7jjFrJGwI&#10;MZRvlIIzxivkH4gfCCfwnq6a/wDBnxZa6/NpsRt4dEhv4brUbG33FmtId7gXtmcH/QrhgVwTBNGQ&#10;EIBs/EbxHY/tNaB4R0zxb4J8R+B/CPjLUoItA8VWl1bSXFzGYnmijuolzJapcReaE5Yo7IW8t8Ct&#10;34v6f4K/4Wbe/wDCMeIPiJoPi610iHRtci+F1gLpEswGe2S7VraaKOWNZZGiKbbgLISuVK1yX7Hs&#10;Xgr4i6pbaf8A274lh1n4dMoh+H+o6gr6bpLOkkcU0CNDHcsqqZERLol4fulFIRj6D8Mvip4P+BJ8&#10;V+FPiP4g0zwV4gbxFqurre6/dx2kWs291eSz29xBK5CSkRPHCyKSyGHbtChcgHB+Kfgv8A/+FVeH&#10;PFfhHw9qGvXFvFa+EtFg0jWLrT7i6lNy0aWtyGdRG6zSyvK8yeYh8wkE/KcfTvAkXgbxBdeFdW8J&#10;+PtG1aK3j1SJPA3iGPX7Q27EoZs3UEUpZXTa0fksPmUjcCceufDrwPo/xrtPihq91pd/p/g3xZrV&#10;rfaTuWWwuppLWCBF1SL7skLNLCjRvwSIEf8Ajrif2evjR4G0rxh4hOvr4js/GFzrreFm1rxXqAvm&#10;aGKa4js0MiqkdssssF4gjVRmaN1LOxRmAIbLWPA+nXkULfHrxP4Jv9w2Wfjrw7pemYf0U3mlwuxy&#10;OCshHpkEV7BYaR8XfsaXuh/Erwf4qsZPmj/tLw3IvmD/AGbi2vAo+vlN298+u3NrDe28kFxEk8Eg&#10;2vHKoZWHoQeDXzH8Bv2dvh94m8C6nrUOivoOqXPinxK0eseGbyfSLp4Rrd8ICZLV42dViEYVXyAq&#10;quNoxQB6RoPxf13QvFmm+F/iX4dtPDF/qzmHSNZ0q/a90rUZgu42/mPHG8E5AYrHImHCnY7kEUnw&#10;YVdH+IXxk0FAVhh8SRanbqRjCXen2sj9uc3C3JyPX2yfO/i58PPEmi6Zp3g/U/GmoeLPBvi25/sa&#10;3uNbhiOp6BqPlvPYXkNzDGhlVJ4YxiVWcMyNvIVlOt+yn44k+JmteK/Fc6LFd6vpPh28uoU48meT&#10;ThJJGR2Kl8Y+nrQB6r8aPDcfjL4PeOtAlXfHqmhX1ky5xkSW7p17fe61/Mdcw/Z7iWLJOxyuSMHg&#10;46V/UvrU8Nro1/NcRCeCO3keSI/xqFJK/iMiv5abpGjupkd/MdXIZ853HPXNAH9An/BNTxpL41/Y&#10;y+H8tzIZbzTop9NmOOAIp3EYH/bIxf55r6fr4D/4IvapJdfsu+ILKVixtfFNwYh2WJ7a2I/8fElf&#10;flABXivxa8Q6d4v1bVPDOq6gmleAdBhjuvF+oSSeWlwZAGg0wMDn94CrygcmN4owGFwdvtVfKvjq&#10;TVvhL43s7zXfCl94l8NW/iG+12G5sV8yO5lucGGWZiQkU9p88SCcpC0ZjdZRKgQAHp+j+F9S+Lt7&#10;Z634s06XR/CNo4k0jwfcptacqQYru/TpuGA0dsRiM7XfMoVYfQfGXi3T/AvhfUde1MyfY7KLzGSF&#10;N8srEgJFGv8AHI7FUVRyzMoHJrxW2/bx+DSyRwar4lbQr18Ztrq3a42cgHdLbebEME8/PxVD4k/t&#10;F/DDxnYeF9Q8P/EvwHfvoutQ6pPo+s+IoLD7aiwzKqAvkq6SSRTJuXG+BVJT7ygHq3wn8JajpNlf&#10;+IvEiIPGXiJkutTVH3paIoIgso27xwIxXIwGdpZMAyEVsfEfxkvw/wDBGra79mN9cW0YW0slOGu7&#10;qRhHbwKezSSvHGD6uK8fg/bW8HTRhhaRS8cyQeLPDjxk9DtJ1MEjjqQPoOlZHjX46aT8T9O8Oal4&#10;bNwi6Nqw1BWns4dUs7mRIZI1ikFrcllKNMsoPQNEnqKAPcPhb4JPw+8D6dpE84vdS+e61K+AP+l3&#10;szmW5m55+eV3IHYEDoBXWV81P+0drFmojm1uykmUfvCfAOuLz1GBE8ynjHRzzngdKzda/bAuvCWn&#10;Xl9qNxoF1FAjSxreabrWjm4wufLVprORd5OcYJzxwOtAHp/wAH2qX4mapgD7f401DkDGfIWGz+v/&#10;AC69/wCWBRWb+x/qk2tfBRL69tBp2r3XiDX7nUtOL7ns7qXV7uWSB/lU7kL7cEDgDqMElAHtVFFF&#10;ABRRRQBW1DTrXVrKezvraG9s51KS29xGJI5FPUMpBBHsa8pl/Zn8P6FLLdfD/VtY+F965LeX4auA&#10;NPZjzltPmWS1+pWJW5PzCvX6KAPHl1f4zeBFYalouh/FDT0yRc6DL/Y+pkdgba4d4JG65YXEQzjC&#10;DPHwp+3r+zl4/wD21PiDH4o8CeE9c0y68MeHre2n0nxNp0mnSXbtcXLvHbzOPImdAYyQkhUh/vZA&#10;B/UyigD+YrxR8FfiD4KvLi11/wAD+ItHngbbIt7pc8W3nAOSuCD2I4Pav2+/4JZeIjrP7GfhPTpd&#10;4vNCur3TbhZE2sjee06qR2wk8Y/DPevrevINBk/4Qn9pfxPpUreXZeN9Kg12zzwHvbMLaXgz3PkH&#10;TiB1wjnovABJ+1GW034TS+JYztfwrqmneInc9FgtbuKW6z6A24nBPoe/SvEvBjar+2nELLxh4yuv&#10;C6aRJp+vw6B4Y0uG1mgmSaQI/wBtuDO8hiuLW4hdokg+aJl5U/N9da3otl4j0XUNJ1KBbrT7+3kt&#10;bmB+kkTqVdT7EEj8a/PP4Zanr37P3j8Wstvc6lrPh6/u7O5tkAaXV7fZG9/BGo5aeSJLTV4FxmRp&#10;b6JMYIoA+ovHv7Hvgzxx4G8QaRfTa3rWr6hp1xaW+qeIdevdQNtK8bKkqRyytGm1iGARAMjOKZ8D&#10;/hf8JviB8L9D1dfhP4K0u+MbW2pabF4ftFFlfxO0d3AQI+qTJIvvjPeu1uv2i/hhY+E7DxLcePNB&#10;h0bUFDWk73yB7gn+BI872k7GMLuB4IzxXk2hXnxB1f4p65r/AMJvDL6L4R8RxCbU7vx3ayWNs1+g&#10;SNL61swVuWZ4UCSJKsAfZEwcENuAPT7v4ReCfhl4a8Wat4R8GeGdEv5rNrpoRax2tjLcQq0kLyoA&#10;EXD4JkwG4yTwMfP/AMJ/ifo/he68F+JoPF/i5dFbSJLzx3qnjOS9OnyytBGIGga4zD9olmkQxrZM&#10;Y3hVtoZfKzB441vw1dpfajq2rt8ctU0Z83+s+IZ1sfA+gyg7fmijBhllDYCxKLq4DEKWTcDVay+D&#10;ur/E60uviZ8W9U1Ow8G6FYzXyieE2F3LaxxlpBa2gY/2XalEI+8byVeJJY1JjIB1uv8AxW8OfGvS&#10;vC2tWmheMIvhBp2tahpus29jpV1bPPcoiCCV4Lcee9osjTq+FGJVXzFARseNeLLa/uNN0bxb4fGr&#10;Tjw/4s1PSfDltrJl/tCCOOC31Wyt5xN++USS2UtvGsvzrDqCA4zx9hfsy+Cb3wV8JNKGpwnT9S1U&#10;DU59IiO220kSKvl2NvEPljjhjEceFADMjucs7E+SfFa2k06L9oe7t4nkvdA1PQ/iDbooO5mtLW1Y&#10;hRjneulPHgZByRjrkA7TQfBeqeG9JsfG/wAELqyl8L67bpq8ngfUmMOn3SzKJRLZSqD9ilcNkqFe&#10;F2bJVGLSVV/Zw+Iuny+JvGlh4sD+Evib4j1651SXwvrI8q5FrGkdtaiBz+7uUFvbwsz27SIru4zn&#10;Oed+E3xni+Cx8T+A9b8Max/wiHhbUnGn+JtItzfWsGmXX+lWYmijzNHHHHN5IkEbRgW7bmXBr3TV&#10;9D8C/H7wHELmLRvGfhjUE821ukEV5AT/AAyxP8yhlPIYcgigDmf2qJvN+CuqaQvM3iC90/QI19Te&#10;XsNux9gFkZiewUnIxmvJf2GZj4z1/wCJPjvcZbbUrtYbaQcIUnurzVUKj/rhq1opPfyxnnNcnpHw&#10;b0W7/ZGsvEuq/EHxroc+iabP/a7HVn1aJ9RtfOtbp4obzzvLdplmCLAYyGZcc9fo/wDZo+Gk3wq+&#10;DehaPfWkVlrE4fUNRt4W3JDcTsZGhVv4liDLCp/uRLQB1vxL8XxfD/4c+KvFExVYdF0q61JyxwMQ&#10;wtIc/wDfNfy/zFWmcpu2FiV3dce9fvD/AMFVfi6nwx/ZO1jTIJ/K1bxVcxaRbBMFhHu8ydsd12Rm&#10;MnsZV9a/BugD9Tv+CG8/k3XxihK5+0JpTqwPTyzdgg/XzR+Rr9Gb/wCOvhFb+407Rryfxhq8DCOX&#10;T/DEDag8Lnokzx5itz/12dB71+Pv/BMX4hfBzwVqfjW3+Lut2enWd7Hb/Y7PU5J/sd0VLFxNEuYp&#10;AMrgSg9Tt71+nOl/tz/s2aHp8Fhp3xM8MafYwLsitrXMcUa+iqqAAfSgD0I6j8TvFefsWl6R4Csm&#10;zibWHOqX+PQ28DpDG3cMJ5R6qcc1/wDhnvw9rOox6l4wu9S8d6ijK6vrcyi2G3lR9khWOBgMcF42&#10;b1Y81zX/AA3N8B/+imaP/wCRf/iKktv23vgRdSiNfihoMR67p5miX/vp1A/WgC/4+/ZM+GXxFaeX&#10;VfDlqb2d973xgiuJ8dkV50k2IOyptA9K87b/AIJtfBV5jI2lXpJbcVEkKqfbAiGB9MV6D/w2X8C/&#10;+iseE/8AwaRf409P2xPghIuU+KnhZh6rqUZ/rQB55cf8E0fgFcytI3he8VmOSI9VuEX8AHAH4VmX&#10;f/BMj4MTzFotAjtkxgIl1ft+JJujz+nsK9Y/4bA+CQ6/FPwsB6tqUYA/HNW/+Gsfgh/0WT4f/wDh&#10;UWP/AMdoHc8A1T/glj8MLx82m3TwOiqLqQH67rr+WKyrj/gk54CuIAg1uS3kDZ8yC3m5Hph7lq+l&#10;P+Gsfgh/0WT4f/8AhUWP/wAdo/4ax+CH/RZPh/8A+FRY/wDx2gLnzKn/AASO+HkkEiT+KNYVyRsk&#10;tI1Qr65Dlwc/Sq8//BIj4eQxOYfFPia7lIwoe6t4FU+pItn3fTj619XQftL/AAguYllh+K3giWNu&#10;jp4is2U/iJKkH7R3wmYgL8UfBhJ6AeILT/45QF2fG91/wSN8NrAxttf1WSb+FZdTiRfxIsj/ACrn&#10;T/wSLnyuPEUZGec6iRgf+Adfd/8Aw0L8K/8Aopfg/wD8H1r/APHKtWHxv+HOqb/sXj/wvd7Mb/I1&#10;m2fbnOM4fjofyoC7Pz6l/wCCQmrGVjH4wskjJO1WkdiBnufJGT+Ap1z/AMEddUadjb/Eu0ih/hWT&#10;S2dhx3IkGefav0O/4Wz4H/6HLw//AODSD/4uj/hbPgf/AKHLw/8A+DSD/wCLoC7Pgv4j/wDBNHxN&#10;49/seNfEP9mQ6VaLYJDHaR3CSrEFgim3GeMhmt4bfcu3hlPzEYrzrUf+CTfjaB1Wy183Y53NJZQR&#10;DtjH+lEnv1xX6fWnxO8HX06wW3izQ7id87Y4tShZjgZOAG9Aa0P+Es0P/oM6f/4FJ/jQF2fkxN/w&#10;Ss+J5hJt5Y2lD42XH2dAVx1BW4b8sCoo/wDglN8Xp4Zilxo8Eq42LdXIVXyeeULkY9x6fh+tn/CW&#10;aH/0GdP/APApP8aP+Es0P/oM6f8A+BSf40Bdn5FT/wDBKn4yWsTyT3vhmNQDt2XVzMXP90CO3YjP&#10;qcD1I4rLl/4Jl/F6GMuz6QQP7i3zH8ha5r9ngQwBBBB5BFLQO7PxBl/4J6/GKEKW0XO47Rstrtvz&#10;xBwKz5v2CvjVFI6jwfeSqpIDpBNhh6jKZ/MV+51FAczPwyuf+Cf3x8gmZE+Ht3cKMYkjurcKeO26&#10;QH9Kzbz9iL406fKIp/ByJJjJQavYsy+zAT/KwxypwR3Ffu/RQHMz8BtR/ZS+KekyCO58L4c5+WPU&#10;bWQjp1CynHUdaxZvgF4+hiMn/CPSTKG2EW9xDKQfcI5I6da/oTooDmP554/gT8Qp4pXt/B2r3Yix&#10;vW0tmmYZOB8qZP6Utv8AAT4nXbOsHw58WzMil2Eeh3TFVHUnEfQV/QvVe8sLXUYfKu7aG6izu2TI&#10;HXPrg0BzH89f/CjfiR/0T/xT/wCCW5/+IrNPwz8YKSD4U1sEcYOnTf8AxNf0LS+DtAnjKSaHpsiH&#10;qrWkZB/DFZ83wu8GXDh5fCOhSuDkM+mwkj/x2gOY/nqm8Ja5byvFLouoRSIcMj2sgKn0IxWdc2k9&#10;lMYbiGS3lHWOVSrD8DX9FDfDDwc3XwnoZ+umw/8AxNaI8K6IAANHsABwB9lTj9KB8x/OCDg0uTtA&#10;ycDnFf0Y3vgHQtRkVrizeTaNqL9olCov91VDYUewAFYer/AvwTru37fo73AU5UG9uAFOMcAScUBz&#10;H89bSM/3mJ6dT6cCm1+/037LvwwuoWin8LJcxM24pPeXEgz6gNIcVDF+yd8IY0kjfwDpNxHIAGju&#10;kadCOv3XYigOY/Aeiv3yl/ZB+DJjYQfDXwxauw2+YukW0hAPXAkRh+OMjsa4v4F/sv8Aww1j4V+C&#10;vEN/4M0S41XU9Dsb6e4j0u2t3E0luju6NDGjJyzcKQOenAwBzHw3/wAE3PgJFf8AxOsfiX4wuLPR&#10;fD+iq0+lpqU6Qtf3JBRJEViCY4/mbf03qoGcNj9KbrxVrl3481O58G6boXirTxptklzK+uG3dHEt&#10;0dqBIJUY4YE7nTGR1zXoek6LY6DZ/ZrC2jtoc7iEHLt3ZieWY4GWJJPrV2gl6nxL/wAFIPHvipf2&#10;NvH9jqfgm60hbwWdv/aEOo2tzbx/6bAxyNyyYZFdQQhO4jjHzD8Ma/d//grLcND+x1rKb9kcupWi&#10;OM4DDLMB/wB9Kp/CvwgoEfdv/BG/xfB4e/atvNKnm2tr3h+6soIsfflR47jOfZIZOPf2r9u6/mk/&#10;Zm+KrfBL49+B/Gu5xb6TqcMl0I1LO9sTtnRQOctGzrx69D0r+lW0u4b+1hubaVJ7aZFkiljYMrqR&#10;kMCOoIINAHxRrnxu8SfBX4ieOvANrfaZ4c0W21m+159audNa/lS2upLS5laKLz4UXY+oXMrO7N8t&#10;rcMEfZhvZvDP7I+g6XJqtxqnjTxtr8us37atqCJrj6Vb3N2yIjyGLTxbrhhGnynIOOckknzf9tHw&#10;Fd6X448JeP8AStPj1J7po9Fu7KTiO7mXzvssEhzjZcxXWo2OTxvvbcnha7X9mD426TceGtL8G6vr&#10;izXEFuX8OatfSBDrmlLxG+Wx/pUAxBcxH94kkRZgBIpoAwtf/Z7+GHw2+PvhPUrrwD4fvfD3iqxk&#10;8PvcapZR3htdSjZri1O+cMR58bXUZbOWaO3XnK49p1b4AfDHXrJbPUfh14UvbVV2LFPotsyoOOFy&#10;nHQdPQelcJ8Yfix8NfiDoGs+Bbe41Hx7q8mwNp3gSP7be2NwjCSGXzkPk2sscipIjTyIAyjr0PNS&#10;698WbT4a2N78W/HGgfB/S4IUtr2+0sR3Wr6hJyuVZ91vbSScERRJctuPyODigB37SE/h34e+IvhT&#10;pWp39/4f8ATtPp+pWnhyS5jv7rybbNlE7WpFy1rGBOz7CQCE3/IWrA8DftM+GvgL4E8QQ+KbrxPd&#10;2EWsTt4T0XUIZ7zxBNpGyFY5JY5sTJG1x9oWFrkqzIYVBJIB5LUNXm0nXYtP+HHhfVfD/iPX4fk1&#10;bVEN/wCN9ag3Eebuut4020yT+/vD8vKpbhtoqzc/suDwrP4X0vULwXHxG8Zaqd13YzySRaHbRxtL&#10;e3sc0uZrm88ofZ1vZiZFe4j8tYUGygC98YZILPUfirqni6w8enxlJGbrwPd6JDqHk21stlEYfIeE&#10;m3t5EuBMZvPK5+8+YiBWRpuhWGk/tAXFr4os9P17w342gsotXgdQ9lPDqtvvgkCsOQup6ddBccqd&#10;UBwMg19s3mjW9/ok+lS+Y9pNbtav5jmRyhXacs2SxwerZz3zXxZeeGLzxv8AB/4FNDIINZ8S+B38&#10;KrclwqR6xb2sOo2E27PHlXOmTlc/89DnmgD2PXNM+LHwI8Oamvg2GT4s+HobaX+ztK1S8Eetae4Q&#10;mNBcSfLewggDEhWYD+OY4Wt79mDxL4Rb4XeH/CGg6+mpav4e06C21Szu43ttRinCjzZLi2lVZYi8&#10;hZvmQA7uOKwPhd+2H4e8WeFPDeqeM9H1L4bTa1En2efW0B0yaYnaYkvULRK+8FRHMYpCQQEJBq7+&#10;198NtJ8X/BfxN4hGlxTeJ/DunS6ppmqWpMOoQiD9+8UFymJIvNWNk+Vh9/qOoAKn7XHjeHwVp/ge&#10;8lCslhq1z4guMn7lvp+m3d0zepzKkEeByTKBxmsr9gzwlP4c+EF/c3TPLNc6itj5khyWGnWlvpbN&#10;9GlsZpM9zIW71xP7RfwP02y8A6d4l8PeOvFGoz3jW2n6DoOs6h/a8OozXdzbSRW4muQ9yscj28Bl&#10;IlIEKS5GN1fUnw28EWvw1+H/AId8K2Ujz2+j2MNmJ5fvzFEAaRz3Z2yxPcsTQBy/7TfixfA37O3x&#10;K1wsqyWnh6+aHecBpjAyxLn3dlH41/NNJI00jO5yzEsT6k1+2X/BYj4vxeCv2cLLwVDMg1HxhfpG&#10;8RbDG0tyssjDHP8Arfs49CCfofxLoA/Zn/gij/yb94z/AOxjb/0nir9D6/PT/gipAR+zt4unAJjb&#10;xK8e7tvW2hJH5Mh/Gv0LoAKKKKACqd9o2n6o6teWNtdsgwpnhVyB7ZFXKxvEHjLQPCURl1zXNN0a&#10;ILu36hdxwDHJzlyOPlP5H0oArT/DnwndStLN4X0aWRvvPJp8TE/Ulaq/8Km8Dl3f/hDfD5dzlm/s&#10;uDLHAGT8nPAA/CuUl/aq+EnnNDZePdI12dSVaHw/KdUkDAgFStsJDnkcYzyPWmn9ovT77H9h+B/H&#10;+vA42tF4XurFW6chr1YARz1zjjjtkA67/hU3gf8A6E3w/wD+CuD/AOIq3pnw98K6JeJd6d4Z0ewu&#10;k+7Pa2EUbr9GVQa4X/hZ/wAS9U/5BfwZvrAHofE3iKwtex6/ZXuyOn6j3w4t8c9WONnw98Kgnrvv&#10;tb2j6Ys93buM47Z4AOY8F+NIPh38Qvi9pklrJcwTeKkvYBEVURiXSdOdweOplMrf8CorvPhz8IYf&#10;Cdpq9z4hvovF/iTW786lqeq3NjHEjy+TFAqQxZbyokigiUJuY/KWLEsTRQB6HRRRQAUUUUAFFFFA&#10;BRRRQAV5d+0B4a1a98Mab4p8M2rXnivwdfLren2ifevUVGjurQe81vJMi54Ehjb+GvUaKAMjwj4r&#10;0vx14W0nxFol0t7pGqWsd5a3C8b43UMpx2ODyDyDkGvDP2mPhtYWt9/wn8+lTaroDQQ2Xi6wsi63&#10;P2OKQyW2p2zR4dbmykd5AyEP5TyhcsqCtO3u/wDhnD4jS2V0vkfCzxbfNNaXeQItA1eZy0kMn9y3&#10;unYujdEndk6SoF92IDAggEHgg0AfO/hD4Y+NPCFymv8Ag65+H3j2HUolntvE2r6eLDVZoXXKPLd2&#10;kbpd5Ug7xHHuB5z1OB8VNPvrnULPR/iRr958RPEWqRl9M+FfgtW02wuEBwZLxzIZZIFOA8txIkHb&#10;yixCnpfEem+Jv2X7bV9U8DeH5vF3w7ljmum8KWjN9p0S5ILb7NQrF7V35e3UFoss0SsCYq+Xfg94&#10;pl8X/a/Hg1HUtX8dXTf2jqPi/wAGp5mt6SrBUNreaOzyLe6ajJsja1MoOzIVJN8hAPc5fhBqUHxl&#10;+CVx4xvLK61G31K+vLPwvosflaFolrBp1wix28JA811luICbiRd25U2LCuVPpP7XF1cyfCD+wrKx&#10;m1S78R6xpujDT7eRI5LqGS6ja5iVnKoC1sk4yxA55NcF8DPiTdfFz4u654v1zWPDOoaH4E0FtLh8&#10;QaHPJHZTy3jx3Fy0kcwzayxR2duHiZ32CTl8lgL2v/GvRvi58aPg5pfh3T9Yv/DkXiG8v4/FH2Mp&#10;pN+8WkXyiOCUsDKA0ocSKpjby/ldsGgD0CT4lfE69xFp3wdntpz0k13xJZW9uPq1ubh/yjNcf8Pd&#10;H8Tah8d/iRpfxAOiSz+IfCGlFrPQRMIIIVuNSiZC8pzM5EozJsjGAo2cZP0RXz74m+KXhvwn8efF&#10;3iW91FH0rwr4UgsdTkt/3jJeT3TSQ2agffuHVRiIfN+8j4+dcgHAfDPxxb/CzTPg1478Tapb6Xou&#10;s+FP+EO8Saldy+XCl/p6PLazSOThRmLUk5PLTRqCTgHC1nxBrdl8ToPGvwzs08E3XiOZfsPha6tm&#10;gTxJapKpvNa1aBiBY26R5CThBcMSm7dvWE+y6J8EJfE/7Ltt4T8VSR6Br1ykut/bEUSHRNSluXvY&#10;5UyQCbeaQdwGEZBOGNfK/wANPhV8RP2p7vUtM1O+fSfBd3MI/GPjiyvVubjxdLEzDyrScRqgs858&#10;uKJfJjQ/MZZC6KAesfs7XP8Aw0VeztYLIfhVoPjPV/EIuWyI9avn1K4ntI4x3giLrdMehleEdUlU&#10;fZNZHhLwlo/gTw3p2geH9Og0rRtPiEFtZ264SNR+pJOSSckkkkkkmvjX/gpf+2onwF8BTeBPCN35&#10;nxB8QQmF5IG+bS7VwQZCRyJXGRGBggbnyMIGAPgH/gqR+0nH8d/2g5tE0m6Fx4V8GiTTLNkOUmuC&#10;R9pmH1dQgIOCsKEda84/Y9/Y08X/ALW/jZbPTI5NL8JWMqjWPEUqZitl6+XGDjzJiOiDpkFsDmvY&#10;/wBjv/gl541+O17aeI/iDb3vgbwJuEmyaLytR1FeuIY2H7tCP+WjjHI2q3Ufs98Ovhv4a+Evg7Tv&#10;CvhHR7fQ9B0+Py4LO2BwPVmY5Z2J5LMSzHkkmgD8wP2hv2QfhP8ADr9sv9nP4faP4VjXwzrMBh1a&#10;CW4lZ9Q2MV3ysGB3HGSV289hX2f/AMO3f2bf+iW6f/4G3f8A8er07xf+z94J8efFbwr8Rdc0yW+8&#10;T+F43j0mc3MiR25Ykl9ikB25P3sjnpnmvR6APmr/AIdu/s2/9Et0/wD8Dbv/AOPUf8O3f2bf+iW6&#10;f/4G3f8A8er6VooA+Zpv+CbH7NlxC8T/AAtsgrDaSmoXqN+BEwI+orO/4dcfsxf9Ey/8r+qf/JNf&#10;VVFAHyr/AMOuP2Yv+iZf+V/VP/kmj/h1x+zF/wBEy/8AK/qn/wAk19VUUAfKv/Drj9mL/omX/lf1&#10;T/5Jo/4dcfsxf9Ey/wDK/qn/AMk19VUUAfKjf8EuP2YiCB8MyPca/qfH/kzWV/w6f/Zt/wChQ1D/&#10;AMHd3/8AHK+wKKAPj/8A4dP/ALNv/Qoah/4O7v8A+OUf8On/ANm3/oUNQ/8AB3d//HK+wKKAPj//&#10;AIdP/s2/9ChqH/g7u/8A45VlP+CWf7PUaKq+G9XVVGAq6/egAf8AfyvreigD5If/AIJZfs8yLtbw&#10;3q7D0bX70/8AtSsiT/gkn+z+8jMtj4jjUkkIutSYX2GQT+dfZ1FAHxmn/BJj4CRDCQeJkHXC65IP&#10;6U7/AIdOfAf/AJ5eKP8Awey/4V9lUUAfFX/Dob9nn/oHeIP/AAcP/hR/w6G/Z5/6B3iD/wAHD/4V&#10;9q0UAfFX/Dob9nn/AKB3iD/wcP8A4VE3/BIv4Io5FpqXjTT4P4be21pRGvrjMRPPXr3r7aooA+JR&#10;/wAEj/g0pyNf8eAjuNcT/wCM1L/w6Y+EH/Qy/ED/AMHy/wDxmvtWigD40sf+CV3wt0xnNn4x+I9o&#10;XADGDxHs3emcRc1b/wCHYvw8/wCh++KH/hUH/wCN19gUUAfJCf8ABNXwDGgUeO/iSQBj5vECk/mY&#10;arXH/BM/wa10k9p8UvitpjoBtNn4ggUg8/MGa2LA89jX2BRQB8i/8O4tG/6Ln8bP/Cqh/wDkanx/&#10;8E6NIjGB8cvjSf8Ae8UQH+drX1vRQB8lf8O69J/6Lj8aP/Cmt/8A5Fq0v7AYRQq/tF/H5VAwFXxx&#10;gAew8ivquigD5V/4YF/6uN/aA/8AC5/+0VUv/wBgG+k2fYv2lvjxb4zv8/xi0uemMYjXHf1r61oo&#10;A+Srb9g7xDaR7E/ab+NDLnOZfEIkP5shNSj9hjxID/yc18ZP/B4n/wARX1hRQB8qf8MQ+J/+jmPj&#10;B/4OIv8A43TfDv7DfiDwnY2tlpX7RvxVtbK0t0tbe2+327xRRKAFVUaEgABQBgcAYr6tooA+av8A&#10;hkfxn/0cl8UP+/1l/wDI9Jcfsm+ORbqlr+0d8RFmDZMty1tICOeMLGnPTmvpaigD43+IX/BPXV/j&#10;BpNronjz48eNfEnh2O6jupdNkSJFlK5xzzg4JwcHGc4r4n/4KQ/8E8bn4P6te/Er4a6TJP4Bumab&#10;U9Ls4939iyHJZlUDi2PUHpGcg4XbX7QVFcW8V3bywTxJNBKpSSKRQyupGCCDwQR2oA/lcr90P+CV&#10;f7SsXxm+AVt4Q1O6VvFPguNLB42OGmseRbSAd9qjyjjONiE/fFeW/tZ/8Eg9J8a3994o+DV5a+Gt&#10;TmZppvDN8SthIx5P2dwCYSTn5CCmTwUAxXxB8OtA+Ov7Avxn0zxlqPgHW9LNgxivBLbO9jfWzHEs&#10;JuIw0ZBABBBbawRsZAoA/ej4geB9L+JXgvWPDGsxu+nanbtBI0TbJIz1WSNuqyIwV1YcqyqRyK+W&#10;PDnwjuPFmr6/4dvZdBtPiPpkq3WveH/Eeix6h4f8UK3yxa0lsSrRSzKNskkDjbKHWRJNq5+kvg38&#10;YfDHx3+Hmk+M/CV+t9pOoRhtpI822kwC8MqgnbIpOCMnsQSCCa3xU+Fa+Po9P1XSr8+HfGuilpdG&#10;1+GPe1uzY3wypkebbyYAkiJAIAIKuqOoByelaH8YLTSYdC0zTPhx8O9LhXYL3SZLnUdiZ5MVoYLa&#10;OM46bpHAIyQw4ry/wr4TPj7xQ1/8Oru48V6vCz2978aPF4W+S25xJFotvhYS2cgvCkdupHJmYFK5&#10;D9o34/8AivWbzQvhj4t02z+HMkySXPiCXVJ5W0jXI43QC1ivYsPFZTqXMtwUzFhI5kUSHfo6Z8aZ&#10;/wBnrRmFner4d8P2dm1xF4C+IFyYokhjj8xhomtIJIrmIRglLdvMYDaAYFAQAHr/AOyX4J07wpZf&#10;Ei6s5LrUJr3xhfRSatqUvn3t2bZY7VmlmPL/AL2GY4wFUsQqgAVS8UeMNYtv2p72503wJr/jm38O&#10;eFYbJG0OfTo/sc99cvLOr/a7uDlo7K0I2buOu3jdtfDjxNpHwC+AXhSfx/qUOh6vqCPf3lo26W4n&#10;1O8le7uIIIUBknk86eQBI1LHGcVH+zZ4iXxz4n+MXic6XqOjS3XiiGyWx1e28i7hig0mwAWROcZd&#10;5XAyflkXocigDVm8efFnxApi0H4XW3hwtwLvxlr0C+V7+TY/afMP+z5if7w7+QaFBfaR+yn4W1HU&#10;ZobjVfBXj1vPntoTHFttvEc1ldGNSzEL9nM4XLEkEZOSa+uJJEhjaSRlRFBZmY4AA6kmvkE67beK&#10;vgNqPhPRSl7qHxK8ZazFoKxkFZLGTVZZJ9RXHSFIfMnEnRi0WMmVcgHX2vj/AMJ/BPX/AIn+BfGj&#10;RNot1frreiaS9ubqXVIdTMjTWkFsAxnkN5HeHy0BwsyZABzXlfhrxLrfwe1HXrOSW203wELK51Dx&#10;L4FmlM1p4L057c/ZoY7ws4F7M+P9CjVov3uECKqvN7N+1x4IvV8NWnxL8M6xa+GfF/g6Kdxqc7W8&#10;Rm06Zdt1bCa4BijdgFeJ5PlWWNA3ys9eCfBj9nfXv2kRpGp+NdKuvCPwbsbo6pp/hG4meS78QXTH&#10;cbzUZZB5k5fJLO+N+dqKIx5kwB6l+yXpOsfFXw58OPGviOJo9C8J+HLXS/DlvIMfbL37JHDe6oRn&#10;lWw8MBycxmWQcSqa+ppJEhjaSRlRFBZmY4AA6kmm29vFaW8UEESQwRKEjijUKqKBgAAcAAdq8T+J&#10;+oz/ABv8V3fwn0KeWPQbXYfG2rQEqI7dlDrpcTj/AJbXCkeZg5jgY9GlQgA/Pj9rL9nT49/t4/F9&#10;/HPhTwvGvw2WBbLw1fahqdvbpc2aM3+kiIyGTbKxeRWZFJR06gA1xnh7/gi78adSCvqniLwbo8Z6&#10;oby5mlHTssG3uf4uo9Oa/aW0tILC1htbWGO2toEWOKGJAqRoBgKoHAAAAAFTUAfGn7IPwR+If7FX&#10;w61nwFF4Rb4hC91l9Xi1vTNStrS2xJb28ZR0ncSKVMJ6K4Iwe+B7n/b/AMbNVx9n8F+C9AiP8eoe&#10;JLm8mHTrFFZqvr0lP+PrFFAHkv8Awinxo1UH7b8RPCuixnpHovhSV5V6f8tZ711PI/55DgnrwQv/&#10;AApDxBqA/wCJ18YvHOog/ehtDp2nxDr9029okg7dZCcjggEivWaKAPJj+zB4Eu8nVl8ReJCfvDXv&#10;FOp30Z6/8spbhowOcYCgVsaB+z38LvCsvnaR8OvCunXG7cbi30a3WVm65Z9m4ngck54r0GigBkMS&#10;W8SRRIscSKFVEGAoHQAdhT6KKACiiigAooooAKKKKACiiigAooooAKKKKACiiigDM8SeG9L8YaDf&#10;6JrdhBqmkX8LW91Z3SB45o2GCrA141Z+K9a/ZtkXSvGt3da78MwRHpvjKbdLcaQucLb6o2SWjHAW&#10;86YAE2G/eP7xTJI0mjaORVdGBVlYZBB6gigBttcw31tDc28qT28yCSOWJgyOpGQwI4II5yK8B+M/&#10;7Fvg34pa0vibRbq88AeN4pjcx674fYwmSY4y8qKVJYgAGSNo5SODJjituf4F6x8O7qa/+EGvw+GI&#10;JGMsvg/VYmuNBmYnJ8pFIksifWA+Xnkwsc5mT9oSbwmpi+JXgrXPBEicPqlrA2raQ55+Zbq3UtGn&#10;H3riOGgDyOx+D3iXwbfpP8S/A2q/Gu3gm89L3TNeF1bhxgLNJpF20MZdQiYbfcyDaMNnNT/Hr4t/&#10;8JGPB9/4Zi1/wlrfh+8nuHXX/D+p6Z5SS2c1vuiuDpd5bkp5oJzHImBgkZBr6U8H/Efwn8Q7X7T4&#10;W8T6P4kg27jJpV/FcgDpzsY49K6OgD89brxT4m8X/uNR8R6vrkedjJYap4n1VJPlJKmHS9JsBJ1B&#10;KM+MZ3HBruvhn8Odc0270u40n4Z6l4ku9LmafSpPEdvbeFfDWlzsebm309WnujPySZpo5JeSFkXc&#10;1faFUNZ13TfDli99q2oWml2SHDXN7OsMa/VmIA70AeTH4Eax8RZEuPi34n/4SizBDjwlo8LWOhAg&#10;5AmjLNLeY44mcxkjPlLXsdtbQ2NtDbW8SQW8KCOOKJQqIoGAoA4AA4wK8on/AGnPCOqO9v4Jh1T4&#10;nX6tsEfg+1+12wbOMNesUtExno8wPBwDg1Rm8D/Er4uEr401mLwB4Wkxu8NeE7ppNQuU7pc6jhTG&#10;D0KWyqeo85hQBb8bfF3VPEHiG88C/C6K31bxXA3laprlyhfS/DoI6zsCPOuMH5LVDu6GQxpyex+G&#10;fwz0v4XaBJYWEk99e3czXmp6vfMHvNSumADzzvgZY4AAACqoVVCqqgavhDwbofgDw9aaF4c0q10X&#10;SLRdsNnZxCNF7k4HVieSxySSSSSa2aACiiigAooooAKKKKACiiigAooooAKKKKACiiigAooooAKK&#10;KKACiiigAooooAKKKKACiiigAooooAKKKKACiiigAooooAKKKKACiiigAooooAKKKKACiiigAooo&#10;oAKKKKAPIfHvw21/wz4pufiB8NBANfnCnW/DVw4is/EUaAKpL9ILtVGEnxhgFSQFQrR9V8M/i1oH&#10;xUsbt9KlmtdU0+QQapoeoJ5N/pk3/PO4hJypOCVblXHzKzKQa7SuA+I3wW0L4iX9prPnXvhzxdYI&#10;Y7HxPocogv7Zc58ssQVliJ5MMyvGTyVzzQBteP8A4ceGfin4ek0PxXo9vrOms6yrHPkPFIPuyRSK&#10;Q8ci5OHQhh2Ir5bv/wBjDxp8NYLiw+HHjrUtQ8ETuXm8Ialc28ZjGQQsElxa3VuMYyB9njYnBaYn&#10;5q9l/wCEy+J/wzbyfFXhhfiFokYAHiDwggjvlGcbp9OkfJxxlreSQsckRIOK6PwX8fvh74+1EaZp&#10;HimyGt8btDvy1lqUef79pOEmX05QUAeUeBdb8F/CzVJNZ8V+AfH+keLXQx3HiXxNps/iCfaTyiXt&#10;obmOCI54RTEnTKKeK8l8W/HKfRPiP4/ufCnj+z0rS/EGtRarHNaatp1rKR/Zen2m2aO+tJniZXs5&#10;CCEIKyA7W6V95UUAfnZfa1d/Ep2tta8Tr4ytXKgwS3+r+Lo5DxnfpWl2FnaSdvllZ0GclQOK9x+G&#10;GheMdHmudQ8J+BtRvfEl/CltdeNviXPDp4WBDlILWwtg8kUCdVtwlupOCzM2Wr6iqnq2s6foFhLf&#10;anfW2m2UQzJc3cyxRoPdmIAoA8v0P4Arqes2niD4k+IJviLrtrIJ7S3ubdbbR9PkHRraxBZQw7ST&#10;NNKvZx0r1yvH5v2nfDWuTvZ/D/T9V+KN+G27vC9uJLBCe76hIUtVHqBKzcHCnFVpPhh42+Lqo3xL&#10;1mLQ/Dr8v4K8K3D+XOP7l5fkJLOuODHEsKHkN5i0AM8Q/FDWfixq954R+FN0qW9vIbbW/HfliWy0&#10;w8h4LTPy3N4PQboojzISwEbeleAfAOi/DPwxbaDoNs1vZQlpHeVzJNcSuS0k00jZaSV2JZnYksSS&#10;a1NE0TTvDWkWelaRYW2l6ZZxLBbWVnEsUMMajCoiKAFAHYCr1ABRRRQAUUUUAFFFFABRRRQAUUUU&#10;AFFFFABRRRQAUUUUAFFFFABRRRQAUUUUAFFFFABRRRQAUUUUAcP4x+Bvw7+IVybrxL4G8Pa3ebtw&#10;vL3TIZLhT6rKV3g+4NYA/Zg8Aw4+xx+JNJAOQNI8X6vYgeoAhukwD1I6E89aKKABv2Y/BM3FxdeM&#10;75MY8u+8ea7coPcLJeMAffGevrVvSP2aPhTomojUIPh/oE+pLgLf31il3cqPQSyhnH4HsPQUUUAe&#10;lRxpDGscaqiKAqqowAB0AFOoooAKKKKACiiigAooooAKKKKACiiigAooooAKKKKACiiigAooooAK&#10;KKKACiiigAooooAKKKKACiiigAooooAKKKKACiiigAooooAKKKKACiiigAooooAKKKKACiiigAoo&#10;ooAKKKKACiiigArB8XeAvDPj+w+w+KPDmk+JLL/n21exiuo/++ZFIoooA8s8V/s6eB/CXh291Dw7&#10;b614YmgAZItA8S6lp1uCWUcwQXCRkY7FcV8pa18SPGOk61qFlbeMfES29tcSxRq+sXMjBVYgAszk&#10;ngdSSaKKAPSfgdaX3xW1CODxJ4o8XXMbXBhIs/FWpWR2hNw5guEOc9+p6dOK+htI/Zk+Fuj30N//&#10;AMITpmqajCcxahritqd1Gc5+Wa5Mjr+DUUUAemxxpDGscaqiKAqqowAB0AFOoooAKKKKACiiigAo&#10;oooAKKKKACiiigAooooAKKKKACiiigD/2VBLAwQKAAAAAAAAACEAht+QwnwIAAB8CAAAFAAAAGRy&#10;cy9tZWRpYS9pbWFnZTIucG5niVBORw0KGgoAAAANSUhEUgAAAKYAAABNCAYAAAAsCx82AAAABmJL&#10;R0QA/wD/AP+gvaeTAAAACXBIWXMAAA7EAAAOxAGVKw4bAAAIHElEQVR4nO2dTc/jNBDH/336PCCE&#10;xK4Q3Llz58SBGwcuCMEuWj4dgm/Ch9lddoV4EYLnpS2HPEMnk7EzYztpm8xfipzYTus2v8zYYzcF&#10;QqFQKBQKhUKhUCgUCoVCof+1OXUDQieXxsBh9lYIBZjrlOe6nwTSAHNd0q631WLOCmgrMFu8zsnd&#10;x8Ilr9EmU3Yw7E+qGqDO1doG4ENpEMpU6jCSTqoSuKzuoKXmhm1pcGswbpR8EofwAB3KSb8jL1Ap&#10;859zCzl5PlztF7FWuHNQbgBcPeb/C+A9DKHci+NZ4Lx21JXwpT5wiXIfkMpyr235guj8mi/Tc24r&#10;L1La3pT7Jhh5SuX/AHgfeUtZ0yazrGCO3XUpUDVZR3ypD+/Nl2Wedkm1gNt7fi3gGpS08WPS3wA+&#10;QGcpD4919jhaThKVTQKpBUxtNJe786yWM+cSLHdoSZ3SfFl+CdZb83ASxisAW/TBBIA/ATxFByO/&#10;nrPB6XXluQ/4V8N2PWX7OQA9QNdYam9c7xystwRTXrMt2ySYAPA7gA/RwbgTbduL4+ZwjoGpue4r&#10;DO+4bctGoftSWokgt8bmao89eSX5snzMO/FrRxDSNbtG/vr9BuAjkbcXKbWlKZweiwn04dyK7VzV&#10;CvKnaGetS7sm1nNJ3LBIQ3LNttz1ewvgYwxvAD4w2qAxnNY+pmYx5Ydbulpa8SdsfyrrzUEiN04W&#10;81rZcnqDDk75XvvH16O+aDM4cw0aG/TwO++mtiEr0x8NX+sJdEC1bphmLW9g83ganEAfSlI1nJ5w&#10;kda/pA8WYJ5OLSEfE8GpBdt5IB6ohDMFphY0T/Uvw2KuS9fQLTS5dKABnFqYQFPOLRCcoXXoJTpD&#10;xEf0W/jj2FlZwQT6cGojvNB69BL9Eb2cTdJmAl3ygElvkhoEhdalVzhaTgloNZweV54LsnsBDy1D&#10;rzB06U3gtAClhY0o1RYBhNal1+j3OSWYUNJRlbhySpt2dkMXrdfoW04NTpKJldLBjwZoaN36FTqc&#10;KUCzKrWYtF818gotTm8whFPzrKO8eOOYtC+PQyHSW+gW0yXrsjdvWWjdusZxBTwt9JCLVbKzQiV9&#10;zFAop08wHjoaVQ5MD4i/OOqGlqtPocc1tQFzVjVTiXyh6OcA3n3c5DyqJaz0U0U7QuehzwDcAnjA&#10;sI8p12ySku7cA6b8vTH1H/i2e2wUNYLe/Irtc9HxD4n8lGR5gH1afYEOSgljceRmDEy+4JSOKdXg&#10;3KG7Y6gOv1uocVoDrUHY1LkS7LHXkWUBdrm+BHCH/kxgLjxkWgqXA5NDKX/8zkGk7UE0hkZjuTsn&#10;F3aqPfbkvUjkp+rLsjWC/Q2Ae3RQkiyezrQ+09vHJCgpJSjv0Yd4Dz3ACiVtue8p045L67zI1M3l&#10;k34eKT83fYfumnOvydPcEzxMYI59kdw8yxXr77CNjvkSqC07NwemBlJNXsm+p6zk2JNXkj8n2M9w&#10;NEZkMe/Q9TFv0T0D6Zbl36Pzpg84etocvAB8YMpfRt4oW24ifwxMD7DnBPVUXZPSOtZ28fTHxGtI&#10;PccRsgd00BGEt2y7Qx9M3uU7iE1VypXLyDw32TsMYaMyChWk5klL4WwJ8VRQn8J6W2GXhkbuW/Qc&#10;wzHFvUj5tsPQxQNGd27tY8pROMEJ9AdD/Fk43I0D04PZAtKprLfVetXUzdWX+97ZmGc4wkYg3omU&#10;NqpHG3fd5h+mecHkYZ8HDGGVlpLHL6e2luea1tatydsoG4XvuPFI6Xv0w4AEpexfav1JgrI5mKlH&#10;fxxw7CvQMX1Q6eZLgPTUncNK5qxy6v295TXtsrRVewgabSlYUq5bA5JbTQ1M6cp5qspjMUl8VocH&#10;0TUgSy2DVl5iLWrrXmKqWUv5iJit2JeikbcGZQpM2b/U3LgJSsA38yNfjM998ucoal8SjPuWeq3K&#10;PaBa6tRaSet7WeGUYGoPqthieF2/xTG0k4NS7msDH2ktzbJYTA1OykuBqF0E7Xisztj5XvBLoG6R&#10;N7cVt0C5Zynpa/TjjQSaHOhI900hoVTfEkqalceVb8S+fKMxi4XCfC/M3mOvJZ8bdG8d2tce1Eox&#10;aG1A8hWOA9oxa5nqU0oo5SNjzJYzBYi1folF9LbDW9YqrxTuXNkcUGtgyqe8aZMidC6PSVtCQ3JW&#10;p2iwI1UyVw4MXbvlHKmNoY5Wt7TOFNa71ppPBTTf+DMx5UP+ebiPX1O+BoJbSw1KOdCphhIoXygs&#10;F3tq+dbXsECXe13PTTKV9T63rgnvX/I1snIgQmBuMQRTs5h8pkcLojeBEmjzMCyLRSw53/v+NYDP&#10;ab1bgT/WB+auXPs7FHLbBCLFNOWqMQkkd91jQfTiazvlU9pqgQN8feCa91ua9d7g6J55EF26e75E&#10;kaTN9PBUDnKaQwmc/+MDLwlufv4prTeHLzXdyG8g/ncp0mJyty3nwLnrbgolcP5gtlALuIHLsd58&#10;ZM77fBv0p4zpfDnwkWBKKDUr2RRKYB1gttIlWW8+AcJ/oSjbkFoptlO2lOuuGuSkFA9cvTx5+6Ya&#10;kCQCUf6GS1rISUbeOYXFvDxZ+p18do7qp/4H8krkyUC5nMmZHEogLOYSZQnGA31geVBdhoG0Ac6k&#10;UGqNDS1DqYA7WUiZR+IzQbIfOckgJ6WwmMtVrm/JxaGzDm4mhRIIi7l0STg3iTxtmhJKKvcnU4C5&#10;fGkgyjJAh292IEkB5vJlWRElJSGcFUogwFyTSq717ECSAsx1aa4VX6FQKBQKhUKhUCgUCoVCoVAo&#10;tHj9B9JkMdxipGYwAAAAAElFTkSuQmCCUEsDBAoAAAAAAAAAIQAc64CjCwIAAAsCAAAUAAAAZHJz&#10;L21lZGlhL2ltYWdlMy5wbmeJUE5HDQoaCgAAAA1JSERSAAAAQAAAABMIBgAAACBzC4cAAAAGYktH&#10;RAD/AP8A/6C9p5MAAAAJcEhZcwAADsQAAA7EAZUrDhsAAAGrSURBVFiF3ZbNisIwFIW/K30CEUXE&#10;lSAIggji+6/diS8gCApSUaQK0p/MwqpY07TpdDrSs2pybm5OTvNzocY4nU6ZMeJ5Hp7n3RsiHwGd&#10;Tqd0YVXgcDggIgqQZrOZGifn8/lpwBuhMaMo9x8muq4LoOKmtFotbZwcj0cul4vSspgXq+HFwFnl&#10;TnK2Ju73e3gZACDtdvtzHtd1uV6vKktQHr7oOA0vBi537vgIvHUljXSiKCKKItvEVqKUUqlckn90&#10;2c6bV9Nut6Pb7b76t9stt9st9Qjco0xUeUaVwWVB4sG9Xu/e3mw2bwb8majvMlEA+v0+sl6v8X3f&#10;vAOqEZXNFzQxJa8AOL7vE4ahlegCZzqvqFycVhMWmiQeAuIEQWAUrEtWRHiWKJPJJvxmRzUaDeUE&#10;QWB8Am37y8hRlolJPonBYPCL6xRYrVZvc6WJ+CYTH9xwOBQwXivVIGEigLJZlO2TKCKMRqNXoWU1&#10;+kuhMVFXBQIwHo/Ta/c6YblcfhgwmUw+1utUI6d6JMv76XSq/dm1NSAMw+f3bDYzl4R1w2KxgPhV&#10;ms/nxjX+AKJ4kyPOIoqtAAAAAElFTkSuQmCCUEsDBAoAAAAAAAAAIQAMm7jeLwgAAC8IAAAUAAAA&#10;ZHJzL21lZGlhL2ltYWdlNC5wbmeJUE5HDQoaCgAAAA1JSERSAAAApgAAAE0IBgAAACwLHzYAAAAG&#10;YktHRAD/AP8A/6C9p5MAAAAJcEhZcwAADsQAAA7EAZUrDhsAAAfPSURBVHic7Z1Nj+NEEIZfz2Qu&#10;HHb3F3DmjDhzhAMSiK89sBJ/jhsSSBy48IP4FEJCQmh3ZhIOkyKVclV3VbvtJE69kuV2d8dux4+r&#10;q8vtBEilUqlUKpVKpVKpVCqVSqX+13DqBijibdqdrBWpk+ocwIy0IUG9Ep0STOvYHouZgK5cpwJz&#10;MNJ8W8JX206tSEuDaUEo16SdktbyUivTZsFjaVZyQBnOHcYgDkggV6/bhY4joRwA3LBlEOnXAO5w&#10;DK62v3MYvKVm0BIWU7OIHM5BLP/s693iyTJucbCc231ZWsyVa24wNShvlDWl/2afJTAHPAG5xdhC&#10;7lhewroizQmmZiElkLc4gPmX0jYNRrKgtO8EcoWaA0zNn9T8ylscwPzTaNsWwCPLIwupWUmPv5kQ&#10;X4h6g2lBSVaSQCQoNwB+L7RtK/I4WKUyT/umKAGfWT3BLEEpreRmv/6tsL87jK3ljUhLOKcoAlsP&#10;wBPugnqBWYOSLOWGLb9U9knhIuAwKtcsphZ4l4pY0ynALA139JgXox5g1kbet2y52x/zZ8d+JZh8&#10;zY/Ny1rh9PiqS8Ed/fwqrfdUML1QkpW0/EmpdwE87NMcOD74odG5FtvUvmhvXku+LJ8CN33+kuDu&#10;DvaUBllQ8oV33SV/sree7deliR+eSSHeiSMR6KeUReq01D2XzzaDWYpRapZySSh76BlLR2c5tQBv&#10;5bXk18oidaJ1u01TbAGzBCUf5JBP+WvDMS5dzzHNWrda77lcE295t6mKUTBrUEpLeY1Q9tBzlp4C&#10;dE/rXcsrTVEMT1WMgOmBklvKWjgoNZ9eoA5Nj22ZlhESK2JShdMLphdKb4wydd56sV9HLKJ30fY3&#10;kgdMGTwvhYPu4ItRptatt3AI5fFpi244I3HM2ug7oUyR5DyHnbJd3UFJVhdOEzIIyj987U1diTY4&#10;zHMY9mn+VGwQ65FutMyCtEkZGwBvB/eTWrfo0fMG41doXOMaD5iatdT8y3dibU+tWAQmn3PL+amq&#10;BKbcgcfHfM/f9tSKdbdf+BsKHEqZHqmlK7fmWNLyfnCfqfWJrCWtZ+nKAZ12GTrikH7o3G9qnaKu&#10;XPqXgBPOFosp05oPOgD4OLjv1HrEe9CwfwnEwew2eyS1amlAhuZlRMDUnovKhUf6twA+jTQmtRrJ&#10;3w4oDnSsHXikPRPdiuXRSH/hbUxqNSrBOHnwo80qkVA+7pcHtn5g+bR86WlMajVq6r65PBZTTl+S&#10;llJC+QDgHmNAX7Y2MrUqucYjkUkcsjt/xCEUcI9xaEBzfl8C+LZynK+V40XE79Jvgp9NnYlqYMoH&#10;7fR2IoH2yNIyiGqFCWpw1iaZWtK6ja+MfKt+qTwhj6s5WhN9fZcORHCWwNRCBR6fg2al8B/PqsHp&#10;cbCn5r1yHrtWdg2AS8MCJV2UB0xtehKfX0fg3UMPugPjC/Q5gO+M48nJpRJQTSUwrXSP7Uge5WuA&#10;R6036dwhb3XHJllMEv99odLTIIi0BecDjmOhcga0JeupVKm8JV3bboE54m7wPAl51Hpz9YRcs5gh&#10;OL1gktWUB+a/X1nrvnkeff4zAN+LYxGYPBZagrMEZLSsZ3mt7BysN9crI19KhgwpCvMGTz9R/hrA&#10;vzi+Xp63NY8UHZUPYg0crOejqO/xL3cAPgHwA8u7x3GMlANqWU0LuhZQPXW99SPlLelImbbtrcPF&#10;YdOMh2ZESpCqaunKpb8pfwpQAgllm991NwA+AvDjvuwe48A9fQHyZFtAmwPels+25EXKZbq1Ht/W&#10;4tn8+khQaQmr5Ue1PHBySSj5fmhqFAB8AOAnHILz2lOk0l3XG8yl11Pr1PIi5aW0fAJoXSvt7ciu&#10;o3JNJTgHHL+IZHUNdDdRiGmHp0nGb3B8srRY3Tm3nL3hODWsS1nxSB534chK8qd9GqClyIoKa4/f&#10;x7TCSED5rpNgAvqJ8q6ddw2RQZCWNycEa1nLNBddQ7o29xg/irbeKe86+NEaNrA0YHfp0nJKH7ME&#10;Jr8L5d0n2wFHukfeNcIsJf1MumYanNaAyNRUi1mDc8DxO8VUj4/qblm5vAMti1nzM2W6VHZqqD11&#10;TnUDlL5PblysSTxUFvIvgX5duWUNrfq0pun3HG55kqW7T5N2h5cgldtzAM3TU+A/tRXnkoMgOf2x&#10;ZDGrVrPXnwPIGCd10da/mdHJaGBqd6Dls5RkdUEecLW8KdtTwJ/TorfeDMBxD8ljmqUw3+yjck21&#10;ADyvR2s6EX7CMrju8VUsCLlKdaJlXugv0Xp7byhgbDXlGwzeXm6k3n9AVQojaaN3OfgBjk9OQqkF&#10;2eW+pQZHHVm3d/klW+/aOUs4JaQt12yWv+yz4OSA8H/WlWBqJ9Y0shN1PFa15rf2gLtWp4f17gG8&#10;x/oDehCdQ9oUYPd8ia3idxxfrP8oJ2ldg+U8L60p31fks1PhLpVPtd6WLECB8TWrXr85weT7l3AS&#10;lHybS3YLJSinQjr3d9D7eEsCHgVTrrWezXW9lgKT0iVQuay7L3yCC2lpuKceszfcgH5tmo3IEl+o&#10;5VBraZLVDUR8y0vUpVlvS5N7tSW/CG+sjFSCca1g9tAprLel5ut0yju0NOqzIEwgl1MrG12u0bn4&#10;RlpXLpVQXpFOafZbRnypK9G5+CMlHzOVSqVSqVQqlUqlUqlUKpVKXbf+A9rQPyyDrbIcAAAAAElF&#10;TkSuQmCCUEsDBAoAAAAAAAAAIQCSZGE97gEAAO4BAAAUAAAAZHJzL21lZGlhL2ltYWdlNS5wbmeJ&#10;UE5HDQoaCgAAAA1JSERSAAAAQAAAABMIBgAAACBzC4cAAAAGYktHRAD/AP8A/6C9p5MAAAAJcEhZ&#10;cwAADsQAAA7EAZUrDhsAAAGOSURBVFiF3VjNysIwEJz1B6HtrdK38Ca+/1kKRRCECl6kiCLiG6yH&#10;r6mkptsmTf355hQyu5vZWWtDCS1Yr9fVerVatYX/HEgi0zRVS14ul2Lsr2LSRGRZppb8HimfgdGA&#10;zWajlv+6ecDwCGy3W7XUmmfml9jFYjGMqjdCa2q324GZAfPkjf8BZXzrXtP+p02smsrzXGreqilp&#10;HwYjbWr4NpEAYL/fV/W7JAnNibxHE4Gaka616XA4OE2+K++a52KKzeMIAESECY2ISZnZ0ovt4RJP&#10;RI1cnR9CEzNjPB5jMqIRQbVOeoAkimtukZbsJriLaFGTYLIJ0+n0T/XxeAQE2T4nr3GiU2LZXpNX&#10;mM1mz7EVRVHy7ncfH6Ksc3uYqBkAAKfTqUrz/VPtisGMMnBBELy+k8/nM/B6C3ybKBu+b90wDM23&#10;u8vlAugmUJIkViJKI+uHen/V9sltNAAArtcr8BRM8/lcPGgI1E0E3I00cVEUyd8DbrdbmcsUx7Eo&#10;9lshmIgoitoL3O9335q+Cg9cczY+hsR5nAAAAABJRU5ErkJgglBLAwQKAAAAAAAAACEABG4gbHsH&#10;AAB7BwAAFAAAAGRycy9tZWRpYS9pbWFnZTYucG5niVBORw0KGgoAAAANSUhEUgAAAIQAAABNCAYA&#10;AABno8zbAAAABmJLR0QA/wD/AP+gvaeTAAAACXBIWXMAAA7EAAAOxAGVKw4bAAAHG0lEQVR4nO2c&#10;z44jNRDGv+zOrJAQIyQQnLhz58aBIweEhPgjdgVPh3gVXoZhF9ACl53JhENSSnWlyq5y292ZbH2S&#10;5W63O+04v64q290BUqlUKpVKpVKpVCqVSl2oNms3QOrsGnTh8vb3bmgrCkoglpHVz1RuAbA4GAnE&#10;eMk+9vT5ztgergRirDbKtlYG6BAsDsbVgM+sQbaaf1xRHAYJxgb7PqFcaifqDdVcC7GWhXkMUGk/&#10;vJZIO0wtg0y83jC1WggNhLlwRL5oLxBHdK7lJjYAnoh8A+A/AO/iFIAHo61DLUUUiFKA1MvazP2y&#10;S4PFr1eD4YmyDeyhuMEeAoJhc8g1MIZBEQGiFCBpARPf9zSe3wG1OiX1AGsuVBYMWiK9BvD+4dpb&#10;TEEgSCR83aHwAlEiXwZKnigalfLSF/Ues8BaAireH9IqPD0kCQQA/A3gAxytw/ZQThaDNMx9tLgM&#10;ahj3g1awJH8U2fjofqSspVweb4FKu2EkDFc4QiH1CsCHOMLAJa1Gd3mAKEXJ3PT927ltN2y7BEoL&#10;RKOtlQXDlcifGue/BPARdCAlFF2tRA0Iyz9KP2h9sTl63fGzbjDfOkVg4VZUsw6USv12iz0UmoZB&#10;EYkhSiZwBBA91RMuAHjvkNdcB7lVDsM1plCUdAvgY+PYECiiowzNBNZIv0T9s+C1fkfZUnAYZkOh&#10;BTUkbeTAI2ZO/bM5jUhVdYvpzSfnNAA7kA+pBISUZSGuDyk1VgSFHLZa6yNN8gJhjSw4FKnxkpZC&#10;gsHVBEUNCG3SSboMgiK1jP7AqevQrAXQAIUFhEVbKbBMLSeCgoMhF82aFI0hKNdcR2pZvcSp6/DM&#10;FhcVAYI+XHMd0c9J9ZEGhQQDCEDRElRKC8GHPqnl9QrTeE4GmSEoPD+kFk9oYKTW058oWwi3Wn9I&#10;beSRWld/QZ+4CrmO1hhCfngCcR7SZjGHBZUSgLQO56VPcBpLhEcdvXx/QrGuPoW91hG6aSOjjEh5&#10;ajl9hjIMJBcYLTEEl/aGUWo5fYHT4WbJXZBMMDxrGR795qyX6qcvoT+9ps0ZuRVdg5DPMlL6HMA7&#10;2D8X8Qy6+YKjgXTs12C73jZ9DeAO5WCxyZ3XgNCewtHeMKKcHh3fiLo1IGTZT0Y9q37p2KXB9S32&#10;MMjX/BZ9ppIuKN895BDcY2oNdvBZiOh+pAwAfjbKa3eQdnxtuL7Hvp8flGS9DxoCpWXZmjdiiykM&#10;FJMQLJ7HvDzbtf0WiCIjJyrT4PJ8jrb9i3GepR+w7+dtJUlAgAAUHiAs9yBh4JaBYChZCK2Tap3Y&#10;Ak8rZJ5977V5voMNkaYXOPYz5XeHdM+SB4oqIC0uo+YmHmBPjmgdpOXesh4AzbVW1jF5E/DkvWM5&#10;DBwEmTgUlitxyQuEtBJbnE5+cKthDYOgbGt56dicc3qVRa7LU+SJpufQrQKlN4ckwSAotP+WqMoC&#10;whpd0EunfCTBj8l4Qrs7cEb53LpWfQsE7a1vTc9xvLnohyYIajBwtxEOMltdBkEBTN1IaZIEyjYK&#10;5eea1+poMMhZxBIQP8K2DG9E4pBobqObheDSrATfl0BI09jyY0fqLpl7YNZgoOllHl9p4iMJHjdI&#10;yyAtRA0G92ijBISMhvno4YGV0XyDjCu8MHjLzh0e/l35O5386XSeS32H4xxDDYZaQNk8HxGZqaSc&#10;/3mFnG/wgBDd7lHWEyLrmGYd+PMJW+z7+wGn/f4NjjBocUPJRWiji+bJKa/LkFAARzD4MbAyQO9E&#10;bd97rCdU2vE5oFlAkEWwIv+vcJyKloGkBkI0iAxJ/hCeenPuqNq1S2BE9+cA12q1OAzyRaZrlvjz&#10;C3Q+H7bzIFLCwC0DnTPLTXBF5iGAqYXgxzaiDpcFXQlGL0De67Vap1JduW0BUVpr4MN3PmyXIwst&#10;XugSM0i1LH/z+MGqA0c9Us1KtR6PlM+1VtJKcBgs803BON1MFhAeGHiQz/OwWha3NEtgfWGPS7Ia&#10;7wVKtqWlzlxrpQEhYdiI8ygYJ/G1IR5UaiOJLaZrS1DyJs15SVdeWOu4OY2zXJCnLaQatFbdaB0J&#10;hLQKEgZAH63di3SH6cIWjxe6wwD0fWs70hhvMBv9XOvcOVDx82vgcSAgyqR14AElH2Fwa6AFj82T&#10;Th495re2I1DNVW0YJ3+UWvzBZ3clCNqSdmmOAegEA/C4geilHmBFYhA+jyOBkO5BcxHDYADyjz6A&#10;vh3K3QVf55HXk39VLJ9hKFmFYTAACURvyWG5BoO22sldiBxOdptj8CiB6KPaxJ1cDLSshoRgyEii&#10;pCUDs7dB1hpH6U0qHlNos5lQ8mFKIPqrtvDFj5EsCIbGC5oSiDGyoOBlJMsKLA4DkECMknfVlWtV&#10;EEgJxDh5V31JWjC6uBKI8Yr28SogkBKI5RS1EKlUKpVKpVKpVCqVSl2a/gfdaexHH4b3tgAAAABJ&#10;RU5ErkJgglBLAwQKAAAAAAAAACEASZhOSMcBAADHAQAAFAAAAGRycy9tZWRpYS9pbWFnZTkucG5n&#10;iVBORw0KGgoAAAANSUhEUgAAAC8AAAATCAYAAAAAn1R6AAAABmJLR0QA/wD/AP+gvaeTAAAACXBI&#10;WXMAAA7EAAAOxAGVKw4bAAABZ0lEQVRIic1WzcqDMBCcTRTB9lSLb+Gt9P3PUhBBEFrwUkSU0ldI&#10;D5/a+rfxt/3mtGQ2O7ObYCRo4Pt+HZ/PZ136V0EceblcqlCdTic29xcwhoggCKpQfcfKdPSaD8Ow&#10;Cv+tcaDn2kRRVIUN40qpTq7nedu4GomGoTiOoZQC+ifee+fLfO3a0PqSAdSGrtcrZ3ySIW69rbuk&#10;NgHA7Xar1znFkcZWa5TTISJQkiSzJj6Wn7tXx0kpYZAgRdUpanzMFRviiUjLDcE0TRiCBKGy/ZGv&#10;K6hanVJj87DokpP85KSUf4r3+52VXHviNcd2yZaFZVnvcaVpWmr95g5PrWvbdvOTlWUZUPa81vFO&#10;xdi6u92u+/DkeQ50X9dZYlvu7TUPAEVRAM0GyHVdVqiNcgh9RjqO5jSx3++Hf4kfj8enEB2PR1Zg&#10;C7QHALwbYc0DwPP5LPMVOY6zhb9FEBx5OBwghCAp5bf8TMILB87tlfAwkusAAAAASUVORK5CYIJQ&#10;SwECLQAUAAYACAAAACEAPfyuaBQBAABHAgAAEwAAAAAAAAAAAAAAAAAAAAAAW0NvbnRlbnRfVHlw&#10;ZXNdLnhtbFBLAQItABQABgAIAAAAIQA4/SH/1gAAAJQBAAALAAAAAAAAAAAAAAAAAEUBAABfcmVs&#10;cy8ucmVsc1BLAQItABQABgAIAAAAIQAXZTmP9CIAAMkKAQAOAAAAAAAAAAAAAAAAAEQCAABkcnMv&#10;ZTJvRG9jLnhtbFBLAQItAAoAAAAAAAAAIQBTXwi4tgAAALYAAAAVAAAAAAAAAAAAAAAAAGQlAABk&#10;cnMvbWVkaWEvaW1hZ2UxMC5wbmdQSwECLQAKAAAAAAAAACEAB2jWqbsAAAC7AAAAFQAAAAAAAAAA&#10;AAAAAABNJgAAZHJzL21lZGlhL2ltYWdlMTEucG5nUEsBAi0ACgAAAAAAAAAhACrC0salAAAApQAA&#10;ABUAAAAAAAAAAAAAAAAAOycAAGRycy9tZWRpYS9pbWFnZTEzLnBuZ1BLAQItABQABgAIAAAAIQBF&#10;jvLX4gAAAAwBAAAPAAAAAAAAAAAAAAAAABMoAABkcnMvZG93bnJldi54bWxQSwECLQAUAAYACAAA&#10;ACEAt26M4BIBAABaBwAAGQAAAAAAAAAAAAAAAAAiKQAAZHJzL19yZWxzL2Uyb0RvYy54bWwucmVs&#10;c1BLAQItAAoAAAAAAAAAIQAKbPyLZhAAAGYQAAAVAAAAAAAAAAAAAAAAAGsqAABkcnMvbWVkaWEv&#10;aW1hZ2UxMi5wbmdQSwECLQAKAAAAAAAAACEAmthZnpEHAACRBwAAFAAAAAAAAAAAAAAAAAAEOwAA&#10;ZHJzL21lZGlhL2ltYWdlOC5wbmdQSwECLQAKAAAAAAAAACEAah5ym9ABAADQAQAAFAAAAAAAAAAA&#10;AAAAAADHQgAAZHJzL21lZGlhL2ltYWdlNy5wbmdQSwECLQAKAAAAAAAAACEAOwkEbFTUAABU1AAA&#10;FQAAAAAAAAAAAAAAAADJRAAAZHJzL21lZGlhL2ltYWdlMS5qcGVnUEsBAi0ACgAAAAAAAAAhAIbf&#10;kMJ8CAAAfAgAABQAAAAAAAAAAAAAAAAAUBkBAGRycy9tZWRpYS9pbWFnZTIucG5nUEsBAi0ACgAA&#10;AAAAAAAhABzrgKMLAgAACwIAABQAAAAAAAAAAAAAAAAA/iEBAGRycy9tZWRpYS9pbWFnZTMucG5n&#10;UEsBAi0ACgAAAAAAAAAhAAybuN4vCAAALwgAABQAAAAAAAAAAAAAAAAAOyQBAGRycy9tZWRpYS9p&#10;bWFnZTQucG5nUEsBAi0ACgAAAAAAAAAhAJJkYT3uAQAA7gEAABQAAAAAAAAAAAAAAAAAnCwBAGRy&#10;cy9tZWRpYS9pbWFnZTUucG5nUEsBAi0ACgAAAAAAAAAhAARuIGx7BwAAewcAABQAAAAAAAAAAAAA&#10;AAAAvC4BAGRycy9tZWRpYS9pbWFnZTYucG5nUEsBAi0ACgAAAAAAAAAhAEmYTkjHAQAAxwEAABQA&#10;AAAAAAAAAAAAAAAAaTYBAGRycy9tZWRpYS9pbWFnZTkucG5nUEsFBgAAAAASABIAmQQAAGI4AQAA&#10;AA==&#10;">
                <v:group id="Group 18" o:spid="_x0000_s1354" style="position:absolute;width:64922;height:4657" coordsize="64922,4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3" o:spid="_x0000_s1355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fA8MAAADcAAAADwAAAGRycy9kb3ducmV2LnhtbESPQWsCMRSE74L/IbxCb5qtVSlbo2hB&#10;8NCLq4jHR/LcXdy8LEmqq7++EQSPw8x8w8wWnW3EhXyoHSv4GGYgiLUzNZcK9rv14AtEiMgGG8ek&#10;4EYBFvN+b4a5cVfe0qWIpUgQDjkqqGJscymDrshiGLqWOHkn5y3GJH0pjcdrgttGjrJsKi3WnBYq&#10;bOmnIn0u/qyCYqNP7v7pz4fj6lfrNfot1l6p97du+Q0iUhdf4Wd7YxSMxxN4nE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znwPDAAAA3AAAAA8AAAAAAAAAAAAA&#10;AAAAoQIAAGRycy9kb3ducmV2LnhtbFBLBQYAAAAABAAEAPkAAACRAwAAAAA=&#10;" strokeweight="3pt"/>
                  <v:shape id="Text Box 417" o:spid="_x0000_s1356" type="#_x0000_t202" style="position:absolute;left:394;top:1182;width:4572;height:3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Z8MIA&#10;AADcAAAADwAAAGRycy9kb3ducmV2LnhtbESPQYvCMBSE74L/ITzBS9G0u6JSjSKFxb3Jqnh+NM+2&#10;2LyUJrX1328WhD0OM/MNs90PphZPal1lWUEyj0EQ51ZXXCi4Xr5maxDOI2usLZOCFznY78ajLaba&#10;9vxDz7MvRICwS1FB6X2TSunykgy6uW2Ig3e3rUEfZFtI3WIf4KaWH3G8lAYrDgslNpSVlD/OnQmU&#10;fnWMkuPnrX5Enc/wFGXSdUpNJ8NhA8LT4P/D7/a3VrBIVvB3Jhw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hnwwgAAANwAAAAPAAAAAAAAAAAAAAAAAJgCAABkcnMvZG93&#10;bnJldi54bWxQSwUGAAAAAAQABAD1AAAAhwMAAAAA&#10;" fillcolor="#bfbfbf">
                    <v:textbox>
                      <w:txbxContent>
                        <w:p w:rsidR="00DB4A5E" w:rsidRPr="00440A31" w:rsidRDefault="005B536C" w:rsidP="00DB4A5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oup 43" o:spid="_x0000_s1357" style="position:absolute;left:3941;top:3389;width:57241;height:23134" coordorigin="620,10" coordsize="8976,3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o:lock v:ext="edit" aspectratio="t"/>
                  <v:shape id="Picture 78" o:spid="_x0000_s1358" type="#_x0000_t75" style="position:absolute;left:620;top:564;width:8976;height:3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ZWRjGAAAA3AAAAA8AAABkcnMvZG93bnJldi54bWxEj0FrwkAUhO8F/8PyCr3pRsGiqZtQlEIO&#10;pdAo4vGRfSahu2/T7BrT/vquIPQ4zMw3zCYfrRED9b51rGA+S0AQV063XCs47N+mKxA+IGs0jknB&#10;D3nIs8nDBlPtrvxJQxlqESHsU1TQhNClUvqqIYt+5jri6J1dbzFE2ddS93iNcGvkIkmepcWW40KD&#10;HW0bqr7Ki1WwLj/KYld9/w7J8vRuzLk4Fjun1NPj+PoCItAY/sP3dqEVLNZzuJ2JR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hlZGMYAAADcAAAADwAAAAAAAAAAAAAA&#10;AACfAgAAZHJzL2Rvd25yZXYueG1sUEsFBgAAAAAEAAQA9wAAAJIDAAAAAA==&#10;">
                    <v:imagedata r:id="rId140" o:title=""/>
                  </v:shape>
                  <v:group id="Group 73" o:spid="_x0000_s1359" style="position:absolute;left:5391;top:2811;width:797;height:370" coordorigin="5391,2811" coordsize="797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shape id="Picture 75" o:spid="_x0000_s1360" type="#_x0000_t75" style="position:absolute;left:5391;top:2811;width:7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gHDFAAAA3AAAAA8AAABkcnMvZG93bnJldi54bWxEj09rwkAUxO9Cv8PyCr2IbqoYbOoqpUQi&#10;3kxben1kn0lo9m3Ibv7027uFgsdhZn7D7A6TacRAnastK3heRiCIC6trLhV8fhwXWxDOI2tsLJOC&#10;X3Jw2D/MdphoO/KFhtyXIkDYJaig8r5NpHRFRQbd0rbEwbvazqAPsiul7nAMcNPIVRTF0mDNYaHC&#10;lt4rKn7y3ihYn7+/KDtlm2Mqs/zaUxrjPFLq6XF6ewXhafL38H/7pBWsXmL4OxOOgN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cYBwxQAAANwAAAAPAAAAAAAAAAAAAAAA&#10;AJ8CAABkcnMvZG93bnJldi54bWxQSwUGAAAAAAQABAD3AAAAkQMAAAAA&#10;">
                      <v:imagedata r:id="rId141" o:title=""/>
                    </v:shape>
                    <v:shape id="Picture 74" o:spid="_x0000_s1361" type="#_x0000_t75" style="position:absolute;left:5473;top:2869;width:63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cibFAAAA3AAAAA8AAABkcnMvZG93bnJldi54bWxEj9FqwkAURN+F/sNyBd90Y1CrqasUa6H0&#10;Rat+wDV7TUKzd9PsRpO/7wqCj8PMnGGW69aU4kq1KywrGI8iEMSp1QVnCk7Hz+EchPPIGkvLpKAj&#10;B+vVS2+JibY3/qHrwWciQNglqCD3vkqkdGlOBt3IVsTBu9jaoA+yzqSu8RbgppRxFM2kwYLDQo4V&#10;bXJKfw+NUVCej9PL32Tyva2afTZtdt0m/uiUGvTb9zcQnlr/DD/aX1pBvHiF+5lwBO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kHImxQAAANwAAAAPAAAAAAAAAAAAAAAA&#10;AJ8CAABkcnMvZG93bnJldi54bWxQSwUGAAAAAAQABAD3AAAAkQMAAAAA&#10;">
                      <v:imagedata r:id="rId142" o:title=""/>
                    </v:shape>
                  </v:group>
                  <v:group id="Group 69" o:spid="_x0000_s1362" style="position:absolute;left:5473;top:2869;width:634;height:188" coordorigin="5473,2869" coordsize="634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<v:shape id="Freeform 72" o:spid="_x0000_s1363" style="position:absolute;left:5473;top:2869;width:634;height:188;visibility:visible;mso-wrap-style:square;v-text-anchor:top" coordsize="634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/usUA&#10;AADcAAAADwAAAGRycy9kb3ducmV2LnhtbESPQWvCQBSE74L/YXmCN92oqCV1lVa0puJFW++P7DOJ&#10;Zt+G7Fbjv3cFocdhZr5hZovGlOJKtSssKxj0IxDEqdUFZwp+f9a9NxDOI2ssLZOCOzlYzNutGcba&#10;3nhP14PPRICwi1FB7n0VS+nSnAy6vq2Ig3eytUEfZJ1JXeMtwE0ph1E0kQYLDgs5VrTMKb0c/oyC&#10;7yRdrbLPtdsdm/3mOJ1uz1/JRKlup/l4B+Gp8f/hVzvRCkbR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D+6xQAAANwAAAAPAAAAAAAAAAAAAAAAAJgCAABkcnMv&#10;ZG93bnJldi54bWxQSwUGAAAAAAQABAD1AAAAigMAAAAA&#10;" path="m5,16l542,47,545,r88,100l534,188r2,-47l,110,5,16xe" filled="f">
                      <v:path arrowok="t" o:connecttype="custom" o:connectlocs="5,2885;542,2916;545,2869;633,2969;534,3057;536,3010;0,2979;5,2885" o:connectangles="0,0,0,0,0,0,0,0"/>
                    </v:shape>
                    <v:shape id="Picture 71" o:spid="_x0000_s1364" type="#_x0000_t75" style="position:absolute;left:4854;top:2753;width:79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QFTDFAAAA3AAAAA8AAABkcnMvZG93bnJldi54bWxEj92KwjAUhO8XfIdwBO/WVEVZq1FU3EVE&#10;kPXv+tAc22JzUpuo9e2NsLCXw8x8w4yntSnEnSqXW1bQaUcgiBOrc04VHPbfn18gnEfWWFgmBU9y&#10;MJ00PsYYa/vgX7rvfCoChF2MCjLvy1hKl2Rk0LVtSRy8s60M+iCrVOoKHwFuCtmNooE0mHNYyLCk&#10;RUbJZXczCmbJxc6Pcnnqr4adzf66Xd9+umulWs16NgLhqfb/4b/2SivoRQN4nwlH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kBUwxQAAANwAAAAPAAAAAAAAAAAAAAAA&#10;AJ8CAABkcnMvZG93bnJldi54bWxQSwUGAAAAAAQABAD3AAAAkQMAAAAA&#10;">
                      <v:imagedata r:id="rId143" o:title=""/>
                    </v:shape>
                    <v:shape id="Picture 70" o:spid="_x0000_s1365" type="#_x0000_t75" style="position:absolute;left:4935;top:2813;width:63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RCqXGAAAA3AAAAA8AAABkcnMvZG93bnJldi54bWxEj0FrAjEUhO8F/0N4Qi9Fs9UqdTWKbRU8&#10;eHFbisfH5rm7unkJm1TXf2+EgsdhZr5hZovW1OJMja8sK3jtJyCIc6srLhT8fK977yB8QNZYWyYF&#10;V/KwmHeeZphqe+EdnbNQiAhhn6KCMgSXSunzkgz6vnXE0TvYxmCIsimkbvAS4aaWgyQZS4MVx4US&#10;HX2WlJ+yPxMpL3r7tc8mq8F4vdwew4f7fbNOqeduu5yCCNSGR/i/vdEKhqMh3M/EI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pEKpcYAAADcAAAADwAAAAAAAAAAAAAA&#10;AACfAgAAZHJzL2Rvd25yZXYueG1sUEsFBgAAAAAEAAQA9wAAAJIDAAAAAA==&#10;">
                      <v:imagedata r:id="rId144" o:title=""/>
                    </v:shape>
                  </v:group>
                  <v:group id="Group 65" o:spid="_x0000_s1366" style="position:absolute;left:4935;top:2813;width:634;height:188" coordorigin="4935,2813" coordsize="634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<v:shape id="Freeform 68" o:spid="_x0000_s1367" style="position:absolute;left:4935;top:2813;width:634;height:188;visibility:visible;mso-wrap-style:square;v-text-anchor:top" coordsize="634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CbsUA&#10;AADcAAAADwAAAGRycy9kb3ducmV2LnhtbESPT2vCQBTE7wW/w/IEb3WjQpToKraojcWL/+6P7DOJ&#10;Zt+G7Krpt+8WhB6HmfkNM1u0phIPalxpWcGgH4EgzqwuOVdwOq7fJyCcR9ZYWSYFP+RgMe+8zTDR&#10;9sl7ehx8LgKEXYIKCu/rREqXFWTQ9W1NHLyLbQz6IJtc6gafAW4qOYyiWBosOSwUWNNnQdntcDcK&#10;tmm2WuUfa7c7t/uv83j8fd2ksVK9brucgvDU+v/wq51qBaN4CH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kJuxQAAANwAAAAPAAAAAAAAAAAAAAAAAJgCAABkcnMv&#10;ZG93bnJldi54bWxQSwUGAAAAAAQABAD1AAAAigMAAAAA&#10;" path="m628,172l91,141r-3,47l,88,99,,97,47,633,78r-5,94xe" filled="f">
                      <v:path arrowok="t" o:connecttype="custom" o:connectlocs="628,2985;91,2954;88,3001;0,2901;99,2813;97,2860;633,2891;628,2985" o:connectangles="0,0,0,0,0,0,0,0"/>
                    </v:shape>
                    <v:shape id="Picture 67" o:spid="_x0000_s1368" type="#_x0000_t75" style="position:absolute;left:3754;top:2768;width:634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o9FnCAAAA3AAAAA8AAABkcnMvZG93bnJldi54bWxEj82KwjAUhfeC7xCu4E5TFUWqUUQRBBHH&#10;6sLlpbm2xeamNLHWtzcDA7M8nJ+Ps1y3phQN1a6wrGA0jEAQp1YXnCm4XfeDOQjnkTWWlknBhxys&#10;V93OEmNt33yhJvGZCCPsYlSQe1/FUro0J4NuaCvi4D1sbdAHWWdS1/gO46aU4yiaSYMFB0KOFW1z&#10;Sp/JywTIyD418iea/px3J3OfntP7sVGq32s3CxCeWv8f/msftILJbAK/Z8IRkKs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qPRZwgAAANwAAAAPAAAAAAAAAAAAAAAAAJ8C&#10;AABkcnMvZG93bnJldi54bWxQSwUGAAAAAAQABAD3AAAAjgMAAAAA&#10;">
                      <v:imagedata r:id="rId145" o:title=""/>
                    </v:shape>
                    <v:shape id="Picture 66" o:spid="_x0000_s1369" type="#_x0000_t75" style="position:absolute;left:3836;top:2828;width:46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HrybEAAAA3AAAAA8AAABkcnMvZG93bnJldi54bWxEj0+LwjAUxO/CfofwFvam6WqVtRpFCsJe&#10;PPjnsrdn82yLzUu3SW399kYQPA4z8xtmue5NJW7UuNKygu9RBII4s7rkXMHpuB3+gHAeWWNlmRTc&#10;ycF69TFYYqJtx3u6HXwuAoRdggoK7+tESpcVZNCNbE0cvIttDPogm1zqBrsAN5UcR9FMGiw5LBRY&#10;U1pQdj20RkHs3N+22/F/m9p2fp6mm8spzpX6+uw3CxCeev8Ov9q/WsFkFsPzTD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HrybEAAAA3AAAAA8AAAAAAAAAAAAAAAAA&#10;nwIAAGRycy9kb3ducmV2LnhtbFBLBQYAAAAABAAEAPcAAACQAwAAAAA=&#10;">
                      <v:imagedata r:id="rId146" o:title=""/>
                    </v:shape>
                  </v:group>
                  <v:group id="Group 61" o:spid="_x0000_s1370" style="position:absolute;left:3836;top:2828;width:469;height:190" coordorigin="3836,2828" coordsize="469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<v:shape id="Freeform 64" o:spid="_x0000_s1371" style="position:absolute;left:3836;top:2828;width:469;height:190;visibility:visible;mso-wrap-style:square;v-text-anchor:top" coordsize="46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4d8MA&#10;AADcAAAADwAAAGRycy9kb3ducmV2LnhtbESPzWrDMBCE74W8g9hAb41cl6StGyWUQiC5hPw9wNba&#10;WqbWykiy47x9FAjkOMzMN8x8OdhG9ORD7VjB6yQDQVw6XXOl4HRcvXyACBFZY+OYFFwowHIxeppj&#10;od2Z99QfYiUShEOBCkyMbSFlKA1ZDBPXEifvz3mLMUlfSe3xnOC2kXmWzaTFmtOCwZZ+DJX/h84q&#10;2Ozqqs8zbU23/mU8TrcnWpFSz+Ph+wtEpCE+wvf2Wit4e/+E25l0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44d8MAAADcAAAADwAAAAAAAAAAAAAAAACYAgAAZHJzL2Rv&#10;d25yZXYueG1sUEsFBgAAAAAEAAQA9QAAAIgDAAAAAA==&#10;" path="m6,26l377,47,380,r89,100l369,189r3,-47l,121,6,26xe" filled="f">
                      <v:path arrowok="t" o:connecttype="custom" o:connectlocs="6,2854;377,2875;380,2828;469,2928;369,3017;372,2970;0,2949;6,2854" o:connectangles="0,0,0,0,0,0,0,0"/>
                    </v:shape>
                    <v:shape id="Picture 63" o:spid="_x0000_s1372" type="#_x0000_t75" style="position:absolute;left:3356;top:2729;width:634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VO/BAAAA3AAAAA8AAABkcnMvZG93bnJldi54bWxET89rwjAUvg/8H8ITdpuJTmapTYsMhMEO&#10;blXvj+bZVpuXrslq998vh8GOH9/vrJhsJ0YafOtYw3KhQBBXzrRcazgd908JCB+QDXaOScMPeSjy&#10;2UOGqXF3/qSxDLWIIexT1NCE0KdS+qohi37heuLIXdxgMUQ41NIMeI/htpMrpV6kxZZjQ4M9vTZU&#10;3cpvq+GafGzwa71W8vzO5UTlQR3MRevH+bTbggg0hX/xn/vNaHhO4tp4Jh4Bm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jVO/BAAAA3AAAAA8AAAAAAAAAAAAAAAAAnwIA&#10;AGRycy9kb3ducmV2LnhtbFBLBQYAAAAABAAEAPcAAACNAwAAAAA=&#10;">
                      <v:imagedata r:id="rId147" o:title=""/>
                    </v:shape>
                    <v:shape id="Picture 62" o:spid="_x0000_s1373" type="#_x0000_t75" style="position:absolute;left:3440;top:2789;width:46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hHPPHAAAA3AAAAA8AAABkcnMvZG93bnJldi54bWxEj09rwkAUxO9Cv8PyCl5EN1oQTbMRaVGE&#10;nkz9g7dH9jUJzb5Ns6sm375bEHocZuY3TLLqTC1u1LrKsoLpJAJBnFtdcaHg8LkZL0A4j6yxtkwK&#10;enKwSp8GCcba3nlPt8wXIkDYxaig9L6JpXR5SQbdxDbEwfuyrUEfZFtI3eI9wE0tZ1E0lwYrDgsl&#10;NvRWUv6dXY2C/NL3WfH+cdyur7vDaHSu9z+nqVLD5279CsJT5//Dj/ZOK3hZLOHvTDgCMv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hHPPHAAAA3AAAAA8AAAAAAAAAAAAA&#10;AAAAnwIAAGRycy9kb3ducmV2LnhtbFBLBQYAAAAABAAEAPcAAACTAwAAAAA=&#10;">
                      <v:imagedata r:id="rId148" o:title=""/>
                    </v:shape>
                  </v:group>
                  <v:group id="Group 59" o:spid="_x0000_s1374" style="position:absolute;left:3440;top:2789;width:469;height:190" coordorigin="3440,2789" coordsize="469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<v:shape id="Freeform 60" o:spid="_x0000_s1375" style="position:absolute;left:3440;top:2789;width:469;height:190;visibility:visible;mso-wrap-style:square;v-text-anchor:top" coordsize="46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pZ8MA&#10;AADcAAAADwAAAGRycy9kb3ducmV2LnhtbESPUWvCMBSF3wf+h3AF32aqsuGqUUQQ3MvYWn/AXXNN&#10;is1NaWKt/34RhD0ezjnf4ay3g2tET12oPSuYTTMQxJXXNRsFp/LwugQRIrLGxjMpuFOA7Wb0ssZc&#10;+xv/UF9EIxKEQ44KbIxtLmWoLDkMU98SJ+/sO4cxyc5I3eEtwV0j51n2Lh3WnBYstrS3VF2Kq1Pw&#10;+V2bfp5pZ6/HX8by7etEB1JqMh52KxCRhvgffraPWsHiYwGP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rpZ8MAAADcAAAADwAAAAAAAAAAAAAAAACYAgAAZHJzL2Rv&#10;d25yZXYueG1sUEsFBgAAAAAEAAQA9QAAAIgDAAAAAA==&#10;" path="m463,163l92,142r-3,47l,89,100,,97,47,469,68r-6,95xe" filled="f">
                      <v:path arrowok="t" o:connecttype="custom" o:connectlocs="463,2952;92,2931;89,2978;0,2878;100,2789;97,2836;469,2857;463,2952" o:connectangles="0,0,0,0,0,0,0,0"/>
                    </v:shape>
                  </v:group>
                  <v:group id="Group 57" o:spid="_x0000_s1376" style="position:absolute;left:5486;top:86;width:3417;height:2766" coordorigin="5486,86" coordsize="3417,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<v:shape id="Freeform 58" o:spid="_x0000_s1377" style="position:absolute;left:5486;top:86;width:3417;height:2766;visibility:visible;mso-wrap-style:square;v-text-anchor:top" coordsize="3417,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iGU8YA&#10;AADcAAAADwAAAGRycy9kb3ducmV2LnhtbESPQWvCQBSE74X+h+UVeim6q1WRmI1Ii9CLBxMv3h7Z&#10;ZxKafZtmtzHtr+8WBI/DzHzDpNvRtmKg3jeONcymCgRx6UzDlYZTsZ+sQfiAbLB1TBp+yMM2e3xI&#10;MTHuykca8lCJCGGfoIY6hC6R0pc1WfRT1xFH7+J6iyHKvpKmx2uE21bOlVpJiw3HhRo7equp/My/&#10;rYbXl9992+SHc66c+loeh8IcVu9aPz+Nuw2IQGO4h2/tD6Nhoebwfy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iGU8YAAADcAAAADwAAAAAAAAAAAAAAAACYAgAAZHJz&#10;L2Rvd25yZXYueG1sUEsFBgAAAAAEAAQA9QAAAIsDAAAAAA==&#10;" path="m3254,l2305,r-71,l2170,18r-50,41l2089,117r-6,45l2083,812r18,75l2142,937r58,31l2245,974r60,l,2766,2638,974r627,l3287,970r61,-26l3392,897r22,-62l3416,568r,-417l3398,87,3357,37,3299,6,3277,2,3254,xe" stroked="f">
                      <v:path arrowok="t" o:connecttype="custom" o:connectlocs="3254,86;2305,86;2234,86;2170,104;2120,145;2089,203;2083,248;2083,898;2101,973;2142,1023;2200,1054;2245,1060;2305,1060;0,2852;2638,1060;3265,1060;3287,1056;3348,1030;3392,983;3414,921;3416,654;3416,237;3398,173;3357,123;3299,92;3277,88;3254,86" o:connectangles="0,0,0,0,0,0,0,0,0,0,0,0,0,0,0,0,0,0,0,0,0,0,0,0,0,0,0"/>
                    </v:shape>
                  </v:group>
                  <v:group id="Group 54" o:spid="_x0000_s1378" style="position:absolute;left:5486;top:86;width:3417;height:2766" coordorigin="5486,86" coordsize="3417,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<v:shape id="Freeform 56" o:spid="_x0000_s1379" style="position:absolute;left:5486;top:86;width:3417;height:2766;visibility:visible;mso-wrap-style:square;v-text-anchor:top" coordsize="3417,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hpsQA&#10;AADcAAAADwAAAGRycy9kb3ducmV2LnhtbESPQWsCMRSE7wX/Q3hCL0WzStnKapRWkIo9aUXw9tg8&#10;N4ublyWJuv33RhB6HGbmG2a26GwjruRD7VjBaJiBIC6drrlSsP9dDSYgQkTW2DgmBX8UYDHvvcyw&#10;0O7GW7ruYiUShEOBCkyMbSFlKA1ZDEPXEifv5LzFmKSvpPZ4S3DbyHGW5dJizWnBYEtLQ+V5d7EK&#10;2sNonOcrY7/lEb/2fvOzfpt8KPXa7z6nICJ18T/8bK+1gvcsh8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/YabEAAAA3AAAAA8AAAAAAAAAAAAAAAAAmAIAAGRycy9k&#10;b3ducmV2LnhtbFBLBQYAAAAABAAEAPUAAACJAwAAAAA=&#10;" path="m3416,812r-14,65l3364,930r-55,34l2638,974,,2766,2305,974r-60,l2222,972r-62,-22l2113,906r-26,-61l2083,812r,-244l2083,162r2,-23l2107,77r44,-47l2212,4,2305,r333,l3254,r23,2l3339,24r47,44l3413,129r3,439l3416,812xe" filled="f" strokeweight="1pt">
                      <v:path arrowok="t" o:connecttype="custom" o:connectlocs="3416,898;3402,963;3364,1016;3309,1050;2638,1060;0,2852;2305,1060;2245,1060;2222,1058;2160,1036;2113,992;2087,931;2083,898;2083,654;2083,248;2085,225;2107,163;2151,116;2212,90;2305,86;2638,86;3254,86;3277,88;3339,110;3386,154;3413,215;3416,654;3416,898" o:connectangles="0,0,0,0,0,0,0,0,0,0,0,0,0,0,0,0,0,0,0,0,0,0,0,0,0,0,0,0"/>
                    </v:shape>
                    <v:shape id="Picture 55" o:spid="_x0000_s1380" type="#_x0000_t75" style="position:absolute;left:7630;top:143;width:1214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fvAbAAAAA3AAAAA8AAABkcnMvZG93bnJldi54bWxET8uKwjAU3Qv+Q7gD7jT1gSOdRlFR6MKN&#10;jjDbS3P7YJqbkkRb/94sBmZ5OO9sN5hWPMn5xrKC+SwBQVxY3XCl4P59nm5A+ICssbVMCl7kYbcd&#10;jzJMte35Ss9bqEQMYZ+igjqELpXSFzUZ9DPbEUeutM5giNBVUjvsY7hp5SJJ1tJgw7Ghxo6ONRW/&#10;t4dR4KrL53ypf07HNu8Pud+Ul/sglZp8DPsvEIGG8C/+c+dawSqJa+OZeATk9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+8BsAAAADcAAAADwAAAAAAAAAAAAAAAACfAgAA&#10;ZHJzL2Rvd25yZXYueG1sUEsFBgAAAAAEAAQA9wAAAIwDAAAAAA==&#10;">
                      <v:imagedata r:id="rId149" o:title=""/>
                    </v:shape>
                  </v:group>
                  <v:group id="Group 51" o:spid="_x0000_s1381" style="position:absolute;left:3896;top:10;width:5079;height:2814" coordorigin="3896,10" coordsize="5079,2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<v:shape id="Freeform 53" o:spid="_x0000_s1382" style="position:absolute;left:3896;top:10;width:5079;height:2814;visibility:visible;mso-wrap-style:square;v-text-anchor:top" coordsize="5079,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8H8EA&#10;AADcAAAADwAAAGRycy9kb3ducmV2LnhtbESPQYvCMBSE74L/IbwFL7Kmiop0jaKC4lGr9Pxo3rbF&#10;5qU0Uau/3giCx2FmvmHmy9ZU4kaNKy0rGA4iEMSZ1SXnCs6n7e8MhPPIGivLpOBBDpaLbmeOsbZ3&#10;PtIt8bkIEHYxKii8r2MpXVaQQTewNXHw/m1j0AfZ5FI3eA9wU8lRFE2lwZLDQoE1bQrKLsnVKDDY&#10;zw6Ti4307knrNk3HPtntler9tKs/EJ5a/w1/2nutYDyc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9/B/BAAAA3AAAAA8AAAAAAAAAAAAAAAAAmAIAAGRycy9kb3du&#10;cmV2LnhtbFBLBQYAAAAABAAEAPUAAACGAwAAAAA=&#10;" path="m4898,l3846,r-84,1l3698,19r-52,39l3612,114r-13,66l3599,630,,2813,3599,900r1479,l5078,630r-1,-467l5059,99,5020,47,4964,13,4921,1,4898,xe" stroked="f">
                      <v:path arrowok="t" o:connecttype="custom" o:connectlocs="4898,10;3846,10;3762,11;3698,29;3646,68;3612,124;3599,190;3599,640;0,2823;3599,910;5078,910;5078,640;5077,173;5059,109;5020,57;4964,23;4921,11;4898,10" o:connectangles="0,0,0,0,0,0,0,0,0,0,0,0,0,0,0,0,0,0"/>
                    </v:shape>
                    <v:shape id="Freeform 52" o:spid="_x0000_s1383" style="position:absolute;left:3896;top:10;width:5079;height:2814;visibility:visible;mso-wrap-style:square;v-text-anchor:top" coordsize="5079,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iaMMA&#10;AADcAAAADwAAAGRycy9kb3ducmV2LnhtbESPQWvCQBSE74X+h+UVvBSziViR1FVUUDzatOT8yL4m&#10;wezbkF1j9Ne7guBxmJlvmMVqMI3oqXO1ZQVJFIMgLqyuuVTw97sbz0E4j6yxsUwKruRgtXx/W2Cq&#10;7YV/qM98KQKEXYoKKu/bVEpXVGTQRbYlDt6/7Qz6ILtS6g4vAW4aOYnjmTRYc1iosKVtRcUpOxsF&#10;Bj+L49fJxnp/o82Q51Of7Q9KjT6G9TcIT4N/hZ/tg1YwTWbwOB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9iaMMAAADcAAAADwAAAAAAAAAAAAAAAACYAgAAZHJzL2Rv&#10;d25yZXYueG1sUEsFBgAAAAAEAAQA9QAAAIgDAAAAAA==&#10;" path="m5078,900r-1479,l3600,917r18,64l3657,1033r56,34l3779,1080r436,l4915,1079r64,-18l5031,1022r34,-56l5078,900xe" stroked="f">
                      <v:path arrowok="t" o:connecttype="custom" o:connectlocs="5078,910;3599,910;3600,927;3618,991;3657,1043;3713,1077;3779,1090;4215,1090;4915,1089;4979,1071;5031,1032;5065,976;5078,910" o:connectangles="0,0,0,0,0,0,0,0,0,0,0,0,0"/>
                    </v:shape>
                  </v:group>
                  <v:group id="Group 44" o:spid="_x0000_s1384" style="position:absolute;left:3896;top:10;width:5079;height:2814" coordorigin="3896,10" coordsize="5079,2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<v:shape id="Freeform 50" o:spid="_x0000_s1385" style="position:absolute;left:3896;top:10;width:5079;height:2814;visibility:visible;mso-wrap-style:square;v-text-anchor:top" coordsize="5079,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I1MEA&#10;AADcAAAADwAAAGRycy9kb3ducmV2LnhtbERPzWrCQBC+F3yHZYTemo1pUEldRS3BgifTPsCYnSbB&#10;7GzIbpP49u6h4PHj+9/sJtOKgXrXWFawiGIQxKXVDVcKfr7ztzUI55E1tpZJwZ0c7Lazlw1m2o58&#10;oaHwlQgh7DJUUHvfZVK6siaDLrIdceB+bW/QB9hXUvc4hnDTyiSOl9Jgw6Ghxo6ONZW34s8oiNsp&#10;zdPPvEz2ZzwfZHJana7vSr3Op/0HCE+Tf4r/3V9aQZqE+eFMOA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BCNTBAAAA3AAAAA8AAAAAAAAAAAAAAAAAmAIAAGRycy9kb3du&#10;cmV2LnhtbFBLBQYAAAAABAAEAPUAAACGAwAAAAA=&#10;" path="m5078,900r-13,66l5031,1022r-52,39l4915,1079r-700,1l3845,1080r-66,l3756,1079r-63,-21l3642,1017r-33,-56l3599,900,,2813,3599,630r,-450l3600,157r21,-63l3662,43r56,-33l3845,r370,l4898,r23,1l4984,22r51,41l5068,119r10,511l5078,900xe" filled="f" strokeweight="1pt">
                      <v:path arrowok="t" o:connecttype="custom" o:connectlocs="5078,910;5065,976;5031,1032;4979,1071;4915,1089;4215,1090;3845,1090;3779,1090;3756,1089;3693,1068;3642,1027;3609,971;3599,910;0,2823;3599,640;3599,190;3600,167;3621,104;3662,53;3718,20;3845,10;4215,10;4898,10;4921,11;4984,32;5035,73;5068,129;5078,640;5078,910" o:connectangles="0,0,0,0,0,0,0,0,0,0,0,0,0,0,0,0,0,0,0,0,0,0,0,0,0,0,0,0,0"/>
                    </v:shape>
                    <v:shape id="Picture 49" o:spid="_x0000_s1386" type="#_x0000_t75" style="position:absolute;left:7558;top:77;width:1354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WRPGAAAA3AAAAA8AAABkcnMvZG93bnJldi54bWxEj0FrwkAUhO8F/8PyhF6KbqJSJLpKK1iK&#10;BUGN4PGRfSbB7Nuwu9W0v94tCD0OM/MNM192phFXcr62rCAdJiCIC6trLhXkh/VgCsIHZI2NZVLw&#10;Qx6Wi97THDNtb7yj6z6UIkLYZ6igCqHNpPRFRQb90LbE0TtbZzBE6UqpHd4i3DRylCSv0mDNcaHC&#10;llYVFZf9t1Gw2eUv3n5tjyf5wePfcpy+u7xR6rnfvc1ABOrCf/jR/tQKJqMU/s7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RZE8YAAADcAAAADwAAAAAAAAAAAAAA&#10;AACfAgAAZHJzL2Rvd25yZXYueG1sUEsFBgAAAAAEAAQA9wAAAJIDAAAAAA==&#10;">
                      <v:imagedata r:id="rId150" o:title=""/>
                    </v:shape>
                    <v:shape id="Picture 48" o:spid="_x0000_s1387" type="#_x0000_t75" style="position:absolute;left:7902;top:176;width:754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oGTEAAAA3AAAAA8AAABkcnMvZG93bnJldi54bWxEj19rwkAQxN8Fv8OxQt/0YihFUk9phYK0&#10;fajRvi+5zR/N7cXcqum37xUKPg4zvxlmuR5cq67Uh8azgfksAUVceNtwZeCwf5suQAVBtth6JgM/&#10;FGC9Go+WmFl/4x1dc6lULOGQoYFapMu0DkVNDsPMd8TRK33vUKLsK217vMVy1+o0SZ60w4bjQo0d&#10;bWoqTvnFGXgsN3Lptq/vn+ErKb9F7z/C+WjMw2R4eQYlNMg9/E9vbeTSFP7OxCO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oGTEAAAA3AAAAA8AAAAAAAAAAAAAAAAA&#10;nwIAAGRycy9kb3ducmV2LnhtbFBLBQYAAAAABAAEAPcAAACQAwAAAAA=&#10;">
                      <v:imagedata r:id="rId57" o:title=""/>
                    </v:shape>
                    <v:shape id="Picture 47" o:spid="_x0000_s1388" type="#_x0000_t75" style="position:absolute;left:7549;top:823;width:1306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2GWTBAAAA3AAAAA8AAABkcnMvZG93bnJldi54bWxEj92KwjAUhO8XfIdwBO+2qT+IVKOIIIgX&#10;slof4Nic/mBzUppo69ubBcHLYWa+YVab3tTiSa2rLCsYRzEI4szqigsF13T/uwDhPLLG2jIpeJGD&#10;zXrws8JE247P9Lz4QgQIuwQVlN43iZQuK8mgi2xDHLzctgZ9kG0hdYtdgJtaTuJ4Lg1WHBZKbGhX&#10;Una/PIyCm9P5uT+RPR1Nfk//tOy6VCo1GvbbJQhPvf+GP+2DVjCbTOH/TDgCc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22GWTBAAAA3AAAAA8AAAAAAAAAAAAAAAAAnwIA&#10;AGRycy9kb3ducmV2LnhtbFBLBQYAAAAABAAEAPcAAACNAwAAAAA=&#10;">
                      <v:imagedata r:id="rId151" o:title=""/>
                    </v:shape>
                    <v:shape id="Text Box 45" o:spid="_x0000_s1389" type="#_x0000_t202" style="position:absolute;left:7755;top:843;width:89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Nk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Nk8YAAADcAAAADwAAAAAAAAAAAAAAAACYAgAAZHJz&#10;L2Rvd25yZXYueG1sUEsFBgAAAAAEAAQA9QAAAIsDAAAAAA==&#10;" filled="f" stroked="f">
                      <v:textbox inset="0,0,0,0">
                        <w:txbxContent>
                          <w:p w:rsidR="00010259" w:rsidRDefault="00010259" w:rsidP="00010259">
                            <w:pPr>
                              <w:spacing w:line="158" w:lineRule="exac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6"/>
                              </w:rPr>
                              <w:t>SQUEEGEE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DB4A5E" w:rsidRPr="00DB4A5E">
        <w:rPr>
          <w:b/>
        </w:rPr>
        <w:br w:type="page"/>
      </w:r>
    </w:p>
    <w:p w:rsidR="004F4B84" w:rsidRDefault="004F4B84">
      <w:pPr>
        <w:ind w:right="-36"/>
        <w:sectPr w:rsidR="004F4B84">
          <w:headerReference w:type="default" r:id="rId152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7940D3" w:rsidRDefault="007940D3"/>
    <w:p w:rsidR="00164B9D" w:rsidRDefault="00164B9D" w:rsidP="00164B9D">
      <w:pPr>
        <w:pStyle w:val="CheckListTitle"/>
      </w:pPr>
      <w:r>
        <w:t>Accessory Function Checks</w:t>
      </w:r>
    </w:p>
    <w:p w:rsidR="00164B9D" w:rsidRDefault="00C42869" w:rsidP="00164B9D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14BD7E0E" wp14:editId="44999615">
                <wp:simplePos x="0" y="0"/>
                <wp:positionH relativeFrom="column">
                  <wp:posOffset>182880</wp:posOffset>
                </wp:positionH>
                <wp:positionV relativeFrom="paragraph">
                  <wp:posOffset>94286</wp:posOffset>
                </wp:positionV>
                <wp:extent cx="182880" cy="182880"/>
                <wp:effectExtent l="0" t="0" r="26670" b="26670"/>
                <wp:wrapNone/>
                <wp:docPr id="2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3B3686" id="AutoShape 74" o:spid="_x0000_s1026" style="position:absolute;margin-left:14.4pt;margin-top:7.4pt;width:14.4pt;height:14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f/wwIAALAFAAAOAAAAZHJzL2Uyb0RvYy54bWysVNFu0zAUfUfiHyy/d0natOmipVPXtQhp&#10;wMRAPLux0xgcO9hu04H4d65v09IxHhAikSI7vj4+597je3W9bxTZCeuk0QVNLmJKhC4Nl3pT0I8f&#10;VoMpJc4zzZkyWhT0UTh6PXv54qprczE0tVFcWAIg2uVdW9Da+zaPIlfWomHuwrRCw2JlbMM8TO0m&#10;4pZ1gN6oaBjHk6gzlrfWlMI5+Ht7WKQzxK8qUfp3VeWEJ6qgwM3j1+J3Hb7R7IrlG8vaWpY9DfYP&#10;LBomNRx6grplnpGtlc+gGlla40zlL0rTRKaqZClQA6hJ4t/UPNSsFagFkuPaU5rc/4Mt3+7uLZG8&#10;oMOEEs0aqNF86w0eTbI0JKhrXQ5xD+29DRJde2fKL45os6iZ3oi5taarBeNAKwnx0ZMNYeJgK1l3&#10;bwwHeAbwmKt9ZZsACFkgeyzJ46kkYu9JCT+T6XA6hcKVsNSPwwksP25urfOvhGlIGBTUmq3m76Hs&#10;eALb3TmPZeG9NsY/U1I1Coq8Y4okk8kkQ84s74MB+4iJao2SfCWVwondrBfKEtha0BU+/WZ3HqY0&#10;6YDuMItjpPFk0Z1jxPj8CQOFoDtDapea49gzqQ5joKl04CTQ5aATAyBvveSQQXTg9/lqHGfpaDrI&#10;svFokI6W8eBmuloM5guQny1vFjfL5EcgmqR5LTkXeomY7nghkvTvDNdfzYOVT1fiRDCwNVsv7EPN&#10;O8JlqNdofBmMxyXcyZAveChhagPNpPSWEmv8J+lrtGMwx7MqTOPw9hk8oaNFzg6Onmk7ROzBHZDJ&#10;Y9bQucGsB9OvDX8E4wIHdCe0ORjUxn6jpIOWUVD3dcusoES91mD+yyRNQ4/BSTrOhjCx5yvr8xWm&#10;S4AqqAe9OFz4Q1/atlZuajgpQbXahPtYyVBf5Hdg1U+gLaCCvoWFvnM+x6hfjXb2EwAA//8DAFBL&#10;AwQUAAYACAAAACEAzqa7Z9wAAAAHAQAADwAAAGRycy9kb3ducmV2LnhtbEyOwU7DMBBE70j8g7VI&#10;XBB1WkoahTgVojJXREGC4yZZkoh4HWK3DX/PcoLTanZGM6/Yzm5QR5pC79nAcpGAIq5903Nr4PXF&#10;XmegQkRucPBMBr4pwLY8Pyswb/yJn+m4j62SEg45GuhiHHOtQ92Rw7DwI7F4H35yGEVOrW4mPEm5&#10;G/QqSVLtsGdZ6HCkh47qz/3BGWgz+7Thd5vZt373SFcWl9Xuy5jLi/n+DlSkOf6F4Rdf0KEUpsof&#10;uAlqMLDKhDzKfy1X/NtNCqoysL5JQZeF/s9f/gAAAP//AwBQSwECLQAUAAYACAAAACEAtoM4kv4A&#10;AADhAQAAEwAAAAAAAAAAAAAAAAAAAAAAW0NvbnRlbnRfVHlwZXNdLnhtbFBLAQItABQABgAIAAAA&#10;IQA4/SH/1gAAAJQBAAALAAAAAAAAAAAAAAAAAC8BAABfcmVscy8ucmVsc1BLAQItABQABgAIAAAA&#10;IQDHqkf/wwIAALAFAAAOAAAAAAAAAAAAAAAAAC4CAABkcnMvZTJvRG9jLnhtbFBLAQItABQABgAI&#10;AAAAIQDOprtn3AAAAAcBAAAPAAAAAAAAAAAAAAAAAB0FAABkcnMvZG93bnJldi54bWxQSwUGAAAA&#10;AAQABADzAAAAJgYAAAAA&#10;" o:allowincell="f" strokeweight="1pt"/>
            </w:pict>
          </mc:Fallback>
        </mc:AlternateContent>
      </w:r>
      <w:r w:rsidR="005C252A">
        <w:t>Proper</w:t>
      </w:r>
      <w:r w:rsidR="005C252A">
        <w:rPr>
          <w:spacing w:val="-5"/>
        </w:rPr>
        <w:t xml:space="preserve"> </w:t>
      </w:r>
      <w:r w:rsidR="005C252A">
        <w:t>adhesion</w:t>
      </w:r>
      <w:r w:rsidR="005C252A">
        <w:rPr>
          <w:spacing w:val="-4"/>
        </w:rPr>
        <w:t xml:space="preserve"> </w:t>
      </w:r>
      <w:r w:rsidR="005C252A">
        <w:t>–</w:t>
      </w:r>
      <w:r w:rsidR="005C252A">
        <w:rPr>
          <w:spacing w:val="-5"/>
        </w:rPr>
        <w:t xml:space="preserve"> v</w:t>
      </w:r>
      <w:r w:rsidR="005C252A">
        <w:t>isual</w:t>
      </w:r>
      <w:r w:rsidR="005C252A">
        <w:rPr>
          <w:noProof/>
        </w:rPr>
        <w:t xml:space="preserve"> </w:t>
      </w:r>
    </w:p>
    <w:p w:rsidR="00164B9D" w:rsidRDefault="00C42869" w:rsidP="00164B9D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1" layoutInCell="0" allowOverlap="1" wp14:anchorId="4F6051F1" wp14:editId="3D3470AE">
                <wp:simplePos x="0" y="0"/>
                <wp:positionH relativeFrom="column">
                  <wp:posOffset>180975</wp:posOffset>
                </wp:positionH>
                <wp:positionV relativeFrom="paragraph">
                  <wp:posOffset>97155</wp:posOffset>
                </wp:positionV>
                <wp:extent cx="182880" cy="182880"/>
                <wp:effectExtent l="9525" t="8890" r="7620" b="8255"/>
                <wp:wrapNone/>
                <wp:docPr id="2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D0D77A" id="AutoShape 66" o:spid="_x0000_s1026" style="position:absolute;margin-left:14.25pt;margin-top:7.65pt;width:14.4pt;height:14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XxAIAALAFAAAOAAAAZHJzL2Uyb0RvYy54bWysVF1v0zAUfUfiP1h+7/LRryxaOnVdi5AG&#10;TAzEsxs7jcGxg+02HYj/zvVtWjrGA0IkUuQb28fn3Ht8r673jSI7YZ00uqDJRUyJ0KXhUm8K+vHD&#10;apBR4jzTnCmjRUEfhaPXs5cvrro2F6mpjeLCEgDRLu/agtbet3kUubIWDXMXphUaJitjG+YhtJuI&#10;W9YBeqOiNI4nUWcsb60phXPw9/YwSWeIX1Wi9O+qyglPVEGBm8evxe86fKPZFcs3lrW1LHsa7B9Y&#10;NExqOPQEdcs8I1srn0E1srTGmcpflKaJTFXJUqAGUJPEv6l5qFkrUAskx7WnNLn/B1u+3d1bInlB&#10;05QSzRqo0XzrDR5NJpOQoK51Oax7aO9tkOjaO1N+cUSbRc30RsytNV0tGAdaSVgfPdkQAgdbybp7&#10;YzjAM4DHXO0r2wRAyALZY0keTyURe09K+JlkaZZB4UqY6sfhBJYfN7fW+VfCNCQMCmrNVvP3UHY8&#10;ge3unMey8F4b458pqRoFRd4xRZLJZDJFzizvFwP2ERPVGiX5SiqFgd2sF8oS2FrQFT79Zne+TGnS&#10;Ad10GsdI48mkO8eI8fkTBgpBd4bULjXHsWdSHcZAU+nASaDLQScugLz1kkMG0YHf56txPB0Ns8F0&#10;Oh4ORsNlPLjJVovBfAHyp8ubxc0y+RGIJqO8lpwLvURMd7wQyejvDNdfzYOVT1fiRDCwNVsv7EPN&#10;O8JlqNdwfJkmFAK4kyFf8FDC1AaaSektJdb4T9LXaMdgjmdVyOLw9hk8oaNFzg6Onmk7rNiDOyCT&#10;x6yhc4NZD6ZfG/4IxgUO6E5oczCojf1GSQcto6Du65ZZQYl6rcH8l8loFHoMBqPxNIXAns+sz2eY&#10;LgGqoB704nDhD31p21q5qeGkBNVqE+5jJUN9kd+BVR9AW0AFfQsLfec8xlW/Gu3sJwAAAP//AwBQ&#10;SwMEFAAGAAgAAAAhANYmy8LcAAAABwEAAA8AAABkcnMvZG93bnJldi54bWxMjsFOwzAQRO9I/IO1&#10;SFxQ66Q0bRTiVIjKXBEFCY5OvCQR8TrEbhv+nuUEp9HOjGZfuZvdIE44hd6TgnSZgEBqvO2pVfD6&#10;ohc5iBANWTN4QgXfGGBXXV6UprD+TM94OsRW8AiFwijoYhwLKUPToTNh6Uckzj785Ezkc2qlncyZ&#10;x90gV0mykc70xB86M+JDh83n4egUtLl+2tK7zvVbv3/EG23Sev+l1PXVfH8HIuIc/8rwi8/oUDFT&#10;7Y9kgxgUrPKMm+xntyA4z7astYL1OgVZlfI/f/UDAAD//wMAUEsBAi0AFAAGAAgAAAAhALaDOJL+&#10;AAAA4QEAABMAAAAAAAAAAAAAAAAAAAAAAFtDb250ZW50X1R5cGVzXS54bWxQSwECLQAUAAYACAAA&#10;ACEAOP0h/9YAAACUAQAACwAAAAAAAAAAAAAAAAAvAQAAX3JlbHMvLnJlbHNQSwECLQAUAAYACAAA&#10;ACEALodl18QCAACwBQAADgAAAAAAAAAAAAAAAAAuAgAAZHJzL2Uyb0RvYy54bWxQSwECLQAUAAYA&#10;CAAAACEA1ibLwt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5C252A">
        <w:t>Proper</w:t>
      </w:r>
      <w:r w:rsidR="005C252A">
        <w:rPr>
          <w:spacing w:val="-5"/>
        </w:rPr>
        <w:t xml:space="preserve"> </w:t>
      </w:r>
      <w:r w:rsidR="005C252A">
        <w:t>adhesion</w:t>
      </w:r>
      <w:r w:rsidR="005C252A">
        <w:rPr>
          <w:spacing w:val="-4"/>
        </w:rPr>
        <w:t xml:space="preserve"> </w:t>
      </w:r>
      <w:r w:rsidR="005C252A">
        <w:t>–</w:t>
      </w:r>
      <w:r w:rsidR="005C252A">
        <w:rPr>
          <w:spacing w:val="-4"/>
        </w:rPr>
        <w:t xml:space="preserve"> </w:t>
      </w:r>
      <w:r w:rsidR="005C252A">
        <w:t>physical</w:t>
      </w:r>
    </w:p>
    <w:p w:rsidR="00C42869" w:rsidRDefault="00C42869" w:rsidP="00164B9D">
      <w:pPr>
        <w:pStyle w:val="CheckList"/>
      </w:pPr>
    </w:p>
    <w:p w:rsidR="00164B9D" w:rsidRDefault="00C42869" w:rsidP="007C6FBC">
      <w:pPr>
        <w:pStyle w:val="CheckList"/>
        <w:spacing w:before="3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1" layoutInCell="0" allowOverlap="1" wp14:anchorId="01F0B2D0" wp14:editId="0A0878DB">
                <wp:simplePos x="0" y="0"/>
                <wp:positionH relativeFrom="column">
                  <wp:posOffset>180975</wp:posOffset>
                </wp:positionH>
                <wp:positionV relativeFrom="paragraph">
                  <wp:posOffset>210820</wp:posOffset>
                </wp:positionV>
                <wp:extent cx="182880" cy="182880"/>
                <wp:effectExtent l="9525" t="10795" r="7620" b="6350"/>
                <wp:wrapNone/>
                <wp:docPr id="2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B201D" id="AutoShape 69" o:spid="_x0000_s1026" style="position:absolute;margin-left:14.25pt;margin-top:16.6pt;width:14.4pt;height:14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Z7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Ln&#10;dDiiRLMGarTYeoNHk8llSFDXugzWPbT3Nkh07Z0pvjiizbJmuhILa01XC8aBVhLWR082hMDBVrLp&#10;3hgO8AzgMVf70jYBELJA9liSx1NJxN6TAn4ms+FsBoUrYKofhxNYdtzcWudfCdOQMMipNVvN30PZ&#10;8QS2u3Mey8J7bYx/pqRsFBR5xxRJJpPJFDmzrF8M2EdMVGuU5GupFAa22iyVJbA1p2t8+s3ufJnS&#10;pAO6w2kcI40nk+4cI8bnTxgoBN0ZUrvSHMeeSXUYA02lAyeBLgeduADy1ksOGUQHfl+sx/E0Hc0G&#10;0+l4NEhHq3hwM1svB4slyJ+ubpY3q+RHIJqkWS05F3qFmO54IZL07wzXX82DlU9X4kQwsDVbL+xD&#10;zTvCZajXaHw5TCgEcCdDvuChhKkKmknhLSXW+E/S12jHYI5nVZjF4e0zeEJHi5wdHD3TdlixB3dA&#10;Jo9ZQ+cGsx5MvzH8EYwLHNCd0OZgUBv7jZIOWkZO3dcts4IS9VqD+S+TNA09BoN0PB1CYM9nNucz&#10;TBcAlVMPenG49Ie+tG2trGo4KUG12oT7WMpQX+R3YNUH0BZQQd/CQt85j3HVr0Y7/wkAAP//AwBQ&#10;SwMEFAAGAAgAAAAhAG3yAancAAAABwEAAA8AAABkcnMvZG93bnJldi54bWxMjsFOwzAQRO9I/IO1&#10;SFxQ6zRR2yhkUyEqc0UUJHp04iWJiNchdtvw95gTHEczevPK3WwHcabJ944RVssEBHHjTM8twtur&#10;WuQgfNBs9OCYEL7Jw666vip1YdyFX+h8CK2IEPaFRuhCGAspfdOR1X7pRuLYfbjJ6hDj1Eoz6UuE&#10;20GmSbKRVvccHzo90mNHzefhZBHaXD1v+ahy9d7vn+hO6VW9/0K8vZkf7kEEmsPfGH71ozpU0al2&#10;JzZeDAhpvo5LhCxLQcR+vc1A1AibNAFZlfK/f/UDAAD//wMAUEsBAi0AFAAGAAgAAAAhALaDOJL+&#10;AAAA4QEAABMAAAAAAAAAAAAAAAAAAAAAAFtDb250ZW50X1R5cGVzXS54bWxQSwECLQAUAAYACAAA&#10;ACEAOP0h/9YAAACUAQAACwAAAAAAAAAAAAAAAAAvAQAAX3JlbHMvLnJlbHNQSwECLQAUAAYACAAA&#10;ACEAg862e8QCAACwBQAADgAAAAAAAAAAAAAAAAAuAgAAZHJzL2Uyb0RvYy54bWxQSwECLQAUAAYA&#10;CAAAACEAbfIBq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5C252A">
        <w:t>Proper</w:t>
      </w:r>
      <w:r w:rsidR="005C252A">
        <w:rPr>
          <w:spacing w:val="-6"/>
        </w:rPr>
        <w:t xml:space="preserve"> </w:t>
      </w:r>
      <w:r w:rsidR="005C252A">
        <w:t>alignment</w:t>
      </w:r>
      <w:r w:rsidR="005C252A">
        <w:rPr>
          <w:spacing w:val="-6"/>
        </w:rPr>
        <w:t xml:space="preserve"> </w:t>
      </w:r>
      <w:r w:rsidR="005C252A">
        <w:t>–</w:t>
      </w:r>
      <w:r w:rsidR="005C252A">
        <w:rPr>
          <w:spacing w:val="-5"/>
        </w:rPr>
        <w:t xml:space="preserve"> </w:t>
      </w:r>
      <w:r w:rsidR="005C252A">
        <w:t>cross-car</w:t>
      </w:r>
    </w:p>
    <w:p w:rsidR="00164B9D" w:rsidRDefault="00164B9D" w:rsidP="00164B9D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1" layoutInCell="0" allowOverlap="1" wp14:anchorId="0D92EF5A" wp14:editId="58F50EDC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2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1AEBFD" id="AutoShape 70" o:spid="_x0000_s1026" style="position:absolute;margin-left:14.25pt;margin-top:6.15pt;width:14.4pt;height:1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/k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he&#10;0GFKiWYN1Gi+9QaPJhkmqGtdDuse2nsbJLr2zpRfHNFmUTO9EXNrTVcLxoFWEhIaPdkQAgdbybp7&#10;YzjAM4DHXO0r2wRAyALZY0keTyURe09K+JlMh9MpFK6EqX4cTmD5cXNrnX8lTEPCoKDWbDV/D2XH&#10;E9juznksC++1Mf6ZkqpRUOQdUySZTCYZcmZ5vxiwj5io1ijJV1IpDOxmvVCWwNaCrvDpN7vzZUqT&#10;DugOszhGGk8m3TlGjM+fMFAIujOkdqk5jj2T6jAGmkoHTgJdDjpxAeStlxwyiA78Pl+N4ywdTQdZ&#10;Nh4N0tEyHtxMV4vBfAHys+XN4maZ/AhEkzSvJedCLxHTHS9Ekv6d4fqrebDy6UqcCAa2ZuuFfah5&#10;R7gM9RqNL4cJhQDuZMgXPJQwtYFmUnpLiTX+k/Q12jGY41kVpnF4+wye0NEiZwdHz7QdVuzBHZDJ&#10;Y9bQucGsoX+4fG34IxgXOKA7oc3BoDb2GyUdtIyCuq9bZgUl6rUG818maRp6DAbpOBtCYM9n1ucz&#10;TJcAVVAPenG48Ie+tG2t3NRwUoJqtQn3sZKhvsjvwKoPoC2ggr6Fhb5zHuOqX4129hM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IQQv5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1" layoutInCell="1" allowOverlap="1" wp14:anchorId="4C47EC7B" wp14:editId="7E480D5C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2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91D5F" id="Line 136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Yh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YKRI&#10;BxptheIoe5qG5vTGlRCzUjsbyqNn9WK2mn53SOlVS9SBR5KvFwOJWchI3qSEjTNwxb7/rBnEkKPX&#10;sVPnxnYBEnqAzlGQy10QfvaIwuG0mOd5AbrRwZeQckg01vlPXHcoGBWWwDoCk9PW+UCElENIuEfp&#10;jZAy6i0V6oHtPJ2kMcNpKVjwhjhnD/uVtOhEwsjEL5YFnscwq4+KRbSWE7a+2Z4IebXhdqkCHtQC&#10;fG7WdSZ+zNP5eraeFaMin65HRVrXo4+bVTGabrIPk/qpXq3q7GeglhVlKxjjKrAb5jMr/k7/20u5&#10;TtZ9Qu99SN6ix4YB2eEfSUcxg37XSdhrdtnZQWQYyRh8ez5h5h/3YD8+8uUvAAAA//8DAFBLAwQU&#10;AAYACAAAACEAie7wgdwAAAAJAQAADwAAAGRycy9kb3ducmV2LnhtbEyPTU/DMAyG70j8h8hI3Fi6&#10;jo9Smk4wictulAk4eo1pKxKnarKu/fdkEtI42u+rx4+L9WSNGGnwnWMFy0UCgrh2uuNGwe799SYD&#10;4QOyRuOYFMzkYV1eXhSYa3fkNxqr0IgIYZ+jgjaEPpfS1y1Z9AvXE8fs2w0WQxyHRuoBjxFujUyT&#10;5F5a7DheaLGnTUv1T3WwkXL3mb1sMdvNs6m+Hm83H9uRrVLXV9PzE4hAUziX4aQf1aGMTnt3YO2F&#10;URC9g4L0YbkCcYqTdJWC2P+tZFnI/x+UvwAAAP//AwBQSwECLQAUAAYACAAAACEAtoM4kv4AAADh&#10;AQAAEwAAAAAAAAAAAAAAAAAAAAAAW0NvbnRlbnRfVHlwZXNdLnhtbFBLAQItABQABgAIAAAAIQA4&#10;/SH/1gAAAJQBAAALAAAAAAAAAAAAAAAAAC8BAABfcmVscy8ucmVsc1BLAQItABQABgAIAAAAIQDR&#10;XGYhFQIAACwEAAAOAAAAAAAAAAAAAAAAAC4CAABkcnMvZTJvRG9jLnhtbFBLAQItABQABgAIAAAA&#10;IQCJ7vCB3AAAAAkBAAAPAAAAAAAAAAAAAAAAAG8EAABkcnMvZG93bnJldi54bWxQSwUGAAAAAAQA&#10;BADzAAAAeAUAAAAA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1" layoutInCell="1" allowOverlap="1" wp14:anchorId="2D358B18" wp14:editId="7A25D72E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1BA59" id="Line 75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>
        <w:t>Vehicle Function Checks</w:t>
      </w:r>
    </w:p>
    <w:p w:rsidR="00164B9D" w:rsidRDefault="00164B9D" w:rsidP="00164B9D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1" layoutInCell="0" allowOverlap="1" wp14:anchorId="18BCFA26" wp14:editId="24D52FCA">
                <wp:simplePos x="0" y="0"/>
                <wp:positionH relativeFrom="column">
                  <wp:posOffset>180975</wp:posOffset>
                </wp:positionH>
                <wp:positionV relativeFrom="paragraph">
                  <wp:posOffset>481330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536558" id="AutoShape 132" o:spid="_x0000_s1026" style="position:absolute;margin-left:14.25pt;margin-top:37.9pt;width:14.4pt;height:1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srJsX3QAAAAgBAAAPAAAAZHJzL2Rvd25yZXYueG1sTI/BTsMwEETvSPyD&#10;tUhcUOu0kCYKcSpEZa6IglSOTrwkEfE6xG4b/p7lBMfVPM2+KbezG8QJp9B7UrBaJiCQGm97ahW8&#10;vepFDiJEQ9YMnlDBNwbYVpcXpSmsP9MLnvaxFVxCoTAKuhjHQsrQdOhMWPoRibMPPzkT+ZxaaSdz&#10;5nI3yHWSbKQzPfGHzoz42GHzuT86BW2unzN617k+9LsnvNFmVe++lLq+mh/uQUSc4x8Mv/qsDhU7&#10;1f5INohBwTpPmVSQpbyA8zS7BVEzl9xtQFal/D+g+gE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AsrJsX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1" layoutInCell="0" allowOverlap="1" wp14:anchorId="219723C3" wp14:editId="3E43BF57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F129AB" id="AutoShape 78" o:spid="_x0000_s1026" style="position:absolute;margin-left:14.25pt;margin-top:8.75pt;width:14.4pt;height:14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164B9D" w:rsidRDefault="00164B9D" w:rsidP="00164B9D">
      <w:pPr>
        <w:pStyle w:val="CheckList"/>
      </w:pPr>
    </w:p>
    <w:p w:rsidR="00164B9D" w:rsidRDefault="00164B9D" w:rsidP="00164B9D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0" allowOverlap="1" wp14:anchorId="48103BBB" wp14:editId="31D04795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297A09" id="AutoShape 76" o:spid="_x0000_s1026" style="position:absolute;margin-left:14.25pt;margin-top:14.8pt;width:14.4pt;height:1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164B9D" w:rsidRDefault="00164B9D" w:rsidP="00164B9D">
      <w:pPr>
        <w:pStyle w:val="CheckList"/>
        <w:rPr>
          <w:u w:val="single"/>
        </w:rPr>
      </w:pPr>
    </w:p>
    <w:p w:rsidR="00164B9D" w:rsidRDefault="00164B9D" w:rsidP="00164B9D">
      <w:pPr>
        <w:rPr>
          <w:szCs w:val="20"/>
        </w:rPr>
      </w:pPr>
    </w:p>
    <w:p w:rsidR="00164B9D" w:rsidRDefault="00164B9D" w:rsidP="00164B9D">
      <w:pPr>
        <w:pStyle w:val="CheckListTitle"/>
      </w:pPr>
      <w:r>
        <w:t>Vehicle Appearance Check</w:t>
      </w:r>
    </w:p>
    <w:p w:rsidR="00164B9D" w:rsidRDefault="00164B9D" w:rsidP="00164B9D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1" layoutInCell="0" allowOverlap="1" wp14:anchorId="1E56E005" wp14:editId="05DCDED6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60C141" id="AutoShape 137" o:spid="_x0000_s1026" style="position:absolute;margin-left:13pt;margin-top:.7pt;width:14.4pt;height:14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Pr="00F4327A">
        <w:rPr>
          <w:szCs w:val="20"/>
        </w:rPr>
        <w:t>After accessory installation and removal of</w:t>
      </w:r>
      <w:r>
        <w:rPr>
          <w:szCs w:val="20"/>
        </w:rPr>
        <w:t xml:space="preserve"> </w:t>
      </w:r>
      <w:r w:rsidRPr="00F4327A">
        <w:rPr>
          <w:szCs w:val="20"/>
        </w:rPr>
        <w:t>protective cover(s)</w:t>
      </w:r>
      <w:r>
        <w:rPr>
          <w:szCs w:val="20"/>
        </w:rPr>
        <w:t xml:space="preserve">, perform a visual inspection. </w:t>
      </w:r>
    </w:p>
    <w:p w:rsidR="00164B9D" w:rsidRDefault="00164B9D" w:rsidP="00164B9D">
      <w:pPr>
        <w:rPr>
          <w:szCs w:val="20"/>
        </w:rPr>
      </w:pPr>
    </w:p>
    <w:p w:rsidR="00164B9D" w:rsidRDefault="00164B9D" w:rsidP="00164B9D">
      <w:pPr>
        <w:rPr>
          <w:szCs w:val="20"/>
        </w:rPr>
      </w:pPr>
      <w:r>
        <w:rPr>
          <w:szCs w:val="20"/>
        </w:rPr>
        <w:t xml:space="preserve"> </w:t>
      </w:r>
      <w:r>
        <w:rPr>
          <w:szCs w:val="20"/>
        </w:rPr>
        <w:br w:type="column"/>
      </w:r>
    </w:p>
    <w:p w:rsidR="00164B9D" w:rsidRDefault="00164B9D" w:rsidP="00164B9D">
      <w:pPr>
        <w:ind w:firstLine="720"/>
        <w:rPr>
          <w:szCs w:val="20"/>
        </w:rPr>
      </w:pPr>
    </w:p>
    <w:p w:rsidR="00164B9D" w:rsidRDefault="00164B9D" w:rsidP="00164B9D">
      <w:pPr>
        <w:ind w:firstLine="720"/>
        <w:rPr>
          <w:szCs w:val="20"/>
        </w:rPr>
      </w:pPr>
    </w:p>
    <w:p w:rsidR="00164B9D" w:rsidRDefault="005C252A" w:rsidP="007C6FBC">
      <w:pPr>
        <w:spacing w:before="120"/>
        <w:ind w:left="720"/>
        <w:rPr>
          <w:szCs w:val="20"/>
        </w:rPr>
      </w:pPr>
      <w:r>
        <w:t>Bubbles,</w:t>
      </w:r>
      <w:r>
        <w:rPr>
          <w:spacing w:val="-3"/>
        </w:rPr>
        <w:t xml:space="preserve"> </w:t>
      </w:r>
      <w:r>
        <w:t>loose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lifting</w:t>
      </w:r>
      <w:r>
        <w:rPr>
          <w:spacing w:val="-3"/>
        </w:rPr>
        <w:t xml:space="preserve"> </w:t>
      </w:r>
      <w:r>
        <w:t>edges</w:t>
      </w:r>
    </w:p>
    <w:p w:rsidR="00164B9D" w:rsidRDefault="00164B9D" w:rsidP="00164B9D">
      <w:pPr>
        <w:ind w:left="720"/>
        <w:rPr>
          <w:szCs w:val="20"/>
        </w:rPr>
      </w:pPr>
    </w:p>
    <w:p w:rsidR="00164B9D" w:rsidRDefault="005C252A" w:rsidP="00164B9D">
      <w:pPr>
        <w:ind w:left="720"/>
        <w:rPr>
          <w:szCs w:val="20"/>
        </w:rPr>
      </w:pPr>
      <w:r>
        <w:t>With</w:t>
      </w:r>
      <w:r>
        <w:rPr>
          <w:spacing w:val="-3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pressure,</w:t>
      </w:r>
      <w:r>
        <w:rPr>
          <w:spacing w:val="-3"/>
        </w:rPr>
        <w:t xml:space="preserve"> </w:t>
      </w:r>
      <w:r w:rsidR="00C42869">
        <w:t>rub</w:t>
      </w:r>
      <w:r>
        <w:rPr>
          <w:spacing w:val="-3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of part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crackling</w:t>
      </w:r>
      <w:r>
        <w:rPr>
          <w:spacing w:val="-3"/>
        </w:rPr>
        <w:t xml:space="preserve"> </w:t>
      </w:r>
      <w:r>
        <w:t>sound</w:t>
      </w:r>
      <w:r>
        <w:rPr>
          <w:spacing w:val="-3"/>
        </w:rPr>
        <w:t xml:space="preserve"> </w:t>
      </w:r>
      <w:r>
        <w:t>occurs,</w:t>
      </w:r>
      <w:r>
        <w:rPr>
          <w:spacing w:val="-3"/>
        </w:rPr>
        <w:t xml:space="preserve"> </w:t>
      </w:r>
      <w:r>
        <w:t>re- squeegee.</w:t>
      </w:r>
      <w:r>
        <w:rPr>
          <w:spacing w:val="5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bubbles</w:t>
      </w:r>
      <w:r>
        <w:rPr>
          <w:spacing w:val="-4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worked</w:t>
      </w:r>
      <w:r>
        <w:rPr>
          <w:spacing w:val="-4"/>
        </w:rPr>
        <w:t xml:space="preserve"> </w:t>
      </w:r>
      <w:r>
        <w:t>out</w:t>
      </w:r>
      <w:r>
        <w:rPr>
          <w:w w:val="9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nearest</w:t>
      </w:r>
      <w:r>
        <w:rPr>
          <w:spacing w:val="-5"/>
        </w:rPr>
        <w:t xml:space="preserve"> </w:t>
      </w:r>
      <w:r>
        <w:t>edge,</w:t>
      </w:r>
      <w:r>
        <w:rPr>
          <w:spacing w:val="-5"/>
        </w:rPr>
        <w:t xml:space="preserve"> </w:t>
      </w:r>
      <w:r>
        <w:t>replace</w:t>
      </w:r>
      <w:r>
        <w:rPr>
          <w:spacing w:val="-5"/>
        </w:rPr>
        <w:t xml:space="preserve"> </w:t>
      </w:r>
      <w:r>
        <w:t>part</w:t>
      </w:r>
      <w:r w:rsidR="00C42869">
        <w:t>.</w:t>
      </w:r>
    </w:p>
    <w:p w:rsidR="00164B9D" w:rsidRDefault="00C42869" w:rsidP="00C42869">
      <w:pPr>
        <w:spacing w:before="120"/>
        <w:ind w:left="720"/>
        <w:rPr>
          <w:szCs w:val="20"/>
        </w:rPr>
      </w:pPr>
      <w:r>
        <w:t>Part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uniform</w:t>
      </w:r>
      <w:r>
        <w:rPr>
          <w:spacing w:val="-3"/>
        </w:rPr>
        <w:t xml:space="preserve"> </w:t>
      </w:r>
      <w:r>
        <w:t>gap</w:t>
      </w:r>
      <w:r>
        <w:rPr>
          <w:spacing w:val="-3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door edge</w:t>
      </w:r>
      <w:r>
        <w:rPr>
          <w:spacing w:val="-4"/>
        </w:rPr>
        <w:t xml:space="preserve"> </w:t>
      </w:r>
      <w:r>
        <w:t>+/-</w:t>
      </w:r>
      <w:r>
        <w:rPr>
          <w:spacing w:val="-4"/>
        </w:rPr>
        <w:t xml:space="preserve"> </w:t>
      </w:r>
      <w:r>
        <w:t>1.0</w:t>
      </w:r>
      <w:r>
        <w:rPr>
          <w:spacing w:val="-3"/>
        </w:rPr>
        <w:t xml:space="preserve"> </w:t>
      </w:r>
      <w:r>
        <w:t>mm.</w:t>
      </w: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164B9D">
      <w:pPr>
        <w:ind w:left="720"/>
        <w:rPr>
          <w:szCs w:val="20"/>
        </w:rPr>
      </w:pPr>
    </w:p>
    <w:p w:rsidR="00164B9D" w:rsidRDefault="00164B9D" w:rsidP="007C6FBC">
      <w:pPr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>nsure no damage (including scuffs and scratches) was caused during the installation process.</w:t>
      </w:r>
    </w:p>
    <w:p w:rsidR="00D72D19" w:rsidRPr="00F4327A" w:rsidRDefault="00164B9D" w:rsidP="00164B9D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</w:t>
      </w:r>
      <w:r w:rsidR="00D72D19">
        <w:rPr>
          <w:szCs w:val="20"/>
        </w:rPr>
        <w:t>.)</w:t>
      </w:r>
    </w:p>
    <w:p w:rsidR="004F4B84" w:rsidRDefault="004F4B84">
      <w:pPr>
        <w:pStyle w:val="CheckList"/>
      </w:pPr>
    </w:p>
    <w:p w:rsidR="004F4B84" w:rsidRDefault="004F4B84">
      <w:pPr>
        <w:pStyle w:val="CheckList"/>
      </w:pPr>
    </w:p>
    <w:p w:rsidR="004F4B84" w:rsidRDefault="004F4B84">
      <w:pPr>
        <w:pStyle w:val="CheckList"/>
      </w:pPr>
    </w:p>
    <w:p w:rsidR="004F4B84" w:rsidRDefault="004F4B84">
      <w:pPr>
        <w:sectPr w:rsidR="004F4B84">
          <w:headerReference w:type="default" r:id="rId153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4F4B84" w:rsidRDefault="004F4B84"/>
    <w:sectPr w:rsidR="004F4B84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075" w:rsidRDefault="007C7075">
      <w:r>
        <w:separator/>
      </w:r>
    </w:p>
  </w:endnote>
  <w:endnote w:type="continuationSeparator" w:id="0">
    <w:p w:rsidR="007C7075" w:rsidRDefault="007C7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02F" w:rsidRDefault="00EC002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485" w:rsidRDefault="00173485" w:rsidP="00173485">
    <w:pPr>
      <w:pStyle w:val="Footer"/>
      <w:framePr w:w="1872" w:h="288" w:hSpace="180" w:wrap="around" w:vAnchor="text" w:hAnchor="page" w:x="5184" w:y="70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E60C13">
      <w:rPr>
        <w:noProof/>
      </w:rPr>
      <w:t>6</w:t>
    </w:r>
    <w:r>
      <w:fldChar w:fldCharType="end"/>
    </w:r>
    <w:r>
      <w:t xml:space="preserve"> of </w:t>
    </w:r>
    <w:fldSimple w:instr=" NUMPAGES  \* MERGEFORMAT ">
      <w:r w:rsidR="00E60C13">
        <w:rPr>
          <w:noProof/>
        </w:rPr>
        <w:t>6</w:t>
      </w:r>
    </w:fldSimple>
    <w:r>
      <w:t xml:space="preserve"> pages</w:t>
    </w:r>
  </w:p>
  <w:p w:rsidR="00E5305D" w:rsidRDefault="0008025B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1" layoutInCell="0" allowOverlap="1" wp14:anchorId="769C77B9" wp14:editId="6BA9FA07">
              <wp:simplePos x="0" y="0"/>
              <wp:positionH relativeFrom="page">
                <wp:posOffset>6108065</wp:posOffset>
              </wp:positionH>
              <wp:positionV relativeFrom="paragraph">
                <wp:posOffset>73025</wp:posOffset>
              </wp:positionV>
              <wp:extent cx="1143000" cy="182880"/>
              <wp:effectExtent l="0" t="0" r="0" b="762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25B" w:rsidRDefault="0008025B" w:rsidP="0008025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9C77B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08" type="#_x0000_t202" style="position:absolute;margin-left:480.95pt;margin-top:5.75pt;width:90pt;height:14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1ttsAIAAKkFAAAOAAAAZHJzL2Uyb0RvYy54bWysVNuOmzAQfa/Uf7D8znJZkgW0ZJWEUFXa&#10;XqTdfoADJlgFm9pOYFv13zs2IZftS9WWB2uwx2cu53juH4a2QQcqFRM8xf6NhxHlhSgZ36X4y3Pu&#10;RBgpTXhJGsFpil+owg+Lt2/u+y6hgahFU1KJAISrpO9SXGvdJa6ripq2RN2IjnI4rIRsiYZfuXNL&#10;SXpAbxs38Ly52wtZdlIUVCnYzcZDvLD4VUUL/amqFNWoSTHkpu0q7bo1q7u4J8lOkq5mxTEN8hdZ&#10;tIRxCHqCyogmaC/Zb1AtK6RQotI3hWhdUVWsoLYGqMb3XlXzVJOO2lqgOao7tUn9P9ji4+GzRKxM&#10;MRDFSQsUPdNBo5UYUGy603cqAaenDtz0ANvAsq1UdY+i+KoQF+ua8B1dSin6mpISsvPNTffi6oij&#10;DMi2/yBKCEP2WligoZKtaR00AwE6sPRyYsakUpiQfnjreXBUwJkfBVFkqXNJMt3upNLvqGiRMVIs&#10;gXmLTg6PSptsSDK5mGBc5KxpLPsNv9oAx3EHYsNVc2aysGT+iL14E22i0AmD+cYJvSxzlvk6dOa5&#10;fzfLbrP1OvN/mrh+mNSsLCk3YSZh+eGfEXeU+CiJk7SUaFhp4ExKSu6260aiAwFh5/azPYeTs5t7&#10;nYZtAtTyqiQ/CL1VEDv5PLpzwjycOfGdFzmeH6/iuRfGYZZfl/TIOP33klCf4ngWzEYxnZN+VRuw&#10;bogfGbyojSQt0zA6GtaCdk9OJDES3PDSUqsJa0b7ohUm/XMrgO6JaCtYo9FRrXrYDoBiVLwV5QtI&#10;VwpQFogQ5h0YtZDfMephdqRYfdsTSTFq3nOQvxk0kyEnYzsZhBdwNcUao9Fc63Eg7TvJdjUgjw+M&#10;iyU8kYpZ9Z6zOD4smAe2iOPsMgPn8t96nSfs4hcAAAD//wMAUEsDBBQABgAIAAAAIQAzOQ1d3gAA&#10;AAoBAAAPAAAAZHJzL2Rvd25yZXYueG1sTI/BTsMwDIbvSLxDZCRuLCmMipam04TghIToyoFj2nht&#10;tMYpTbaVtyc9jaP9f/r9udjMdmAnnLxxJCFZCWBIrdOGOglf9dvdEzAfFGk1OEIJv+hhU15fFSrX&#10;7kwVnnahY7GEfK4k9CGMOee+7dEqv3IjUsz2brIqxHHquJ7UOZbbgd8LkXKrDMULvRrxpcf2sDta&#10;Cdtvql7Nz0fzWe0rU9eZoPf0IOXtzbx9BhZwDhcYFv2oDmV0atyRtGeDhCxNsojGIHkEtgDJetk0&#10;EtbiAXhZ8P8vlH8AAAD//wMAUEsBAi0AFAAGAAgAAAAhALaDOJL+AAAA4QEAABMAAAAAAAAAAAAA&#10;AAAAAAAAAFtDb250ZW50X1R5cGVzXS54bWxQSwECLQAUAAYACAAAACEAOP0h/9YAAACUAQAACwAA&#10;AAAAAAAAAAAAAAAvAQAAX3JlbHMvLnJlbHNQSwECLQAUAAYACAAAACEA5PdbbbACAACpBQAADgAA&#10;AAAAAAAAAAAAAAAuAgAAZHJzL2Uyb0RvYy54bWxQSwECLQAUAAYACAAAACEAMzkNXd4AAAAKAQAA&#10;DwAAAAAAAAAAAAAAAAAKBQAAZHJzL2Rvd25yZXYueG1sUEsFBgAAAAAEAAQA8wAAABUGAAAAAA==&#10;" o:allowincell="f" filled="f" stroked="f">
              <v:textbox inset="0,0,0,0">
                <w:txbxContent>
                  <w:p w:rsidR="0008025B" w:rsidRDefault="0008025B" w:rsidP="0008025B">
                    <w:pPr>
                      <w:jc w:val="right"/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w:t xml:space="preserve"> </w:t>
    </w:r>
    <w:r w:rsidR="00A33E2E"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0" allowOverlap="0">
              <wp:simplePos x="0" y="0"/>
              <wp:positionH relativeFrom="page">
                <wp:posOffset>647700</wp:posOffset>
              </wp:positionH>
              <wp:positionV relativeFrom="paragraph">
                <wp:posOffset>22225</wp:posOffset>
              </wp:positionV>
              <wp:extent cx="1143000" cy="183515"/>
              <wp:effectExtent l="0" t="0" r="19050" b="260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3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305D" w:rsidRDefault="006400C9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</w:t>
                          </w:r>
                          <w:r w:rsidR="005421EB">
                            <w:t xml:space="preserve">Issue: </w:t>
                          </w:r>
                          <w:r w:rsidR="00EC002F">
                            <w:t>B</w:t>
                          </w:r>
                          <w:r w:rsidR="0008025B">
                            <w:t xml:space="preserve">  </w:t>
                          </w:r>
                          <w:r w:rsidR="00E5305D">
                            <w:tab/>
                          </w:r>
                          <w:r w:rsidR="005421EB">
                            <w:t>0</w:t>
                          </w:r>
                          <w:r w:rsidR="00EC002F">
                            <w:t>8</w:t>
                          </w:r>
                          <w:r w:rsidR="00E5305D">
                            <w:t>/</w:t>
                          </w:r>
                          <w:r w:rsidR="00EC002F">
                            <w:t>24</w:t>
                          </w:r>
                          <w:r w:rsidR="00E5305D">
                            <w:t>/</w:t>
                          </w:r>
                          <w:r w:rsidR="0008025B">
                            <w:t>20</w:t>
                          </w:r>
                          <w:r w:rsidR="00E5305D">
                            <w:t>1</w:t>
                          </w:r>
                          <w:r w:rsidR="0008025B"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1" type="#_x0000_t202" style="position:absolute;margin-left:51pt;margin-top:1.75pt;width:90pt;height:14.4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HZJQIAAEgEAAAOAAAAZHJzL2Uyb0RvYy54bWysVFFv0zAQfkfiP1h+p0k6Oqqo6TQ6ipDG&#10;QNr4ARfHaSwcn7HdJuPXc3babgPxguiDdY7vvvvuu7uursZes4N0XqGpeDHLOZNGYKPMruLfHrZv&#10;lpz5AKYBjUZW/FF6frV+/Wo12FLOsUPdSMcIxPhysBXvQrBllnnRyR78DK009Nii6yHQ1e2yxsFA&#10;6L3O5nl+mQ3oGutQSO/p6830yNcJv22lCF/a1svAdMWJW0inS2cdz2y9gnLnwHZKHGnAP7DoQRlK&#10;eoa6gQBs79QfUL0SDj22YSawz7BtlZCpBqqmyH+r5r4DK1MtJI63Z5n8/4MVd4evjqmm4pecGeip&#10;RQ9yDOw9jmwe1RmsL8np3pJbGOkzdTlV6u0tiu+eGdx0YHby2jkcOgkNsStiZPYsdMLxEaQePmND&#10;aWAfMAGNreujdCQGI3Tq0uO5M5GKiCmLtxd5Tk+C3orlxaJYpBRQnqKt8+GjxJ5Fo+KOOp/Q4XDr&#10;Q2QD5cklJvOoVbNVWqeL29Ub7dgBaEq26XdEf+GmDRso+2L5bjEp8FcMohrZTmlfYPQq0Lxr1Vd8&#10;eXaCMur2wTQUAGUApSebOGtzFDJqN6kYxnpMHUsqR5FrbB5JWYfTeNM6ktGh+8nZQKNdcf9jD05y&#10;pj8Z6k7cg5PhTkZ9MsAICq144GwyN2Hal711atcR8tR/g9fUwVYlcZ9YHOnSuCbNj6sV9+H5PXk9&#10;/QGsfwEAAP//AwBQSwMEFAAGAAgAAAAhAHBz4JbZAAAACAEAAA8AAABkcnMvZG93bnJldi54bWxM&#10;j8FOwzAQRO9I/IO1SNyoQyhRCXEqFMERBIULNzfeJhHxOtjbNvw92xMcn2Y1+6Zaz35UB4xpCGTg&#10;epGBQmqDG6gz8PH+dLUCldiSs2MgNPCDCdb1+VllSxeO9IaHDXdKSiiV1kDPPJVap7ZHb9MiTEiS&#10;7UL0lgVjp120Ryn3o86zrNDeDiQfejth02P7tdl7A7umabjg15diwqiXj/R89/3JxlxezA/3oBhn&#10;/juGk76oQy1O27Anl9QonOWyhQ3c3IKSPF+deCucL0HXlf4/oP4FAAD//wMAUEsBAi0AFAAGAAgA&#10;AAAhALaDOJL+AAAA4QEAABMAAAAAAAAAAAAAAAAAAAAAAFtDb250ZW50X1R5cGVzXS54bWxQSwEC&#10;LQAUAAYACAAAACEAOP0h/9YAAACUAQAACwAAAAAAAAAAAAAAAAAvAQAAX3JlbHMvLnJlbHNQSwEC&#10;LQAUAAYACAAAACEAINRB2SUCAABIBAAADgAAAAAAAAAAAAAAAAAuAgAAZHJzL2Uyb0RvYy54bWxQ&#10;SwECLQAUAAYACAAAACEAcHPgltkAAAAIAQAADwAAAAAAAAAAAAAAAAB/BAAAZHJzL2Rvd25yZXYu&#10;eG1sUEsFBgAAAAAEAAQA8wAAAIUFAAAAAA==&#10;" o:allowincell="f" o:allowoverlap="f" strokeweight="1.25pt">
              <v:textbox inset="0,0,0,0">
                <w:txbxContent>
                  <w:p w:rsidR="00E5305D" w:rsidRDefault="006400C9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</w:t>
                    </w:r>
                    <w:r w:rsidR="005421EB">
                      <w:t xml:space="preserve">Issue: </w:t>
                    </w:r>
                    <w:r w:rsidR="00EC002F">
                      <w:t>B</w:t>
                    </w:r>
                    <w:r w:rsidR="0008025B">
                      <w:t xml:space="preserve">  </w:t>
                    </w:r>
                    <w:r w:rsidR="00E5305D">
                      <w:tab/>
                    </w:r>
                    <w:r w:rsidR="005421EB">
                      <w:t>0</w:t>
                    </w:r>
                    <w:r w:rsidR="00EC002F">
                      <w:t>8</w:t>
                    </w:r>
                    <w:r w:rsidR="00E5305D">
                      <w:t>/</w:t>
                    </w:r>
                    <w:r w:rsidR="00EC002F">
                      <w:t>24</w:t>
                    </w:r>
                    <w:r w:rsidR="00E5305D">
                      <w:t>/</w:t>
                    </w:r>
                    <w:r w:rsidR="0008025B">
                      <w:t>20</w:t>
                    </w:r>
                    <w:r w:rsidR="00E5305D">
                      <w:t>1</w:t>
                    </w:r>
                    <w:r w:rsidR="0008025B">
                      <w:t>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02F" w:rsidRDefault="00EC00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075" w:rsidRDefault="007C7075">
      <w:r>
        <w:separator/>
      </w:r>
    </w:p>
  </w:footnote>
  <w:footnote w:type="continuationSeparator" w:id="0">
    <w:p w:rsidR="007C7075" w:rsidRDefault="007C7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02F" w:rsidRDefault="00EC002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8B104B">
    <w:pPr>
      <w:pStyle w:val="HdrLine1"/>
    </w:pPr>
    <w:r>
      <w:t>SCION</w:t>
    </w:r>
    <w:r w:rsidR="00E5305D">
      <w:tab/>
    </w:r>
    <w:r>
      <w:t>iM</w:t>
    </w:r>
    <w:r w:rsidR="00E5305D">
      <w:tab/>
      <w:t>201</w:t>
    </w:r>
    <w:r>
      <w:t>6</w:t>
    </w:r>
    <w:r w:rsidR="00E5305D">
      <w:t xml:space="preserve"> - </w:t>
    </w:r>
    <w:r w:rsidR="00E5305D">
      <w:tab/>
    </w:r>
    <w:r>
      <w:t>LOWER BODY GRAPHIC</w:t>
    </w:r>
  </w:p>
  <w:p w:rsidR="00E5305D" w:rsidRDefault="00A33E2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4F1DA5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o:allowincell="f" strokeweight="2.25pt">
              <w10:anchorlock/>
            </v:line>
          </w:pict>
        </mc:Fallback>
      </mc:AlternateContent>
    </w:r>
    <w:r w:rsidR="00E5305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02F" w:rsidRDefault="00EC002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36C" w:rsidRDefault="005B536C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SCION</w:t>
    </w:r>
    <w:r>
      <w:tab/>
      <w:t>iM</w:t>
    </w:r>
    <w:r>
      <w:tab/>
      <w:t xml:space="preserve">2016 - </w:t>
    </w:r>
    <w:r>
      <w:tab/>
      <w:t>LOWER BODY GRAPHIC</w:t>
    </w:r>
  </w:p>
  <w:p w:rsidR="005B536C" w:rsidRDefault="005B536C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1" layoutInCell="0" allowOverlap="1" wp14:anchorId="3CAF774C" wp14:editId="328079CC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46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8DF2B" id="Line 3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Jx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FNMNI&#10;kR5EehaKo4fQm8G4EkJqtbGhOnpUr+ZZ0+8OKV13RO145Ph2MpCWhYzkXUrYOAM3bIcvmkEM2Xsd&#10;G3VsbR8goQXoGPU43fTgR48oHE6LeZ4XIBu9+hJSXhONdf4z1z0KRoUlcI7A5PDsfCBCymtIuEfp&#10;tZAyyi0VGiqczyaPk5jhtBQseEOcs7ttLS06kDAx8Ytlgec+zOq9YhGt44StLrYnQp5tuF2qgAe1&#10;AJ+LdR6JH/N0vpqtZsWoyKerUZE2zejTui5G03X2OGkemrpusp+BWlaUnWCMq8DuOp5Z8XfyXx7K&#10;ebBuA3rrQ/IePTYMyF7/kXQUM+h3noStZqeNvYoMExmDL68njPz9Huz7N778BQAA//8DAFBLAwQU&#10;AAYACAAAACEAEDfNit0AAAAKAQAADwAAAGRycy9kb3ducmV2LnhtbEyPQUvDQBCF74L/YRnBi9jd&#10;pCIlZlNqwZsUrCIeJ9lpEszOht1tk/57t3jQ45v3eO+bcj3bQZzIh96xhmyhQBA3zvTcavh4f7lf&#10;gQgR2eDgmDScKcC6ur4qsTBu4jc67WMrUgmHAjV0MY6FlKHpyGJYuJE4eQfnLcYkfSuNxymV20Hm&#10;Sj1Kiz2nhQ5H2nbUfO+PVkODu+0OD59ywvi1eb6rX8++XWl9ezNvnkBEmuNfGC74CR2qxFS7I5sg&#10;hqSVSuhRwzJ7AHEJZPkyB1H/XmRVyv8vVD8AAAD//wMAUEsBAi0AFAAGAAgAAAAhALaDOJL+AAAA&#10;4QEAABMAAAAAAAAAAAAAAAAAAAAAAFtDb250ZW50X1R5cGVzXS54bWxQSwECLQAUAAYACAAAACEA&#10;OP0h/9YAAACUAQAACwAAAAAAAAAAAAAAAAAvAQAAX3JlbHMvLnJlbHNQSwECLQAUAAYACAAAACEA&#10;hEKycRUCAAArBAAADgAAAAAAAAAAAAAAAAAuAgAAZHJzL2Uyb0RvYy54bWxQSwECLQAUAAYACAAA&#10;ACEAEDfNit0AAAAKAQAADwAAAAAAAAAAAAAAAABvBAAAZHJzL2Rvd25yZXYueG1sUEsFBgAAAAAE&#10;AAQA8wAAAHkFAAAAAA==&#10;" o:allowincell="f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8B104B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SCION</w:t>
    </w:r>
    <w:r w:rsidR="00E5305D">
      <w:tab/>
    </w:r>
    <w:r>
      <w:t>iM</w:t>
    </w:r>
    <w:r w:rsidR="00E5305D">
      <w:tab/>
      <w:t>201</w:t>
    </w:r>
    <w:r>
      <w:t>6</w:t>
    </w:r>
    <w:r w:rsidR="00E5305D">
      <w:t xml:space="preserve"> - </w:t>
    </w:r>
    <w:r w:rsidR="00E5305D">
      <w:tab/>
    </w:r>
    <w:r>
      <w:t>LOWER BODY GRAPHIC</w:t>
    </w:r>
  </w:p>
  <w:p w:rsidR="00E5305D" w:rsidRDefault="00A33E2E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0" allowOverlap="1" wp14:anchorId="289F82D3" wp14:editId="0A6AAF46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AE5694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o:allowincell="f" strokeweight="2.25pt">
              <w10:wrap anchorx="page"/>
              <w10:anchorlock/>
            </v:line>
          </w:pict>
        </mc:Fallback>
      </mc:AlternateContent>
    </w:r>
    <w:r w:rsidR="00E5305D">
      <w:t>Procedure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8B104B">
    <w:pPr>
      <w:pStyle w:val="HdrLine1"/>
    </w:pPr>
    <w:r>
      <w:t>SCION</w:t>
    </w:r>
    <w:r w:rsidR="00E5305D">
      <w:tab/>
    </w:r>
    <w:r>
      <w:t>iM</w:t>
    </w:r>
    <w:r w:rsidR="00F0428D">
      <w:tab/>
      <w:t>201</w:t>
    </w:r>
    <w:r>
      <w:t>6</w:t>
    </w:r>
    <w:r w:rsidR="00F0428D">
      <w:t xml:space="preserve"> -</w:t>
    </w:r>
    <w:r w:rsidR="00E5305D">
      <w:tab/>
    </w:r>
    <w:r>
      <w:t>LOWER BODY GRAPHIC</w:t>
    </w:r>
  </w:p>
  <w:p w:rsidR="00E5305D" w:rsidRDefault="00A33E2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0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0" t="0" r="0" b="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A9467C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O9ogIAAJwFAAAOAAAAZHJzL2Uyb0RvYy54bWysVFFvmzAQfp+0/2D5nQIBAkUlVUvIXrqt&#10;Ujvt2cEmWAMb2U5INO2/7+wktOkeNk1NJMtn3318d/edb273fYd2TGkuRYHDqwAjJmpJudgU+Nvz&#10;yssw0oYISjopWIEPTOPbxccPN+OQs5lsZUeZQgAidD4OBW6NGXLf13XLeqKv5MAEXDZS9cSAqTY+&#10;VWQE9L7zZ0Ew90ep6KBkzbSG0+XxEi8cftOw2nxtGs0M6goM3IxblVvXdvUXNyTfKDK0vD7RIP/B&#10;oidcwEcnqCUxBG0V/wOq57WSWjbmqpa9L5uG18zlANmEwZtsnloyMJcLFEcPU5n0+8HWX3aPCnFa&#10;4BgjQXpo0QMXDKW2MuOgc3AoxaOyudV78TQ8yPqHRkKWLREb5hg+HwYIC22EfxFiDT0A/nr8LCn4&#10;kK2Rrkz7RvUWEgqA9q4bh6kbbG9QDYfzKMGohvNsHmVJ7Hrlk/wcOihtPjHZI7spcAesHTTZPWhj&#10;qZD87GK/JOSKd51rdyfQWOBZlqSJi9Cy49TeWj+tNuuyU2hHrGLczyUGN6/dlNwK6tBaRmglKDKu&#10;CgJUji287jHqGMwEbJyfIbz7ux+w7oTlwZx4j6mAtTewdedQHSesn9fBdZVVWezFs3nlxcFy6d2t&#10;ytibr8I0WUbLslyGv2yCYZy3nFImbI5nkYfxv4noNG5HeU4yn6rpX6K7sgPZS6Z3qyRI4yjz0jSJ&#10;vDiqAu8+W5XeXRnO52l1X95Xb5hWLnv9PmSnUlpWcmuYemrpiCi3uomS61mIwYBHYZYe+41It4HO&#10;1UZhpKT5zk3rhG4lajEuNJIF9n/SyIR+LMS5h9aaunDK7aVU0PNzf9382JE5Dt9a0sOjsmK2owRP&#10;gAs6PVf2jXltO6+XR3XxGwAA//8DAFBLAwQUAAYACAAAACEAXsPJ8eAAAAAMAQAADwAAAGRycy9k&#10;b3ducmV2LnhtbEyPQUvEMBCF74L/IYzgzU3bXaXUposI60VQrCIe02S2LTaT0mR32/31jic9znsf&#10;b94rt7MbxBGn0HtSkK4SEEjG255aBR/vu5scRIiarB48oYIFA2yry4tSF9af6A2PdWwFh1AotIIu&#10;xrGQMpgOnQ4rPyKxt/eT05HPqZV20icOd4PMkuROOt0Tf+j0iI8dmu/64BTsP19e56/18nTePTdn&#10;k8fFLFQrdX01P9yDiDjHPxh+63N1qLhT4w9kgxgU3KZpxigbWbYBwQQraxANK5s8y0FWpfw/ovoB&#10;AAD//wMAUEsBAi0AFAAGAAgAAAAhALaDOJL+AAAA4QEAABMAAAAAAAAAAAAAAAAAAAAAAFtDb250&#10;ZW50X1R5cGVzXS54bWxQSwECLQAUAAYACAAAACEAOP0h/9YAAACUAQAACwAAAAAAAAAAAAAAAAAv&#10;AQAAX3JlbHMvLnJlbHNQSwECLQAUAAYACAAAACEAoTnDvaICAACcBQAADgAAAAAAAAAAAAAAAAAu&#10;AgAAZHJzL2Uyb0RvYy54bWxQSwECLQAUAAYACAAAACEAXsPJ8eAAAAAMAQAADwAAAAAAAAAAAAAA&#10;AAD8BAAAZHJzL2Rvd25yZXYueG1sUEsFBgAAAAAEAAQA8wAAAAkGAAAAAA==&#10;" o:allowincell="f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0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B80768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WN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FUhM4MxpUQUKuNDbXRo3o1z5p+d0jpuiNqxyPDt5OBtCxkJO9SwsYZwN8OXzSDGLL3Orbp&#10;2No+QEID0DGqcbqpwY8eUTicFvM8L0A0evUlpLwmGuv8Z657FIwKS+Acgcnh2flAhJTXkHCP0msh&#10;ZRRbKjRUOJ9NHicxw2kpWPCGOGd321padCBhXuIXywLPfZjVe8UiWscJW11sT4Q823C7VAEPagE+&#10;F+s8ED/m6Xw1W82KUZFPV6MibZrRp3VdjKbr7HHSPDR13WQ/A7WsKDvBGFeB3XU4s+LvxL88k/NY&#10;3cbz1ofkPXpsGJC9/iPpKGbQ7zwJW81OG3sVGeYxBl/eThj4+z3Y9y98+QsAAP//AwBQSwMEFAAG&#10;AAgAAAAhAIYAM1bdAAAACQEAAA8AAABkcnMvZG93bnJldi54bWxMj0FrwzAMhe+D/QejwS6jddKN&#10;UbI4pSvsVgrrxthRidUkLJaD7Tbpv69DD91N0ns8fS9fjaYTJ3K+tawgnScgiCurW64VfH99zJYg&#10;fEDW2FkmBWfysCru73LMtB34k077UIsYwj5DBU0IfSalrxoy6Oe2J47awTqDIa6ultrhEMNNJxdJ&#10;8ioNthw/NNjTpqHqb380CircbXZ4+JEDht/1+1O5Pbt6qdTjw7h+AxFoDDczTPgRHYrIVNojay86&#10;BbM0VgkKntMXEJOeLKapvF5kkcv/DYoLAAAA//8DAFBLAQItABQABgAIAAAAIQC2gziS/gAAAOEB&#10;AAATAAAAAAAAAAAAAAAAAAAAAABbQ29udGVudF9UeXBlc10ueG1sUEsBAi0AFAAGAAgAAAAhADj9&#10;If/WAAAAlAEAAAsAAAAAAAAAAAAAAAAALwEAAF9yZWxzLy5yZWxzUEsBAi0AFAAGAAgAAAAhAJAn&#10;tY0TAgAAKQQAAA4AAAAAAAAAAAAAAAAALgIAAGRycy9lMm9Eb2MueG1sUEsBAi0AFAAGAAgAAAAh&#10;AIYAM1bdAAAACQEAAA8AAAAAAAAAAAAAAAAAbQQAAGRycy9kb3ducmV2LnhtbFBLBQYAAAAABAAE&#10;APMAAAB3BQAAAAA=&#10;" o:allowincell="f" strokeweight="2.25pt">
              <w10:anchorlock/>
            </v:line>
          </w:pict>
        </mc:Fallback>
      </mc:AlternateContent>
    </w:r>
    <w:r w:rsidR="00E5305D">
      <w:t xml:space="preserve">Checklist - these points </w:t>
    </w:r>
    <w:r w:rsidR="00E5305D">
      <w:rPr>
        <w:b/>
      </w:rPr>
      <w:t>MUST</w:t>
    </w:r>
    <w:r w:rsidR="00E5305D">
      <w:t xml:space="preserve"> be checked to ensure a quality installation.</w:t>
    </w:r>
  </w:p>
  <w:p w:rsidR="00E5305D" w:rsidRDefault="00A33E2E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6B18ED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f7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p6ExvXAEBldrZUBs9qxez1fS7Q0pXLVEHHhm+XgykZSEjeZMSNs4A/r7/rBnEkKPXsU3n&#10;xnYBEhqAzlGNy10NfvaIwuFktnjK5yAaHXwJKYZEY53/xHWHglFiCZwjMDltnQ9ESDGEhHuU3ggp&#10;o9hSoR7YLtJpGjOcloIFb4hz9rCvpEUnEuYlfrEs8DyGWX1ULKK1nLD1zfZEyKsNt0sV8KAW4HOz&#10;rgPxY5Eu1vP1PB/lk9l6lKd1Pfq4qfLRbJM9TesPdVXV2c9ALcuLVjDGVWA3DGeW/534t2dyHav7&#10;eN77kLxFjw0DssM/ko5iBv2uk7DX7LKzg8gwjzH49nbCwD/uwX584atfAA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rKZn&#10;+xICAAApBAAADgAAAAAAAAAAAAAAAAAuAgAAZHJzL2Uyb0RvYy54bWxQSwECLQAUAAYACAAAACEA&#10;D6iU3t0AAAAKAQAADwAAAAAAAAAAAAAAAABsBAAAZHJzL2Rvd25yZXYueG1sUEsFBgAAAAAEAAQA&#10;8wAAAHYFAAAAAA==&#10;" o:allowincell="f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66F689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PM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TDSJEO&#10;JNoIxdE0dKY3roCASm1tqI2e1LPZaPrTIaWrlqg9jwxfzgbSspCRvEoJG2cAf9d/1QxiyMHr2KZT&#10;Y7sACQ1Ap6jG+aYGP3lE4XAynT/mMxCNDr6EFEOisc5/4bpDwSixBM4RmBw3zgcipBhCwj1Kr4WU&#10;UWypUA9s5+lDGjOcloIFb4hzdr+rpEVHEuYlfrEs8NyHWX1QLKK1nLDV1fZEyIsNt0sV8KAW4HO1&#10;LgPxa57OV7PVLB/lk+lqlKd1Pfq8rvLRdJ09PtSf6qqqs9+BWpYXrWCMq8BuGM4sf5v412dyGavb&#10;eN76kLxGjw0DssM/ko5iBv0uk7DT7Ly1g8gwjzH4+nbCwN/vwb5/4cs/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AR5VPM&#10;EgIAACkEAAAOAAAAAAAAAAAAAAAAAC4CAABkcnMvZTJvRG9jLnhtbFBLAQItABQABgAIAAAAIQC2&#10;kHEv3AAAAAgBAAAPAAAAAAAAAAAAAAAAAGwEAABkcnMvZG93bnJldi54bWxQSwUGAAAAAAQABADz&#10;AAAAdQUAAAAA&#10;" o:allowincell="f" strokeweight="1.5pt"/>
          </w:pict>
        </mc:Fallback>
      </mc:AlternateContent>
    </w:r>
    <w:r w:rsidR="00E5305D">
      <w:tab/>
      <w:t>Check:</w:t>
    </w:r>
    <w:r w:rsidR="00E5305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90B02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94B0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023A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F2246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4487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44F0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403A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3E79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4CFF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16A62050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2974C0BC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8078FE42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E1062C5E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6A1C1B78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1722C76A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A7226E94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A2C866CA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EBEC6198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7C5081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526D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68872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9A4F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42B0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521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405C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A8E0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5251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CA"/>
    <w:rsid w:val="000011F4"/>
    <w:rsid w:val="00010259"/>
    <w:rsid w:val="00045D8D"/>
    <w:rsid w:val="00050D62"/>
    <w:rsid w:val="0008025B"/>
    <w:rsid w:val="00086AD4"/>
    <w:rsid w:val="0009122C"/>
    <w:rsid w:val="000A4EC5"/>
    <w:rsid w:val="000E1693"/>
    <w:rsid w:val="000E6BC9"/>
    <w:rsid w:val="00111C11"/>
    <w:rsid w:val="001576A7"/>
    <w:rsid w:val="00164B9D"/>
    <w:rsid w:val="00173485"/>
    <w:rsid w:val="001C4647"/>
    <w:rsid w:val="001D78EB"/>
    <w:rsid w:val="001E0CCA"/>
    <w:rsid w:val="00242EA7"/>
    <w:rsid w:val="00265461"/>
    <w:rsid w:val="002747DA"/>
    <w:rsid w:val="002947EC"/>
    <w:rsid w:val="002A24F6"/>
    <w:rsid w:val="00303A89"/>
    <w:rsid w:val="00324938"/>
    <w:rsid w:val="00327295"/>
    <w:rsid w:val="00354F80"/>
    <w:rsid w:val="00356F12"/>
    <w:rsid w:val="003703F8"/>
    <w:rsid w:val="0037059B"/>
    <w:rsid w:val="003740AB"/>
    <w:rsid w:val="00374EFE"/>
    <w:rsid w:val="003764D3"/>
    <w:rsid w:val="00391F38"/>
    <w:rsid w:val="003C3A9E"/>
    <w:rsid w:val="003E6BD9"/>
    <w:rsid w:val="00423B36"/>
    <w:rsid w:val="00440171"/>
    <w:rsid w:val="004F0167"/>
    <w:rsid w:val="004F4B84"/>
    <w:rsid w:val="0052496E"/>
    <w:rsid w:val="005421EB"/>
    <w:rsid w:val="00555A39"/>
    <w:rsid w:val="005704A3"/>
    <w:rsid w:val="00576E1E"/>
    <w:rsid w:val="005B075A"/>
    <w:rsid w:val="005B536C"/>
    <w:rsid w:val="005C252A"/>
    <w:rsid w:val="0060124A"/>
    <w:rsid w:val="006327D6"/>
    <w:rsid w:val="006400C9"/>
    <w:rsid w:val="00667AFD"/>
    <w:rsid w:val="006B0DBE"/>
    <w:rsid w:val="006D2CE5"/>
    <w:rsid w:val="006E046D"/>
    <w:rsid w:val="006E18CC"/>
    <w:rsid w:val="006F6B85"/>
    <w:rsid w:val="0072091A"/>
    <w:rsid w:val="00735FDA"/>
    <w:rsid w:val="007369A0"/>
    <w:rsid w:val="007628EA"/>
    <w:rsid w:val="00763F8F"/>
    <w:rsid w:val="00793E85"/>
    <w:rsid w:val="007940D3"/>
    <w:rsid w:val="007A5090"/>
    <w:rsid w:val="007B67B9"/>
    <w:rsid w:val="007C6FBC"/>
    <w:rsid w:val="007C7075"/>
    <w:rsid w:val="007D4203"/>
    <w:rsid w:val="007D71F5"/>
    <w:rsid w:val="007E2E23"/>
    <w:rsid w:val="007F020E"/>
    <w:rsid w:val="008823BD"/>
    <w:rsid w:val="00897D2F"/>
    <w:rsid w:val="008B104B"/>
    <w:rsid w:val="00920EDC"/>
    <w:rsid w:val="00923494"/>
    <w:rsid w:val="00936CEB"/>
    <w:rsid w:val="00976206"/>
    <w:rsid w:val="009B582C"/>
    <w:rsid w:val="009D1BE8"/>
    <w:rsid w:val="009D3CCA"/>
    <w:rsid w:val="009E083F"/>
    <w:rsid w:val="009F26FF"/>
    <w:rsid w:val="00A0564F"/>
    <w:rsid w:val="00A33E2E"/>
    <w:rsid w:val="00A354C0"/>
    <w:rsid w:val="00A57649"/>
    <w:rsid w:val="00A72CC9"/>
    <w:rsid w:val="00A80D26"/>
    <w:rsid w:val="00AC58C0"/>
    <w:rsid w:val="00AE444E"/>
    <w:rsid w:val="00AF3724"/>
    <w:rsid w:val="00B0365C"/>
    <w:rsid w:val="00B12D79"/>
    <w:rsid w:val="00B16AC6"/>
    <w:rsid w:val="00B47FA3"/>
    <w:rsid w:val="00B67322"/>
    <w:rsid w:val="00B80910"/>
    <w:rsid w:val="00B82B3C"/>
    <w:rsid w:val="00BA3492"/>
    <w:rsid w:val="00BC0426"/>
    <w:rsid w:val="00BD1AC3"/>
    <w:rsid w:val="00BD3547"/>
    <w:rsid w:val="00BE205C"/>
    <w:rsid w:val="00BF26EF"/>
    <w:rsid w:val="00C138EE"/>
    <w:rsid w:val="00C23DB0"/>
    <w:rsid w:val="00C42869"/>
    <w:rsid w:val="00C52091"/>
    <w:rsid w:val="00C7527A"/>
    <w:rsid w:val="00C81FE8"/>
    <w:rsid w:val="00C86CB7"/>
    <w:rsid w:val="00CA20EA"/>
    <w:rsid w:val="00CC7964"/>
    <w:rsid w:val="00CE1A64"/>
    <w:rsid w:val="00CF3F47"/>
    <w:rsid w:val="00D0712C"/>
    <w:rsid w:val="00D673B7"/>
    <w:rsid w:val="00D72D19"/>
    <w:rsid w:val="00D763DE"/>
    <w:rsid w:val="00D92BB7"/>
    <w:rsid w:val="00D9354A"/>
    <w:rsid w:val="00D944A1"/>
    <w:rsid w:val="00DA4921"/>
    <w:rsid w:val="00DA5FFE"/>
    <w:rsid w:val="00DB2B11"/>
    <w:rsid w:val="00DB4A5E"/>
    <w:rsid w:val="00DB4A7E"/>
    <w:rsid w:val="00DC5BFD"/>
    <w:rsid w:val="00DC60BC"/>
    <w:rsid w:val="00E5305D"/>
    <w:rsid w:val="00E60C13"/>
    <w:rsid w:val="00E8006B"/>
    <w:rsid w:val="00EC002F"/>
    <w:rsid w:val="00EC6B21"/>
    <w:rsid w:val="00ED394F"/>
    <w:rsid w:val="00EF1ABA"/>
    <w:rsid w:val="00F0428D"/>
    <w:rsid w:val="00F16919"/>
    <w:rsid w:val="00F17DE6"/>
    <w:rsid w:val="00F25FAD"/>
    <w:rsid w:val="00F3154B"/>
    <w:rsid w:val="00F439B0"/>
    <w:rsid w:val="00F55A9F"/>
    <w:rsid w:val="00F674C5"/>
    <w:rsid w:val="00FD4ECE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552C13C-10F1-45BF-972B-813F2181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F439B0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</w:rPr>
  </w:style>
  <w:style w:type="character" w:customStyle="1" w:styleId="BalloonTextChar">
    <w:name w:val="Balloon Text Char"/>
    <w:link w:val="BalloonText"/>
    <w:rsid w:val="00F439B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7A5090"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B104B"/>
    <w:pPr>
      <w:widowControl w:val="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104.png"/><Relationship Id="rId21" Type="http://schemas.openxmlformats.org/officeDocument/2006/relationships/image" Target="media/image9.jpeg"/><Relationship Id="rId42" Type="http://schemas.openxmlformats.org/officeDocument/2006/relationships/image" Target="media/image30.gif"/><Relationship Id="rId47" Type="http://schemas.openxmlformats.org/officeDocument/2006/relationships/image" Target="media/image35.jp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38" Type="http://schemas.openxmlformats.org/officeDocument/2006/relationships/image" Target="media/image125.png"/><Relationship Id="rId154" Type="http://schemas.openxmlformats.org/officeDocument/2006/relationships/fontTable" Target="fontTable.xml"/><Relationship Id="rId16" Type="http://schemas.openxmlformats.org/officeDocument/2006/relationships/image" Target="media/image4.jpeg"/><Relationship Id="rId107" Type="http://schemas.openxmlformats.org/officeDocument/2006/relationships/header" Target="header4.xml"/><Relationship Id="rId11" Type="http://schemas.openxmlformats.org/officeDocument/2006/relationships/header" Target="header3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10.png"/><Relationship Id="rId128" Type="http://schemas.openxmlformats.org/officeDocument/2006/relationships/image" Target="media/image115.jpeg"/><Relationship Id="rId144" Type="http://schemas.openxmlformats.org/officeDocument/2006/relationships/image" Target="media/image131.png"/><Relationship Id="rId149" Type="http://schemas.openxmlformats.org/officeDocument/2006/relationships/image" Target="media/image136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jp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150" Type="http://schemas.openxmlformats.org/officeDocument/2006/relationships/image" Target="media/image137.png"/><Relationship Id="rId155" Type="http://schemas.openxmlformats.org/officeDocument/2006/relationships/theme" Target="theme/theme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103" Type="http://schemas.openxmlformats.org/officeDocument/2006/relationships/image" Target="media/image91.png"/><Relationship Id="rId108" Type="http://schemas.openxmlformats.org/officeDocument/2006/relationships/image" Target="media/image95.jpeg"/><Relationship Id="rId116" Type="http://schemas.openxmlformats.org/officeDocument/2006/relationships/image" Target="media/image103.png"/><Relationship Id="rId124" Type="http://schemas.openxmlformats.org/officeDocument/2006/relationships/image" Target="media/image111.jpeg"/><Relationship Id="rId129" Type="http://schemas.openxmlformats.org/officeDocument/2006/relationships/image" Target="media/image116.png"/><Relationship Id="rId137" Type="http://schemas.openxmlformats.org/officeDocument/2006/relationships/image" Target="media/image124.png"/><Relationship Id="rId20" Type="http://schemas.openxmlformats.org/officeDocument/2006/relationships/image" Target="media/image8.jpeg"/><Relationship Id="rId41" Type="http://schemas.openxmlformats.org/officeDocument/2006/relationships/image" Target="media/image29.jp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jpe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40" Type="http://schemas.openxmlformats.org/officeDocument/2006/relationships/image" Target="media/image127.jpeg"/><Relationship Id="rId145" Type="http://schemas.openxmlformats.org/officeDocument/2006/relationships/image" Target="media/image132.png"/><Relationship Id="rId153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127" Type="http://schemas.openxmlformats.org/officeDocument/2006/relationships/image" Target="media/image114.jpeg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png"/><Relationship Id="rId101" Type="http://schemas.openxmlformats.org/officeDocument/2006/relationships/image" Target="media/image89.jpeg"/><Relationship Id="rId122" Type="http://schemas.openxmlformats.org/officeDocument/2006/relationships/image" Target="media/image109.jpe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51" Type="http://schemas.openxmlformats.org/officeDocument/2006/relationships/image" Target="media/image13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6.png"/><Relationship Id="rId34" Type="http://schemas.openxmlformats.org/officeDocument/2006/relationships/image" Target="media/image22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120" Type="http://schemas.openxmlformats.org/officeDocument/2006/relationships/image" Target="media/image107.png"/><Relationship Id="rId125" Type="http://schemas.openxmlformats.org/officeDocument/2006/relationships/image" Target="media/image112.jpe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7" Type="http://schemas.openxmlformats.org/officeDocument/2006/relationships/header" Target="header1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png"/><Relationship Id="rId40" Type="http://schemas.openxmlformats.org/officeDocument/2006/relationships/image" Target="media/image28.jpeg"/><Relationship Id="rId45" Type="http://schemas.openxmlformats.org/officeDocument/2006/relationships/image" Target="media/image33.gif"/><Relationship Id="rId66" Type="http://schemas.openxmlformats.org/officeDocument/2006/relationships/image" Target="media/image54.png"/><Relationship Id="rId87" Type="http://schemas.openxmlformats.org/officeDocument/2006/relationships/image" Target="media/image75.jpeg"/><Relationship Id="rId110" Type="http://schemas.openxmlformats.org/officeDocument/2006/relationships/image" Target="media/image97.png"/><Relationship Id="rId115" Type="http://schemas.openxmlformats.org/officeDocument/2006/relationships/image" Target="media/image102.jpe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header" Target="header5.xml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jpe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8" Type="http://schemas.openxmlformats.org/officeDocument/2006/relationships/header" Target="header2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K.NOTES.HALAMKA.NOTES.DATA\~702137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000000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ctr" anchorCtr="0" upright="1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~7021377</Template>
  <TotalTime>21</TotalTime>
  <Pages>6</Pages>
  <Words>301</Words>
  <Characters>1616</Characters>
  <Application>Microsoft Office Word</Application>
  <DocSecurity>0</DocSecurity>
  <Lines>191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KAG</dc:creator>
  <cp:keywords>PUBLIC</cp:keywords>
  <cp:lastModifiedBy>Toyota Motor Sales, USA, Inc.</cp:lastModifiedBy>
  <cp:revision>3</cp:revision>
  <cp:lastPrinted>2014-07-15T14:56:00Z</cp:lastPrinted>
  <dcterms:created xsi:type="dcterms:W3CDTF">2015-08-24T20:17:00Z</dcterms:created>
  <dcterms:modified xsi:type="dcterms:W3CDTF">2015-08-24T20:42:00Z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af93fda2-884a-4eb0-832d-75555db57290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